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A15DD4D" w14:textId="6319BEFA" w:rsidR="00994A3D" w:rsidRPr="002B4A57" w:rsidRDefault="002B4A57" w:rsidP="002B4A57">
      <w:pPr>
        <w:rPr>
          <w:rFonts w:cs="Times New Roman"/>
          <w:szCs w:val="24"/>
          <w:u w:val="single"/>
        </w:rPr>
      </w:pPr>
      <w:r>
        <w:t xml:space="preserve">For more information on Supplementary Material and </w:t>
      </w:r>
      <w:r w:rsidRPr="00376CC5">
        <w:rPr>
          <w:rFonts w:cs="Times New Roman"/>
          <w:szCs w:val="24"/>
        </w:rPr>
        <w:t>for details on th</w:t>
      </w:r>
      <w:r>
        <w:rPr>
          <w:rFonts w:cs="Times New Roman"/>
          <w:szCs w:val="24"/>
        </w:rPr>
        <w:t xml:space="preserve">e different file types accepted, </w:t>
      </w:r>
      <w:r>
        <w:t xml:space="preserve">please see </w:t>
      </w:r>
      <w:hyperlink r:id="rId8" w:anchor="SupplementaryMaterial" w:history="1">
        <w:r w:rsidRPr="002B4A57">
          <w:rPr>
            <w:rStyle w:val="Hyperlink"/>
          </w:rPr>
          <w:t>here</w:t>
        </w:r>
      </w:hyperlink>
      <w:r>
        <w:t>.</w:t>
      </w:r>
      <w:r w:rsidR="004947A6">
        <w:t xml:space="preserve"> </w:t>
      </w:r>
      <w:r w:rsidR="004947A6" w:rsidRPr="004947A6">
        <w:t xml:space="preserve">Figures, tables, and images will be published under a Creative Commons CC-BY </w:t>
      </w:r>
      <w:proofErr w:type="spellStart"/>
      <w:r w:rsidR="004947A6" w:rsidRPr="004947A6">
        <w:t>licence</w:t>
      </w:r>
      <w:proofErr w:type="spellEnd"/>
      <w:r w:rsidR="004947A6" w:rsidRPr="004947A6">
        <w:t xml:space="preserve"> and permission must be obtained for use of copyrighted material from other sources (including re-published/adapted/modified/partial figures and images from the internet). It is the responsibility of the authors to acquire the licenses, to follow any citation instructions requested by third-party rights holders, and cover any supplementary charges.</w:t>
      </w:r>
    </w:p>
    <w:p w14:paraId="63D7C2B0" w14:textId="133EC373" w:rsidR="00994A3D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2B997FBF" w14:textId="391E83E5" w:rsidR="00FF3283" w:rsidRPr="00A207E9" w:rsidRDefault="006F1771" w:rsidP="002B4A57">
      <w:pPr>
        <w:keepNext/>
        <w:rPr>
          <w:b/>
          <w:bCs/>
          <w:lang w:eastAsia="en-AU"/>
        </w:rPr>
      </w:pPr>
      <w:r>
        <w:rPr>
          <w:noProof/>
        </w:rPr>
        <w:drawing>
          <wp:inline distT="0" distB="0" distL="0" distR="0" wp14:anchorId="30BC2501" wp14:editId="7CE6AFB4">
            <wp:extent cx="4010025" cy="348382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441" cy="352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413C" w14:textId="600C971B" w:rsidR="006F1771" w:rsidRDefault="006F1771" w:rsidP="006F1771">
      <w:pPr>
        <w:rPr>
          <w:b/>
          <w:bCs/>
          <w:lang w:eastAsia="en-AU"/>
        </w:rPr>
      </w:pPr>
      <w:r w:rsidRPr="006A5081">
        <w:rPr>
          <w:b/>
          <w:bCs/>
          <w:lang w:eastAsia="en-AU"/>
        </w:rPr>
        <w:t xml:space="preserve">Figure </w:t>
      </w:r>
      <w:r>
        <w:rPr>
          <w:b/>
          <w:bCs/>
          <w:lang w:eastAsia="en-AU"/>
        </w:rPr>
        <w:t>S1</w:t>
      </w:r>
      <w:r w:rsidRPr="006A5081">
        <w:rPr>
          <w:b/>
          <w:bCs/>
          <w:lang w:eastAsia="en-AU"/>
        </w:rPr>
        <w:t xml:space="preserve">. </w:t>
      </w:r>
      <w:r>
        <w:rPr>
          <w:b/>
          <w:bCs/>
          <w:lang w:eastAsia="en-AU"/>
        </w:rPr>
        <w:t>UCE</w:t>
      </w:r>
      <w:r w:rsidRPr="006A5081">
        <w:rPr>
          <w:b/>
          <w:bCs/>
          <w:lang w:eastAsia="en-AU"/>
        </w:rPr>
        <w:t xml:space="preserve"> and </w:t>
      </w:r>
      <w:r>
        <w:rPr>
          <w:b/>
          <w:bCs/>
          <w:lang w:eastAsia="en-AU"/>
        </w:rPr>
        <w:t>exon</w:t>
      </w:r>
      <w:r w:rsidRPr="006A5081">
        <w:rPr>
          <w:b/>
          <w:bCs/>
          <w:lang w:eastAsia="en-AU"/>
        </w:rPr>
        <w:t xml:space="preserve"> loc</w:t>
      </w:r>
      <w:r>
        <w:rPr>
          <w:b/>
          <w:bCs/>
          <w:lang w:eastAsia="en-AU"/>
        </w:rPr>
        <w:t>us</w:t>
      </w:r>
      <w:r w:rsidRPr="006A5081">
        <w:rPr>
          <w:b/>
          <w:bCs/>
          <w:lang w:eastAsia="en-AU"/>
        </w:rPr>
        <w:t xml:space="preserve"> recovery</w:t>
      </w:r>
      <w:r>
        <w:rPr>
          <w:b/>
          <w:bCs/>
          <w:lang w:eastAsia="en-AU"/>
        </w:rPr>
        <w:t xml:space="preserve"> per sample </w:t>
      </w:r>
      <w:r w:rsidRPr="006A5081">
        <w:rPr>
          <w:b/>
          <w:bCs/>
          <w:lang w:eastAsia="en-AU"/>
        </w:rPr>
        <w:t>(n=9</w:t>
      </w:r>
      <w:r>
        <w:rPr>
          <w:b/>
          <w:bCs/>
          <w:lang w:eastAsia="en-AU"/>
        </w:rPr>
        <w:t>6</w:t>
      </w:r>
      <w:r w:rsidRPr="006A5081">
        <w:rPr>
          <w:b/>
          <w:bCs/>
          <w:lang w:eastAsia="en-AU"/>
        </w:rPr>
        <w:t>). Boxes are drawn around the 25</w:t>
      </w:r>
      <w:r w:rsidRPr="006A5081">
        <w:rPr>
          <w:b/>
          <w:bCs/>
          <w:vertAlign w:val="superscript"/>
          <w:lang w:eastAsia="en-AU"/>
        </w:rPr>
        <w:t>th</w:t>
      </w:r>
      <w:r w:rsidRPr="006A5081">
        <w:rPr>
          <w:b/>
          <w:bCs/>
          <w:lang w:eastAsia="en-AU"/>
        </w:rPr>
        <w:t xml:space="preserve"> and 75</w:t>
      </w:r>
      <w:r w:rsidRPr="006A5081">
        <w:rPr>
          <w:b/>
          <w:bCs/>
          <w:vertAlign w:val="superscript"/>
          <w:lang w:eastAsia="en-AU"/>
        </w:rPr>
        <w:t>th</w:t>
      </w:r>
      <w:r w:rsidRPr="006A5081">
        <w:rPr>
          <w:b/>
          <w:bCs/>
          <w:lang w:eastAsia="en-AU"/>
        </w:rPr>
        <w:t xml:space="preserve"> percentile with the median shown.</w:t>
      </w:r>
    </w:p>
    <w:p w14:paraId="59AB0970" w14:textId="47C8F0BF" w:rsidR="006F1771" w:rsidRPr="006F1771" w:rsidRDefault="006F1771" w:rsidP="006F1771">
      <w:pPr>
        <w:sectPr w:rsidR="006F1771" w:rsidRPr="006F1771" w:rsidSect="00584F54">
          <w:headerReference w:type="even" r:id="rId10"/>
          <w:footerReference w:type="even" r:id="rId11"/>
          <w:footerReference w:type="default" r:id="rId12"/>
          <w:headerReference w:type="first" r:id="rId13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7B65BC41" w14:textId="57CC74D6" w:rsidR="00DE23E8" w:rsidRDefault="00FF3283" w:rsidP="00FF3283">
      <w:pPr>
        <w:pStyle w:val="Heading2"/>
      </w:pPr>
      <w:r>
        <w:lastRenderedPageBreak/>
        <w:t xml:space="preserve">Supplementary Tables </w:t>
      </w:r>
    </w:p>
    <w:p w14:paraId="71DC3A52" w14:textId="34DC842B" w:rsidR="008D0E5C" w:rsidRPr="008D0E5C" w:rsidRDefault="00FF3283" w:rsidP="000D79BA">
      <w:pPr>
        <w:rPr>
          <w:rFonts w:cs="Times New Roman"/>
          <w:b/>
          <w:color w:val="000000" w:themeColor="text1"/>
          <w:szCs w:val="24"/>
          <w:lang w:eastAsia="en-AU"/>
        </w:rPr>
      </w:pPr>
      <w:r w:rsidRPr="00B861A3">
        <w:rPr>
          <w:rFonts w:cs="Times New Roman"/>
          <w:b/>
          <w:color w:val="000000" w:themeColor="text1"/>
          <w:szCs w:val="24"/>
        </w:rPr>
        <w:t>Supplementary Table 1.</w:t>
      </w:r>
      <w:r w:rsidRPr="00B861A3">
        <w:rPr>
          <w:rFonts w:cs="Times New Roman"/>
          <w:b/>
          <w:color w:val="000000" w:themeColor="text1"/>
          <w:szCs w:val="24"/>
          <w:lang w:eastAsia="en-AU"/>
        </w:rPr>
        <w:t xml:space="preserve"> </w:t>
      </w:r>
      <w:r w:rsidR="000D79BA" w:rsidRPr="00B861A3">
        <w:rPr>
          <w:rFonts w:cs="Times New Roman"/>
          <w:b/>
          <w:color w:val="000000" w:themeColor="text1"/>
          <w:szCs w:val="24"/>
          <w:lang w:eastAsia="en-AU"/>
        </w:rPr>
        <w:t>Collection, taxonomic identification and morphological group assignment of samples.</w:t>
      </w:r>
      <w:r w:rsidR="00B861A3" w:rsidRPr="00B861A3">
        <w:rPr>
          <w:rFonts w:cs="Times New Roman"/>
          <w:b/>
          <w:color w:val="000000" w:themeColor="text1"/>
          <w:szCs w:val="24"/>
          <w:lang w:eastAsia="en-AU"/>
        </w:rPr>
        <w:t xml:space="preserve"> CSIRO</w:t>
      </w:r>
      <w:r w:rsidR="00B861A3">
        <w:rPr>
          <w:rFonts w:cs="Times New Roman"/>
          <w:b/>
          <w:color w:val="000000" w:themeColor="text1"/>
          <w:szCs w:val="24"/>
          <w:lang w:eastAsia="en-AU"/>
        </w:rPr>
        <w:t xml:space="preserve">: </w:t>
      </w:r>
      <w:r w:rsidR="00B861A3" w:rsidRPr="00B861A3">
        <w:rPr>
          <w:rFonts w:cs="Times New Roman"/>
          <w:b/>
          <w:color w:val="000000" w:themeColor="text1"/>
          <w:szCs w:val="24"/>
          <w:shd w:val="clear" w:color="auto" w:fill="FFFFFF"/>
        </w:rPr>
        <w:t xml:space="preserve">The Commonwealth Scientific and Industrial Research </w:t>
      </w:r>
      <w:proofErr w:type="spellStart"/>
      <w:r w:rsidR="00B861A3" w:rsidRPr="00B861A3">
        <w:rPr>
          <w:rFonts w:cs="Times New Roman"/>
          <w:b/>
          <w:color w:val="000000" w:themeColor="text1"/>
          <w:szCs w:val="24"/>
          <w:shd w:val="clear" w:color="auto" w:fill="FFFFFF"/>
        </w:rPr>
        <w:t>Organi</w:t>
      </w:r>
      <w:r w:rsidR="00B861A3">
        <w:rPr>
          <w:rFonts w:cs="Times New Roman"/>
          <w:b/>
          <w:color w:val="000000" w:themeColor="text1"/>
          <w:szCs w:val="24"/>
          <w:shd w:val="clear" w:color="auto" w:fill="FFFFFF"/>
        </w:rPr>
        <w:t>s</w:t>
      </w:r>
      <w:r w:rsidR="00B861A3" w:rsidRPr="00B861A3">
        <w:rPr>
          <w:rFonts w:cs="Times New Roman"/>
          <w:b/>
          <w:color w:val="000000" w:themeColor="text1"/>
          <w:szCs w:val="24"/>
          <w:shd w:val="clear" w:color="auto" w:fill="FFFFFF"/>
        </w:rPr>
        <w:t>ation</w:t>
      </w:r>
      <w:proofErr w:type="spellEnd"/>
      <w:r w:rsidR="00B861A3" w:rsidRPr="00B861A3">
        <w:rPr>
          <w:rFonts w:cs="Times New Roman"/>
          <w:b/>
          <w:color w:val="000000" w:themeColor="text1"/>
          <w:szCs w:val="24"/>
          <w:shd w:val="clear" w:color="auto" w:fill="FFFFFF"/>
        </w:rPr>
        <w:t xml:space="preserve">, Australia; MCZ: Museum of Comparative Zoology, USA; MNRJ: </w:t>
      </w:r>
      <w:proofErr w:type="spellStart"/>
      <w:r w:rsidR="00B861A3" w:rsidRPr="00B861A3">
        <w:rPr>
          <w:rFonts w:cs="Times New Roman"/>
          <w:b/>
          <w:color w:val="000000" w:themeColor="text1"/>
          <w:szCs w:val="24"/>
          <w:shd w:val="clear" w:color="auto" w:fill="FFFFFF"/>
        </w:rPr>
        <w:t>Museu</w:t>
      </w:r>
      <w:proofErr w:type="spellEnd"/>
      <w:r w:rsidR="00B861A3" w:rsidRPr="00B861A3">
        <w:rPr>
          <w:rFonts w:cs="Times New Roman"/>
          <w:b/>
          <w:color w:val="000000" w:themeColor="text1"/>
          <w:szCs w:val="24"/>
          <w:shd w:val="clear" w:color="auto" w:fill="FFFFFF"/>
        </w:rPr>
        <w:t xml:space="preserve"> Nacional, Brazil; </w:t>
      </w:r>
      <w:r w:rsidR="00B861A3">
        <w:rPr>
          <w:rFonts w:cs="Times New Roman"/>
          <w:b/>
          <w:color w:val="000000" w:themeColor="text1"/>
          <w:szCs w:val="24"/>
          <w:shd w:val="clear" w:color="auto" w:fill="FFFFFF"/>
        </w:rPr>
        <w:t xml:space="preserve">NIWA: </w:t>
      </w:r>
      <w:r w:rsidR="00B861A3" w:rsidRPr="00B861A3">
        <w:rPr>
          <w:rFonts w:cs="Times New Roman"/>
          <w:b/>
          <w:color w:val="000000" w:themeColor="text1"/>
          <w:szCs w:val="24"/>
          <w:shd w:val="clear" w:color="auto" w:fill="FFFFFF"/>
        </w:rPr>
        <w:t>The National Institute of Water and Atmospheric Research, New Zealand; USNM: Smithsonian National Museum of Natural History</w:t>
      </w:r>
      <w:r w:rsidR="00B861A3">
        <w:rPr>
          <w:rFonts w:cs="Times New Roman"/>
          <w:b/>
          <w:color w:val="000000" w:themeColor="text1"/>
          <w:szCs w:val="24"/>
          <w:shd w:val="clear" w:color="auto" w:fill="FFFFFF"/>
        </w:rPr>
        <w:t xml:space="preserve">, USA; YPM: Yale Peabody Museum, USA. </w:t>
      </w:r>
    </w:p>
    <w:tbl>
      <w:tblPr>
        <w:tblW w:w="11617" w:type="dxa"/>
        <w:tblLook w:val="04A0" w:firstRow="1" w:lastRow="0" w:firstColumn="1" w:lastColumn="0" w:noHBand="0" w:noVBand="1"/>
      </w:tblPr>
      <w:tblGrid>
        <w:gridCol w:w="1120"/>
        <w:gridCol w:w="1080"/>
        <w:gridCol w:w="3420"/>
        <w:gridCol w:w="1480"/>
        <w:gridCol w:w="1480"/>
        <w:gridCol w:w="883"/>
        <w:gridCol w:w="1039"/>
        <w:gridCol w:w="1160"/>
      </w:tblGrid>
      <w:tr w:rsidR="008D0E5C" w:rsidRPr="008D0E5C" w14:paraId="274DF120" w14:textId="77777777" w:rsidTr="008D0E5C">
        <w:trPr>
          <w:trHeight w:val="31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A025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Sample #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B74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Collection 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00C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Voucher No.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5C5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Collection year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D0FC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Ocean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480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Latitude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805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Longitude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48C7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Depth (m)</w:t>
            </w:r>
          </w:p>
        </w:tc>
      </w:tr>
      <w:tr w:rsidR="008D0E5C" w:rsidRPr="008D0E5C" w14:paraId="144E7DFD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132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B002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346F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MNRJ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6210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6703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D3B2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3BA9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South Atlantic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AD24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-2.255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E54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-38.267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BBC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240-260</w:t>
            </w:r>
          </w:p>
        </w:tc>
      </w:tr>
      <w:tr w:rsidR="008D0E5C" w:rsidRPr="008D0E5C" w14:paraId="5D948F57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40B5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B005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8D1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MNRJ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F46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4190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60E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6E0D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South Atlantic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DD27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-13.508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A21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-38.650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D57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1144</w:t>
            </w:r>
          </w:p>
        </w:tc>
      </w:tr>
      <w:tr w:rsidR="008D0E5C" w:rsidRPr="008D0E5C" w14:paraId="7CA9A4B5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BF26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B006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D4D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MNRJ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85F9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4191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577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0C6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South Atlantic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B0A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-15.119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D92F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-38.676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CE71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1012-1049</w:t>
            </w:r>
          </w:p>
        </w:tc>
      </w:tr>
      <w:tr w:rsidR="008D0E5C" w:rsidRPr="008D0E5C" w14:paraId="782C1F95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A7A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B007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D24F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MNRJ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FC30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4212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300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246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South Atlantic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E758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-19.716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FD4B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-38.534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844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922</w:t>
            </w:r>
          </w:p>
        </w:tc>
      </w:tr>
      <w:tr w:rsidR="008D0E5C" w:rsidRPr="008D0E5C" w14:paraId="44EE7B04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32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B008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70D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MNRJ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FD59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4211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76C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441A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South Atlantic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6AF4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-13.416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019E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-38.638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9EB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750</w:t>
            </w:r>
          </w:p>
        </w:tc>
      </w:tr>
      <w:tr w:rsidR="008D0E5C" w:rsidRPr="008D0E5C" w14:paraId="490B97E5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2C9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B010A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4373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MNRJ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683C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8161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6AD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BC7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North Atlantic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8969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0.436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726B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-17.263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5AD0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1381</w:t>
            </w:r>
          </w:p>
        </w:tc>
      </w:tr>
      <w:tr w:rsidR="008D0E5C" w:rsidRPr="008D0E5C" w14:paraId="15BBE8DC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F086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2E7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MNRJ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6DA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8165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0A03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05F0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North Atlantic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AC76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0.436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123F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-17.060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C1A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893</w:t>
            </w:r>
          </w:p>
        </w:tc>
      </w:tr>
      <w:tr w:rsidR="008D0E5C" w:rsidRPr="008D0E5C" w14:paraId="1D67F233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FFA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CC8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CC0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SS200702_41_43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0DD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3077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30F1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-44.066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6C6B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146.234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25E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800-880</w:t>
            </w:r>
          </w:p>
        </w:tc>
      </w:tr>
      <w:tr w:rsidR="008D0E5C" w:rsidRPr="008D0E5C" w14:paraId="14593933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35BD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A56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1D0F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SS200702_22_065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9639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D6D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F6A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-44.292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13FB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147.067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D0D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1100-1300</w:t>
            </w:r>
          </w:p>
        </w:tc>
      </w:tr>
      <w:tr w:rsidR="008D0E5C" w:rsidRPr="008D0E5C" w14:paraId="265E7B50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077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EFA9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CSIRO 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E3C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SS200702_50_019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E159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123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76F5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-44.201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A00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146.199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41EC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1050-1230</w:t>
            </w:r>
          </w:p>
        </w:tc>
      </w:tr>
      <w:tr w:rsidR="008D0E5C" w:rsidRPr="008D0E5C" w14:paraId="537686C1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D619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9F5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CSIRO 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09D4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SS200702_025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5EC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68B5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CE3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-44.326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C0E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147.119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BD6A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1100-1200</w:t>
            </w:r>
          </w:p>
        </w:tc>
      </w:tr>
      <w:tr w:rsidR="008D0E5C" w:rsidRPr="008D0E5C" w14:paraId="1910B79A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7BE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9DB9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93D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NTM C012542/SS199701_57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54D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1997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520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31F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-44.175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2B7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146.988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964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900-1100</w:t>
            </w:r>
          </w:p>
        </w:tc>
      </w:tr>
      <w:tr w:rsidR="008D0E5C" w:rsidRPr="008D0E5C" w14:paraId="6CAE231A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3CF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245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3DA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SS199701_056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408E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1997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692E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FAED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-44.177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798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147.005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A4E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690-900</w:t>
            </w:r>
          </w:p>
        </w:tc>
      </w:tr>
      <w:tr w:rsidR="008D0E5C" w:rsidRPr="008D0E5C" w14:paraId="5BA8B99B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94B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ABC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820B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G059214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0F2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692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A9FE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-26.655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6787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160.898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D1C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1474</w:t>
            </w:r>
          </w:p>
        </w:tc>
      </w:tr>
      <w:tr w:rsidR="008D0E5C" w:rsidRPr="008D0E5C" w14:paraId="450FE772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4D1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C619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F5F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TT200801_385-02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ED3F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515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7F3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-44.244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602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147.122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01C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1184</w:t>
            </w:r>
          </w:p>
        </w:tc>
      </w:tr>
      <w:tr w:rsidR="008D0E5C" w:rsidRPr="008D0E5C" w14:paraId="6D009C6A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ECF7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9D3E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56A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RE2017_C01_VSM02_100_123b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029A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B7FA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Indian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C1CA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-34.798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125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131.756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DED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1371</w:t>
            </w:r>
          </w:p>
        </w:tc>
      </w:tr>
      <w:tr w:rsidR="008D0E5C" w:rsidRPr="008D0E5C" w14:paraId="394BC8BC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79F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71C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23C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SS199701_057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40C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1997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A27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052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-44.175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0730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146.988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A70F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881</w:t>
            </w:r>
          </w:p>
        </w:tc>
      </w:tr>
      <w:tr w:rsidR="008D0E5C" w:rsidRPr="008D0E5C" w14:paraId="455DB3D8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9F7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DFB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CSIRO 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10AC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SS200702_028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928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DA9F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A5B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-44.125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C5B8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147.249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09E1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800-950</w:t>
            </w:r>
          </w:p>
        </w:tc>
      </w:tr>
      <w:tr w:rsidR="008D0E5C" w:rsidRPr="008D0E5C" w14:paraId="4B927F7F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9371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599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14E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RE2017_C01_VSM02_100_123b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3B9D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3C9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Indian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D56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-34.798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D5F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131.756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725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1371</w:t>
            </w:r>
          </w:p>
        </w:tc>
      </w:tr>
      <w:tr w:rsidR="008D0E5C" w:rsidRPr="008D0E5C" w14:paraId="743DFF0D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09B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ADFC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CSIRO 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E27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TT200801_384-07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AA9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C3F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C0E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-44.267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3B4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147.236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F91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941</w:t>
            </w:r>
          </w:p>
        </w:tc>
      </w:tr>
      <w:tr w:rsidR="008D0E5C" w:rsidRPr="008D0E5C" w14:paraId="7660091C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E9BE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06C7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341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SS0507-107-017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CB7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6DA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Indian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F611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-14.817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C2C0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121.459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159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392-407</w:t>
            </w:r>
          </w:p>
        </w:tc>
      </w:tr>
      <w:tr w:rsidR="008D0E5C" w:rsidRPr="008D0E5C" w14:paraId="6B1B3893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6D6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lastRenderedPageBreak/>
              <w:t>C047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20E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E38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SS199701_047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BB94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1997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206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E50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-44.333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61F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147.110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21B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1075-1361</w:t>
            </w:r>
          </w:p>
        </w:tc>
      </w:tr>
      <w:tr w:rsidR="008D0E5C" w:rsidRPr="008D0E5C" w14:paraId="13D34AF1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3ED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7E9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A28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SS200702_052_067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AF5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938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812E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-44.253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A33F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147.213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2A8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1240-1270</w:t>
            </w:r>
          </w:p>
        </w:tc>
      </w:tr>
      <w:tr w:rsidR="008D0E5C" w:rsidRPr="008D0E5C" w14:paraId="3769646B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BC3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755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928E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SS199701_057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BBA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1997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CE4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C83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-44.175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D03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146.988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80A8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881</w:t>
            </w:r>
          </w:p>
        </w:tc>
      </w:tr>
      <w:tr w:rsidR="008D0E5C" w:rsidRPr="008D0E5C" w14:paraId="2F224E8F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224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F91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F39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SS199701_040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F5C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1997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C878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8EA3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-44.243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159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147.360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2401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1024-1442</w:t>
            </w:r>
          </w:p>
        </w:tc>
      </w:tr>
      <w:tr w:rsidR="008D0E5C" w:rsidRPr="008D0E5C" w14:paraId="4391624E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C9C5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7828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B68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SS199701_056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2CB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1997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6A9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F69C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-44.177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4E0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147.005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09F7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690-900</w:t>
            </w:r>
          </w:p>
        </w:tc>
      </w:tr>
      <w:tr w:rsidR="008D0E5C" w:rsidRPr="008D0E5C" w14:paraId="0B86B728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234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7259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9368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SS200702_008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560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DA0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A5BC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-44.031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01EC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147.580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ED0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830-1030</w:t>
            </w:r>
          </w:p>
        </w:tc>
      </w:tr>
      <w:tr w:rsidR="008D0E5C" w:rsidRPr="008D0E5C" w14:paraId="4725B587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D20F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AC3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CSIRO 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C50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G59005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03BF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68E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03E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-28.239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349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162.627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CD2F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1365</w:t>
            </w:r>
          </w:p>
        </w:tc>
      </w:tr>
      <w:tr w:rsidR="008D0E5C" w:rsidRPr="008D0E5C" w14:paraId="5D9B9130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E2A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H009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BAC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MCZ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DA6B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45514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3B7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0DEE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North Atlantic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55D5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16.661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A259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-87.866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4BD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452</w:t>
            </w:r>
          </w:p>
        </w:tc>
      </w:tr>
      <w:tr w:rsidR="008D0E5C" w:rsidRPr="008D0E5C" w14:paraId="50D5D88E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DBCD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H035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A59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MCZ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6E2F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46345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D698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62E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North Atlantic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077C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20.008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1210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-72.831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174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708</w:t>
            </w:r>
          </w:p>
        </w:tc>
      </w:tr>
      <w:tr w:rsidR="008D0E5C" w:rsidRPr="008D0E5C" w14:paraId="55C65F3F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B0A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2D42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B69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126357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819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2381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E0FE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-35.610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43C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178.854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5CC9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1153</w:t>
            </w:r>
          </w:p>
        </w:tc>
      </w:tr>
      <w:tr w:rsidR="008D0E5C" w:rsidRPr="008D0E5C" w14:paraId="61A0F3AD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0DC0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318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670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41739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66F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1974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C90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6ED5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-30.218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B9CF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-178.533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257D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610</w:t>
            </w:r>
          </w:p>
        </w:tc>
      </w:tr>
      <w:tr w:rsidR="008D0E5C" w:rsidRPr="008D0E5C" w14:paraId="02132405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1179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2598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1D5C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126364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31A8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42E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8794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-34.072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21DF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174.068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57AC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560-630</w:t>
            </w:r>
          </w:p>
        </w:tc>
      </w:tr>
      <w:tr w:rsidR="008D0E5C" w:rsidRPr="008D0E5C" w14:paraId="0143EEC8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9887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617D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DDB0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86199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F39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624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BA63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-30.133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3775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179.769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5769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573-720</w:t>
            </w:r>
          </w:p>
        </w:tc>
      </w:tr>
      <w:tr w:rsidR="008D0E5C" w:rsidRPr="008D0E5C" w14:paraId="1A31FBDD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134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1DA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698B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126370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DAA4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1998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C59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D6E3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-34.065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4D2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162.592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2AF7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694</w:t>
            </w:r>
          </w:p>
        </w:tc>
      </w:tr>
      <w:tr w:rsidR="008D0E5C" w:rsidRPr="008D0E5C" w14:paraId="7D68A680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176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237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07F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126373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34A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1969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9745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CB5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-37.567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619C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179.367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EA1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1395</w:t>
            </w:r>
          </w:p>
        </w:tc>
      </w:tr>
      <w:tr w:rsidR="008D0E5C" w:rsidRPr="008D0E5C" w14:paraId="191D62DE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8874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A24D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3ACC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126375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77B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28A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717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-34.567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4B9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168.783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0327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870-1100</w:t>
            </w:r>
          </w:p>
        </w:tc>
      </w:tr>
      <w:tr w:rsidR="008D0E5C" w:rsidRPr="008D0E5C" w14:paraId="4D4EE0E5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68B6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F2E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ADD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126380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2E3F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1999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C39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370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-36.505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BF7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176.508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F3EF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990-1100</w:t>
            </w:r>
          </w:p>
        </w:tc>
      </w:tr>
      <w:tr w:rsidR="008D0E5C" w:rsidRPr="008D0E5C" w14:paraId="44FE4641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68B4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233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7DBD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83386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235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E8E5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7544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-37.187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91C3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176.978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CE79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930-948</w:t>
            </w:r>
          </w:p>
        </w:tc>
      </w:tr>
      <w:tr w:rsidR="008D0E5C" w:rsidRPr="008D0E5C" w14:paraId="04E35648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173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9462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5810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72274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4371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909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F60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-36.484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559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177.887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317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1272-1328</w:t>
            </w:r>
          </w:p>
        </w:tc>
      </w:tr>
      <w:tr w:rsidR="008D0E5C" w:rsidRPr="008D0E5C" w14:paraId="661BA540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1AB4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63B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4CE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82675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6299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458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A86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-36.811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596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177.465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4E8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878-911</w:t>
            </w:r>
          </w:p>
        </w:tc>
      </w:tr>
      <w:tr w:rsidR="008D0E5C" w:rsidRPr="008D0E5C" w14:paraId="1A2FA803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F841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E34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564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82889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75A2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75D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B9B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-36.455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262D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177.838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D4C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920-950</w:t>
            </w:r>
          </w:p>
        </w:tc>
      </w:tr>
      <w:tr w:rsidR="008D0E5C" w:rsidRPr="008D0E5C" w14:paraId="244E4070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D41E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5E0F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E18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47392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C40D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1999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F972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650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-36.506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5C7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176.516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0DBD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920-1053</w:t>
            </w:r>
          </w:p>
        </w:tc>
      </w:tr>
      <w:tr w:rsidR="008D0E5C" w:rsidRPr="008D0E5C" w14:paraId="301BD683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ADC2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CD1B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5EB2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65595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B7F0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0D8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98F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-33.547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0A4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167.745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8010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691-920</w:t>
            </w:r>
          </w:p>
        </w:tc>
      </w:tr>
      <w:tr w:rsidR="008D0E5C" w:rsidRPr="008D0E5C" w14:paraId="1FAE96DA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342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CBB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1E5E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126382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5C8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8FA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9C7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-33.547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591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167.745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2D69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691-920</w:t>
            </w:r>
          </w:p>
        </w:tc>
      </w:tr>
      <w:tr w:rsidR="008D0E5C" w:rsidRPr="008D0E5C" w14:paraId="514C5680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DEDC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E6A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C1AF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15610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4593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E7B4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B26E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-37.209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0784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177.238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5DF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701-910</w:t>
            </w:r>
          </w:p>
        </w:tc>
      </w:tr>
      <w:tr w:rsidR="008D0E5C" w:rsidRPr="008D0E5C" w14:paraId="1E545A2B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F510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56C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F289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86193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6402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8746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5A75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-30.133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2C45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179.769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3663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573-720</w:t>
            </w:r>
          </w:p>
        </w:tc>
      </w:tr>
      <w:tr w:rsidR="008D0E5C" w:rsidRPr="008D0E5C" w14:paraId="4B6F1BFB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3F17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37E3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7E0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64339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3E7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A1AF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A723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-34.758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C900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179.431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4E6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750-818</w:t>
            </w:r>
          </w:p>
        </w:tc>
      </w:tr>
      <w:tr w:rsidR="008D0E5C" w:rsidRPr="008D0E5C" w14:paraId="25AF33F3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5B3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A14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04A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69533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6FE9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0C53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B706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-34.038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4F96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168.125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107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912-997</w:t>
            </w:r>
          </w:p>
        </w:tc>
      </w:tr>
      <w:tr w:rsidR="008D0E5C" w:rsidRPr="008D0E5C" w14:paraId="17AD341C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8AF0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201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106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64635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9272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FB8D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05D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-35.415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C44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178.651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CAB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1050-1122</w:t>
            </w:r>
          </w:p>
        </w:tc>
      </w:tr>
      <w:tr w:rsidR="008D0E5C" w:rsidRPr="008D0E5C" w14:paraId="23F8D916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E31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lastRenderedPageBreak/>
              <w:t>N062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0B0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5110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86340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60C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C2A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67E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-34.890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CDF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179.039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09BE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1651-1680</w:t>
            </w:r>
          </w:p>
        </w:tc>
      </w:tr>
      <w:tr w:rsidR="008D0E5C" w:rsidRPr="008D0E5C" w14:paraId="23D8E333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CEC7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7A7E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0541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65010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62D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742B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6A2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-35.284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D796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178.863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CAA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1244-1276</w:t>
            </w:r>
          </w:p>
        </w:tc>
      </w:tr>
      <w:tr w:rsidR="008D0E5C" w:rsidRPr="008D0E5C" w14:paraId="31A70182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0EB6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9A0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8963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103473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CB7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8E5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627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-34.118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89E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171.214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7795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1060-1125</w:t>
            </w:r>
          </w:p>
        </w:tc>
      </w:tr>
      <w:tr w:rsidR="008D0E5C" w:rsidRPr="008D0E5C" w14:paraId="42627939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983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9547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350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86191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C7D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FB12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C704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-30.133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CFDD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179.769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AA2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573-720</w:t>
            </w:r>
          </w:p>
        </w:tc>
      </w:tr>
      <w:tr w:rsidR="008D0E5C" w:rsidRPr="008D0E5C" w14:paraId="4272CE74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1534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3AC6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78F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86212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0A4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130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B77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-30.133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379F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179.769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FC5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573-720</w:t>
            </w:r>
          </w:p>
        </w:tc>
      </w:tr>
      <w:tr w:rsidR="008D0E5C" w:rsidRPr="008D0E5C" w14:paraId="70413A28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7161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7B4B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DB9F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105099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2E8A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3EE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4E3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-33.704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C024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171.729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F42C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837-932</w:t>
            </w:r>
          </w:p>
        </w:tc>
      </w:tr>
      <w:tr w:rsidR="008D0E5C" w:rsidRPr="008D0E5C" w14:paraId="6B5622BA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128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0CAF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49B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41740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5E0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1999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1D3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A02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-36.506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B13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176.516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872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920-1053</w:t>
            </w:r>
          </w:p>
        </w:tc>
      </w:tr>
      <w:tr w:rsidR="008D0E5C" w:rsidRPr="008D0E5C" w14:paraId="4C81F02B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31A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1C0A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4B0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82559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A07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97B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76C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-37.365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BEC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177.879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BD11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1229-1250</w:t>
            </w:r>
          </w:p>
        </w:tc>
      </w:tr>
      <w:tr w:rsidR="008D0E5C" w:rsidRPr="008D0E5C" w14:paraId="4E7F730B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7890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782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78B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55589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D899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D9D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375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-34.830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7D2B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173.894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FB2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149-151</w:t>
            </w:r>
          </w:p>
        </w:tc>
      </w:tr>
      <w:tr w:rsidR="008D0E5C" w:rsidRPr="008D0E5C" w14:paraId="36A7FD19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D3F5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3DE5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CBD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82673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798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71C8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8E7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-36.811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C3B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177.465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37AB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878-911</w:t>
            </w:r>
          </w:p>
        </w:tc>
      </w:tr>
      <w:tr w:rsidR="008D0E5C" w:rsidRPr="008D0E5C" w14:paraId="5137B024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5858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063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A5E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94486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C2EF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1B61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317F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-40.639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C7FB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-165.553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61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1370-1448</w:t>
            </w:r>
          </w:p>
        </w:tc>
      </w:tr>
      <w:tr w:rsidR="008D0E5C" w:rsidRPr="008D0E5C" w14:paraId="3D0C0DA5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D3BB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948E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F9DB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82433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50D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805A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DA99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-37.504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E79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177.619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0D8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689-696</w:t>
            </w:r>
          </w:p>
        </w:tc>
      </w:tr>
      <w:tr w:rsidR="008D0E5C" w:rsidRPr="008D0E5C" w14:paraId="403DCB67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5AB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0E4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6D9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83446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9413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F09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952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-37.260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8BA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178.016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409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1497-1540</w:t>
            </w:r>
          </w:p>
        </w:tc>
      </w:tr>
      <w:tr w:rsidR="008D0E5C" w:rsidRPr="008D0E5C" w14:paraId="4D731734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13A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89F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A21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126403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B93B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E7AA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CBE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-30.036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8E2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-178.836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0E52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960-1161</w:t>
            </w:r>
          </w:p>
        </w:tc>
      </w:tr>
      <w:tr w:rsidR="008D0E5C" w:rsidRPr="008D0E5C" w14:paraId="43B6CF89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F52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32CD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C131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64341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625A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FB45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62F5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-34.758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1BB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179.431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9E9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750-818</w:t>
            </w:r>
          </w:p>
        </w:tc>
      </w:tr>
      <w:tr w:rsidR="008D0E5C" w:rsidRPr="008D0E5C" w14:paraId="5B348DEC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49BF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A9A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F0A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92528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8B69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1B81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0202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-29.968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2AD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-178.801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A30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872-1086</w:t>
            </w:r>
          </w:p>
        </w:tc>
      </w:tr>
      <w:tr w:rsidR="008D0E5C" w:rsidRPr="008D0E5C" w14:paraId="343FB72B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880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409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AEF1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83297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55E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AE4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CEC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-37.181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9B0B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176.983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CED7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998-1000</w:t>
            </w:r>
          </w:p>
        </w:tc>
      </w:tr>
      <w:tr w:rsidR="008D0E5C" w:rsidRPr="008D0E5C" w14:paraId="18987681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AF8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D61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EAF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83070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6DD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601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5EE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-37.475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89A8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176.755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2C9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692-699</w:t>
            </w:r>
          </w:p>
        </w:tc>
      </w:tr>
      <w:tr w:rsidR="008D0E5C" w:rsidRPr="008D0E5C" w14:paraId="14EBD8B8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6E2D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4F5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9315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83385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5F9C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D26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CEF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-37.187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EF7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176.978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2C2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930-948</w:t>
            </w:r>
          </w:p>
        </w:tc>
      </w:tr>
      <w:tr w:rsidR="008D0E5C" w:rsidRPr="008D0E5C" w14:paraId="197EC2A4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5CAA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6C2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9C53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16272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B4A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7D8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67E7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-36.947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F17B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177.335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8C7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1323-1346</w:t>
            </w:r>
          </w:p>
        </w:tc>
      </w:tr>
      <w:tr w:rsidR="008D0E5C" w:rsidRPr="008D0E5C" w14:paraId="738450BD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BD2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8E7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F48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134653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A65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CDF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C5FD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-30.259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53A9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-178.248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358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978-982</w:t>
            </w:r>
          </w:p>
        </w:tc>
      </w:tr>
      <w:tr w:rsidR="008D0E5C" w:rsidRPr="008D0E5C" w14:paraId="0920F58D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A5FC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AF6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B1F9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125382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CD6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126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BF2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-31.890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4FF4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179.321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4AF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1130-1320</w:t>
            </w:r>
          </w:p>
        </w:tc>
      </w:tr>
      <w:tr w:rsidR="008D0E5C" w:rsidRPr="008D0E5C" w14:paraId="621EE9BC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8DEB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3F62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NIWA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204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131039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D86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ABF1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29C7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-43.351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A694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179.458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00D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389-390</w:t>
            </w:r>
          </w:p>
        </w:tc>
      </w:tr>
      <w:tr w:rsidR="008D0E5C" w:rsidRPr="008D0E5C" w14:paraId="6C00DA99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9CE3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OG07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72D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USNM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572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1453756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C8A2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DD3F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9689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-1.700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F771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-175.200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E40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1304</w:t>
            </w:r>
          </w:p>
        </w:tc>
      </w:tr>
      <w:tr w:rsidR="008D0E5C" w:rsidRPr="008D0E5C" w14:paraId="108C4DD5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F1BB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OG09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FAC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USNM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708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1453668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415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C6CF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South Pacific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D08B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-14.470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04C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-168.640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9591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2362</w:t>
            </w:r>
          </w:p>
        </w:tc>
      </w:tr>
      <w:tr w:rsidR="008D0E5C" w:rsidRPr="008D0E5C" w14:paraId="55A5FDC6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A2D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OG10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F0B3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YPM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E44D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70130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388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D7AA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North Atlantic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1A3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34.480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7FAB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-56.736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D17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2103</w:t>
            </w:r>
          </w:p>
        </w:tc>
      </w:tr>
      <w:tr w:rsidR="008D0E5C" w:rsidRPr="008D0E5C" w14:paraId="4085C567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879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OG11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C26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YPM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5E05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38587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009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77A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North Atlantic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AAF6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38.773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85C9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-64.088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A41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1844</w:t>
            </w:r>
          </w:p>
        </w:tc>
      </w:tr>
      <w:tr w:rsidR="008D0E5C" w:rsidRPr="008D0E5C" w14:paraId="06745DFC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C43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OG12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CDA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YPM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508D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38588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0F34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B63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North Atlantic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655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34.476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21F1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-56.733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7BE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2229</w:t>
            </w:r>
          </w:p>
        </w:tc>
      </w:tr>
      <w:tr w:rsidR="008D0E5C" w:rsidRPr="008D0E5C" w14:paraId="75761BC7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32D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REM001D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0E9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CSIRO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72D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RE2017_C01_VSM02_100_123b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080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ECA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Indian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A30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-34.798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0DA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131.756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E656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1371</w:t>
            </w:r>
          </w:p>
        </w:tc>
      </w:tr>
      <w:tr w:rsidR="008D0E5C" w:rsidRPr="008D0E5C" w14:paraId="74DF5DBB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93E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lastRenderedPageBreak/>
              <w:t>S005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0E5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USNM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FE1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1071150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4BA2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9B0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North Pacific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51C4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19.801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A78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-156.129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DB0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726</w:t>
            </w:r>
          </w:p>
        </w:tc>
      </w:tr>
      <w:tr w:rsidR="008D0E5C" w:rsidRPr="008D0E5C" w14:paraId="63B160C5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BD13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S013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BFD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USNM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7B2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1424177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3CED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35DC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North Pacific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952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20.720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0F9E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145.060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FA24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1842</w:t>
            </w:r>
          </w:p>
        </w:tc>
      </w:tr>
      <w:tr w:rsidR="008D0E5C" w:rsidRPr="008D0E5C" w14:paraId="4DF3C0C7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A63B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S022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6BB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USNM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BA8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1075801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5AAF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CF09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North Pacific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C9E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56.325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C45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-142.442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14A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1854</w:t>
            </w:r>
          </w:p>
        </w:tc>
      </w:tr>
      <w:tr w:rsidR="008D0E5C" w:rsidRPr="008D0E5C" w14:paraId="294F3B62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76D0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S054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A47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USNM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8844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1424068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6AAB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F5CE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North Pacific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B2B5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25.360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B396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-178.430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A54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3957</w:t>
            </w:r>
          </w:p>
        </w:tc>
      </w:tr>
      <w:tr w:rsidR="008D0E5C" w:rsidRPr="008D0E5C" w14:paraId="076594D2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E6F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S055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16D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USNM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AA1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1072186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5E8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94F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North Pacific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0C9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25.574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BF70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-173.506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DE8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1744</w:t>
            </w:r>
          </w:p>
        </w:tc>
      </w:tr>
      <w:tr w:rsidR="008D0E5C" w:rsidRPr="008D0E5C" w14:paraId="136B63AB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037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S057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01D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USNM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14B0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1294085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6FC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2BC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North Pacific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99F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26.818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EDAC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-176.315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CF3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1939</w:t>
            </w:r>
          </w:p>
        </w:tc>
      </w:tr>
      <w:tr w:rsidR="008D0E5C" w:rsidRPr="008D0E5C" w14:paraId="6D327692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B5AE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S080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C451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USNM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402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59807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84C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2B0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North Atlantic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B5A4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18.430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42D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-67.180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BC43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62-183</w:t>
            </w:r>
          </w:p>
        </w:tc>
      </w:tr>
      <w:tr w:rsidR="008D0E5C" w:rsidRPr="008D0E5C" w14:paraId="312F98F0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B90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S091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5E9E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USNM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25A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1409029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C66F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1986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8EB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North Pacific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D82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0.245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C87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-91.609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5EF0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805</w:t>
            </w:r>
          </w:p>
        </w:tc>
      </w:tr>
      <w:tr w:rsidR="008D0E5C" w:rsidRPr="008D0E5C" w14:paraId="34720F8C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0E4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S139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5A2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USNM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2C2B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1151297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CEE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3623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North Atlantic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BFE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30.802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24B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-79.641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A5CA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530</w:t>
            </w:r>
          </w:p>
        </w:tc>
      </w:tr>
      <w:tr w:rsidR="008D0E5C" w:rsidRPr="008D0E5C" w14:paraId="4B2849D9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B384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S151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A4A5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USNM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C9F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1453746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9F05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8ED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North Pacific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F31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0.800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DB8C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-176.670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8FD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2227</w:t>
            </w:r>
          </w:p>
        </w:tc>
      </w:tr>
      <w:tr w:rsidR="008D0E5C" w:rsidRPr="008D0E5C" w14:paraId="46D6E59C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ECA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S153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4FFA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USNM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EDC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1453723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A65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5365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South Pacific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B1C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-0.390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AD0A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-176.200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24D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1720</w:t>
            </w:r>
          </w:p>
        </w:tc>
      </w:tr>
      <w:tr w:rsidR="008D0E5C" w:rsidRPr="008D0E5C" w14:paraId="432E39C1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7BC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0163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USNM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700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1424053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5A94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D187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North Pacific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03BC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25.430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79F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-173.540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0AF3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2328</w:t>
            </w:r>
          </w:p>
        </w:tc>
      </w:tr>
      <w:tr w:rsidR="008D0E5C" w:rsidRPr="008D0E5C" w14:paraId="093E23D3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A6F1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T010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88C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USNM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DFB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1102450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2C25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EF9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North Pacific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ADA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35.627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B1A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-122.835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D59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3114</w:t>
            </w:r>
          </w:p>
        </w:tc>
      </w:tr>
      <w:tr w:rsidR="008D0E5C" w:rsidRPr="008D0E5C" w14:paraId="295A5B82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10AB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T060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65F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YPM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C47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38594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9C58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B47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North Atlantic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018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34.816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9C97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-47.672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059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2379</w:t>
            </w:r>
          </w:p>
        </w:tc>
      </w:tr>
      <w:tr w:rsidR="008D0E5C" w:rsidRPr="008D0E5C" w14:paraId="327682E7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420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T061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3AC9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YPM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FE0D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38596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3BE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FE60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North Atlantic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6D3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38.783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FD7C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-63.963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5F6B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2253</w:t>
            </w:r>
          </w:p>
        </w:tc>
      </w:tr>
      <w:tr w:rsidR="008D0E5C" w:rsidRPr="008D0E5C" w14:paraId="59B504AE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8A92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T062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A00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YPM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0C6C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38604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3D1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1BCA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North Atlantic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EF5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35.557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B26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-51.815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6F22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1846</w:t>
            </w:r>
          </w:p>
        </w:tc>
      </w:tr>
      <w:tr w:rsidR="008D0E5C" w:rsidRPr="008D0E5C" w14:paraId="0DFB65AD" w14:textId="77777777" w:rsidTr="008D0E5C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175B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T065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E5DB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YPM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82E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38600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C0D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2005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8F72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North Atlantic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7C3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34.479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3D2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-56.734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6955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2121</w:t>
            </w:r>
          </w:p>
        </w:tc>
      </w:tr>
    </w:tbl>
    <w:p w14:paraId="3E41DED4" w14:textId="12C02F1E" w:rsidR="008D0E5C" w:rsidRDefault="008D0E5C" w:rsidP="000D79BA">
      <w:pPr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  <w:lang w:eastAsia="en-AU"/>
        </w:rPr>
        <w:sectPr w:rsidR="008D0E5C" w:rsidSect="00584F54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2B7D77D4" w14:textId="619559F6" w:rsidR="008D0E5C" w:rsidRDefault="008D0E5C" w:rsidP="008D0E5C">
      <w:pPr>
        <w:rPr>
          <w:b/>
          <w:bCs/>
          <w:lang w:eastAsia="en-AU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 2.</w:t>
      </w:r>
      <w:r>
        <w:rPr>
          <w:b/>
          <w:bCs/>
          <w:lang w:eastAsia="en-AU"/>
        </w:rPr>
        <w:t xml:space="preserve"> </w:t>
      </w:r>
      <w:r w:rsidR="00FE36C4">
        <w:rPr>
          <w:rFonts w:cs="Times New Roman"/>
          <w:b/>
          <w:color w:val="000000" w:themeColor="text1"/>
          <w:szCs w:val="24"/>
          <w:lang w:eastAsia="en-AU"/>
        </w:rPr>
        <w:t>Morphology of samples including taxonomic identification and morphological group assignment. Sclerite complement of polyp and tentacle regions expressed as Versluys</w:t>
      </w:r>
      <w:r w:rsidR="00182E48">
        <w:rPr>
          <w:rFonts w:cs="Times New Roman"/>
          <w:b/>
          <w:color w:val="000000" w:themeColor="text1"/>
          <w:szCs w:val="24"/>
          <w:lang w:eastAsia="en-AU"/>
        </w:rPr>
        <w:t>’</w:t>
      </w:r>
      <w:r w:rsidR="00FE36C4">
        <w:rPr>
          <w:rFonts w:cs="Times New Roman"/>
          <w:b/>
          <w:color w:val="000000" w:themeColor="text1"/>
          <w:szCs w:val="24"/>
          <w:lang w:eastAsia="en-AU"/>
        </w:rPr>
        <w:t xml:space="preserve"> </w:t>
      </w:r>
      <w:r w:rsidR="00182E48">
        <w:rPr>
          <w:rFonts w:cs="Times New Roman"/>
          <w:b/>
          <w:color w:val="000000" w:themeColor="text1"/>
          <w:szCs w:val="24"/>
          <w:lang w:eastAsia="en-AU"/>
        </w:rPr>
        <w:t>g</w:t>
      </w:r>
      <w:r w:rsidR="00FE36C4">
        <w:rPr>
          <w:rFonts w:cs="Times New Roman"/>
          <w:b/>
          <w:color w:val="000000" w:themeColor="text1"/>
          <w:szCs w:val="24"/>
          <w:lang w:eastAsia="en-AU"/>
        </w:rPr>
        <w:t>roup A</w:t>
      </w:r>
      <w:r w:rsidR="00AD7F22">
        <w:rPr>
          <w:rFonts w:cs="Times New Roman"/>
          <w:b/>
          <w:color w:val="000000" w:themeColor="text1"/>
          <w:szCs w:val="24"/>
          <w:lang w:eastAsia="en-AU"/>
        </w:rPr>
        <w:t xml:space="preserve"> (“Spiculosae”)</w:t>
      </w:r>
      <w:r w:rsidR="00FE36C4">
        <w:rPr>
          <w:rFonts w:cs="Times New Roman"/>
          <w:b/>
          <w:color w:val="000000" w:themeColor="text1"/>
          <w:szCs w:val="24"/>
          <w:lang w:eastAsia="en-AU"/>
        </w:rPr>
        <w:t>, B</w:t>
      </w:r>
      <w:r w:rsidR="00AD7F22">
        <w:rPr>
          <w:rFonts w:cs="Times New Roman"/>
          <w:b/>
          <w:color w:val="000000" w:themeColor="text1"/>
          <w:szCs w:val="24"/>
          <w:lang w:eastAsia="en-AU"/>
        </w:rPr>
        <w:t xml:space="preserve"> (“Squamosae </w:t>
      </w:r>
      <w:proofErr w:type="spellStart"/>
      <w:r w:rsidR="00AD7F22">
        <w:rPr>
          <w:rFonts w:cs="Times New Roman"/>
          <w:b/>
          <w:color w:val="000000" w:themeColor="text1"/>
          <w:szCs w:val="24"/>
          <w:lang w:eastAsia="en-AU"/>
        </w:rPr>
        <w:t>abberantes</w:t>
      </w:r>
      <w:proofErr w:type="spellEnd"/>
      <w:r w:rsidR="00AD7F22">
        <w:rPr>
          <w:rFonts w:cs="Times New Roman"/>
          <w:b/>
          <w:color w:val="000000" w:themeColor="text1"/>
          <w:szCs w:val="24"/>
          <w:lang w:eastAsia="en-AU"/>
        </w:rPr>
        <w:t>”)</w:t>
      </w:r>
      <w:r w:rsidR="00FE36C4">
        <w:rPr>
          <w:rFonts w:cs="Times New Roman"/>
          <w:b/>
          <w:color w:val="000000" w:themeColor="text1"/>
          <w:szCs w:val="24"/>
          <w:lang w:eastAsia="en-AU"/>
        </w:rPr>
        <w:t>, C</w:t>
      </w:r>
      <w:r w:rsidR="00AD7F22">
        <w:rPr>
          <w:rFonts w:cs="Times New Roman"/>
          <w:b/>
          <w:color w:val="000000" w:themeColor="text1"/>
          <w:szCs w:val="24"/>
          <w:lang w:eastAsia="en-AU"/>
        </w:rPr>
        <w:t xml:space="preserve"> (“Squamosae”)</w:t>
      </w:r>
      <w:r w:rsidR="00FE36C4">
        <w:rPr>
          <w:rFonts w:cs="Times New Roman"/>
          <w:b/>
          <w:color w:val="000000" w:themeColor="text1"/>
          <w:szCs w:val="24"/>
          <w:lang w:eastAsia="en-AU"/>
        </w:rPr>
        <w:t xml:space="preserve">. </w:t>
      </w:r>
      <w:r w:rsidR="004A1E46">
        <w:rPr>
          <w:rFonts w:cs="Times New Roman"/>
          <w:b/>
          <w:color w:val="000000" w:themeColor="text1"/>
          <w:szCs w:val="24"/>
          <w:lang w:eastAsia="en-AU"/>
        </w:rPr>
        <w:t>Versluys’ g</w:t>
      </w:r>
      <w:r w:rsidR="00FE36C4">
        <w:rPr>
          <w:rFonts w:cs="Times New Roman"/>
          <w:b/>
          <w:color w:val="000000" w:themeColor="text1"/>
          <w:szCs w:val="24"/>
          <w:lang w:eastAsia="en-AU"/>
        </w:rPr>
        <w:t>roups contained in brackets are those obtained from the taxonomic literature, which differ from our assignment.</w:t>
      </w:r>
      <w:r w:rsidR="00182E48">
        <w:rPr>
          <w:rFonts w:cs="Times New Roman"/>
          <w:b/>
          <w:color w:val="000000" w:themeColor="text1"/>
          <w:szCs w:val="24"/>
          <w:lang w:eastAsia="en-AU"/>
        </w:rPr>
        <w:t xml:space="preserve"> Asterisks indicate that the taxonomic identification of a published specimen have been revised. * Cordeiro et al., 2015; ** Cairns, 2001.</w:t>
      </w:r>
      <w:bookmarkStart w:id="0" w:name="_GoBack"/>
      <w:bookmarkEnd w:id="0"/>
      <w:r w:rsidR="00FE36C4">
        <w:rPr>
          <w:rFonts w:cs="Times New Roman"/>
          <w:b/>
          <w:color w:val="000000" w:themeColor="text1"/>
          <w:szCs w:val="24"/>
          <w:lang w:eastAsia="en-AU"/>
        </w:rPr>
        <w:t xml:space="preserve"> </w:t>
      </w:r>
      <w:r w:rsidR="0094324E">
        <w:rPr>
          <w:rFonts w:cs="Times New Roman"/>
          <w:b/>
          <w:color w:val="000000" w:themeColor="text1"/>
          <w:szCs w:val="24"/>
          <w:lang w:eastAsia="en-AU"/>
        </w:rPr>
        <w:t xml:space="preserve">BB = </w:t>
      </w:r>
      <w:r w:rsidR="00AD7F22">
        <w:rPr>
          <w:rFonts w:cs="Times New Roman"/>
          <w:b/>
          <w:color w:val="000000" w:themeColor="text1"/>
          <w:szCs w:val="24"/>
          <w:lang w:eastAsia="en-AU"/>
        </w:rPr>
        <w:t xml:space="preserve">bottlebrush; BIF = bifurcate; BF = bi-flabellate; MF = multi-flabellate; PN = pinnate; PL = planar. N/A indicated that colony form and or branching sequence could not be determined. N/A* indicated genera for which branching sequence is not a valid character. </w:t>
      </w:r>
    </w:p>
    <w:tbl>
      <w:tblPr>
        <w:tblW w:w="12520" w:type="dxa"/>
        <w:tblLook w:val="04A0" w:firstRow="1" w:lastRow="0" w:firstColumn="1" w:lastColumn="0" w:noHBand="0" w:noVBand="1"/>
      </w:tblPr>
      <w:tblGrid>
        <w:gridCol w:w="1095"/>
        <w:gridCol w:w="1674"/>
        <w:gridCol w:w="1881"/>
        <w:gridCol w:w="2246"/>
        <w:gridCol w:w="1152"/>
        <w:gridCol w:w="2419"/>
        <w:gridCol w:w="2053"/>
      </w:tblGrid>
      <w:tr w:rsidR="00FE36C4" w:rsidRPr="008D0E5C" w14:paraId="3C10E3CB" w14:textId="77777777" w:rsidTr="00FE36C4">
        <w:trPr>
          <w:trHeight w:val="510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31766" w14:textId="77777777" w:rsidR="008D0E5C" w:rsidRPr="008D0E5C" w:rsidRDefault="008D0E5C" w:rsidP="008D0E5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Sample #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54F70" w14:textId="586C7D1A" w:rsidR="008D0E5C" w:rsidRPr="008D0E5C" w:rsidRDefault="00FE36C4" w:rsidP="008D0E5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Colony form;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Branching sequence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5C0C" w14:textId="77777777" w:rsidR="008D0E5C" w:rsidRPr="008D0E5C" w:rsidRDefault="008D0E5C" w:rsidP="008D0E5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 Group (A,B,C)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0276" w14:textId="77777777" w:rsidR="008D0E5C" w:rsidRPr="008D0E5C" w:rsidRDefault="008D0E5C" w:rsidP="008D0E5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Previous identification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05B5B" w14:textId="77777777" w:rsidR="008D0E5C" w:rsidRPr="008D0E5C" w:rsidRDefault="008D0E5C" w:rsidP="008D0E5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Type status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A0E0" w14:textId="77777777" w:rsidR="008D0E5C" w:rsidRPr="008D0E5C" w:rsidRDefault="008D0E5C" w:rsidP="008D0E5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Current identification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A418" w14:textId="77777777" w:rsidR="008D0E5C" w:rsidRPr="008D0E5C" w:rsidRDefault="008D0E5C" w:rsidP="008D0E5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Morphological Group Assignment</w:t>
            </w:r>
          </w:p>
        </w:tc>
      </w:tr>
      <w:tr w:rsidR="00FE36C4" w:rsidRPr="008D0E5C" w14:paraId="4E7AA53D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FA9A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B002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B58E2" w14:textId="2D60DD7B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B66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B71B" w14:textId="2723F04C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fewkesii</w:t>
            </w:r>
            <w:proofErr w:type="spellEnd"/>
            <w:r w:rsidR="00962A25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*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F30B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BE4C0" w14:textId="33453DC2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29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35A4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</w:tr>
      <w:tr w:rsidR="00FE36C4" w:rsidRPr="008D0E5C" w14:paraId="27694C17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FA63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B005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F9103" w14:textId="55A344E2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6F6EE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B1342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E857E" w14:textId="28C65865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fewkesii</w:t>
            </w:r>
            <w:proofErr w:type="spellEnd"/>
            <w:r w:rsidR="00962A25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*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2DA8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85BAD" w14:textId="212017C0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27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C6EE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</w:tr>
      <w:tr w:rsidR="00FE36C4" w:rsidRPr="008D0E5C" w14:paraId="367FD1F5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C79B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B006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E3018" w14:textId="6EB1B775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6F6EE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D7B2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8C60" w14:textId="5C39EACA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fewkesii</w:t>
            </w:r>
            <w:proofErr w:type="spellEnd"/>
            <w:r w:rsidR="00962A25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*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0801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7F2FE" w14:textId="202586B5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5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1D1F1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(1.0)</w:t>
            </w:r>
          </w:p>
        </w:tc>
      </w:tr>
      <w:tr w:rsidR="00FE36C4" w:rsidRPr="008D0E5C" w14:paraId="43EEA3CA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681D0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B007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EF249" w14:textId="249182D0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6F6EE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1BFAD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30BB7" w14:textId="5270AA7C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54A57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1C3CC" w14:textId="6094473A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23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13AEE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FE36C4" w:rsidRPr="008D0E5C" w14:paraId="2AFED676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E425E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B008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4DCA6" w14:textId="20DDE8F3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6F6EE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1B79A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D6CFA" w14:textId="0C229E6A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elegans</w:t>
            </w:r>
            <w:r w:rsidR="00962A25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*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B174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6192" w14:textId="10C761F3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22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9DAE1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FE36C4" w:rsidRPr="008D0E5C" w14:paraId="532ED98E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35DA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B010A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C9C87" w14:textId="044D86B3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6F6EE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DA097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68783" w14:textId="05B6816F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99172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88A0" w14:textId="48588FE0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28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F1D2B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</w:tr>
      <w:tr w:rsidR="00FE36C4" w:rsidRPr="008D0E5C" w14:paraId="3E01D0D2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CFBBF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B011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29C16" w14:textId="6B601F3A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6F6EE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DFB2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4721F" w14:textId="417BB84C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13E2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6B26B" w14:textId="12AE28B5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28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B399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</w:tr>
      <w:tr w:rsidR="00FE36C4" w:rsidRPr="008D0E5C" w14:paraId="330E43A9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4D2C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C001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6982C" w14:textId="78FB6154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1/4R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8AA3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634AD" w14:textId="76F6E5AE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octagonus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FBBF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BF5E2" w14:textId="50953676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octagonus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4CD8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(1.2)</w:t>
            </w:r>
          </w:p>
        </w:tc>
      </w:tr>
      <w:tr w:rsidR="00FE36C4" w:rsidRPr="008D0E5C" w14:paraId="0B3640F7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6F0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C008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E4812" w14:textId="0BDCE9C1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F9CE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0763" w14:textId="37072D52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F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524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C7A07" w14:textId="42094186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52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467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FE36C4" w:rsidRPr="008D0E5C" w14:paraId="094F0D47" w14:textId="77777777" w:rsidTr="00FE36C4">
        <w:trPr>
          <w:trHeight w:val="51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EF4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C022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5CBA2" w14:textId="739229D4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EE1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74237" w14:textId="056A4D7A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cf.geniculata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426B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E72E0" w14:textId="3D20863B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39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FC4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7</w:t>
            </w:r>
          </w:p>
        </w:tc>
      </w:tr>
      <w:tr w:rsidR="00FE36C4" w:rsidRPr="008D0E5C" w14:paraId="1F33EFF3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D111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C027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9751" w14:textId="7CCD0AF8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BIF</w:t>
            </w:r>
            <w:r w:rsidR="0094324E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D0D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E72D" w14:textId="23FB2605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39B1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19100" w14:textId="765988BD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antarctica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B08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(1.0)</w:t>
            </w:r>
          </w:p>
        </w:tc>
      </w:tr>
      <w:tr w:rsidR="00FE36C4" w:rsidRPr="008D0E5C" w14:paraId="7A6AA5B6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901C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C028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5706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6F69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D565" w14:textId="17C31109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7C0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BE797" w14:textId="63619C49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antarctica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7DE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(1.0)</w:t>
            </w:r>
          </w:p>
        </w:tc>
      </w:tr>
      <w:tr w:rsidR="00FE36C4" w:rsidRPr="008D0E5C" w14:paraId="35DA4641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42A0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C030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E4D80" w14:textId="4D4E4AF6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00F5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C018" w14:textId="7836C5D2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2EC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B017" w14:textId="616F19C2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octagonus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3239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(1.2)</w:t>
            </w:r>
          </w:p>
        </w:tc>
      </w:tr>
      <w:tr w:rsidR="00FE36C4" w:rsidRPr="008D0E5C" w14:paraId="2FC594BA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60DF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C032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B611" w14:textId="3B26A35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PN</w:t>
            </w:r>
            <w:r w:rsidR="0094324E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CA07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 (A: Xu et al., 2020)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5AE0E" w14:textId="60DFDD04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3366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467E" w14:textId="29BD7B1B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dendritica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C1C4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 (5.2)</w:t>
            </w:r>
          </w:p>
        </w:tc>
      </w:tr>
      <w:tr w:rsidR="00FE36C4" w:rsidRPr="008D0E5C" w14:paraId="08FFAE26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7819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C033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3EF93" w14:textId="6AD879DA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B33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94202" w14:textId="5E5792F2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60D1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0E4FB" w14:textId="6E25A56C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41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187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7</w:t>
            </w:r>
          </w:p>
        </w:tc>
      </w:tr>
      <w:tr w:rsidR="00FE36C4" w:rsidRPr="008D0E5C" w14:paraId="11ED61B5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8AE6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C034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6E9D9" w14:textId="75AD5956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MF</w:t>
            </w:r>
            <w:r w:rsidR="0094324E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1A8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467B6" w14:textId="2670EFB8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B939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3BCE" w14:textId="55B2B423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819A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FE36C4" w:rsidRPr="008D0E5C" w14:paraId="7278BC2B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133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C037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073EF" w14:textId="7D3D9550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1/4L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65D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2CDE" w14:textId="2721669C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F2A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CC3E3" w14:textId="50B7DA6E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rotunda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3942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FE36C4" w:rsidRPr="008D0E5C" w14:paraId="3A23E1C9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A97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C038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C3C94" w14:textId="119D72DB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1/4L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CBC2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AFB76" w14:textId="11087D4C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DA8C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662A" w14:textId="6BC64DD4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rotunda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1AC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FE36C4" w:rsidRPr="008D0E5C" w14:paraId="5AFC85CF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9B20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lastRenderedPageBreak/>
              <w:t>C040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F130" w14:textId="1F5ED086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MF</w:t>
            </w:r>
            <w:r w:rsidR="0094324E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AA3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1AE8E" w14:textId="14C6C2B0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2637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FA473" w14:textId="11070612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4BB2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FE36C4" w:rsidRPr="008D0E5C" w14:paraId="690447F5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62A5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C041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34B23" w14:textId="65D72290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1/4L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6370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A2C62" w14:textId="413109D3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9CD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DE974" w14:textId="2BD817FE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papillosa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1AD5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FE36C4" w:rsidRPr="008D0E5C" w14:paraId="3649A25C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824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C043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7DCCB" w14:textId="6936E54A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536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17EFE" w14:textId="2930A3E0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spiculosa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862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62A1" w14:textId="36AC3F95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24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89A0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FE36C4" w:rsidRPr="008D0E5C" w14:paraId="755FC53D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6768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C047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A7A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59B9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FD018" w14:textId="4728BA1F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FE6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E0BC" w14:textId="3F1089F0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6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1622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(1.0)</w:t>
            </w:r>
          </w:p>
        </w:tc>
      </w:tr>
      <w:tr w:rsidR="00FE36C4" w:rsidRPr="008D0E5C" w14:paraId="1557E97A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A92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C049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F78A" w14:textId="70626D17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2FC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A3D3C" w14:textId="29EAD373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135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FDE8F" w14:textId="1DC7688F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53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9CC8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FE36C4" w:rsidRPr="008D0E5C" w14:paraId="6E7EBD39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4BB0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C059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9685" w14:textId="00D60EAA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62EC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D668E" w14:textId="3B84EC75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octagonus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41C6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21B1F" w14:textId="66C5049C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1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323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(1.2)</w:t>
            </w:r>
          </w:p>
        </w:tc>
      </w:tr>
      <w:tr w:rsidR="00FE36C4" w:rsidRPr="008D0E5C" w14:paraId="7F08D6F2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E31F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C062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F86C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BIF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1728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38BC6" w14:textId="78DA25A3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DF9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0B61" w14:textId="115EC1EA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antarctica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192C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(1.0)</w:t>
            </w:r>
          </w:p>
        </w:tc>
      </w:tr>
      <w:tr w:rsidR="0094324E" w:rsidRPr="008D0E5C" w14:paraId="4E417B89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B0F62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C069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D3AE" w14:textId="63241A1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1/4L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A9313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2A14" w14:textId="2ADB738E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0394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1516" w14:textId="7C198C3C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45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3E267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94324E" w:rsidRPr="008D0E5C" w14:paraId="02FB8B37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02BF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C070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3A44" w14:textId="40DAC9F0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1/4L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B3D97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7922" w14:textId="7673C062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1FECB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8BE2" w14:textId="4243ECB5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papillosa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B4AA6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94324E" w:rsidRPr="008D0E5C" w14:paraId="62FA7489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86658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C080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AFBA3" w14:textId="6CA5BAE3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BF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797D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A6CD" w14:textId="2A152409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CB9A6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F177" w14:textId="0C0479D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12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4C1B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FE36C4" w:rsidRPr="008D0E5C" w14:paraId="102F4735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5859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H009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8359" w14:textId="4B87A633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BF;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2A05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EB7A6" w14:textId="29DDDDEA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fewkesii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8270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F366D" w14:textId="236E22E2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30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D47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</w:tr>
      <w:tr w:rsidR="0094324E" w:rsidRPr="008D0E5C" w14:paraId="3607FB08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6B8A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H035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31DA" w14:textId="32D6B665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BF;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2BD3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00266" w14:textId="63573C3D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E2DB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94B2" w14:textId="6176C8F0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31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C3FC9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</w:tr>
      <w:tr w:rsidR="0094324E" w:rsidRPr="008D0E5C" w14:paraId="7D555895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622CB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N002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1AB20" w14:textId="6D4E1F60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BF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BB52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52AAE" w14:textId="2B252E6E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332A6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D12F" w14:textId="74ACA83C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16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7F1D5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94324E" w:rsidRPr="008D0E5C" w14:paraId="30C416E4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45506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N005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E9BA0" w14:textId="21284A78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BF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517CC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EE2AD" w14:textId="22B1D00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BA2D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1414" w14:textId="2DAA4223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9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4B43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FE36C4" w:rsidRPr="008D0E5C" w14:paraId="179597CA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F029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N011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34BE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7A5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570A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Chrysogorgiidae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0BBB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D7880" w14:textId="68F222AF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48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A25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FE36C4" w:rsidRPr="008D0E5C" w14:paraId="4BC186BB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CD73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N017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9CAC5" w14:textId="4B3AC8BC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1/4L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4EDB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F582C" w14:textId="4CE146F9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664A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3E3F" w14:textId="55243867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43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E01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FE36C4" w:rsidRPr="008D0E5C" w14:paraId="555FBD28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8C7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N022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CD8CC" w14:textId="02533FEE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1/4L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033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5D05" w14:textId="0748A3A6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6A2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B0BC5" w14:textId="040A496A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rotunda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F67D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FE36C4" w:rsidRPr="008D0E5C" w14:paraId="0790F8EF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92C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N025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CD2D" w14:textId="467F8BFA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3A1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FA993" w14:textId="6D940840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933C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56A02" w14:textId="16FF20FA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orientalis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B87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Dasygorgia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</w:tr>
      <w:tr w:rsidR="00FE36C4" w:rsidRPr="008D0E5C" w14:paraId="15671044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AA48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N030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7396C" w14:textId="55913249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1/4L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29E4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FE768" w14:textId="3AA552F1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6F2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DF400" w14:textId="06C49811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rotunda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6CC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FE36C4" w:rsidRPr="008D0E5C" w14:paraId="349C5244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7C69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N038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B3A92" w14:textId="343C5A31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2BC1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C262" w14:textId="0EB15DF3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BDF0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7D693" w14:textId="230F593D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FA6B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7</w:t>
            </w:r>
          </w:p>
        </w:tc>
      </w:tr>
      <w:tr w:rsidR="0094324E" w:rsidRPr="008D0E5C" w14:paraId="2E5DA527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CB7C4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N039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2DBD4" w14:textId="1EAC31ED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3726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86C32" w14:textId="73ABF04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B8744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1206" w14:textId="4833237C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39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2D3F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7</w:t>
            </w:r>
          </w:p>
        </w:tc>
      </w:tr>
      <w:tr w:rsidR="0094324E" w:rsidRPr="008D0E5C" w14:paraId="1B43018A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93A5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N040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E0FE9" w14:textId="6A18F716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537DB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C112" w14:textId="2F91D421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BAC3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4A1E9" w14:textId="3F2E3EB6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40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41DAB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7</w:t>
            </w:r>
          </w:p>
        </w:tc>
      </w:tr>
      <w:tr w:rsidR="00FE36C4" w:rsidRPr="008D0E5C" w14:paraId="37B54932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CB7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N044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1A21A" w14:textId="454863A0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86B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7744" w14:textId="6EA1779B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377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84F7B" w14:textId="2E59A472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21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E029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FE36C4" w:rsidRPr="008D0E5C" w14:paraId="31B170FC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5D8C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N045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4848" w14:textId="3374E1C0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0A5C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4C945" w14:textId="55A6BD9F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125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E451" w14:textId="44649175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37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9E2E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7</w:t>
            </w:r>
          </w:p>
        </w:tc>
      </w:tr>
      <w:tr w:rsidR="00FE36C4" w:rsidRPr="008D0E5C" w14:paraId="06A0D996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8439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N046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51195" w14:textId="0F06F242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1/4R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0370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EBD8" w14:textId="15BB96C9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861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611D" w14:textId="4EE092CA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2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8A0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FE36C4" w:rsidRPr="008D0E5C" w14:paraId="680EA297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8004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N047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3A6D" w14:textId="7E33E13D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1/4L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1158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3C325" w14:textId="07B2CA2D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239E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6BF7" w14:textId="163443EE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43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CCE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FE36C4" w:rsidRPr="008D0E5C" w14:paraId="602D1D67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718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N048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0B08C" w14:textId="60DE9A6D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1B68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49125" w14:textId="2A583523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0F71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3B4C6" w14:textId="08E3F70E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49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E91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FE36C4" w:rsidRPr="008D0E5C" w14:paraId="644C4196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D08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N049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E2A0" w14:textId="6C2609C1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1/4R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D93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0B239" w14:textId="34D19D96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22B1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1142" w14:textId="112C5FD5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octagonus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EED2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(1.2)</w:t>
            </w:r>
          </w:p>
        </w:tc>
      </w:tr>
      <w:tr w:rsidR="00FE36C4" w:rsidRPr="008D0E5C" w14:paraId="15CEB756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D0A9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N053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CFF8" w14:textId="129C5093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1/4L - 3/5L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62EC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CEE97" w14:textId="38076949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0B7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E02B" w14:textId="453D0EAF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44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9DA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FE36C4" w:rsidRPr="008D0E5C" w14:paraId="3A9825D1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C2EA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lastRenderedPageBreak/>
              <w:t>N055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1F99" w14:textId="63D865BC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1/4L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6F82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4277" w14:textId="27BCD54D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11-1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48A5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5E3C" w14:textId="17E540C2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43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7FED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FE36C4" w:rsidRPr="008D0E5C" w14:paraId="0F0CAB53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FA71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N057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8B06" w14:textId="69710FF1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6BA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3A77D" w14:textId="6F28FB54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1F8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816F" w14:textId="0B2E8CDF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50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7CE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FE36C4" w:rsidRPr="008D0E5C" w14:paraId="4F2860F6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536D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N059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6A076" w14:textId="5E9AD3BF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BF</w:t>
            </w:r>
            <w:r w:rsidR="0094324E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C98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00DC" w14:textId="6F24DD96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3AFF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291D7" w14:textId="1475EC90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14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1A94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94324E" w:rsidRPr="008D0E5C" w14:paraId="46C0FA0E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C987B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N062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7BB9" w14:textId="4B2641AD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BF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16EA1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DEB3B" w14:textId="402C375E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620FB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2244" w14:textId="022F8FF3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13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B3F87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94324E" w:rsidRPr="008D0E5C" w14:paraId="1D71FE83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5C705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N063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10626" w14:textId="77CF7242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BF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5B90B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8C1A5" w14:textId="4C9DFDC0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11-4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9D14E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F4234" w14:textId="373D88AE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17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8674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(1.0)</w:t>
            </w:r>
          </w:p>
        </w:tc>
      </w:tr>
      <w:tr w:rsidR="0094324E" w:rsidRPr="008D0E5C" w14:paraId="60CBA7E2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B06C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N064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5E7FE" w14:textId="20DC5A26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BF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BD10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ED4B8" w14:textId="050A1A89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82BF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7C14" w14:textId="34D75DE3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11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3E8EC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FE36C4" w:rsidRPr="008D0E5C" w14:paraId="15560DEC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769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N068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A756" w14:textId="43E4F15E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BF;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1/5R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*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1887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C876E" w14:textId="4F61322E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4772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B03AE" w14:textId="445FE803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3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90A1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(1.2)</w:t>
            </w:r>
          </w:p>
        </w:tc>
      </w:tr>
      <w:tr w:rsidR="0094324E" w:rsidRPr="008D0E5C" w14:paraId="5047B988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0D53A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N069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0D848" w14:textId="1989FBAA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BF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FD33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6C76" w14:textId="7FA2ABF4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0CA07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33C3F" w14:textId="3CD8F3F5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10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AFE39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94324E" w:rsidRPr="008D0E5C" w14:paraId="2A42AE0A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574AA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N072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98AED" w14:textId="54EDC875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BF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398E4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D20CB" w14:textId="1363CCA4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FEDE7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68ED0" w14:textId="1A040E4E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cf.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chryseis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17782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FE36C4" w:rsidRPr="008D0E5C" w14:paraId="6185C63F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B7A1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N074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AB7D" w14:textId="32311B38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BF</w:t>
            </w:r>
            <w:r w:rsidR="0094324E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7A50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3472C" w14:textId="719A9713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stellata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E5B5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227B1" w14:textId="439CE752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15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6F0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FE36C4" w:rsidRPr="008D0E5C" w14:paraId="69D46F2D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432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N075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39744" w14:textId="7A5E7AC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MF</w:t>
            </w:r>
            <w:r w:rsidR="0094324E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EE7B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336C" w14:textId="718BC6CF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64E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54511" w14:textId="1199ECA3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7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771C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FE36C4" w:rsidRPr="008D0E5C" w14:paraId="1F9257C5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9FEA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N088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BD77D" w14:textId="1B14EA58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1/4L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6A96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EC4B1" w14:textId="06238554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C8B1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2A67" w14:textId="7798131C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comans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645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Dasygorgia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</w:tr>
      <w:tr w:rsidR="00FE36C4" w:rsidRPr="008D0E5C" w14:paraId="1826F92B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F07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N093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EAA6" w14:textId="7906479C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MF</w:t>
            </w:r>
            <w:r w:rsidR="0094324E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FED1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6B4AA" w14:textId="567F31B1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DB18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064BA" w14:textId="3502FDB4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19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27D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FE36C4" w:rsidRPr="008D0E5C" w14:paraId="3A43D9B0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19CC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N100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FE19" w14:textId="796C8438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1/3L - 2/7L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E39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0D64" w14:textId="75A57BC5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756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62C9" w14:textId="19B55447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51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6A3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FE36C4" w:rsidRPr="008D0E5C" w14:paraId="70DCC06C" w14:textId="77777777" w:rsidTr="0094324E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316DE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N110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12C00" w14:textId="7287E82D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B17429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BE50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D362" w14:textId="266B3A62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04C03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10122" w14:textId="222F89FA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25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53A5C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FE36C4" w:rsidRPr="008D0E5C" w14:paraId="5DCD85AF" w14:textId="77777777" w:rsidTr="0094324E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E9BE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N122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9F744" w14:textId="38B335AA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B17429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ABFD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60344" w14:textId="1999D385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spiculosa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8395E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BA1E" w14:textId="66651AD0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26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EB1C" w14:textId="77777777" w:rsidR="00FE36C4" w:rsidRPr="008D0E5C" w:rsidRDefault="00FE36C4" w:rsidP="00FE36C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FE36C4" w:rsidRPr="008D0E5C" w14:paraId="3A40D2B2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75C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N125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EA2D" w14:textId="6BFBBA59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99CB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EB0B6" w14:textId="7373F030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1CD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7C70" w14:textId="3F93DB57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38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392B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7</w:t>
            </w:r>
          </w:p>
        </w:tc>
      </w:tr>
      <w:tr w:rsidR="00FE36C4" w:rsidRPr="008D0E5C" w14:paraId="22BB3400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FCA6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N133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5E103" w14:textId="1F4A4D2F" w:rsidR="008D0E5C" w:rsidRPr="008D0E5C" w:rsidRDefault="0094324E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5FE0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B5B1" w14:textId="461C98A5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4A2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18D29" w14:textId="1A7FBE27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4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1281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 (5.3)</w:t>
            </w:r>
          </w:p>
        </w:tc>
      </w:tr>
      <w:tr w:rsidR="00FE36C4" w:rsidRPr="008D0E5C" w14:paraId="5AB22F51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A86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N142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797C4" w14:textId="7B6C74F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PL</w:t>
            </w:r>
            <w:r w:rsidR="0094324E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608F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265D1" w14:textId="12B705DD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A8F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D63D" w14:textId="55976939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31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C45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 (5.1)</w:t>
            </w:r>
          </w:p>
        </w:tc>
      </w:tr>
      <w:tr w:rsidR="0094324E" w:rsidRPr="008D0E5C" w14:paraId="31A35846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12BE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N143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1AE1B" w14:textId="0D8879F3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12CA8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B0F28" w14:textId="73FFDC31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617A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54708" w14:textId="0F94FCF2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32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2E336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 (5.1)</w:t>
            </w:r>
          </w:p>
        </w:tc>
      </w:tr>
      <w:tr w:rsidR="0094324E" w:rsidRPr="008D0E5C" w14:paraId="7340299E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E3E1C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N144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1995B" w14:textId="701B98A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50216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DF185" w14:textId="7DB80EF4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2187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E2A4E" w14:textId="62E5CCF0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33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9F2AF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 (5.1)</w:t>
            </w:r>
          </w:p>
        </w:tc>
      </w:tr>
      <w:tr w:rsidR="0094324E" w:rsidRPr="008D0E5C" w14:paraId="0D521CF1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990F3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N145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AB289" w14:textId="666F093E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2023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DCDEA" w14:textId="40E0E8C9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2C67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12D36" w14:textId="70E7CD8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32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1BAB" w14:textId="77777777" w:rsidR="0094324E" w:rsidRPr="008D0E5C" w:rsidRDefault="0094324E" w:rsidP="0094324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 (5.1)</w:t>
            </w:r>
          </w:p>
        </w:tc>
      </w:tr>
      <w:tr w:rsidR="00FE36C4" w:rsidRPr="008D0E5C" w14:paraId="7DFF4498" w14:textId="77777777" w:rsidTr="00FE36C4">
        <w:trPr>
          <w:trHeight w:val="51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130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N147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F714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N/A*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C94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N/A*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984A" w14:textId="08F24CF5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Pseudo</w:t>
            </w:r>
            <w:r w:rsid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</w:t>
            </w:r>
            <w:r w:rsidR="00FE36C4"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hrysogorgia</w:t>
            </w:r>
            <w:proofErr w:type="spellEnd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bellona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50D2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427A" w14:textId="116430DE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Pseudo</w:t>
            </w:r>
            <w:r w:rsidR="00403F4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</w:t>
            </w:r>
            <w:r w:rsidR="00FE36C4"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hrysogorgia</w:t>
            </w:r>
            <w:proofErr w:type="spellEnd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bellona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0E35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Outgroup</w:t>
            </w:r>
          </w:p>
        </w:tc>
      </w:tr>
      <w:tr w:rsidR="00FE36C4" w:rsidRPr="008D0E5C" w14:paraId="6809BCA3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64F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N169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56C7" w14:textId="4A544B49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2/7R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F95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71C5" w14:textId="67FFA681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8736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F76C" w14:textId="7C445370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expansa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6EA5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FE36C4" w:rsidRPr="008D0E5C" w14:paraId="420F4C7C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A4A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N170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7D35E" w14:textId="7C76AEB8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BF</w:t>
            </w:r>
            <w:r w:rsidR="00FE36C4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48D2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8AA87" w14:textId="508010DE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B2D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3CBFA" w14:textId="051852EC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18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28E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(1.0)</w:t>
            </w:r>
          </w:p>
        </w:tc>
      </w:tr>
      <w:tr w:rsidR="00FE36C4" w:rsidRPr="008D0E5C" w14:paraId="009ACE9E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02B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N179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3263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N/A*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E9A0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N/A*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7A3E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Radicipes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8D3E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5203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Radicipes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217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Outgroup</w:t>
            </w:r>
          </w:p>
        </w:tc>
      </w:tr>
      <w:tr w:rsidR="00FE36C4" w:rsidRPr="008D0E5C" w14:paraId="7529F93A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5249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OG07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A09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N/A*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320E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N/A*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A8B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Iridiogorgia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3EC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06C3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Iridiogorgia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F5E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Outgroup</w:t>
            </w:r>
          </w:p>
        </w:tc>
      </w:tr>
      <w:tr w:rsidR="00FE36C4" w:rsidRPr="008D0E5C" w14:paraId="49D24DB1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B184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OG09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9549" w14:textId="6E15F75C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PL</w:t>
            </w:r>
            <w:r w:rsidR="00FE36C4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1EE4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150C" w14:textId="795AF8FD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Pseudo</w:t>
            </w:r>
            <w:r w:rsid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</w:t>
            </w:r>
            <w:r w:rsidR="00FE36C4"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hrysogorgia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765D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AF7D8" w14:textId="6ED83608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36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2F44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 (5.3)</w:t>
            </w:r>
          </w:p>
        </w:tc>
      </w:tr>
      <w:tr w:rsidR="00FE36C4" w:rsidRPr="008D0E5C" w14:paraId="3DF4F0B9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B498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lastRenderedPageBreak/>
              <w:t>OG10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A6A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N/A*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314E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N/A*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4EF3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Metallogorgia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743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BF8B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Metallogorgia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2CD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Outgroup</w:t>
            </w:r>
          </w:p>
        </w:tc>
      </w:tr>
      <w:tr w:rsidR="00FE36C4" w:rsidRPr="008D0E5C" w14:paraId="7AEEE772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3C10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OG11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D88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N/A*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F625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N/A*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BD53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Iridiogorgia</w:t>
            </w:r>
            <w:proofErr w:type="spellEnd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splendens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0126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Paratype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F98D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Iridiogorgia</w:t>
            </w:r>
            <w:proofErr w:type="spellEnd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splendens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7679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Outgroup</w:t>
            </w:r>
          </w:p>
        </w:tc>
      </w:tr>
      <w:tr w:rsidR="00FE36C4" w:rsidRPr="008D0E5C" w14:paraId="3384254E" w14:textId="77777777" w:rsidTr="00FE36C4">
        <w:trPr>
          <w:trHeight w:val="51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1F28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OG12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2177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N/A*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CB5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N/A*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327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Rhodaniridiogorgia</w:t>
            </w:r>
            <w:proofErr w:type="spellEnd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fragilis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888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Holotype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5B5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Rhodaniridiogorgia</w:t>
            </w:r>
            <w:proofErr w:type="spellEnd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fragilis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F5B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Outgroup</w:t>
            </w:r>
          </w:p>
        </w:tc>
      </w:tr>
      <w:tr w:rsidR="00FE36C4" w:rsidRPr="008D0E5C" w14:paraId="442A2A18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7E12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REM001D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64BE6" w14:textId="353217FF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MF</w:t>
            </w:r>
            <w:r w:rsidR="00FE36C4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A743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974FD" w14:textId="7852C032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F67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E913" w14:textId="4A758ADD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20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D553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FE36C4" w:rsidRPr="008D0E5C" w14:paraId="6CD3D448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A6C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S005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3BB6A" w14:textId="03D48DA8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MF;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1/3R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*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9C846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4D515" w14:textId="02161FE9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stellata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748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0A9B" w14:textId="2741065C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stellata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EBDC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FE36C4" w:rsidRPr="008D0E5C" w14:paraId="6DBFBC9D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CF8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S013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E6F19" w14:textId="0285CDCE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FD3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90AF" w14:textId="317836CB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51A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69D5" w14:textId="4770C221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campanula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D50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FE36C4" w:rsidRPr="008D0E5C" w14:paraId="5DC5AAC4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3BBC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S022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7E576" w14:textId="3BE621EA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PL</w:t>
            </w:r>
            <w:r w:rsidR="00FE36C4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AB8CF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0A7FA" w14:textId="2A4B1EE5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064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381B3" w14:textId="05E18688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35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A60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 (5.3)</w:t>
            </w:r>
          </w:p>
        </w:tc>
      </w:tr>
      <w:tr w:rsidR="00FE36C4" w:rsidRPr="008D0E5C" w14:paraId="2F91F4E9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518F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S054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9312" w14:textId="2ECD219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PL</w:t>
            </w:r>
            <w:r w:rsidR="00FE36C4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8D1E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8D2B8" w14:textId="796A0FE8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pinnata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D43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1B64B" w14:textId="621042A4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pinnata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B283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 (5.3)</w:t>
            </w:r>
          </w:p>
        </w:tc>
      </w:tr>
      <w:tr w:rsidR="00FE36C4" w:rsidRPr="008D0E5C" w14:paraId="14435E12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53F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S055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AA928" w14:textId="196DC98A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8447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84AE6" w14:textId="4601E748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geniculata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2B1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769B9" w14:textId="2C2A2824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42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F8E5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7</w:t>
            </w:r>
          </w:p>
        </w:tc>
      </w:tr>
      <w:tr w:rsidR="00FE36C4" w:rsidRPr="008D0E5C" w14:paraId="601DD835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853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S057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EB2E4" w14:textId="62D00FFF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1CC0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752C" w14:textId="45C66F2C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4F53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0562F" w14:textId="6B83BE30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47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380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FE36C4" w:rsidRPr="008D0E5C" w14:paraId="0CEF14D1" w14:textId="77777777" w:rsidTr="00FE36C4">
        <w:trPr>
          <w:trHeight w:val="51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C5DC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S080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135A" w14:textId="55135D0B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BF;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2/4L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*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133F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292FF" w14:textId="22942DDF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thyrsiformis</w:t>
            </w:r>
            <w:proofErr w:type="spellEnd"/>
            <w:r w:rsidR="00962A25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**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E107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5D52" w14:textId="3A5044F3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FB51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  <w:r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</w:tr>
      <w:tr w:rsidR="00FE36C4" w:rsidRPr="008D0E5C" w14:paraId="33DE048C" w14:textId="77777777" w:rsidTr="00FE36C4">
        <w:trPr>
          <w:trHeight w:val="51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E46D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S091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10A7D" w14:textId="70D604E7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2-5L - 1/3L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297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 (A: Cairns, 2018)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7BB7" w14:textId="0FFE2E77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laevorosa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A123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Holotype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AAA8A" w14:textId="08A0B8C7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laevorosa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D5E0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4</w:t>
            </w:r>
          </w:p>
        </w:tc>
      </w:tr>
      <w:tr w:rsidR="00FE36C4" w:rsidRPr="008D0E5C" w14:paraId="3780ED64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13105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S139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2759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12F7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57F06" w14:textId="026E1D32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squamata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D53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F204A" w14:textId="46E9DF66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squamata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60E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(1.0)</w:t>
            </w:r>
          </w:p>
        </w:tc>
      </w:tr>
      <w:tr w:rsidR="00FE36C4" w:rsidRPr="008D0E5C" w14:paraId="30B89F18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FF3E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S151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2E26" w14:textId="46C1A82C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PL</w:t>
            </w:r>
            <w:r w:rsidR="00FE36C4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323C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F3C37" w14:textId="5BC1BC53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5DE0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6AEC" w14:textId="0DA4E5FB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34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69D2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 (5.2)</w:t>
            </w:r>
          </w:p>
        </w:tc>
      </w:tr>
      <w:tr w:rsidR="00FE36C4" w:rsidRPr="008D0E5C" w14:paraId="0D7BE0AB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1AB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S153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A6EEC" w14:textId="21D684DA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MF</w:t>
            </w:r>
            <w:r w:rsidR="00FE36C4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E184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6D6CE" w14:textId="4268C6FB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B635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EFDE3" w14:textId="32E5E432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8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EBBE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 (1.1)</w:t>
            </w:r>
          </w:p>
        </w:tc>
      </w:tr>
      <w:tr w:rsidR="00FE36C4" w:rsidRPr="008D0E5C" w14:paraId="2B53E759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6BFE2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S155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310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25B1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A6D7" w14:textId="43072C04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9762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5724F" w14:textId="300D4C31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sp. 46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EFB8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FE36C4" w:rsidRPr="008D0E5C" w14:paraId="36B98D51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067E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T010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8DC5A" w14:textId="56B812C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PL</w:t>
            </w:r>
            <w:r w:rsidR="00FE36C4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; N/A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A349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0AB80" w14:textId="2FF7A222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pinnata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FFFC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Holotype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4A8F" w14:textId="7003F9B8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pinnata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D44E9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 (5.3)</w:t>
            </w:r>
          </w:p>
        </w:tc>
      </w:tr>
      <w:tr w:rsidR="00FE36C4" w:rsidRPr="008D0E5C" w14:paraId="03FE038A" w14:textId="77777777" w:rsidTr="00FE36C4">
        <w:trPr>
          <w:trHeight w:val="51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1AD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T060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58FB5" w14:textId="1662AB49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3/8R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F847" w14:textId="2190037A" w:rsidR="008D0E5C" w:rsidRPr="008D0E5C" w:rsidRDefault="006B2C13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FC0B8" w14:textId="240AEEB7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averta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0F5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Holotype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539F2" w14:textId="62D6CE0E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averta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B024" w14:textId="71A33B57" w:rsidR="008D0E5C" w:rsidRPr="008D0E5C" w:rsidRDefault="006B2C13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 (5.3)</w:t>
            </w:r>
          </w:p>
        </w:tc>
      </w:tr>
      <w:tr w:rsidR="00FE36C4" w:rsidRPr="008D0E5C" w14:paraId="1313D147" w14:textId="77777777" w:rsidTr="00FE36C4">
        <w:trPr>
          <w:trHeight w:val="51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A69EC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T061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E63B1" w14:textId="7C40619F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358C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 (C: Pante and Watling, 2012)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0EE9" w14:textId="0CF6FEDD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artospira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2A5BD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Holotype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CF3C3" w14:textId="531730B0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artospira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0713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FE36C4" w:rsidRPr="008D0E5C" w14:paraId="2299991A" w14:textId="77777777" w:rsidTr="00FE36C4">
        <w:trPr>
          <w:trHeight w:val="31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4E2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T062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34BAA" w14:textId="29E597E2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2/5R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AB1C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29388" w14:textId="7A845AEC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artospira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8E64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Paratype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5ED5" w14:textId="36778CBF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artospira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BD650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FE36C4" w:rsidRPr="008D0E5C" w14:paraId="204BD94A" w14:textId="77777777" w:rsidTr="00FE36C4">
        <w:trPr>
          <w:trHeight w:val="51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2C58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T065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2B20" w14:textId="7D2C8794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BB; </w:t>
            </w:r>
            <w:r w:rsidR="008D0E5C"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1/3L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278B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 (A: Pante and Watling, 2012)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CCD2" w14:textId="1C1BBAD2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abludo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7F83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Paratype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9BA8" w14:textId="5BFED3B9" w:rsidR="008D0E5C" w:rsidRPr="008D0E5C" w:rsidRDefault="00FE36C4" w:rsidP="008D0E5C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FE36C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</w:t>
            </w:r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="008D0E5C" w:rsidRPr="008D0E5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abludo</w:t>
            </w:r>
            <w:proofErr w:type="spellEnd"/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B586A" w14:textId="77777777" w:rsidR="008D0E5C" w:rsidRPr="008D0E5C" w:rsidRDefault="008D0E5C" w:rsidP="008D0E5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 (5.2)</w:t>
            </w:r>
          </w:p>
        </w:tc>
      </w:tr>
    </w:tbl>
    <w:p w14:paraId="51C74E55" w14:textId="4BB37B15" w:rsidR="008D0E5C" w:rsidRDefault="008D0E5C" w:rsidP="008D0E5C">
      <w:pPr>
        <w:rPr>
          <w:b/>
          <w:bCs/>
          <w:lang w:eastAsia="en-AU"/>
        </w:rPr>
      </w:pPr>
    </w:p>
    <w:p w14:paraId="3F85A494" w14:textId="77777777" w:rsidR="00403F48" w:rsidRDefault="00403F48" w:rsidP="008D0E5C">
      <w:pPr>
        <w:rPr>
          <w:b/>
          <w:bCs/>
          <w:lang w:eastAsia="en-AU"/>
        </w:rPr>
      </w:pPr>
    </w:p>
    <w:p w14:paraId="4ABC0E4D" w14:textId="2C7E49E8" w:rsidR="008D0E5C" w:rsidRDefault="000F7E6F" w:rsidP="004F4945">
      <w:pPr>
        <w:rPr>
          <w:rFonts w:cs="Times New Roman"/>
          <w:b/>
          <w:color w:val="000000" w:themeColor="text1"/>
          <w:szCs w:val="24"/>
          <w:lang w:eastAsia="en-AU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 3.</w:t>
      </w:r>
      <w:r>
        <w:rPr>
          <w:b/>
          <w:bCs/>
          <w:lang w:eastAsia="en-AU"/>
        </w:rPr>
        <w:t xml:space="preserve"> </w:t>
      </w:r>
      <w:r w:rsidR="002E6053">
        <w:rPr>
          <w:rFonts w:cs="Times New Roman"/>
          <w:b/>
          <w:color w:val="000000" w:themeColor="text1"/>
          <w:szCs w:val="24"/>
          <w:lang w:eastAsia="en-AU"/>
        </w:rPr>
        <w:t>Nominal species of Chrysogorgia (n=80) indicating sclerite complement of polyp and tentacle regions expressed as Versluys Group A (“</w:t>
      </w:r>
      <w:r w:rsidR="002E6053" w:rsidRPr="00403F48">
        <w:rPr>
          <w:rFonts w:cs="Times New Roman"/>
          <w:b/>
          <w:i/>
          <w:iCs/>
          <w:color w:val="000000" w:themeColor="text1"/>
          <w:szCs w:val="24"/>
          <w:lang w:eastAsia="en-AU"/>
        </w:rPr>
        <w:t>Spiculosae</w:t>
      </w:r>
      <w:r w:rsidR="002E6053">
        <w:rPr>
          <w:rFonts w:cs="Times New Roman"/>
          <w:b/>
          <w:color w:val="000000" w:themeColor="text1"/>
          <w:szCs w:val="24"/>
          <w:lang w:eastAsia="en-AU"/>
        </w:rPr>
        <w:t>”), B (“</w:t>
      </w:r>
      <w:r w:rsidR="002E6053" w:rsidRPr="00403F48">
        <w:rPr>
          <w:rFonts w:cs="Times New Roman"/>
          <w:b/>
          <w:i/>
          <w:iCs/>
          <w:color w:val="000000" w:themeColor="text1"/>
          <w:szCs w:val="24"/>
          <w:lang w:eastAsia="en-AU"/>
        </w:rPr>
        <w:t xml:space="preserve">Squamosae </w:t>
      </w:r>
      <w:proofErr w:type="spellStart"/>
      <w:r w:rsidR="002E6053" w:rsidRPr="00403F48">
        <w:rPr>
          <w:rFonts w:cs="Times New Roman"/>
          <w:b/>
          <w:i/>
          <w:iCs/>
          <w:color w:val="000000" w:themeColor="text1"/>
          <w:szCs w:val="24"/>
          <w:lang w:eastAsia="en-AU"/>
        </w:rPr>
        <w:t>abberantes</w:t>
      </w:r>
      <w:proofErr w:type="spellEnd"/>
      <w:r w:rsidR="002E6053">
        <w:rPr>
          <w:rFonts w:cs="Times New Roman"/>
          <w:b/>
          <w:color w:val="000000" w:themeColor="text1"/>
          <w:szCs w:val="24"/>
          <w:lang w:eastAsia="en-AU"/>
        </w:rPr>
        <w:t>”), C (“</w:t>
      </w:r>
      <w:r w:rsidR="002E6053" w:rsidRPr="00403F48">
        <w:rPr>
          <w:rFonts w:cs="Times New Roman"/>
          <w:b/>
          <w:i/>
          <w:iCs/>
          <w:color w:val="000000" w:themeColor="text1"/>
          <w:szCs w:val="24"/>
          <w:lang w:eastAsia="en-AU"/>
        </w:rPr>
        <w:t>Squamosae</w:t>
      </w:r>
      <w:r w:rsidR="002E6053">
        <w:rPr>
          <w:rFonts w:cs="Times New Roman"/>
          <w:b/>
          <w:color w:val="000000" w:themeColor="text1"/>
          <w:szCs w:val="24"/>
          <w:lang w:eastAsia="en-AU"/>
        </w:rPr>
        <w:t xml:space="preserve">”) obtained from taxonomic literature and morphological group assignment. </w:t>
      </w:r>
    </w:p>
    <w:tbl>
      <w:tblPr>
        <w:tblW w:w="8620" w:type="dxa"/>
        <w:tblLook w:val="04A0" w:firstRow="1" w:lastRow="0" w:firstColumn="1" w:lastColumn="0" w:noHBand="0" w:noVBand="1"/>
      </w:tblPr>
      <w:tblGrid>
        <w:gridCol w:w="2840"/>
        <w:gridCol w:w="1240"/>
        <w:gridCol w:w="2640"/>
        <w:gridCol w:w="1900"/>
      </w:tblGrid>
      <w:tr w:rsidR="000F7E6F" w:rsidRPr="000F7E6F" w14:paraId="203CDA9D" w14:textId="77777777" w:rsidTr="000F7E6F">
        <w:trPr>
          <w:trHeight w:val="510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EB5BB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species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AD0F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Versluys Group (A,B,C) 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0877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Reference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AC46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Morphological Group Assignment</w:t>
            </w:r>
          </w:p>
        </w:tc>
      </w:tr>
      <w:tr w:rsidR="000F7E6F" w:rsidRPr="000F7E6F" w14:paraId="35DDD4B7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B831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abludo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E856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F7D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Pante and Watling, 2012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FFF3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5.2</w:t>
            </w:r>
          </w:p>
        </w:tc>
      </w:tr>
      <w:tr w:rsidR="000F7E6F" w:rsidRPr="000F7E6F" w14:paraId="17C083BE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6492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 acanthella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FFF88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AD30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Wright and Studer, 1889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DBBF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0F7E6F" w:rsidRPr="000F7E6F" w14:paraId="2A0A871C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ACC6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AD0E7C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C55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98553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04713925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0C8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admete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331DD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CECB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Bayer and Stefani, 1988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0EA1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1.1</w:t>
            </w:r>
          </w:p>
        </w:tc>
      </w:tr>
      <w:tr w:rsidR="000F7E6F" w:rsidRPr="000F7E6F" w14:paraId="0F6AA096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9EA2E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affinis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A0DB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CC99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EDCD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0F7E6F" w:rsidRPr="000F7E6F" w14:paraId="60A9209E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5FBB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agassizzii</w:t>
            </w:r>
            <w:proofErr w:type="spellEnd"/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8361D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0E4AE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Wright and Studer, 1889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C17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Dasygorgia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</w:p>
        </w:tc>
      </w:tr>
      <w:tr w:rsidR="000F7E6F" w:rsidRPr="000F7E6F" w14:paraId="3856F371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5346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6C90A13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318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3CCB7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2AA7F449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6141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D6843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584E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Cairns, 2001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8F62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0CE46E62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5E54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anastomosans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6CC6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9A8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380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0F7E6F" w:rsidRPr="000F7E6F" w14:paraId="5B1D2986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6E4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antarctica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2A156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50A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Cairns, 2002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426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1.0</w:t>
            </w:r>
          </w:p>
        </w:tc>
      </w:tr>
      <w:tr w:rsidR="000F7E6F" w:rsidRPr="000F7E6F" w14:paraId="0CAA00E4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F2EB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arborescens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D0CE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C217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Nutting, 1908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D8A2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0F7E6F" w:rsidRPr="000F7E6F" w14:paraId="50E93FD0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F4EE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artospira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140F3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991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Pante and Watling, 2012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F205B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0F7E6F" w:rsidRPr="000F7E6F" w14:paraId="517F3FB4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F90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aurea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BAC61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E47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Kinoshita, 1913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9CAA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0F7E6F" w:rsidRPr="000F7E6F" w14:paraId="64924882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C59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averta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0C98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7FBC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Pante and Watling, 2012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1C53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5.3</w:t>
            </w:r>
          </w:p>
        </w:tc>
      </w:tr>
      <w:tr w:rsidR="000F7E6F" w:rsidRPr="000F7E6F" w14:paraId="0DC7F4D1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4917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axillaris</w:t>
            </w:r>
            <w:proofErr w:type="spellEnd"/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CA3AB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CE7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Wright and Studer, 1889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12C2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0F7E6F" w:rsidRPr="000F7E6F" w14:paraId="4EF978A0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7BA3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27E94A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7D5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8E3E5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0A3F4E3F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6BB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binata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14CB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16F2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Xu et al., 2019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5ED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1.1</w:t>
            </w:r>
          </w:p>
        </w:tc>
      </w:tr>
      <w:tr w:rsidR="000F7E6F" w:rsidRPr="000F7E6F" w14:paraId="66784EDA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983F4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bracteata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802E7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43AE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Bayer and Stefani, 1988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4615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1.1</w:t>
            </w:r>
          </w:p>
        </w:tc>
      </w:tr>
      <w:tr w:rsidR="000F7E6F" w:rsidRPr="000F7E6F" w14:paraId="212B8904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FD2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 calypso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C9F19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0603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Bayer and Stefani, 1988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170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1.1</w:t>
            </w:r>
          </w:p>
        </w:tc>
      </w:tr>
      <w:tr w:rsidR="000F7E6F" w:rsidRPr="000F7E6F" w14:paraId="06E94F4B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422A4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 campanula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1AC4B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945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Madsen, 1944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627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0F7E6F" w:rsidRPr="000F7E6F" w14:paraId="4A6183E7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39E7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cavea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38AEF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5B9C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Kinoshita, 1913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080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7</w:t>
            </w:r>
          </w:p>
        </w:tc>
      </w:tr>
      <w:tr w:rsidR="000F7E6F" w:rsidRPr="000F7E6F" w14:paraId="190434BB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E17D3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chryseis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4CA80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69F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Bayer and Stefani, 1988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2FDE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1.1</w:t>
            </w:r>
          </w:p>
        </w:tc>
      </w:tr>
      <w:tr w:rsidR="000F7E6F" w:rsidRPr="000F7E6F" w14:paraId="18785EEE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B64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comans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8EBE2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FD04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Kinoshita, 1913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59F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Dasygorgia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</w:p>
        </w:tc>
      </w:tr>
      <w:tr w:rsidR="000F7E6F" w:rsidRPr="000F7E6F" w14:paraId="277CB6C9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902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constricta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CEAC7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C07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Hiles</w:t>
            </w:r>
            <w:proofErr w:type="spellEnd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1899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605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*</w:t>
            </w:r>
          </w:p>
        </w:tc>
      </w:tr>
      <w:tr w:rsidR="000F7E6F" w:rsidRPr="000F7E6F" w14:paraId="095E725C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F3F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cupressa</w:t>
            </w:r>
            <w:proofErr w:type="spellEnd"/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743DC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32A8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Wright and Studer, 1889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48F6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0F7E6F" w:rsidRPr="000F7E6F" w14:paraId="251EE88F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5E44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5233BC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2B4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6176F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2B7DAE58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7A3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curvata</w:t>
            </w:r>
            <w:proofErr w:type="spellEnd"/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92F4E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73F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Bayer and Stefani, 1988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A02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1*</w:t>
            </w:r>
          </w:p>
        </w:tc>
      </w:tr>
      <w:tr w:rsidR="000F7E6F" w:rsidRPr="000F7E6F" w14:paraId="28487164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625F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E3B067E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4C52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BB1CB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5D4CE032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E0E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 debilis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7E2D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3FE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Kukenthal</w:t>
            </w:r>
            <w:proofErr w:type="spellEnd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, 1908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DD5B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4*</w:t>
            </w:r>
          </w:p>
        </w:tc>
      </w:tr>
      <w:tr w:rsidR="000F7E6F" w:rsidRPr="000F7E6F" w14:paraId="588F7DD5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1CCFB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lastRenderedPageBreak/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delicata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ABD4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940B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Nutting, 1908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1546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0F7E6F" w:rsidRPr="000F7E6F" w14:paraId="72A86A47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37B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dendritica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5FB97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1B6F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Xu et al., 2020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AC7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5.2</w:t>
            </w:r>
          </w:p>
        </w:tc>
      </w:tr>
      <w:tr w:rsidR="000F7E6F" w:rsidRPr="000F7E6F" w14:paraId="6F53E6AC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20FF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desbonni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B5F67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E91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7FD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</w:tr>
      <w:tr w:rsidR="000F7E6F" w:rsidRPr="000F7E6F" w14:paraId="52977BAD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546D4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AEDB0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350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Cairns, 2001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A84CD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65CB9611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6F3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dichotoma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70DD6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A8C7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Thomson and Henderson, 1906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B237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0F7E6F" w:rsidRPr="000F7E6F" w14:paraId="13E22764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8F93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dispersa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BA86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99713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Kukenthal</w:t>
            </w:r>
            <w:proofErr w:type="spellEnd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, 1908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5791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3*</w:t>
            </w:r>
          </w:p>
        </w:tc>
      </w:tr>
      <w:tr w:rsidR="000F7E6F" w:rsidRPr="000F7E6F" w14:paraId="063F152D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F33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electra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F859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C46F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Bayer and Stefani, 1988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93B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1.0</w:t>
            </w:r>
          </w:p>
        </w:tc>
      </w:tr>
      <w:tr w:rsidR="000F7E6F" w:rsidRPr="000F7E6F" w14:paraId="46129E10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013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Chrysogrorgia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elegans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6778B6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EE73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Wright and Studer, 1889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9D23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0F7E6F" w:rsidRPr="000F7E6F" w14:paraId="6C1CDD32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69EFB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4DF4D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717B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160DD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6047992F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EB1F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DD17E3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0ED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Cairns, 2001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47605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7B844D50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870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excavata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4E10D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6A7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Kukenthal</w:t>
            </w:r>
            <w:proofErr w:type="spellEnd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, 1908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40A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1*</w:t>
            </w:r>
          </w:p>
        </w:tc>
      </w:tr>
      <w:tr w:rsidR="000F7E6F" w:rsidRPr="000F7E6F" w14:paraId="77C9CF68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6DF9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Chrysogrorgia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expansa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B6790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0C76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Wright and Studer, 1889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3D7E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1.1</w:t>
            </w:r>
          </w:p>
        </w:tc>
      </w:tr>
      <w:tr w:rsidR="000F7E6F" w:rsidRPr="000F7E6F" w14:paraId="411E4008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6B14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CE62A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6912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Bayer and Stefani, 1988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BB725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5D44974A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B573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C9E7AF4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FBA8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03CFB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6CFDDFDD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CDCC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fewkesii</w:t>
            </w:r>
            <w:proofErr w:type="spellEnd"/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FAC65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6534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Cairns, 2001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2C7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</w:tr>
      <w:tr w:rsidR="000F7E6F" w:rsidRPr="000F7E6F" w14:paraId="2E4162CF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201F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09160AE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BCC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F5797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26EC6E29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68DB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flavescens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B623E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49F5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Nutting, 1908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BCF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0F7E6F" w:rsidRPr="000F7E6F" w14:paraId="13EC8F1D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E78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flexilis</w:t>
            </w:r>
            <w:proofErr w:type="spellEnd"/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1B8BA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8B3B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Wright and Studer, 1889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BFA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0F7E6F" w:rsidRPr="000F7E6F" w14:paraId="6CA3549B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B016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3B1E39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639E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9754F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72F3495E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1A63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flexilis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var.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africana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3233D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BB40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Kukenthal</w:t>
            </w:r>
            <w:proofErr w:type="spellEnd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, 1908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345B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0F7E6F" w:rsidRPr="000F7E6F" w14:paraId="6701EB33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91D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fragilis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8DCB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707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Xu et al., 2020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AA7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5.2</w:t>
            </w:r>
          </w:p>
        </w:tc>
      </w:tr>
      <w:tr w:rsidR="000F7E6F" w:rsidRPr="000F7E6F" w14:paraId="3014DC2C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FE6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fruticosa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D7CA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72B7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27DB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0F7E6F" w:rsidRPr="000F7E6F" w14:paraId="0711BF84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45C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geniculata</w:t>
            </w:r>
            <w:proofErr w:type="spellEnd"/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482D7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37A4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Wright and Studer, 1889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57A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7</w:t>
            </w:r>
          </w:p>
        </w:tc>
      </w:tr>
      <w:tr w:rsidR="000F7E6F" w:rsidRPr="000F7E6F" w14:paraId="5E4CE80A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CE06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068B04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F286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FDA91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22E007CF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BE2B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gracilis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25F18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7160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Xu et al., 2020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3E89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*</w:t>
            </w:r>
          </w:p>
        </w:tc>
      </w:tr>
      <w:tr w:rsidR="000F7E6F" w:rsidRPr="000F7E6F" w14:paraId="60CFCEB6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673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herdendorfi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B9837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78E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Cairns, 2001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9362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0F7E6F" w:rsidRPr="000F7E6F" w14:paraId="68242062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F3D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indica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0D4D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3F64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Thomson and Henderson, 1906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CABB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0F7E6F" w:rsidRPr="000F7E6F" w14:paraId="01B187FF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B437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intermedia 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718D8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10BA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Bayer and Stefani, 1988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092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Group 1 </w:t>
            </w:r>
          </w:p>
        </w:tc>
      </w:tr>
      <w:tr w:rsidR="000F7E6F" w:rsidRPr="000F7E6F" w14:paraId="51987CFD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AFF4E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AE1199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0C1C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36C10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38813C09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FE66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irregularis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5E35E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0559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Thomson and Henderson, 1906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E79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1.1</w:t>
            </w:r>
          </w:p>
        </w:tc>
      </w:tr>
      <w:tr w:rsidR="000F7E6F" w:rsidRPr="000F7E6F" w14:paraId="46B882D0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F73E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 japonica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1D46D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F175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Wright and Studer, 1889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31D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0F7E6F" w:rsidRPr="000F7E6F" w14:paraId="5968A76E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F40C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FE3E1C3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8D1C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74944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2EA7AA0C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BFFC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laevorosa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F4BF4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BC5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Cairns, 2018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404C3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4</w:t>
            </w:r>
          </w:p>
        </w:tc>
      </w:tr>
      <w:tr w:rsidR="000F7E6F" w:rsidRPr="000F7E6F" w14:paraId="387131D2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55D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lastRenderedPageBreak/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lata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FDE2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ACC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93AC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0F7E6F" w:rsidRPr="000F7E6F" w14:paraId="6F3C857D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285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midas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596C2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53B5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Cairns 2018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2283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4</w:t>
            </w:r>
          </w:p>
        </w:tc>
      </w:tr>
      <w:tr w:rsidR="000F7E6F" w:rsidRPr="000F7E6F" w14:paraId="6139653F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9F44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minuta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C7EE3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AE7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Kinoshita, 1913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F046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Dasygorgia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</w:p>
        </w:tc>
      </w:tr>
      <w:tr w:rsidR="000F7E6F" w:rsidRPr="000F7E6F" w14:paraId="6C98013C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FCB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mixta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3E8F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E49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D68B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0F7E6F" w:rsidRPr="000F7E6F" w14:paraId="40857D57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4E3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monticola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56C9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6449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Cairns, 2007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7014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0F7E6F" w:rsidRPr="000F7E6F" w14:paraId="4E4EAEB0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656C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 multiflora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C313D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9D14B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Cairns, 2001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05C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</w:tr>
      <w:tr w:rsidR="000F7E6F" w:rsidRPr="000F7E6F" w14:paraId="3F1791F2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083A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octagonos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6B4B2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ED82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Bayer and Stefani, 1988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6E83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1.2</w:t>
            </w:r>
          </w:p>
        </w:tc>
      </w:tr>
      <w:tr w:rsidR="000F7E6F" w:rsidRPr="000F7E6F" w14:paraId="1656BAD5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6D67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69D8B9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C25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89D90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67B13E51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2B2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okinosensis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9D0E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282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Kinoshita, 1913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788B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0F7E6F" w:rsidRPr="000F7E6F" w14:paraId="6DD743A1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90C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orientalis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0219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459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1506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0F7E6F" w:rsidRPr="000F7E6F" w14:paraId="79959CBF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761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papillosa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235D7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43F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Kinoshita, 1913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F973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0F7E6F" w:rsidRPr="000F7E6F" w14:paraId="72F1DA65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41C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pellucida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2277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31D4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Kukenthal</w:t>
            </w:r>
            <w:proofErr w:type="spellEnd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, 1908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E82E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2*</w:t>
            </w:r>
          </w:p>
        </w:tc>
      </w:tr>
      <w:tr w:rsidR="000F7E6F" w:rsidRPr="000F7E6F" w14:paraId="45580068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4512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 pendula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9ED68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7703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8BD4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0F7E6F" w:rsidRPr="000F7E6F" w14:paraId="06B9B686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7F0E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pentasticha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1DCC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C93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2B7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0F7E6F" w:rsidRPr="000F7E6F" w14:paraId="0B52D2B7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E5E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pinnata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BE98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C8C9B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Cairns, 2007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09C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5.3</w:t>
            </w:r>
          </w:p>
        </w:tc>
      </w:tr>
      <w:tr w:rsidR="000F7E6F" w:rsidRPr="000F7E6F" w14:paraId="77280D8A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A6B8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pusilla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C0AF6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D4EF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49A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0F7E6F" w:rsidRPr="000F7E6F" w14:paraId="53B29232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C55B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pyramidalis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19E4E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2F91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Kukenthal</w:t>
            </w:r>
            <w:proofErr w:type="spellEnd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, 1908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AD0A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2*</w:t>
            </w:r>
          </w:p>
        </w:tc>
      </w:tr>
      <w:tr w:rsidR="000F7E6F" w:rsidRPr="000F7E6F" w14:paraId="024805D2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F5C9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 quadruplex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9B58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748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Thomson, 1927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75F1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</w:tr>
      <w:tr w:rsidR="000F7E6F" w:rsidRPr="000F7E6F" w14:paraId="25A10199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4048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ramificans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AF6E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9D26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Xu et al., 2019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58C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0F7E6F" w:rsidRPr="000F7E6F" w14:paraId="2D828B5D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722E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ramosa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977D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9BD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0DBB" w14:textId="0B0F9EA0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Group </w:t>
            </w:r>
            <w:r w:rsidR="00011546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6</w:t>
            </w:r>
          </w:p>
        </w:tc>
      </w:tr>
      <w:tr w:rsidR="000F7E6F" w:rsidRPr="000F7E6F" w14:paraId="6488040E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92CC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rigida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A3E8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AD32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1B4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0F7E6F" w:rsidRPr="000F7E6F" w14:paraId="54E0A9F2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077E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 rotunda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E669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53B23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Kinoshita, 1913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A844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0F7E6F" w:rsidRPr="000F7E6F" w14:paraId="2F129E51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9E2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scintillans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0873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176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Bayer and Stefani, 1988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3B9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1.1</w:t>
            </w:r>
          </w:p>
        </w:tc>
      </w:tr>
      <w:tr w:rsidR="000F7E6F" w:rsidRPr="000F7E6F" w14:paraId="4AE484CE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656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Chrysogorgia sibogae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055A0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B02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041A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0F7E6F" w:rsidRPr="000F7E6F" w14:paraId="5E36C354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AF73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sphaerica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95BB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27A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Aurivillius</w:t>
            </w:r>
            <w:proofErr w:type="spellEnd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, 1931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5AA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0F7E6F" w:rsidRPr="000F7E6F" w14:paraId="04416B0D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5C7B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spiculosa</w:t>
            </w:r>
            <w:proofErr w:type="spellEnd"/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8DB43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0677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Wright and Studer, 1889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F119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3</w:t>
            </w:r>
          </w:p>
        </w:tc>
      </w:tr>
      <w:tr w:rsidR="000F7E6F" w:rsidRPr="000F7E6F" w14:paraId="4717722D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48BDE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5669BB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993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48FA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0C70E3D3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3FBE4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763565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4DCEB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Cairns, 2001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BE083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027D275E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CE2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squamata</w:t>
            </w:r>
            <w:proofErr w:type="spellEnd"/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16000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8B7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Wright and Studer, 1889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EEED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1.0</w:t>
            </w:r>
          </w:p>
        </w:tc>
      </w:tr>
      <w:tr w:rsidR="000F7E6F" w:rsidRPr="000F7E6F" w14:paraId="676EA213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BE74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4C6D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34F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58B6E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621BF992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C960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496AA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9E7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Cairns, 2001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31447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4030E867" w14:textId="77777777" w:rsidTr="000F7E6F">
        <w:trPr>
          <w:trHeight w:val="255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314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stellata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39F5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E1D7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Nutting, 1908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E6D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1.1</w:t>
            </w:r>
          </w:p>
        </w:tc>
      </w:tr>
      <w:tr w:rsidR="000F7E6F" w:rsidRPr="000F7E6F" w14:paraId="22987A93" w14:textId="77777777" w:rsidTr="000F7E6F">
        <w:trPr>
          <w:trHeight w:val="255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07B8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FC82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E5F67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Bayer and Stefani, 1988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2EC716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</w:tr>
      <w:tr w:rsidR="000F7E6F" w:rsidRPr="000F7E6F" w14:paraId="610CD008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31C3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tetrasticha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F2AE6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D921F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Versluys, 1902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7D9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2</w:t>
            </w:r>
          </w:p>
        </w:tc>
      </w:tr>
      <w:tr w:rsidR="000F7E6F" w:rsidRPr="000F7E6F" w14:paraId="69CEF3FF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5B120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thrysiformis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F9E1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241A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Cairns, 2001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0BA7C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s.s.</w:t>
            </w:r>
            <w:proofErr w:type="spellEnd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</w:tc>
      </w:tr>
      <w:tr w:rsidR="000F7E6F" w:rsidRPr="000F7E6F" w14:paraId="6F3B873F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6C61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lastRenderedPageBreak/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tricaulis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1B0E9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B52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Pante and Watling, 2012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A98E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6</w:t>
            </w:r>
          </w:p>
        </w:tc>
      </w:tr>
      <w:tr w:rsidR="000F7E6F" w:rsidRPr="000F7E6F" w14:paraId="38F6A417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73D8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tuberculata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91E54" w14:textId="0507945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D</w:t>
            </w:r>
            <w:r w:rsidR="00403F48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*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55D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Cordiero</w:t>
            </w:r>
            <w:proofErr w:type="spellEnd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et al., 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93A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4</w:t>
            </w:r>
          </w:p>
        </w:tc>
      </w:tr>
      <w:tr w:rsidR="000F7E6F" w:rsidRPr="000F7E6F" w14:paraId="7FF09D68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D1F5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upsilonia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8869" w14:textId="0ED2878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D</w:t>
            </w:r>
            <w:r w:rsidR="00403F48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*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E6E9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Cordiero</w:t>
            </w:r>
            <w:proofErr w:type="spellEnd"/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et al., 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260E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4</w:t>
            </w:r>
          </w:p>
        </w:tc>
      </w:tr>
      <w:tr w:rsidR="000F7E6F" w:rsidRPr="000F7E6F" w14:paraId="5DB07A94" w14:textId="77777777" w:rsidTr="000F7E6F">
        <w:trPr>
          <w:trHeight w:val="25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39312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 xml:space="preserve">Chrysogorgia </w:t>
            </w:r>
            <w:proofErr w:type="spellStart"/>
            <w:r w:rsidRPr="000F7E6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AU" w:eastAsia="en-AU"/>
              </w:rPr>
              <w:t>versluysi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DEFC7" w14:textId="77777777" w:rsidR="000F7E6F" w:rsidRPr="000F7E6F" w:rsidRDefault="000F7E6F" w:rsidP="000F7E6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A81D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Kinoshita, 1913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2666E" w14:textId="77777777" w:rsidR="000F7E6F" w:rsidRPr="000F7E6F" w:rsidRDefault="000F7E6F" w:rsidP="000F7E6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0F7E6F">
              <w:rPr>
                <w:rFonts w:eastAsia="Times New Roman" w:cs="Times New Roman"/>
                <w:color w:val="000000"/>
                <w:sz w:val="20"/>
                <w:szCs w:val="20"/>
                <w:lang w:val="en-AU" w:eastAsia="en-AU"/>
              </w:rPr>
              <w:t>Group 1.1</w:t>
            </w:r>
          </w:p>
        </w:tc>
      </w:tr>
    </w:tbl>
    <w:p w14:paraId="75B36075" w14:textId="77777777" w:rsidR="000F7E6F" w:rsidRDefault="000F7E6F" w:rsidP="004F4945">
      <w:pPr>
        <w:rPr>
          <w:rFonts w:cs="Times New Roman"/>
          <w:b/>
          <w:szCs w:val="24"/>
        </w:rPr>
      </w:pPr>
    </w:p>
    <w:p w14:paraId="73A1608B" w14:textId="15B137F2" w:rsidR="004F4945" w:rsidRDefault="004F4945" w:rsidP="004F4945">
      <w:pPr>
        <w:rPr>
          <w:b/>
          <w:bCs/>
          <w:lang w:eastAsia="en-AU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 xml:space="preserve">Table </w:t>
      </w:r>
      <w:r w:rsidR="008D0E5C">
        <w:rPr>
          <w:rFonts w:cs="Times New Roman"/>
          <w:b/>
          <w:szCs w:val="24"/>
        </w:rPr>
        <w:t>4</w:t>
      </w:r>
      <w:r>
        <w:rPr>
          <w:rFonts w:cs="Times New Roman"/>
          <w:b/>
          <w:szCs w:val="24"/>
        </w:rPr>
        <w:t>.</w:t>
      </w:r>
      <w:r>
        <w:rPr>
          <w:b/>
          <w:bCs/>
          <w:lang w:eastAsia="en-AU"/>
        </w:rPr>
        <w:t xml:space="preserve"> </w:t>
      </w:r>
      <w:r w:rsidRPr="00DF7C3E">
        <w:rPr>
          <w:b/>
          <w:bCs/>
          <w:lang w:eastAsia="en-AU"/>
        </w:rPr>
        <w:t>Read and assembly statistics</w:t>
      </w:r>
    </w:p>
    <w:tbl>
      <w:tblPr>
        <w:tblW w:w="9016" w:type="dxa"/>
        <w:tblLook w:val="04A0" w:firstRow="1" w:lastRow="0" w:firstColumn="1" w:lastColumn="0" w:noHBand="0" w:noVBand="1"/>
      </w:tblPr>
      <w:tblGrid>
        <w:gridCol w:w="1118"/>
        <w:gridCol w:w="1085"/>
        <w:gridCol w:w="1085"/>
        <w:gridCol w:w="1585"/>
        <w:gridCol w:w="1643"/>
        <w:gridCol w:w="1019"/>
        <w:gridCol w:w="664"/>
        <w:gridCol w:w="817"/>
      </w:tblGrid>
      <w:tr w:rsidR="004F4945" w:rsidRPr="008D0E5C" w14:paraId="3BA7D3DF" w14:textId="77777777" w:rsidTr="00851744">
        <w:trPr>
          <w:trHeight w:val="1275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5BEC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Sample #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869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Total # Raw Reads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7F2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Total # Trimmed Reads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7311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SPAdes</w:t>
            </w:r>
            <w:proofErr w:type="spellEnd"/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Assembly contig length (bp)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407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SPAdes</w:t>
            </w:r>
            <w:proofErr w:type="spellEnd"/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Assembly contig mean length (bp)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CA11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# UCE loci 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FDD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# Exon loci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5F3D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Total # loci</w:t>
            </w:r>
          </w:p>
        </w:tc>
      </w:tr>
      <w:tr w:rsidR="004F4945" w:rsidRPr="008D0E5C" w14:paraId="692CE682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F34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B002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6F1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10112145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A03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9725903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82AE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77017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3DB34" w14:textId="31F44294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387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D458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599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7FD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550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EABA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1149</w:t>
            </w:r>
          </w:p>
        </w:tc>
      </w:tr>
      <w:tr w:rsidR="004F4945" w:rsidRPr="008D0E5C" w14:paraId="0E6CC4D9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012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B005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60D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2513797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AA4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2296434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EE47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42629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B8EA" w14:textId="7F99BB16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223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B82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817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C30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926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97E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1743</w:t>
            </w:r>
          </w:p>
        </w:tc>
      </w:tr>
      <w:tr w:rsidR="004F4945" w:rsidRPr="008D0E5C" w14:paraId="30A48FDE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8631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B006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544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2243134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096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1972046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681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30028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773D9" w14:textId="365D08BE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236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4289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447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241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43EA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968</w:t>
            </w:r>
          </w:p>
        </w:tc>
      </w:tr>
      <w:tr w:rsidR="004F4945" w:rsidRPr="008D0E5C" w14:paraId="7B7623E0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0138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B007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9569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5130557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BBC1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4949295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AB08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51559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97C9" w14:textId="2A25401C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293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E01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683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FBA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807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07C8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1490</w:t>
            </w:r>
          </w:p>
        </w:tc>
      </w:tr>
      <w:tr w:rsidR="004F4945" w:rsidRPr="008D0E5C" w14:paraId="2B14A00C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4A9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B008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C41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3871958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4B7F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3579855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16F9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52073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3DCC8" w14:textId="721938E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E37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849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7000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984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CDB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1833</w:t>
            </w:r>
          </w:p>
        </w:tc>
      </w:tr>
      <w:tr w:rsidR="004F4945" w:rsidRPr="008D0E5C" w14:paraId="0F8CD8BC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CAE4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B010A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76D7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8940676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DEC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8505254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601E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50437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444A0" w14:textId="4CA8E1BD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332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871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941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61F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B24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2019</w:t>
            </w:r>
          </w:p>
        </w:tc>
      </w:tr>
      <w:tr w:rsidR="004F4945" w:rsidRPr="008D0E5C" w14:paraId="46AA99C4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6BD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B011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75F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4224683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800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3812658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698C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47707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183D" w14:textId="7844E56E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AA3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226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A3F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820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493</w:t>
            </w:r>
          </w:p>
        </w:tc>
      </w:tr>
      <w:tr w:rsidR="004F4945" w:rsidRPr="008D0E5C" w14:paraId="1D0A46B2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9CFC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C001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6AB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4185664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F5F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4026131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0E7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28803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4C2A" w14:textId="0622957D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501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9CC0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967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5AE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1093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C028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2060</w:t>
            </w:r>
          </w:p>
        </w:tc>
      </w:tr>
      <w:tr w:rsidR="004F4945" w:rsidRPr="008D0E5C" w14:paraId="503CF81D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6D6F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C008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3D7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8706802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CA3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8331116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5A4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33231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3B81" w14:textId="77CD9EDE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511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7D2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851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4C3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1035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BEA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1886</w:t>
            </w:r>
          </w:p>
        </w:tc>
      </w:tr>
      <w:tr w:rsidR="004F4945" w:rsidRPr="008D0E5C" w14:paraId="748B19F8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75CA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C022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A76F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5104384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BF9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4832183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20F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50244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1ED1C" w14:textId="19D4D764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294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2150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603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E7FA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776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E7B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1379</w:t>
            </w:r>
          </w:p>
        </w:tc>
      </w:tr>
      <w:tr w:rsidR="004F4945" w:rsidRPr="008D0E5C" w14:paraId="38E1D6CA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36E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C027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726D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3072317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9E7A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2963382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92B4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39852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DA69F" w14:textId="6420319A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298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F03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702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284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841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EB6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1543</w:t>
            </w:r>
          </w:p>
        </w:tc>
      </w:tr>
      <w:tr w:rsidR="004F4945" w:rsidRPr="008D0E5C" w14:paraId="41665D14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CD5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C028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740C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2918114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DA2D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2802110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AAC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53206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45EE0" w14:textId="421BC3DA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298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8A08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953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225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6DA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2064</w:t>
            </w:r>
          </w:p>
        </w:tc>
      </w:tr>
      <w:tr w:rsidR="004F4945" w:rsidRPr="008D0E5C" w14:paraId="178AE6CB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ACD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C030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BC4F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5804152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0E97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5189165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84B1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60569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D181" w14:textId="1EBFA676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319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03BC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596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1E2C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684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1A4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1280</w:t>
            </w:r>
          </w:p>
        </w:tc>
      </w:tr>
      <w:tr w:rsidR="004F4945" w:rsidRPr="008D0E5C" w14:paraId="53C30C59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BAD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C032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15DD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3792583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EBB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3620271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2A9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36086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0C664" w14:textId="78C47771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452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7BFB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727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3DEE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827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BEA2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1554</w:t>
            </w:r>
          </w:p>
        </w:tc>
      </w:tr>
      <w:tr w:rsidR="004F4945" w:rsidRPr="008D0E5C" w14:paraId="2AD16A11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D8A1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C033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6C94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5534157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82A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5253587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528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68664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EB812" w14:textId="24271CC5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317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58C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332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22F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3DCF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748</w:t>
            </w:r>
          </w:p>
        </w:tc>
      </w:tr>
      <w:tr w:rsidR="004F4945" w:rsidRPr="008D0E5C" w14:paraId="6F9E534B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E2B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C034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9C5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13296848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84DC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12617369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A54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45349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9AC4" w14:textId="64C62275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568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7225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405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A5A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7C3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895</w:t>
            </w:r>
          </w:p>
        </w:tc>
      </w:tr>
      <w:tr w:rsidR="004F4945" w:rsidRPr="008D0E5C" w14:paraId="5F05D5F5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E48E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C037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E911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4981384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FA4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4761808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B294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63453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B0DBD" w14:textId="2024DC44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335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E50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817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F1F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C30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1795</w:t>
            </w:r>
          </w:p>
        </w:tc>
      </w:tr>
      <w:tr w:rsidR="004F4945" w:rsidRPr="008D0E5C" w14:paraId="7B385F91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DFFE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lastRenderedPageBreak/>
              <w:t>C038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024D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7231410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1AB1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6969881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5AA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44736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A532" w14:textId="708D9B63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391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3CC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437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F21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507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2F7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944</w:t>
            </w:r>
          </w:p>
        </w:tc>
      </w:tr>
      <w:tr w:rsidR="004F4945" w:rsidRPr="008D0E5C" w14:paraId="54FE1F34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7455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C040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258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5215586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7C7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4979929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1F72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66292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CB91" w14:textId="24BFDDE3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455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5544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947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E7F5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B66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2030</w:t>
            </w:r>
          </w:p>
        </w:tc>
      </w:tr>
      <w:tr w:rsidR="004F4945" w:rsidRPr="008D0E5C" w14:paraId="5FBB15F1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0032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C041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5D34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7664518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F1A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7388881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848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32608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3844A" w14:textId="4F3D826B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461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6E2C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866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6A23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F5F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1887</w:t>
            </w:r>
          </w:p>
        </w:tc>
      </w:tr>
      <w:tr w:rsidR="004F4945" w:rsidRPr="008D0E5C" w14:paraId="584D238B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5992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C043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C4B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6236752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72A4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5937971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779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88982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E5E09" w14:textId="5E826C40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250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2DA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557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623D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A474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1273</w:t>
            </w:r>
          </w:p>
        </w:tc>
      </w:tr>
      <w:tr w:rsidR="004F4945" w:rsidRPr="008D0E5C" w14:paraId="03737C53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608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C047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6E3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8682469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5226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8147312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594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101687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CC4B" w14:textId="3DA31671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240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339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241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C3C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FCC7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557</w:t>
            </w:r>
          </w:p>
        </w:tc>
      </w:tr>
      <w:tr w:rsidR="004F4945" w:rsidRPr="008D0E5C" w14:paraId="0CAAB525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2B2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C049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8CE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5376720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EFDD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5147940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D311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32063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BA25" w14:textId="34A0C278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412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2190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659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DCB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699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0DF1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1358</w:t>
            </w:r>
          </w:p>
        </w:tc>
      </w:tr>
      <w:tr w:rsidR="004F4945" w:rsidRPr="008D0E5C" w14:paraId="7473E889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40CB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C059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935E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7051925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6B6B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6676361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65D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50781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FA6A6" w14:textId="16515222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325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9269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784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950B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126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1688</w:t>
            </w:r>
          </w:p>
        </w:tc>
      </w:tr>
      <w:tr w:rsidR="004F4945" w:rsidRPr="008D0E5C" w14:paraId="6C08B422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CB7E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C062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9EC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9525955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A53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8999904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162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43037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1DB03" w14:textId="48C8A25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357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042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995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A5B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1147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100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2142</w:t>
            </w:r>
          </w:p>
        </w:tc>
      </w:tr>
      <w:tr w:rsidR="004F4945" w:rsidRPr="008D0E5C" w14:paraId="589D9C57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632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C069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FB11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5247532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9F56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4854790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965A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78635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EE8A" w14:textId="5408C21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242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F32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634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91DC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731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3A2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1365</w:t>
            </w:r>
          </w:p>
        </w:tc>
      </w:tr>
      <w:tr w:rsidR="004F4945" w:rsidRPr="008D0E5C" w14:paraId="5D9D6DC2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390B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C070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B7E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6034514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25F8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5667983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76C4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83056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960B" w14:textId="0BAA1A9B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222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5EAF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658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6D0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9B7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1413</w:t>
            </w:r>
          </w:p>
        </w:tc>
      </w:tr>
      <w:tr w:rsidR="004F4945" w:rsidRPr="008D0E5C" w14:paraId="0B5E4C5D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8835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C080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897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5736308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A455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5481153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1F8E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80302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6DD62" w14:textId="71E6DF84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439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D12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890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2CE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2C7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1933</w:t>
            </w:r>
          </w:p>
        </w:tc>
      </w:tr>
      <w:tr w:rsidR="004F4945" w:rsidRPr="008D0E5C" w14:paraId="0CEEF38D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46A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H009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523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10180783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6A2A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9764626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D3F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27643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32ED" w14:textId="4119ADA2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685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599C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848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F51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1008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EA4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1856</w:t>
            </w:r>
          </w:p>
        </w:tc>
      </w:tr>
      <w:tr w:rsidR="004F4945" w:rsidRPr="008D0E5C" w14:paraId="130D7A3E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2137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H035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141E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3862614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F37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3679644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27C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20642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5663E" w14:textId="1127023C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649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4E0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838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9BB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995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628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1833</w:t>
            </w:r>
          </w:p>
        </w:tc>
      </w:tr>
      <w:tr w:rsidR="004F4945" w:rsidRPr="008D0E5C" w14:paraId="2E5E0AAF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746C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N002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3689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3480359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F49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3283813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3F1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39343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5290" w14:textId="208D7E3B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468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125C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803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C18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957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4174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1760</w:t>
            </w:r>
          </w:p>
        </w:tc>
      </w:tr>
      <w:tr w:rsidR="004F4945" w:rsidRPr="008D0E5C" w14:paraId="78B8C085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BA2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N005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D8D0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3986741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84E3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3836036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D537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27680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107D" w14:textId="2FE11B2D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358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0373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975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295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1108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261A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2083</w:t>
            </w:r>
          </w:p>
        </w:tc>
      </w:tr>
      <w:tr w:rsidR="004F4945" w:rsidRPr="008D0E5C" w14:paraId="58AA6017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E966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N011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C5FB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4007538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736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3840729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714C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25930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B7AB" w14:textId="69DC476A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559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E1A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852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3B46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1033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CC83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1885</w:t>
            </w:r>
          </w:p>
        </w:tc>
      </w:tr>
      <w:tr w:rsidR="004F4945" w:rsidRPr="008D0E5C" w14:paraId="6EAAF6B6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5387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N017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B6A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4681110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F003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4477037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89D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25966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7A08" w14:textId="42ACA4F2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427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973F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949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2127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1086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B02E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2035</w:t>
            </w:r>
          </w:p>
        </w:tc>
      </w:tr>
      <w:tr w:rsidR="004F4945" w:rsidRPr="008D0E5C" w14:paraId="39A4C3A0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7970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N022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E68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901712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A45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855523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2E11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21232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22BBC" w14:textId="6E43E990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287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4B93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957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5EB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1025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E70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1982</w:t>
            </w:r>
          </w:p>
        </w:tc>
      </w:tr>
      <w:tr w:rsidR="004F4945" w:rsidRPr="008D0E5C" w14:paraId="12130B4B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1AC2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955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4233287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BC20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3827355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0992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83255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F8578" w14:textId="3E64286E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189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177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05BD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F2E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81</w:t>
            </w:r>
          </w:p>
        </w:tc>
      </w:tr>
      <w:tr w:rsidR="004F4945" w:rsidRPr="008D0E5C" w14:paraId="592186EA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4F66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N030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325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2806397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2A7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2685498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343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30780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39D56" w14:textId="236FEC30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315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7BC0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1006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B6A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270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2117</w:t>
            </w:r>
          </w:p>
        </w:tc>
      </w:tr>
      <w:tr w:rsidR="004F4945" w:rsidRPr="008D0E5C" w14:paraId="2931B320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9D4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N038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26E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632849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F2BE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485511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31BA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6026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7384" w14:textId="17C4BA51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239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18D9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65E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FCB9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</w:t>
            </w:r>
          </w:p>
        </w:tc>
      </w:tr>
      <w:tr w:rsidR="004F4945" w:rsidRPr="008D0E5C" w14:paraId="691A6AE8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19B9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N039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600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10002933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EBFF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9342032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7F42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82855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1CB7" w14:textId="712C76D6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356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D856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462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4847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569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536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1031</w:t>
            </w:r>
          </w:p>
        </w:tc>
      </w:tr>
      <w:tr w:rsidR="004F4945" w:rsidRPr="008D0E5C" w14:paraId="29733ECF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3FB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N040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E205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4993994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361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4720725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49C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31006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06B9" w14:textId="61A764E8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522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C04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758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5FC5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897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D86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1655</w:t>
            </w:r>
          </w:p>
        </w:tc>
      </w:tr>
      <w:tr w:rsidR="004F4945" w:rsidRPr="008D0E5C" w14:paraId="2B7E044F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53C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N044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4E00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11857690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420E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11342308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F62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34089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52FD" w14:textId="6DD705D3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506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1BAD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909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42A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1062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B7AA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1971</w:t>
            </w:r>
          </w:p>
        </w:tc>
      </w:tr>
      <w:tr w:rsidR="004F4945" w:rsidRPr="008D0E5C" w14:paraId="735FA14D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80CC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N045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5CC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6650442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FFE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6361475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720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25186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F964" w14:textId="6D075EEB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660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476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962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C8C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A21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2101</w:t>
            </w:r>
          </w:p>
        </w:tc>
      </w:tr>
      <w:tr w:rsidR="004F4945" w:rsidRPr="008D0E5C" w14:paraId="6341807B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E95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N046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0E9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4584301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FA79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4416297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40A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23694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C0DA" w14:textId="4ED15388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541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582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972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3AF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E00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2093</w:t>
            </w:r>
          </w:p>
        </w:tc>
      </w:tr>
      <w:tr w:rsidR="004F4945" w:rsidRPr="008D0E5C" w14:paraId="3794F11E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D13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lastRenderedPageBreak/>
              <w:t>N047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FF5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7575996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E76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7271528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2DB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41951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184E6" w14:textId="4120FED0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437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4523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563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28F3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E558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1177</w:t>
            </w:r>
          </w:p>
        </w:tc>
      </w:tr>
      <w:tr w:rsidR="004F4945" w:rsidRPr="008D0E5C" w14:paraId="7071D45A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DF2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N048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760B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6335288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10E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6124621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2CE8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91034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C079" w14:textId="04E36D79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409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9BAF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288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B43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C0F4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616</w:t>
            </w:r>
          </w:p>
        </w:tc>
      </w:tr>
      <w:tr w:rsidR="004F4945" w:rsidRPr="008D0E5C" w14:paraId="4817A012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C732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N049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C0E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8142497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3DD7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7783746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41AF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32204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C1FF3" w14:textId="173549D0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373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25E0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1004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F227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1162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1D5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2166</w:t>
            </w:r>
          </w:p>
        </w:tc>
      </w:tr>
      <w:tr w:rsidR="004F4945" w:rsidRPr="008D0E5C" w14:paraId="2CE94BE6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A9F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N053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9DB0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3983990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458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3820449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5B0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33444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52515" w14:textId="725D73EC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454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C69C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834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A8C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957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A2D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1791</w:t>
            </w:r>
          </w:p>
        </w:tc>
      </w:tr>
      <w:tr w:rsidR="004F4945" w:rsidRPr="008D0E5C" w14:paraId="37A88C41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88D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N055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F16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6458893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CB63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6162070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511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29234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DBE2" w14:textId="063509E4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622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68F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912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629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1049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3D75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1961</w:t>
            </w:r>
          </w:p>
        </w:tc>
      </w:tr>
      <w:tr w:rsidR="004F4945" w:rsidRPr="008D0E5C" w14:paraId="609EFDD0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722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N057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E1D0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8526947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CEC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8154792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C96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32201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EF20" w14:textId="3BC92BB2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480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95F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901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CBF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F63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1940</w:t>
            </w:r>
          </w:p>
        </w:tc>
      </w:tr>
      <w:tr w:rsidR="004F4945" w:rsidRPr="008D0E5C" w14:paraId="5C4F3F15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C003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N059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D85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4612784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438B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4398310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EBE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35677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9B9B" w14:textId="61D22EDE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515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F821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913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EA51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488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2027</w:t>
            </w:r>
          </w:p>
        </w:tc>
      </w:tr>
      <w:tr w:rsidR="004F4945" w:rsidRPr="008D0E5C" w14:paraId="084DD4DE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3FE1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N062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8978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7517157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A96B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7189249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02C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74143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4E9E7" w14:textId="23DCBCB5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464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E0E8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917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FE8B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1072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C3F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1989</w:t>
            </w:r>
          </w:p>
        </w:tc>
      </w:tr>
      <w:tr w:rsidR="004F4945" w:rsidRPr="008D0E5C" w14:paraId="693F3F1C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FF1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N063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241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8000652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ADA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7643891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B06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86237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8B74" w14:textId="664031BC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492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CBCC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905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2FDC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D987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1984</w:t>
            </w:r>
          </w:p>
        </w:tc>
      </w:tr>
      <w:tr w:rsidR="004F4945" w:rsidRPr="008D0E5C" w14:paraId="27F3DD98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F74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N064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E498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4891519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7ED3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4601029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B4F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41629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2FE2" w14:textId="47C0EC29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346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EE3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954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7347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635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2041</w:t>
            </w:r>
          </w:p>
        </w:tc>
      </w:tr>
      <w:tr w:rsidR="004F4945" w:rsidRPr="008D0E5C" w14:paraId="76593A4E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D3A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N068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99C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9888552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4B85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9317752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0D94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28360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BE29D" w14:textId="1E1651D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592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183D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675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A58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09A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1269</w:t>
            </w:r>
          </w:p>
        </w:tc>
      </w:tr>
      <w:tr w:rsidR="004F4945" w:rsidRPr="008D0E5C" w14:paraId="497149C3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EB3D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N069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6933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6506752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AFA8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6184691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DA7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54401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E133D" w14:textId="594E5702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492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5047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883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94C5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1026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13F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1909</w:t>
            </w:r>
          </w:p>
        </w:tc>
      </w:tr>
      <w:tr w:rsidR="004F4945" w:rsidRPr="008D0E5C" w14:paraId="2D5423AD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9AA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N072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5BAB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6100156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8A61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5847703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AA2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72835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AC63" w14:textId="2D6CC085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456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C073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914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8E9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22CF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2001</w:t>
            </w:r>
          </w:p>
        </w:tc>
      </w:tr>
      <w:tr w:rsidR="004F4945" w:rsidRPr="008D0E5C" w14:paraId="2A293326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967D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N074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406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3364503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63F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3195569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2B4D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30323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013A4" w14:textId="40226B29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386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E404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656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215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8F4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1399</w:t>
            </w:r>
          </w:p>
        </w:tc>
      </w:tr>
      <w:tr w:rsidR="004F4945" w:rsidRPr="008D0E5C" w14:paraId="385F6FD6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F8C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N075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4623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5217986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4D2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4908130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6AD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39514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AC19" w14:textId="0375CA42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474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0390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879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8F52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1034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1755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1913</w:t>
            </w:r>
          </w:p>
        </w:tc>
      </w:tr>
      <w:tr w:rsidR="004F4945" w:rsidRPr="008D0E5C" w14:paraId="31D61915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2276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N088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F73C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12148881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E0A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11706919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F0DD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34888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6452" w14:textId="2DD3E5EA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489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C8F0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461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04C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652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961</w:t>
            </w:r>
          </w:p>
        </w:tc>
      </w:tr>
      <w:tr w:rsidR="004F4945" w:rsidRPr="008D0E5C" w14:paraId="30AC5C70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D1B3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N093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C5A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6255475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F714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5958026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943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48294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0407" w14:textId="59EA3D3E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458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94D6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734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BE9A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884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4EB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1618</w:t>
            </w:r>
          </w:p>
        </w:tc>
      </w:tr>
      <w:tr w:rsidR="004F4945" w:rsidRPr="008D0E5C" w14:paraId="332C4BAB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FBD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N100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62E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2861283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A11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2726454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0F9C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32826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A0109" w14:textId="48174772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492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784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860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13CF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1065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CD5A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1925</w:t>
            </w:r>
          </w:p>
        </w:tc>
      </w:tr>
      <w:tr w:rsidR="004F4945" w:rsidRPr="008D0E5C" w14:paraId="6404C71D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FB23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N110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4D2A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6993155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329D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6644857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D62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29137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9A953" w14:textId="2A44743A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589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9D7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921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763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1127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DADE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2048</w:t>
            </w:r>
          </w:p>
        </w:tc>
      </w:tr>
      <w:tr w:rsidR="004F4945" w:rsidRPr="008D0E5C" w14:paraId="02143099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781B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N122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560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7039772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DAE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6698818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DA3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24962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159F" w14:textId="1F2B8DDE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611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6F3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922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CA38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1098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A3F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2020</w:t>
            </w:r>
          </w:p>
        </w:tc>
      </w:tr>
      <w:tr w:rsidR="004F4945" w:rsidRPr="008D0E5C" w14:paraId="6CEB1921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065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N125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5309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5967015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F54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5714680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F43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48926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0F39D" w14:textId="24CD7D09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512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E928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939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7D2E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1105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D8F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2044</w:t>
            </w:r>
          </w:p>
        </w:tc>
      </w:tr>
      <w:tr w:rsidR="004F4945" w:rsidRPr="008D0E5C" w14:paraId="5D16E7E0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024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N133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2FD1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5897118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3F26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5591749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641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41556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AEA0" w14:textId="7A4284BA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494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F10C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832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AEA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938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F5ED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1770</w:t>
            </w:r>
          </w:p>
        </w:tc>
      </w:tr>
      <w:tr w:rsidR="004F4945" w:rsidRPr="008D0E5C" w14:paraId="347DBE8A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60E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N142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55B2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5911444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FF6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5540311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1AFA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77785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D205D" w14:textId="2074BD20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273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F898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896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90B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1062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493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1958</w:t>
            </w:r>
          </w:p>
        </w:tc>
      </w:tr>
      <w:tr w:rsidR="004F4945" w:rsidRPr="008D0E5C" w14:paraId="21D0EAF3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37BD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N143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BA6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4259836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C0D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4067095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B86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26731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CEAF" w14:textId="398828A0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437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012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930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902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327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2046</w:t>
            </w:r>
          </w:p>
        </w:tc>
      </w:tr>
      <w:tr w:rsidR="004F4945" w:rsidRPr="008D0E5C" w14:paraId="5F85695A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344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N144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9D5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6495232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D4E7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6181799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779E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47341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D655F" w14:textId="78AA2085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479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B30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948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9C6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1129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6C3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2077</w:t>
            </w:r>
          </w:p>
        </w:tc>
      </w:tr>
      <w:tr w:rsidR="004F4945" w:rsidRPr="008D0E5C" w14:paraId="713C7322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91F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N145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681C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6819112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D5DC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6448651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259E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56423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D3E0" w14:textId="31AE858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482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013D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842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6D6C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1041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8EA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1883</w:t>
            </w:r>
          </w:p>
        </w:tc>
      </w:tr>
      <w:tr w:rsidR="004F4945" w:rsidRPr="008D0E5C" w14:paraId="3FB7AF25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9D0B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lastRenderedPageBreak/>
              <w:t>N147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F5F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4489742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E2E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4306952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EB1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35685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B0D7" w14:textId="0F456596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492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C2B4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758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62B4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871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6F16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1629</w:t>
            </w:r>
          </w:p>
        </w:tc>
      </w:tr>
      <w:tr w:rsidR="004F4945" w:rsidRPr="008D0E5C" w14:paraId="6C4032D0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6F72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N169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95C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6602830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710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6265216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7A1F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39866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D5AF2" w14:textId="5E35884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490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6C41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958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84F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1137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5A17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2095</w:t>
            </w:r>
          </w:p>
        </w:tc>
      </w:tr>
      <w:tr w:rsidR="004F4945" w:rsidRPr="008D0E5C" w14:paraId="11ABBF21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34A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N170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28B1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6841506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A40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6493690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D89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44594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510B6" w14:textId="46B9EC9A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487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EEE6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923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FE6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1096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B258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2019</w:t>
            </w:r>
          </w:p>
        </w:tc>
      </w:tr>
      <w:tr w:rsidR="004F4945" w:rsidRPr="008D0E5C" w14:paraId="2D29F69D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1DF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N179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A89C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4880772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C3E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4644100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D481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25095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48BD4" w14:textId="29C4EAE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619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113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964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1621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CC54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2119</w:t>
            </w:r>
          </w:p>
        </w:tc>
      </w:tr>
      <w:tr w:rsidR="004F4945" w:rsidRPr="008D0E5C" w14:paraId="30F28615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9E2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OG007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419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5298998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088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5055346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90D5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47905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9F52" w14:textId="472B3346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513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6F44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991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5BFA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1171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3EA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2162</w:t>
            </w:r>
          </w:p>
        </w:tc>
      </w:tr>
      <w:tr w:rsidR="004F4945" w:rsidRPr="008D0E5C" w14:paraId="3D341AC7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AA8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OG009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18B4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7976219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A365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7571369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4270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32439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6647" w14:textId="3A41FA6F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455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27BC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933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32F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1082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184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2015</w:t>
            </w:r>
          </w:p>
        </w:tc>
      </w:tr>
      <w:tr w:rsidR="004F4945" w:rsidRPr="008D0E5C" w14:paraId="7F87CE4D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21B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OG010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EC9D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4838489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2A5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4657311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6BF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62748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8F82C" w14:textId="4E3756F0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396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5E1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976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680D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1152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FA6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2128</w:t>
            </w:r>
          </w:p>
        </w:tc>
      </w:tr>
      <w:tr w:rsidR="004F4945" w:rsidRPr="008D0E5C" w14:paraId="0A040BF4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697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OG011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4E00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2466250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738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2366026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878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32240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B9078" w14:textId="2A94DC23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287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22A4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891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BC9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1084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8C6E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1975</w:t>
            </w:r>
          </w:p>
        </w:tc>
      </w:tr>
      <w:tr w:rsidR="004F4945" w:rsidRPr="008D0E5C" w14:paraId="2761CADE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364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OG012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F1DA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4428750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AA2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4113244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688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45267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75017" w14:textId="16920FCA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307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6EC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536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E9BC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612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6F0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1148</w:t>
            </w:r>
          </w:p>
        </w:tc>
      </w:tr>
      <w:tr w:rsidR="004F4945" w:rsidRPr="008D0E5C" w14:paraId="4BAF9257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608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REM001D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143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6781988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4DB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6431889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377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50315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E5D1" w14:textId="7C74858E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487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C653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861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46E4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1034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6D46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1895</w:t>
            </w:r>
          </w:p>
        </w:tc>
      </w:tr>
      <w:tr w:rsidR="004F4945" w:rsidRPr="008D0E5C" w14:paraId="6BE79207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F77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S005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C2EC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3272898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A92B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3097672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E9F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28289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CC237" w14:textId="1D349C3D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436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3850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973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6D1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1112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597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2085</w:t>
            </w:r>
          </w:p>
        </w:tc>
      </w:tr>
      <w:tr w:rsidR="004F4945" w:rsidRPr="008D0E5C" w14:paraId="2C5915B5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9FD0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S013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D7B6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5350931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48B5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5085118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6FC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37062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2A12" w14:textId="5A4D8C51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402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5A2E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854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7FBE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966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4B9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1820</w:t>
            </w:r>
          </w:p>
        </w:tc>
      </w:tr>
      <w:tr w:rsidR="004F4945" w:rsidRPr="008D0E5C" w14:paraId="6346488C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948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S022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B55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3599819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2A52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3437541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6800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35684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F1CB" w14:textId="338E9D3B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390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DD88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302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7ABF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336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500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638</w:t>
            </w:r>
          </w:p>
        </w:tc>
      </w:tr>
      <w:tr w:rsidR="004F4945" w:rsidRPr="008D0E5C" w14:paraId="1C37893F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A0B6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S054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3975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2376005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2EF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2243941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16AD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29344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8629" w14:textId="0DD9B261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493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3946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732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440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D8A1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1571</w:t>
            </w:r>
          </w:p>
        </w:tc>
      </w:tr>
      <w:tr w:rsidR="004F4945" w:rsidRPr="008D0E5C" w14:paraId="67BA58F6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F72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S055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4EA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8045910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C8BC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7636240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B17B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50827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0A85" w14:textId="64D03D3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442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79E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727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AF70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810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44B5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1537</w:t>
            </w:r>
          </w:p>
        </w:tc>
      </w:tr>
      <w:tr w:rsidR="004F4945" w:rsidRPr="008D0E5C" w14:paraId="7B990BF5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3BCD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S057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7E6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3527627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869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3370805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148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32207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DC920" w14:textId="23C94086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488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9A60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832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D08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969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D7C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1801</w:t>
            </w:r>
          </w:p>
        </w:tc>
      </w:tr>
      <w:tr w:rsidR="004F4945" w:rsidRPr="008D0E5C" w14:paraId="4D12176C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B82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S080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9DA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1271105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95E8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1109077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C1C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12058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92C4" w14:textId="7ABD0A7A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301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330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AA5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124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CAE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238</w:t>
            </w:r>
          </w:p>
        </w:tc>
      </w:tr>
      <w:tr w:rsidR="004F4945" w:rsidRPr="008D0E5C" w14:paraId="1CD6E268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6EB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S091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2C3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4304572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E34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4016145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884C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129463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A1DC1" w14:textId="4147D432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159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46B0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816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A7D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950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1CB7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1766</w:t>
            </w:r>
          </w:p>
        </w:tc>
      </w:tr>
      <w:tr w:rsidR="004F4945" w:rsidRPr="008D0E5C" w14:paraId="62534CB1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6B4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S139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55D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2887493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F04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2753983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F3E0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25717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B184F" w14:textId="69763A89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501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08E6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1026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E67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1208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1660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2234</w:t>
            </w:r>
          </w:p>
        </w:tc>
      </w:tr>
      <w:tr w:rsidR="004F4945" w:rsidRPr="008D0E5C" w14:paraId="5005DD18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206C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S151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F06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1835893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D59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1764800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3C51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20440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1AA3" w14:textId="77B08DAE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473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3AEC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911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517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1091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383D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2002</w:t>
            </w:r>
          </w:p>
        </w:tc>
      </w:tr>
      <w:tr w:rsidR="004F4945" w:rsidRPr="008D0E5C" w14:paraId="74AB6DCC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C39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S153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EC0C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2903007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6A57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2763287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231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35059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CFBED" w14:textId="49D57075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475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9936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903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7D9B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1054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8F7E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1957</w:t>
            </w:r>
          </w:p>
        </w:tc>
      </w:tr>
      <w:tr w:rsidR="004F4945" w:rsidRPr="008D0E5C" w14:paraId="01CDF840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0283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S155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932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5812166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68F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5489046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B6F9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28452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44720" w14:textId="16980D40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639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5FAD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915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73D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1060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20DF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1975</w:t>
            </w:r>
          </w:p>
        </w:tc>
      </w:tr>
      <w:tr w:rsidR="004F4945" w:rsidRPr="008D0E5C" w14:paraId="487B1836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61F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T010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8C8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10232583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570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9774914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CF8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73335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F515E" w14:textId="777FF6F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445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644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948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FB0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77E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2027</w:t>
            </w:r>
          </w:p>
        </w:tc>
      </w:tr>
      <w:tr w:rsidR="004F4945" w:rsidRPr="008D0E5C" w14:paraId="0D29207B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9F0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T060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E312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952316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7BE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802273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66B4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11038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3CA01" w14:textId="3F3CFBA3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264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4E3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9B91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E9AE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198</w:t>
            </w:r>
          </w:p>
        </w:tc>
      </w:tr>
      <w:tr w:rsidR="004F4945" w:rsidRPr="008D0E5C" w14:paraId="2FEF59A5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FC7A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T061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4721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4532105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7762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4333608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CCD1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61140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24FF" w14:textId="71737E56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272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3568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736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D0D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905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9DE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1641</w:t>
            </w:r>
          </w:p>
        </w:tc>
      </w:tr>
      <w:tr w:rsidR="004F4945" w:rsidRPr="008D0E5C" w14:paraId="783032FA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E7A9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T062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F445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2045222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CC58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1904591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35477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23684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C3372" w14:textId="2272E89D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296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E6A90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953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B0176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1081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DC1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2034</w:t>
            </w:r>
          </w:p>
        </w:tc>
      </w:tr>
      <w:tr w:rsidR="004F4945" w:rsidRPr="008D0E5C" w14:paraId="31073D5E" w14:textId="77777777" w:rsidTr="00851744">
        <w:trPr>
          <w:trHeight w:val="315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096FB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lastRenderedPageBreak/>
              <w:t>T065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0642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2602297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DB2E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2508082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5F4F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46952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2D3F" w14:textId="5605F7FA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271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91AC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806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276A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968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4BC43" w14:textId="77777777" w:rsidR="004F4945" w:rsidRPr="008D0E5C" w:rsidRDefault="004F4945" w:rsidP="00851744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D0E5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1774</w:t>
            </w:r>
          </w:p>
        </w:tc>
      </w:tr>
    </w:tbl>
    <w:p w14:paraId="5C0E0517" w14:textId="4B6422CB" w:rsidR="00FF3283" w:rsidRPr="00FF3283" w:rsidRDefault="00FF3283" w:rsidP="00FF3283"/>
    <w:sectPr w:rsidR="00FF3283" w:rsidRPr="00FF3283" w:rsidSect="00584F54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C54A5" w16cex:dateUtc="2020-10-22T07:5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464566" w14:textId="77777777" w:rsidR="003328E8" w:rsidRDefault="003328E8" w:rsidP="00117666">
      <w:pPr>
        <w:spacing w:after="0"/>
      </w:pPr>
      <w:r>
        <w:separator/>
      </w:r>
    </w:p>
  </w:endnote>
  <w:endnote w:type="continuationSeparator" w:id="0">
    <w:p w14:paraId="7448CD18" w14:textId="77777777" w:rsidR="003328E8" w:rsidRDefault="003328E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62A25" w:rsidRPr="00577C4C" w:rsidRDefault="00962A25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62A25" w:rsidRPr="00577C4C" w:rsidRDefault="00962A2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62A25" w:rsidRPr="00577C4C" w:rsidRDefault="00962A2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62A25" w:rsidRPr="00577C4C" w:rsidRDefault="00962A25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62A25" w:rsidRPr="00577C4C" w:rsidRDefault="00962A2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62A25" w:rsidRPr="00577C4C" w:rsidRDefault="00962A2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C8E4A3" w14:textId="77777777" w:rsidR="003328E8" w:rsidRDefault="003328E8" w:rsidP="00117666">
      <w:pPr>
        <w:spacing w:after="0"/>
      </w:pPr>
      <w:r>
        <w:separator/>
      </w:r>
    </w:p>
  </w:footnote>
  <w:footnote w:type="continuationSeparator" w:id="0">
    <w:p w14:paraId="70059560" w14:textId="77777777" w:rsidR="003328E8" w:rsidRDefault="003328E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62A25" w:rsidRPr="009151AA" w:rsidRDefault="00962A2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62A25" w:rsidRDefault="00962A25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4" name="Picture 4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27A6C"/>
    <w:multiLevelType w:val="hybridMultilevel"/>
    <w:tmpl w:val="6C1836C4"/>
    <w:lvl w:ilvl="0" w:tplc="1ED07510">
      <w:start w:val="31"/>
      <w:numFmt w:val="bullet"/>
      <w:lvlText w:val=""/>
      <w:lvlJc w:val="left"/>
      <w:pPr>
        <w:ind w:left="1919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1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F3CF8"/>
    <w:multiLevelType w:val="multilevel"/>
    <w:tmpl w:val="8C4E1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EC78ED"/>
    <w:multiLevelType w:val="hybridMultilevel"/>
    <w:tmpl w:val="AA0E5EC4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8D1022"/>
    <w:multiLevelType w:val="hybridMultilevel"/>
    <w:tmpl w:val="2094203E"/>
    <w:lvl w:ilvl="0" w:tplc="76168D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94D81"/>
    <w:multiLevelType w:val="hybridMultilevel"/>
    <w:tmpl w:val="F8C09D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31D14"/>
    <w:multiLevelType w:val="hybridMultilevel"/>
    <w:tmpl w:val="BB06811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411D9"/>
    <w:multiLevelType w:val="hybridMultilevel"/>
    <w:tmpl w:val="051C541E"/>
    <w:lvl w:ilvl="0" w:tplc="8A7078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F4A81"/>
    <w:multiLevelType w:val="hybridMultilevel"/>
    <w:tmpl w:val="C52C9B40"/>
    <w:lvl w:ilvl="0" w:tplc="B260798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382BE9"/>
    <w:multiLevelType w:val="hybridMultilevel"/>
    <w:tmpl w:val="8648E1F0"/>
    <w:lvl w:ilvl="0" w:tplc="8286EE66">
      <w:start w:val="3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FD14E3"/>
    <w:multiLevelType w:val="hybridMultilevel"/>
    <w:tmpl w:val="0282A73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2157A2"/>
    <w:multiLevelType w:val="hybridMultilevel"/>
    <w:tmpl w:val="2C50650E"/>
    <w:lvl w:ilvl="0" w:tplc="313896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8" w15:restartNumberingAfterBreak="0">
    <w:nsid w:val="6B0D1292"/>
    <w:multiLevelType w:val="multilevel"/>
    <w:tmpl w:val="8C4E1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6FB82AA7"/>
    <w:multiLevelType w:val="multilevel"/>
    <w:tmpl w:val="29C0FE7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C0B0CDA"/>
    <w:multiLevelType w:val="multilevel"/>
    <w:tmpl w:val="88AEE4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13"/>
  </w:num>
  <w:num w:numId="3">
    <w:abstractNumId w:val="2"/>
  </w:num>
  <w:num w:numId="4">
    <w:abstractNumId w:val="16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7"/>
  </w:num>
  <w:num w:numId="8">
    <w:abstractNumId w:val="17"/>
  </w:num>
  <w:num w:numId="9">
    <w:abstractNumId w:val="17"/>
  </w:num>
  <w:num w:numId="10">
    <w:abstractNumId w:val="17"/>
  </w:num>
  <w:num w:numId="11">
    <w:abstractNumId w:val="17"/>
  </w:num>
  <w:num w:numId="12">
    <w:abstractNumId w:val="17"/>
  </w:num>
  <w:num w:numId="13">
    <w:abstractNumId w:val="5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19"/>
  </w:num>
  <w:num w:numId="21">
    <w:abstractNumId w:val="7"/>
  </w:num>
  <w:num w:numId="22">
    <w:abstractNumId w:val="15"/>
  </w:num>
  <w:num w:numId="23">
    <w:abstractNumId w:val="12"/>
  </w:num>
  <w:num w:numId="24">
    <w:abstractNumId w:val="14"/>
  </w:num>
  <w:num w:numId="25">
    <w:abstractNumId w:val="0"/>
  </w:num>
  <w:num w:numId="26">
    <w:abstractNumId w:val="6"/>
  </w:num>
  <w:num w:numId="27">
    <w:abstractNumId w:val="11"/>
  </w:num>
  <w:num w:numId="28">
    <w:abstractNumId w:val="10"/>
  </w:num>
  <w:num w:numId="29">
    <w:abstractNumId w:val="8"/>
  </w:num>
  <w:num w:numId="30">
    <w:abstractNumId w:val="3"/>
  </w:num>
  <w:num w:numId="31">
    <w:abstractNumId w:val="20"/>
  </w:num>
  <w:num w:numId="32">
    <w:abstractNumId w:val="18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1546"/>
    <w:rsid w:val="0001436A"/>
    <w:rsid w:val="00034304"/>
    <w:rsid w:val="00035434"/>
    <w:rsid w:val="00052A14"/>
    <w:rsid w:val="00077D53"/>
    <w:rsid w:val="000C0B12"/>
    <w:rsid w:val="000D79BA"/>
    <w:rsid w:val="000F7E6F"/>
    <w:rsid w:val="00105FD9"/>
    <w:rsid w:val="00117666"/>
    <w:rsid w:val="001549D3"/>
    <w:rsid w:val="00160065"/>
    <w:rsid w:val="00177D84"/>
    <w:rsid w:val="00182E48"/>
    <w:rsid w:val="00227417"/>
    <w:rsid w:val="00267D18"/>
    <w:rsid w:val="00274347"/>
    <w:rsid w:val="002868E2"/>
    <w:rsid w:val="002869C3"/>
    <w:rsid w:val="002936E4"/>
    <w:rsid w:val="002B4A57"/>
    <w:rsid w:val="002C74CA"/>
    <w:rsid w:val="002E6053"/>
    <w:rsid w:val="003123F4"/>
    <w:rsid w:val="003328E8"/>
    <w:rsid w:val="003544FB"/>
    <w:rsid w:val="003D2F2D"/>
    <w:rsid w:val="003F0944"/>
    <w:rsid w:val="00401590"/>
    <w:rsid w:val="00403F48"/>
    <w:rsid w:val="00447801"/>
    <w:rsid w:val="00452E9C"/>
    <w:rsid w:val="004735C8"/>
    <w:rsid w:val="004947A6"/>
    <w:rsid w:val="004961FF"/>
    <w:rsid w:val="004A1E46"/>
    <w:rsid w:val="004B2C02"/>
    <w:rsid w:val="004F4945"/>
    <w:rsid w:val="00517A89"/>
    <w:rsid w:val="005250F2"/>
    <w:rsid w:val="00584F54"/>
    <w:rsid w:val="00593EEA"/>
    <w:rsid w:val="005A5EEE"/>
    <w:rsid w:val="005F11B5"/>
    <w:rsid w:val="006375C7"/>
    <w:rsid w:val="00654E8F"/>
    <w:rsid w:val="00660D05"/>
    <w:rsid w:val="006820B1"/>
    <w:rsid w:val="006B2C13"/>
    <w:rsid w:val="006B7D14"/>
    <w:rsid w:val="006F1771"/>
    <w:rsid w:val="00701727"/>
    <w:rsid w:val="0070566C"/>
    <w:rsid w:val="00714C50"/>
    <w:rsid w:val="00720874"/>
    <w:rsid w:val="00725A7D"/>
    <w:rsid w:val="007501BE"/>
    <w:rsid w:val="0078492A"/>
    <w:rsid w:val="00790BB3"/>
    <w:rsid w:val="007C206C"/>
    <w:rsid w:val="00817DD6"/>
    <w:rsid w:val="0083759F"/>
    <w:rsid w:val="00851744"/>
    <w:rsid w:val="00885156"/>
    <w:rsid w:val="008D0E5C"/>
    <w:rsid w:val="009151AA"/>
    <w:rsid w:val="0093429D"/>
    <w:rsid w:val="0094324E"/>
    <w:rsid w:val="00943573"/>
    <w:rsid w:val="00962A25"/>
    <w:rsid w:val="00964134"/>
    <w:rsid w:val="00970F7D"/>
    <w:rsid w:val="009809CD"/>
    <w:rsid w:val="00994A3D"/>
    <w:rsid w:val="009C2B12"/>
    <w:rsid w:val="00A174D9"/>
    <w:rsid w:val="00A207E9"/>
    <w:rsid w:val="00A94C23"/>
    <w:rsid w:val="00AA4D24"/>
    <w:rsid w:val="00AB6715"/>
    <w:rsid w:val="00AD7F22"/>
    <w:rsid w:val="00B1671E"/>
    <w:rsid w:val="00B25EB8"/>
    <w:rsid w:val="00B37F4D"/>
    <w:rsid w:val="00B861A3"/>
    <w:rsid w:val="00C52A7B"/>
    <w:rsid w:val="00C56BAF"/>
    <w:rsid w:val="00C679AA"/>
    <w:rsid w:val="00C75972"/>
    <w:rsid w:val="00CD066B"/>
    <w:rsid w:val="00CE4FEE"/>
    <w:rsid w:val="00D060CF"/>
    <w:rsid w:val="00D50E02"/>
    <w:rsid w:val="00DB59C3"/>
    <w:rsid w:val="00DC259A"/>
    <w:rsid w:val="00DE23E8"/>
    <w:rsid w:val="00E45C44"/>
    <w:rsid w:val="00E52377"/>
    <w:rsid w:val="00E537AD"/>
    <w:rsid w:val="00E64E17"/>
    <w:rsid w:val="00E866C9"/>
    <w:rsid w:val="00EA3D3C"/>
    <w:rsid w:val="00EC090A"/>
    <w:rsid w:val="00ED20B5"/>
    <w:rsid w:val="00F10C74"/>
    <w:rsid w:val="00F46900"/>
    <w:rsid w:val="00F52BDD"/>
    <w:rsid w:val="00F61D89"/>
    <w:rsid w:val="00FE36C4"/>
    <w:rsid w:val="00FE5318"/>
    <w:rsid w:val="00FF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79BA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0D79BA"/>
    <w:pPr>
      <w:spacing w:after="0" w:line="240" w:lineRule="auto"/>
    </w:pPr>
    <w:rPr>
      <w:lang w:val="en-AU"/>
    </w:rPr>
  </w:style>
  <w:style w:type="character" w:customStyle="1" w:styleId="apple-converted-space">
    <w:name w:val="apple-converted-space"/>
    <w:basedOn w:val="DefaultParagraphFont"/>
    <w:rsid w:val="000D79BA"/>
  </w:style>
  <w:style w:type="paragraph" w:styleId="DocumentMap">
    <w:name w:val="Document Map"/>
    <w:basedOn w:val="Normal"/>
    <w:link w:val="DocumentMapChar"/>
    <w:uiPriority w:val="99"/>
    <w:semiHidden/>
    <w:unhideWhenUsed/>
    <w:rsid w:val="000D79BA"/>
    <w:pPr>
      <w:spacing w:before="0" w:after="0"/>
    </w:pPr>
    <w:rPr>
      <w:rFonts w:cs="Times New Roman"/>
      <w:szCs w:val="24"/>
      <w:lang w:val="en-A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D79BA"/>
    <w:rPr>
      <w:rFonts w:ascii="Times New Roman" w:hAnsi="Times New Roman" w:cs="Times New Roman"/>
      <w:sz w:val="24"/>
      <w:szCs w:val="24"/>
      <w:lang w:val="en-AU"/>
    </w:rPr>
  </w:style>
  <w:style w:type="character" w:customStyle="1" w:styleId="UnresolvedMention2">
    <w:name w:val="Unresolved Mention2"/>
    <w:basedOn w:val="DefaultParagraphFont"/>
    <w:uiPriority w:val="99"/>
    <w:rsid w:val="000D79BA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0D79BA"/>
  </w:style>
  <w:style w:type="character" w:customStyle="1" w:styleId="arttitle">
    <w:name w:val="art_title"/>
    <w:basedOn w:val="DefaultParagraphFont"/>
    <w:rsid w:val="000D79BA"/>
  </w:style>
  <w:style w:type="character" w:customStyle="1" w:styleId="serialtitle">
    <w:name w:val="serial_title"/>
    <w:basedOn w:val="DefaultParagraphFont"/>
    <w:rsid w:val="000D79BA"/>
  </w:style>
  <w:style w:type="character" w:customStyle="1" w:styleId="volumeissue">
    <w:name w:val="volume_issue"/>
    <w:basedOn w:val="DefaultParagraphFont"/>
    <w:rsid w:val="000D79BA"/>
  </w:style>
  <w:style w:type="character" w:customStyle="1" w:styleId="pagerange">
    <w:name w:val="page_range"/>
    <w:basedOn w:val="DefaultParagraphFont"/>
    <w:rsid w:val="000D79BA"/>
  </w:style>
  <w:style w:type="character" w:customStyle="1" w:styleId="doilink">
    <w:name w:val="doi_link"/>
    <w:basedOn w:val="DefaultParagraphFont"/>
    <w:rsid w:val="000D79BA"/>
  </w:style>
  <w:style w:type="paragraph" w:customStyle="1" w:styleId="nova-e-listitem">
    <w:name w:val="nova-e-list__item"/>
    <w:basedOn w:val="Normal"/>
    <w:rsid w:val="000D79BA"/>
    <w:pPr>
      <w:spacing w:before="100" w:beforeAutospacing="1" w:after="100" w:afterAutospacing="1"/>
    </w:pPr>
    <w:rPr>
      <w:rFonts w:eastAsia="Times New Roman" w:cs="Times New Roman"/>
      <w:szCs w:val="24"/>
      <w:lang w:val="en-AU" w:eastAsia="zh-CN"/>
    </w:rPr>
  </w:style>
  <w:style w:type="paragraph" w:customStyle="1" w:styleId="msonormal0">
    <w:name w:val="msonormal"/>
    <w:basedOn w:val="Normal"/>
    <w:rsid w:val="00A207E9"/>
    <w:pPr>
      <w:spacing w:before="100" w:beforeAutospacing="1" w:after="100" w:afterAutospacing="1"/>
    </w:pPr>
    <w:rPr>
      <w:rFonts w:eastAsia="Times New Roman" w:cs="Times New Roman"/>
      <w:szCs w:val="24"/>
      <w:lang w:val="en-AU" w:eastAsia="en-AU"/>
    </w:rPr>
  </w:style>
  <w:style w:type="paragraph" w:customStyle="1" w:styleId="font5">
    <w:name w:val="font5"/>
    <w:basedOn w:val="Normal"/>
    <w:rsid w:val="00A207E9"/>
    <w:pPr>
      <w:spacing w:before="100" w:beforeAutospacing="1" w:after="100" w:afterAutospacing="1"/>
    </w:pPr>
    <w:rPr>
      <w:rFonts w:ascii="Arial" w:eastAsia="Times New Roman" w:hAnsi="Arial" w:cs="Arial"/>
      <w:color w:val="000000"/>
      <w:sz w:val="20"/>
      <w:szCs w:val="20"/>
      <w:lang w:val="en-AU" w:eastAsia="en-AU"/>
    </w:rPr>
  </w:style>
  <w:style w:type="paragraph" w:customStyle="1" w:styleId="font6">
    <w:name w:val="font6"/>
    <w:basedOn w:val="Normal"/>
    <w:rsid w:val="00A207E9"/>
    <w:pPr>
      <w:spacing w:before="100" w:beforeAutospacing="1" w:after="100" w:afterAutospacing="1"/>
    </w:pPr>
    <w:rPr>
      <w:rFonts w:ascii="Arial" w:eastAsia="Times New Roman" w:hAnsi="Arial" w:cs="Arial"/>
      <w:i/>
      <w:iCs/>
      <w:color w:val="000000"/>
      <w:sz w:val="20"/>
      <w:szCs w:val="20"/>
      <w:lang w:val="en-AU" w:eastAsia="en-AU"/>
    </w:rPr>
  </w:style>
  <w:style w:type="paragraph" w:customStyle="1" w:styleId="xl63">
    <w:name w:val="xl63"/>
    <w:basedOn w:val="Normal"/>
    <w:rsid w:val="00A207E9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en-AU" w:eastAsia="en-AU"/>
    </w:rPr>
  </w:style>
  <w:style w:type="paragraph" w:customStyle="1" w:styleId="xl64">
    <w:name w:val="xl64"/>
    <w:basedOn w:val="Normal"/>
    <w:rsid w:val="00A207E9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en-AU" w:eastAsia="en-AU"/>
    </w:rPr>
  </w:style>
  <w:style w:type="paragraph" w:customStyle="1" w:styleId="xl65">
    <w:name w:val="xl65"/>
    <w:basedOn w:val="Normal"/>
    <w:rsid w:val="00A207E9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en-AU" w:eastAsia="en-AU"/>
    </w:rPr>
  </w:style>
  <w:style w:type="paragraph" w:customStyle="1" w:styleId="xl66">
    <w:name w:val="xl66"/>
    <w:basedOn w:val="Normal"/>
    <w:rsid w:val="00A207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en-AU" w:eastAsia="en-AU"/>
    </w:rPr>
  </w:style>
  <w:style w:type="paragraph" w:customStyle="1" w:styleId="xl67">
    <w:name w:val="xl67"/>
    <w:basedOn w:val="Normal"/>
    <w:rsid w:val="00A207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en-AU" w:eastAsia="en-AU"/>
    </w:rPr>
  </w:style>
  <w:style w:type="paragraph" w:customStyle="1" w:styleId="xl68">
    <w:name w:val="xl68"/>
    <w:basedOn w:val="Normal"/>
    <w:rsid w:val="00A207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en-AU" w:eastAsia="en-AU"/>
    </w:rPr>
  </w:style>
  <w:style w:type="paragraph" w:customStyle="1" w:styleId="xl69">
    <w:name w:val="xl69"/>
    <w:basedOn w:val="Normal"/>
    <w:rsid w:val="00A207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i/>
      <w:iCs/>
      <w:sz w:val="20"/>
      <w:szCs w:val="20"/>
      <w:lang w:val="en-AU" w:eastAsia="en-AU"/>
    </w:rPr>
  </w:style>
  <w:style w:type="paragraph" w:customStyle="1" w:styleId="xl70">
    <w:name w:val="xl70"/>
    <w:basedOn w:val="Normal"/>
    <w:rsid w:val="00A207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i/>
      <w:iCs/>
      <w:color w:val="000000"/>
      <w:sz w:val="20"/>
      <w:szCs w:val="20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5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me.frontiersin.org/about/author-guidelines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CAD1EA1-6962-4C05-B7B6-020174943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17</Pages>
  <Words>3647</Words>
  <Characters>20789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Untiedt, Candice (O&amp;A, Hobart)</cp:lastModifiedBy>
  <cp:revision>2</cp:revision>
  <cp:lastPrinted>2013-10-03T12:51:00Z</cp:lastPrinted>
  <dcterms:created xsi:type="dcterms:W3CDTF">2020-12-04T12:23:00Z</dcterms:created>
  <dcterms:modified xsi:type="dcterms:W3CDTF">2020-12-04T12:23:00Z</dcterms:modified>
</cp:coreProperties>
</file>