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27EEE6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68F979E6" w14:textId="38C64463" w:rsidR="004076B7" w:rsidRPr="00AC2C95" w:rsidRDefault="004076B7" w:rsidP="004076B7">
      <w:pPr>
        <w:jc w:val="both"/>
        <w:rPr>
          <w:rStyle w:val="aff3"/>
          <w:b w:val="0"/>
          <w:bCs w:val="0"/>
          <w:szCs w:val="24"/>
        </w:rPr>
      </w:pPr>
      <w:r w:rsidRPr="004076B7">
        <w:rPr>
          <w:rStyle w:val="aff3"/>
          <w:szCs w:val="24"/>
        </w:rPr>
        <w:t xml:space="preserve">Supplementary </w:t>
      </w:r>
      <w:r w:rsidRPr="00AC2C95">
        <w:rPr>
          <w:rStyle w:val="aff3"/>
          <w:szCs w:val="24"/>
        </w:rPr>
        <w:t xml:space="preserve">Table </w:t>
      </w:r>
      <w:r>
        <w:rPr>
          <w:rStyle w:val="aff3"/>
          <w:szCs w:val="24"/>
        </w:rPr>
        <w:t>1</w:t>
      </w:r>
      <w:r w:rsidRPr="00AC2C95">
        <w:rPr>
          <w:rStyle w:val="aff3"/>
          <w:szCs w:val="24"/>
        </w:rPr>
        <w:t>. Classification accuracy of the conventional machine learning methods.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469"/>
        <w:gridCol w:w="2144"/>
        <w:gridCol w:w="1055"/>
        <w:gridCol w:w="376"/>
        <w:gridCol w:w="376"/>
        <w:gridCol w:w="992"/>
        <w:gridCol w:w="376"/>
        <w:gridCol w:w="376"/>
        <w:gridCol w:w="992"/>
        <w:gridCol w:w="376"/>
        <w:gridCol w:w="376"/>
        <w:gridCol w:w="869"/>
      </w:tblGrid>
      <w:tr w:rsidR="004076B7" w:rsidRPr="00AC2C95" w14:paraId="108084C7" w14:textId="77777777" w:rsidTr="002F67C8">
        <w:trPr>
          <w:trHeight w:hRule="exact" w:val="340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C64C8A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Data Set Type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7317C2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Methods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634E35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Category Values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BC3433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Training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2B6669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Validation</w:t>
            </w:r>
          </w:p>
        </w:tc>
        <w:tc>
          <w:tcPr>
            <w:tcW w:w="162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04BAD6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Test</w:t>
            </w:r>
          </w:p>
        </w:tc>
      </w:tr>
      <w:tr w:rsidR="004076B7" w:rsidRPr="00AC2C95" w14:paraId="20E9CD76" w14:textId="77777777" w:rsidTr="002F67C8">
        <w:trPr>
          <w:trHeight w:hRule="exact" w:val="340"/>
          <w:jc w:val="center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2D728263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1D00DD5E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45392AFA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328BC4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28BAF7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996AA0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Accuracy (%)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9C4E40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72A3BA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FFCC12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Accuracy (%)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449C8A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363757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F6034F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Accuracy (%)</w:t>
            </w:r>
          </w:p>
        </w:tc>
      </w:tr>
      <w:tr w:rsidR="00070E85" w:rsidRPr="00AC2C95" w14:paraId="3E8E683A" w14:textId="77777777" w:rsidTr="002F67C8">
        <w:trPr>
          <w:trHeight w:hRule="exact" w:val="340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7BE097" w14:textId="029F0018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bookmarkStart w:id="0" w:name="_Hlk49635783"/>
            <w:r w:rsidRPr="00AC2C95">
              <w:rPr>
                <w:b/>
                <w:bCs/>
                <w:sz w:val="16"/>
                <w:szCs w:val="16"/>
              </w:rPr>
              <w:t>First Derivative Spectra</w:t>
            </w:r>
            <w:bookmarkEnd w:id="0"/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63C796" w14:textId="549A48BE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4076B7">
              <w:rPr>
                <w:b/>
                <w:bCs/>
                <w:sz w:val="16"/>
                <w:szCs w:val="16"/>
              </w:rPr>
              <w:t>Partial Least Squares-</w:t>
            </w:r>
            <w:r w:rsidR="002F67C8">
              <w:rPr>
                <w:b/>
                <w:bCs/>
                <w:sz w:val="16"/>
                <w:szCs w:val="16"/>
              </w:rPr>
              <w:t>D</w:t>
            </w:r>
            <w:r w:rsidRPr="004076B7">
              <w:rPr>
                <w:b/>
                <w:bCs/>
                <w:sz w:val="16"/>
                <w:szCs w:val="16"/>
              </w:rPr>
              <w:t>iscriminatory Analysis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11ECB151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 xml:space="preserve">0 </w:t>
            </w:r>
            <w:bookmarkStart w:id="1" w:name="_Hlk49622953"/>
            <w:r w:rsidRPr="00AC2C95">
              <w:rPr>
                <w:b/>
                <w:bCs/>
                <w:sz w:val="16"/>
                <w:szCs w:val="16"/>
                <w:vertAlign w:val="superscript"/>
              </w:rPr>
              <w:t>§</w:t>
            </w:r>
            <w:bookmarkEnd w:id="1"/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405B3283" w14:textId="60517F3D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5ADAD60" w14:textId="41F6893E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2E0F0EC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A877EA7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B129C50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1403AC7D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BFD01F6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441304D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3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33E6F694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</w:tr>
      <w:tr w:rsidR="00070E85" w:rsidRPr="00AC2C95" w14:paraId="45D9D812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8415873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DEB3CBE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448646B9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6E54113A" w14:textId="3D32091E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</w:tcPr>
          <w:p w14:paraId="2A25DF19" w14:textId="362C7C13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</w:tcPr>
          <w:p w14:paraId="09EC93D5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53F00C5F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</w:tcPr>
          <w:p w14:paraId="3B1788FB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10EED150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34E0B285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</w:tcPr>
          <w:p w14:paraId="2B2D6498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4</w:t>
            </w:r>
          </w:p>
        </w:tc>
        <w:tc>
          <w:tcPr>
            <w:tcW w:w="869" w:type="dxa"/>
            <w:vAlign w:val="center"/>
          </w:tcPr>
          <w:p w14:paraId="0778F19D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</w:tr>
      <w:tr w:rsidR="00070E85" w:rsidRPr="00AC2C95" w14:paraId="1462DC57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514301AE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12A45392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526B5F8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91FD231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4CF9F9B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C2AD640" w14:textId="2A1B412E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9</w:t>
            </w:r>
            <w:r w:rsidRPr="00AC2C95">
              <w:rPr>
                <w:sz w:val="16"/>
                <w:szCs w:val="16"/>
              </w:rPr>
              <w:t>8.04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26A2007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C5B9105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6FD75CE8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  <w:r w:rsidRPr="00AC2C95">
              <w:rPr>
                <w:sz w:val="16"/>
                <w:szCs w:val="16"/>
              </w:rPr>
              <w:t>4.31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414264B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40DE863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2498C8FA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  <w:r w:rsidRPr="00AC2C95">
              <w:rPr>
                <w:sz w:val="16"/>
                <w:szCs w:val="16"/>
              </w:rPr>
              <w:t>6.54</w:t>
            </w:r>
          </w:p>
        </w:tc>
      </w:tr>
      <w:tr w:rsidR="004076B7" w:rsidRPr="00AC2C95" w14:paraId="3CB4B34B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2FABADF4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3D33E4" w14:textId="78FCB1C0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4076B7">
              <w:rPr>
                <w:b/>
                <w:bCs/>
                <w:sz w:val="16"/>
                <w:szCs w:val="16"/>
              </w:rPr>
              <w:t>Stochastic Gradient Descent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EFCB242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F4F4E32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0777AD3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2AFE65E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125656A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2B04F01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0D39562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40169709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DAD0438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9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3187AAEA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</w:tr>
      <w:tr w:rsidR="004076B7" w:rsidRPr="00AC2C95" w14:paraId="76F4C968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B4F0761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21DB0ADA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6B3C1559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7B0BF476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</w:tcPr>
          <w:p w14:paraId="14AE39E6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  <w:vAlign w:val="center"/>
          </w:tcPr>
          <w:p w14:paraId="7AEFD6BC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5E0DF49D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</w:tcPr>
          <w:p w14:paraId="586E10DD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</w:tcPr>
          <w:p w14:paraId="1189C25C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6CF1EF41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</w:tcPr>
          <w:p w14:paraId="1874746C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3</w:t>
            </w:r>
          </w:p>
        </w:tc>
        <w:tc>
          <w:tcPr>
            <w:tcW w:w="869" w:type="dxa"/>
            <w:vAlign w:val="center"/>
          </w:tcPr>
          <w:p w14:paraId="46A3049D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</w:tr>
      <w:tr w:rsidR="004076B7" w:rsidRPr="00AC2C95" w14:paraId="1E649B69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27DF9AD6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4843C78D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6B4B54D2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401EC02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18C7DBFA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64EB1BA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9</w:t>
            </w:r>
            <w:r w:rsidRPr="00AC2C95">
              <w:rPr>
                <w:sz w:val="16"/>
                <w:szCs w:val="16"/>
              </w:rPr>
              <w:t>8.04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4051758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625D5E96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302959B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  <w:r w:rsidRPr="00AC2C95">
              <w:rPr>
                <w:sz w:val="16"/>
                <w:szCs w:val="16"/>
              </w:rPr>
              <w:t>8.24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532317B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1A0EAD0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455D1111" w14:textId="1DB24189" w:rsidR="004076B7" w:rsidRPr="00AC2C95" w:rsidRDefault="0049751D" w:rsidP="002F67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73.08</w:t>
            </w:r>
          </w:p>
        </w:tc>
      </w:tr>
      <w:tr w:rsidR="00070E85" w:rsidRPr="00AC2C95" w14:paraId="27623AFE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14AAC3A5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2042C4" w14:textId="3C18EC43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4076B7">
              <w:rPr>
                <w:b/>
                <w:bCs/>
                <w:sz w:val="16"/>
                <w:szCs w:val="16"/>
              </w:rPr>
              <w:t>Gradient Boosting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4EAE5163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10752A4B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9E4453A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4540B4EF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5E6A2032" w14:textId="43ABC340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862032B" w14:textId="3426D3A9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53205CC4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1B93A45F" w14:textId="229FBDBF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A1589D6" w14:textId="189CC113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9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7755887E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</w:tr>
      <w:tr w:rsidR="00070E85" w:rsidRPr="00AC2C95" w14:paraId="51628F13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E7DE76E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3F2459E7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7099BEF8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554017F2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vAlign w:val="center"/>
          </w:tcPr>
          <w:p w14:paraId="16E36F77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</w:tcPr>
          <w:p w14:paraId="2E37E5D3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31788EF8" w14:textId="2805201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</w:tcPr>
          <w:p w14:paraId="79118639" w14:textId="6A762AD1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30573983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1D46135C" w14:textId="3FFD14AB" w:rsidR="00070E85" w:rsidRPr="00AC2C95" w:rsidRDefault="00070E85" w:rsidP="00070E85">
            <w:pPr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rFonts w:hint="eastAsia"/>
                <w:sz w:val="16"/>
                <w:szCs w:val="16"/>
                <w:lang w:eastAsia="zh-CN"/>
              </w:rPr>
              <w:t>5</w:t>
            </w:r>
          </w:p>
        </w:tc>
        <w:tc>
          <w:tcPr>
            <w:tcW w:w="0" w:type="auto"/>
            <w:vAlign w:val="center"/>
          </w:tcPr>
          <w:p w14:paraId="24616FD0" w14:textId="39A8F2DC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869" w:type="dxa"/>
            <w:vAlign w:val="center"/>
          </w:tcPr>
          <w:p w14:paraId="490B4BAA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</w:tr>
      <w:tr w:rsidR="00070E85" w:rsidRPr="00AC2C95" w14:paraId="4B36506A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4D17AF55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20AE2B25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4B9E70F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AE20243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B7DC00C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23D6201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00.00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7E58B70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C23480A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08F8751" w14:textId="341E55D5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  <w:r w:rsidRPr="00AC2C95">
              <w:rPr>
                <w:sz w:val="16"/>
                <w:szCs w:val="16"/>
              </w:rPr>
              <w:t>4.31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D47068B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8D2CD59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4A1CBAC7" w14:textId="5BCC8382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070E85">
              <w:rPr>
                <w:sz w:val="16"/>
                <w:szCs w:val="16"/>
              </w:rPr>
              <w:t>73.08</w:t>
            </w:r>
          </w:p>
        </w:tc>
      </w:tr>
      <w:tr w:rsidR="004076B7" w:rsidRPr="00AC2C95" w14:paraId="100CC2BD" w14:textId="77777777" w:rsidTr="002F67C8">
        <w:trPr>
          <w:trHeight w:hRule="exact" w:val="340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341747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RGB Images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6DD197" w14:textId="48EEABDF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4076B7">
              <w:rPr>
                <w:b/>
                <w:bCs/>
                <w:sz w:val="16"/>
                <w:szCs w:val="16"/>
              </w:rPr>
              <w:t>Partial Least Squares-discriminatory Analysis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70E5CAE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D065C59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81193B4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55C4446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FB3E9C7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41C418B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B0B71EB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11E5177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327F6E9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2F37F05C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</w:tr>
      <w:tr w:rsidR="004076B7" w:rsidRPr="00AC2C95" w14:paraId="28D41BBA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54979886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56C3364A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1A06A2BB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0B9D9E5A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vAlign w:val="center"/>
          </w:tcPr>
          <w:p w14:paraId="38D0A1F0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</w:tcPr>
          <w:p w14:paraId="36E1335A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787BE240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vAlign w:val="center"/>
          </w:tcPr>
          <w:p w14:paraId="43A3BA4B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</w:tcPr>
          <w:p w14:paraId="7B2EB1A0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496133EC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</w:tcPr>
          <w:p w14:paraId="3111B4AF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0</w:t>
            </w:r>
          </w:p>
        </w:tc>
        <w:tc>
          <w:tcPr>
            <w:tcW w:w="869" w:type="dxa"/>
            <w:vAlign w:val="center"/>
          </w:tcPr>
          <w:p w14:paraId="0F4D7026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</w:tr>
      <w:tr w:rsidR="004076B7" w:rsidRPr="00AC2C95" w14:paraId="36B81F96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6C3871B4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4C6EFD00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8ECD785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1114E016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68E56C81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48079C3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00.00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FCC1312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3045C3A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952E9DE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00.00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CE2F0D1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93D75D7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35DE92F2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  <w:r w:rsidRPr="00AC2C95">
              <w:rPr>
                <w:sz w:val="16"/>
                <w:szCs w:val="16"/>
              </w:rPr>
              <w:t>4.62</w:t>
            </w:r>
          </w:p>
        </w:tc>
      </w:tr>
      <w:tr w:rsidR="004076B7" w:rsidRPr="00AC2C95" w14:paraId="6ED8342F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50A096E2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C92A54" w14:textId="639B0C2E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4076B7">
              <w:rPr>
                <w:b/>
                <w:bCs/>
                <w:sz w:val="16"/>
                <w:szCs w:val="16"/>
              </w:rPr>
              <w:t>Stochastic Gradient Descent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F69A445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2CFB70C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5AE01E0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F8AE943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F2375B2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E671D03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4D0AC92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4792485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67AE718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14006966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</w:tr>
      <w:tr w:rsidR="004076B7" w:rsidRPr="00AC2C95" w14:paraId="3A1549C6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756EFDF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5D3D4781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12ED05B2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2A002B5F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vAlign w:val="center"/>
          </w:tcPr>
          <w:p w14:paraId="638CADB5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</w:tcPr>
          <w:p w14:paraId="26F0DC8F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014A31B2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vAlign w:val="center"/>
          </w:tcPr>
          <w:p w14:paraId="166121AE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</w:tcPr>
          <w:p w14:paraId="2755C38A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203B545F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9</w:t>
            </w:r>
          </w:p>
        </w:tc>
        <w:tc>
          <w:tcPr>
            <w:tcW w:w="0" w:type="auto"/>
            <w:vAlign w:val="center"/>
          </w:tcPr>
          <w:p w14:paraId="1F208A6E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9</w:t>
            </w:r>
          </w:p>
        </w:tc>
        <w:tc>
          <w:tcPr>
            <w:tcW w:w="869" w:type="dxa"/>
            <w:vAlign w:val="center"/>
          </w:tcPr>
          <w:p w14:paraId="3E6B6BD9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</w:tr>
      <w:tr w:rsidR="004076B7" w:rsidRPr="00AC2C95" w14:paraId="2F35ABD9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5DBBFC4E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0FCB3234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1519DA8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319E251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30BFE52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E2833F0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00.00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675D83D3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99711BE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3906292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00.00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5222586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1A065F26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017CE3A4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  <w:r w:rsidRPr="00AC2C95">
              <w:rPr>
                <w:sz w:val="16"/>
                <w:szCs w:val="16"/>
              </w:rPr>
              <w:t>0.77</w:t>
            </w:r>
          </w:p>
        </w:tc>
      </w:tr>
      <w:tr w:rsidR="004076B7" w:rsidRPr="00AC2C95" w14:paraId="1AD5745D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390E7030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F2A3EF" w14:textId="012898BE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4076B7">
              <w:rPr>
                <w:b/>
                <w:bCs/>
                <w:sz w:val="16"/>
                <w:szCs w:val="16"/>
              </w:rPr>
              <w:t>Gradient Boosting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C87FCB6" w14:textId="77777777" w:rsidR="004076B7" w:rsidRPr="00AC2C95" w:rsidRDefault="004076B7" w:rsidP="004076B7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7F6B9BE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F408FF5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ADF6CFE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8650E96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47ED60D1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8A800F9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03A427F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615EDA9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024B38FA" w14:textId="77777777" w:rsidR="004076B7" w:rsidRPr="00AC2C95" w:rsidRDefault="004076B7" w:rsidP="004076B7">
            <w:pPr>
              <w:jc w:val="center"/>
              <w:rPr>
                <w:sz w:val="16"/>
                <w:szCs w:val="16"/>
              </w:rPr>
            </w:pPr>
          </w:p>
        </w:tc>
      </w:tr>
      <w:tr w:rsidR="004076B7" w:rsidRPr="00AC2C95" w14:paraId="09C8D961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09DDC758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1C351DE3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3CC859AB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6D24C48B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</w:tcPr>
          <w:p w14:paraId="3694F704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</w:tcPr>
          <w:p w14:paraId="0BD52B4C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0BEACA18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4957B922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  <w:vAlign w:val="center"/>
          </w:tcPr>
          <w:p w14:paraId="456632F4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7CBDA02A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</w:tcPr>
          <w:p w14:paraId="11B6702F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869" w:type="dxa"/>
            <w:vAlign w:val="center"/>
          </w:tcPr>
          <w:p w14:paraId="1EFA778B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</w:tr>
      <w:tr w:rsidR="004076B7" w:rsidRPr="00AC2C95" w14:paraId="1479D121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9481575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5D6C24AF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18C83F18" w14:textId="77777777" w:rsidR="004076B7" w:rsidRPr="00AC2C95" w:rsidRDefault="004076B7" w:rsidP="002F67C8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5293650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915768D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771D0BF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9</w:t>
            </w:r>
            <w:r w:rsidRPr="00AC2C95">
              <w:rPr>
                <w:sz w:val="16"/>
                <w:szCs w:val="16"/>
              </w:rPr>
              <w:t>8.04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461FAD7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DE0E092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17143269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9</w:t>
            </w:r>
            <w:r w:rsidRPr="00AC2C95">
              <w:rPr>
                <w:sz w:val="16"/>
                <w:szCs w:val="16"/>
              </w:rPr>
              <w:t>8.04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CDE92CC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1B2A635" w14:textId="77777777" w:rsidR="004076B7" w:rsidRPr="00AC2C95" w:rsidRDefault="004076B7" w:rsidP="002F67C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3D9EE9BD" w14:textId="55EAE877" w:rsidR="004076B7" w:rsidRPr="00AC2C95" w:rsidRDefault="00070E85" w:rsidP="002F67C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79.62</w:t>
            </w:r>
          </w:p>
        </w:tc>
      </w:tr>
      <w:tr w:rsidR="00296424" w:rsidRPr="00AC2C95" w14:paraId="6E3459BC" w14:textId="77777777" w:rsidTr="002F67C8">
        <w:trPr>
          <w:trHeight w:hRule="exact" w:val="340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02D38E" w14:textId="77777777" w:rsidR="00296424" w:rsidRPr="00AC2C95" w:rsidRDefault="00296424" w:rsidP="00296424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Hyperspectral images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7AF228" w14:textId="00DCB5AB" w:rsidR="00296424" w:rsidRPr="00AC2C95" w:rsidRDefault="00296424" w:rsidP="00296424">
            <w:pPr>
              <w:jc w:val="center"/>
              <w:rPr>
                <w:b/>
                <w:bCs/>
                <w:sz w:val="16"/>
                <w:szCs w:val="16"/>
              </w:rPr>
            </w:pPr>
            <w:r w:rsidRPr="004076B7">
              <w:rPr>
                <w:b/>
                <w:bCs/>
                <w:sz w:val="16"/>
                <w:szCs w:val="16"/>
              </w:rPr>
              <w:t>Partial Least Squares-</w:t>
            </w:r>
            <w:r w:rsidR="002F67C8">
              <w:rPr>
                <w:b/>
                <w:bCs/>
                <w:sz w:val="16"/>
                <w:szCs w:val="16"/>
              </w:rPr>
              <w:t>D</w:t>
            </w:r>
            <w:r w:rsidRPr="004076B7">
              <w:rPr>
                <w:b/>
                <w:bCs/>
                <w:sz w:val="16"/>
                <w:szCs w:val="16"/>
              </w:rPr>
              <w:t>iscriminatory Analysis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14A8E73D" w14:textId="77777777" w:rsidR="00296424" w:rsidRPr="00AC2C95" w:rsidRDefault="00296424" w:rsidP="00296424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EBBC8A2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50CAE8A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290CD1D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8197115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5313F82A" w14:textId="679F7E75" w:rsidR="00296424" w:rsidRPr="00AC2C95" w:rsidRDefault="00296424" w:rsidP="00296424">
            <w:pPr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rFonts w:hint="eastAsia"/>
                <w:sz w:val="16"/>
                <w:szCs w:val="16"/>
                <w:lang w:eastAsia="zh-CN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4024434F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4A36F302" w14:textId="19602099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9156E3E" w14:textId="0492730A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06330430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</w:tr>
      <w:tr w:rsidR="00296424" w:rsidRPr="00AC2C95" w14:paraId="729954D5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69637941" w14:textId="77777777" w:rsidR="00296424" w:rsidRPr="00AC2C95" w:rsidRDefault="00296424" w:rsidP="00296424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282FAB79" w14:textId="77777777" w:rsidR="00296424" w:rsidRPr="00AC2C95" w:rsidRDefault="00296424" w:rsidP="00296424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47D21A45" w14:textId="77777777" w:rsidR="00296424" w:rsidRPr="00AC2C95" w:rsidRDefault="00296424" w:rsidP="00296424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6246B6AF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vAlign w:val="center"/>
          </w:tcPr>
          <w:p w14:paraId="4DDB4DCF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</w:tcPr>
          <w:p w14:paraId="7144F02A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7CBE5FA9" w14:textId="6624CEF2" w:rsidR="00296424" w:rsidRPr="00AC2C95" w:rsidRDefault="00296424" w:rsidP="00296424">
            <w:pPr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rFonts w:hint="eastAsia"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0" w:type="auto"/>
            <w:vAlign w:val="center"/>
          </w:tcPr>
          <w:p w14:paraId="2E68BF85" w14:textId="17C6F46F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</w:tcPr>
          <w:p w14:paraId="0388252A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1906798D" w14:textId="0E165131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2871E007" w14:textId="640650F2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7</w:t>
            </w:r>
          </w:p>
        </w:tc>
        <w:tc>
          <w:tcPr>
            <w:tcW w:w="869" w:type="dxa"/>
            <w:vAlign w:val="center"/>
          </w:tcPr>
          <w:p w14:paraId="33AC4329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</w:tr>
      <w:tr w:rsidR="00296424" w:rsidRPr="00AC2C95" w14:paraId="53D37C4D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F586084" w14:textId="77777777" w:rsidR="00296424" w:rsidRPr="00AC2C95" w:rsidRDefault="00296424" w:rsidP="00296424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C7BB2F1" w14:textId="77777777" w:rsidR="00296424" w:rsidRPr="00AC2C95" w:rsidRDefault="00296424" w:rsidP="00296424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08CC5A8" w14:textId="77777777" w:rsidR="00296424" w:rsidRPr="00AC2C95" w:rsidRDefault="00296424" w:rsidP="00296424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3878C7C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2252B58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6FC8E96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00.00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1F6CC23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140224AC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14598AD" w14:textId="57F120C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90.20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5FEF58B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11EC763" w14:textId="77777777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04D3FE68" w14:textId="2C68F7D0" w:rsidR="00296424" w:rsidRPr="00AC2C95" w:rsidRDefault="00296424" w:rsidP="00296424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8.85</w:t>
            </w:r>
          </w:p>
        </w:tc>
      </w:tr>
      <w:tr w:rsidR="00070E85" w:rsidRPr="00AC2C95" w14:paraId="015F12E4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354695D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5B1B5C" w14:textId="6A27A2A4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4076B7">
              <w:rPr>
                <w:b/>
                <w:bCs/>
                <w:sz w:val="16"/>
                <w:szCs w:val="16"/>
              </w:rPr>
              <w:t>Stochastic Gradient Descent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A355497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5AFAF939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937EDC6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21A9BE9E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8026647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5F1A7214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149763A0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ED5BC5B" w14:textId="0EA64700" w:rsidR="00070E85" w:rsidRPr="00AC2C95" w:rsidRDefault="00296424" w:rsidP="00070E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8A7B09F" w14:textId="0C6F49B2" w:rsidR="00070E85" w:rsidRPr="00AC2C95" w:rsidRDefault="00296424" w:rsidP="00070E85">
            <w:pPr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rFonts w:hint="eastAsia"/>
                <w:sz w:val="16"/>
                <w:szCs w:val="16"/>
                <w:lang w:eastAsia="zh-CN"/>
              </w:rPr>
              <w:t>5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142F9B22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</w:tr>
      <w:tr w:rsidR="00070E85" w:rsidRPr="00AC2C95" w14:paraId="4277CB11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37645666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1F5348EC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592137B6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6A6320E0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vAlign w:val="center"/>
          </w:tcPr>
          <w:p w14:paraId="77F11075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</w:tcPr>
          <w:p w14:paraId="76114599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0FA7EA68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</w:p>
        </w:tc>
        <w:tc>
          <w:tcPr>
            <w:tcW w:w="0" w:type="auto"/>
            <w:vAlign w:val="center"/>
          </w:tcPr>
          <w:p w14:paraId="37D859F2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  <w:vAlign w:val="center"/>
          </w:tcPr>
          <w:p w14:paraId="01FF5B4E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3C5E7044" w14:textId="33EB37B4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0E05ABA3" w14:textId="522EECE3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7</w:t>
            </w:r>
          </w:p>
        </w:tc>
        <w:tc>
          <w:tcPr>
            <w:tcW w:w="869" w:type="dxa"/>
            <w:vAlign w:val="center"/>
          </w:tcPr>
          <w:p w14:paraId="0A9648E9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</w:tr>
      <w:tr w:rsidR="00070E85" w:rsidRPr="00AC2C95" w14:paraId="32FF312A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08B61C67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4D6C4AFF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E85FF96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5AB0D5D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E2C6388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7F31B77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00.00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247193E0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442C494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07C3132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9</w:t>
            </w:r>
            <w:r w:rsidRPr="00AC2C95">
              <w:rPr>
                <w:sz w:val="16"/>
                <w:szCs w:val="16"/>
              </w:rPr>
              <w:t>6.08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3777ECF5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ECA49C6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017CFCE9" w14:textId="78436A0C" w:rsidR="00070E85" w:rsidRPr="00AC2C95" w:rsidRDefault="00296424" w:rsidP="00070E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69.23</w:t>
            </w:r>
          </w:p>
        </w:tc>
      </w:tr>
      <w:tr w:rsidR="00070E85" w:rsidRPr="00AC2C95" w14:paraId="7C7745C7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030DECC8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416F70" w14:textId="055B6355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4076B7">
              <w:rPr>
                <w:b/>
                <w:bCs/>
                <w:sz w:val="16"/>
                <w:szCs w:val="16"/>
              </w:rPr>
              <w:t>Gradient Boosting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115CF56B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63FD4E0" w14:textId="7450E47E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7</w:t>
            </w:r>
            <w:r w:rsidRPr="00AC2C95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49D66865" w14:textId="5A4E9AC5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416FCE6C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94ED601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074DD39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7E57AD18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04986650" w14:textId="56711FBE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6599B073" w14:textId="1E141C5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3</w:t>
            </w:r>
          </w:p>
        </w:tc>
        <w:tc>
          <w:tcPr>
            <w:tcW w:w="869" w:type="dxa"/>
            <w:tcBorders>
              <w:top w:val="single" w:sz="4" w:space="0" w:color="auto"/>
            </w:tcBorders>
            <w:vAlign w:val="center"/>
          </w:tcPr>
          <w:p w14:paraId="54131E1E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</w:tr>
      <w:tr w:rsidR="00070E85" w:rsidRPr="00AC2C95" w14:paraId="3EDA9686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06BCDE2E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16A439FE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3551905A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0" w:type="auto"/>
            <w:vAlign w:val="center"/>
          </w:tcPr>
          <w:p w14:paraId="151BA6B0" w14:textId="5847FA35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="00296424">
              <w:rPr>
                <w:sz w:val="16"/>
                <w:szCs w:val="16"/>
              </w:rPr>
              <w:t>0</w:t>
            </w:r>
          </w:p>
        </w:tc>
        <w:tc>
          <w:tcPr>
            <w:tcW w:w="0" w:type="auto"/>
            <w:vAlign w:val="center"/>
          </w:tcPr>
          <w:p w14:paraId="60D6672E" w14:textId="3FD0D1C2" w:rsidR="00070E85" w:rsidRPr="00AC2C95" w:rsidRDefault="00296424" w:rsidP="00070E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</w:t>
            </w:r>
          </w:p>
        </w:tc>
        <w:tc>
          <w:tcPr>
            <w:tcW w:w="0" w:type="auto"/>
            <w:vAlign w:val="center"/>
          </w:tcPr>
          <w:p w14:paraId="1C414739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0F5624AF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0" w:type="auto"/>
            <w:vAlign w:val="center"/>
          </w:tcPr>
          <w:p w14:paraId="76CA1248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1</w:t>
            </w:r>
            <w:r w:rsidRPr="00AC2C95">
              <w:rPr>
                <w:sz w:val="16"/>
                <w:szCs w:val="16"/>
              </w:rPr>
              <w:t>7</w:t>
            </w:r>
          </w:p>
        </w:tc>
        <w:tc>
          <w:tcPr>
            <w:tcW w:w="0" w:type="auto"/>
            <w:vAlign w:val="center"/>
          </w:tcPr>
          <w:p w14:paraId="412C43A6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Align w:val="center"/>
          </w:tcPr>
          <w:p w14:paraId="5A2C1BEF" w14:textId="22773F13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5</w:t>
            </w:r>
          </w:p>
        </w:tc>
        <w:tc>
          <w:tcPr>
            <w:tcW w:w="0" w:type="auto"/>
            <w:vAlign w:val="center"/>
          </w:tcPr>
          <w:p w14:paraId="6938777D" w14:textId="5CC2FED6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2</w:t>
            </w:r>
            <w:r w:rsidRPr="00AC2C95">
              <w:rPr>
                <w:sz w:val="16"/>
                <w:szCs w:val="16"/>
              </w:rPr>
              <w:t>3</w:t>
            </w:r>
          </w:p>
        </w:tc>
        <w:tc>
          <w:tcPr>
            <w:tcW w:w="869" w:type="dxa"/>
            <w:vAlign w:val="center"/>
          </w:tcPr>
          <w:p w14:paraId="364CE42E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</w:tr>
      <w:tr w:rsidR="00070E85" w:rsidRPr="00AC2C95" w14:paraId="61B8B694" w14:textId="77777777" w:rsidTr="002F67C8">
        <w:tblPrEx>
          <w:jc w:val="left"/>
        </w:tblPrEx>
        <w:trPr>
          <w:trHeight w:hRule="exact" w:val="340"/>
        </w:trPr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62CD560A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vAlign w:val="center"/>
          </w:tcPr>
          <w:p w14:paraId="7A6AA2C8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67F3DB19" w14:textId="77777777" w:rsidR="00070E85" w:rsidRPr="00AC2C95" w:rsidRDefault="00070E85" w:rsidP="00070E85">
            <w:pPr>
              <w:jc w:val="center"/>
              <w:rPr>
                <w:b/>
                <w:bCs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11294572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759E773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F111A17" w14:textId="38FBF550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9</w:t>
            </w:r>
            <w:r w:rsidR="00296424">
              <w:rPr>
                <w:sz w:val="16"/>
                <w:szCs w:val="16"/>
              </w:rPr>
              <w:t>3.46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5E22D32C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790C319F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63D89D84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  <w:r w:rsidRPr="00AC2C95">
              <w:rPr>
                <w:sz w:val="16"/>
                <w:szCs w:val="16"/>
              </w:rPr>
              <w:t>4.31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081FBB6E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14:paraId="446622B5" w14:textId="77777777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vAlign w:val="center"/>
          </w:tcPr>
          <w:p w14:paraId="1D4E58FD" w14:textId="714F3A4D" w:rsidR="00070E85" w:rsidRPr="00AC2C95" w:rsidRDefault="00070E85" w:rsidP="00070E85">
            <w:pPr>
              <w:jc w:val="center"/>
              <w:rPr>
                <w:sz w:val="16"/>
                <w:szCs w:val="16"/>
              </w:rPr>
            </w:pPr>
            <w:r w:rsidRPr="00AC2C95">
              <w:rPr>
                <w:rFonts w:hint="eastAsia"/>
                <w:sz w:val="16"/>
                <w:szCs w:val="16"/>
              </w:rPr>
              <w:t>8</w:t>
            </w:r>
            <w:r w:rsidRPr="00AC2C95">
              <w:rPr>
                <w:sz w:val="16"/>
                <w:szCs w:val="16"/>
              </w:rPr>
              <w:t>4.62</w:t>
            </w:r>
          </w:p>
        </w:tc>
      </w:tr>
    </w:tbl>
    <w:p w14:paraId="7B65BC41" w14:textId="01D533F9" w:rsidR="00DE23E8" w:rsidRDefault="004076B7" w:rsidP="004076B7">
      <w:pPr>
        <w:jc w:val="both"/>
        <w:rPr>
          <w:szCs w:val="24"/>
        </w:rPr>
      </w:pPr>
      <w:r w:rsidRPr="00AC2C95">
        <w:rPr>
          <w:rFonts w:hint="eastAsia"/>
          <w:szCs w:val="24"/>
          <w:vertAlign w:val="superscript"/>
        </w:rPr>
        <w:t>§</w:t>
      </w:r>
      <w:r w:rsidRPr="00AC2C95">
        <w:rPr>
          <w:szCs w:val="24"/>
        </w:rPr>
        <w:t xml:space="preserve"> 0 means the label of the </w:t>
      </w:r>
      <w:r w:rsidRPr="00AC2C95">
        <w:rPr>
          <w:rFonts w:hint="eastAsia"/>
          <w:szCs w:val="24"/>
          <w:lang w:eastAsia="zh-CN"/>
        </w:rPr>
        <w:t>heal</w:t>
      </w:r>
      <w:r w:rsidRPr="00AC2C95">
        <w:rPr>
          <w:szCs w:val="24"/>
        </w:rPr>
        <w:t>thy leaves, 1 means the label of the infected leaves.</w:t>
      </w:r>
    </w:p>
    <w:p w14:paraId="432B7577" w14:textId="77777777" w:rsidR="002F67C8" w:rsidRDefault="002F67C8" w:rsidP="002F67C8">
      <w:pPr>
        <w:jc w:val="both"/>
        <w:rPr>
          <w:rStyle w:val="aff3"/>
          <w:szCs w:val="24"/>
        </w:rPr>
      </w:pPr>
    </w:p>
    <w:p w14:paraId="1FF13CC0" w14:textId="172B67C8" w:rsidR="002F67C8" w:rsidRDefault="002F67C8" w:rsidP="002F67C8">
      <w:pPr>
        <w:jc w:val="both"/>
        <w:rPr>
          <w:rStyle w:val="aff3"/>
          <w:szCs w:val="24"/>
        </w:rPr>
      </w:pPr>
    </w:p>
    <w:p w14:paraId="4B1F186A" w14:textId="17CF02B6" w:rsidR="002F67C8" w:rsidRDefault="002F67C8" w:rsidP="002F67C8">
      <w:pPr>
        <w:jc w:val="both"/>
        <w:rPr>
          <w:rStyle w:val="aff3"/>
          <w:szCs w:val="24"/>
        </w:rPr>
      </w:pPr>
      <w:r w:rsidRPr="004076B7">
        <w:rPr>
          <w:rStyle w:val="aff3"/>
          <w:szCs w:val="24"/>
        </w:rPr>
        <w:lastRenderedPageBreak/>
        <w:t xml:space="preserve">Supplementary </w:t>
      </w:r>
      <w:r w:rsidRPr="00AC2C95">
        <w:rPr>
          <w:rStyle w:val="aff3"/>
          <w:szCs w:val="24"/>
        </w:rPr>
        <w:t xml:space="preserve">Table </w:t>
      </w:r>
      <w:r w:rsidR="00841A0B">
        <w:rPr>
          <w:rStyle w:val="aff3"/>
          <w:szCs w:val="24"/>
        </w:rPr>
        <w:t>2</w:t>
      </w:r>
      <w:r w:rsidRPr="00AC2C95">
        <w:rPr>
          <w:rStyle w:val="aff3"/>
          <w:szCs w:val="24"/>
        </w:rPr>
        <w:t xml:space="preserve">. </w:t>
      </w:r>
      <w:r w:rsidRPr="002F67C8">
        <w:rPr>
          <w:rStyle w:val="aff3"/>
          <w:szCs w:val="24"/>
        </w:rPr>
        <w:t>Classification accuracy of classifiers based on different training set sizes</w:t>
      </w:r>
      <w:r w:rsidRPr="00AC2C95">
        <w:rPr>
          <w:rStyle w:val="aff3"/>
          <w:szCs w:val="24"/>
        </w:rPr>
        <w:t>.</w:t>
      </w:r>
    </w:p>
    <w:tbl>
      <w:tblPr>
        <w:tblStyle w:val="aff5"/>
        <w:tblW w:w="5000" w:type="pct"/>
        <w:jc w:val="center"/>
        <w:tblLook w:val="04A0" w:firstRow="1" w:lastRow="0" w:firstColumn="1" w:lastColumn="0" w:noHBand="0" w:noVBand="1"/>
      </w:tblPr>
      <w:tblGrid>
        <w:gridCol w:w="1622"/>
        <w:gridCol w:w="1671"/>
        <w:gridCol w:w="1619"/>
        <w:gridCol w:w="1623"/>
        <w:gridCol w:w="1621"/>
        <w:gridCol w:w="1621"/>
      </w:tblGrid>
      <w:tr w:rsidR="002F67C8" w14:paraId="1D2F2C82" w14:textId="77777777" w:rsidTr="00DE28FC">
        <w:trPr>
          <w:jc w:val="center"/>
        </w:trPr>
        <w:tc>
          <w:tcPr>
            <w:tcW w:w="1622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8BA8CEE" w14:textId="1D0A82ED" w:rsidR="002F67C8" w:rsidRPr="00DE28FC" w:rsidRDefault="002F67C8" w:rsidP="00DE28FC">
            <w:pPr>
              <w:jc w:val="center"/>
              <w:rPr>
                <w:rStyle w:val="aff3"/>
                <w:sz w:val="16"/>
                <w:szCs w:val="16"/>
              </w:rPr>
            </w:pPr>
            <w:r w:rsidRPr="00DE28FC">
              <w:rPr>
                <w:b/>
                <w:bCs/>
                <w:sz w:val="16"/>
                <w:szCs w:val="16"/>
              </w:rPr>
              <w:t>Data Set Type</w:t>
            </w:r>
          </w:p>
        </w:tc>
        <w:tc>
          <w:tcPr>
            <w:tcW w:w="167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7BD58D0" w14:textId="45C1524B" w:rsidR="002F67C8" w:rsidRPr="00DE28FC" w:rsidRDefault="002F67C8" w:rsidP="00DE28FC">
            <w:pPr>
              <w:jc w:val="center"/>
              <w:rPr>
                <w:rStyle w:val="aff3"/>
                <w:sz w:val="16"/>
                <w:szCs w:val="16"/>
              </w:rPr>
            </w:pPr>
            <w:r w:rsidRPr="00DE28FC">
              <w:rPr>
                <w:b/>
                <w:bCs/>
                <w:sz w:val="16"/>
                <w:szCs w:val="16"/>
              </w:rPr>
              <w:t>Methods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0604C895" w14:textId="247ED27A" w:rsidR="002F67C8" w:rsidRPr="00DE28FC" w:rsidRDefault="002F67C8" w:rsidP="00DE28FC">
            <w:pPr>
              <w:jc w:val="center"/>
              <w:rPr>
                <w:rStyle w:val="aff3"/>
                <w:sz w:val="16"/>
                <w:szCs w:val="16"/>
              </w:rPr>
            </w:pPr>
            <w:r w:rsidRPr="00DE28FC">
              <w:rPr>
                <w:b/>
                <w:bCs/>
                <w:sz w:val="16"/>
                <w:szCs w:val="16"/>
              </w:rPr>
              <w:t>Training Set Sizes</w:t>
            </w:r>
          </w:p>
        </w:tc>
        <w:tc>
          <w:tcPr>
            <w:tcW w:w="162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08FA545" w14:textId="14B1FB49" w:rsidR="002F67C8" w:rsidRPr="00DE28FC" w:rsidRDefault="002F67C8" w:rsidP="00DE28FC">
            <w:pPr>
              <w:jc w:val="center"/>
              <w:rPr>
                <w:rStyle w:val="aff3"/>
                <w:sz w:val="16"/>
                <w:szCs w:val="16"/>
              </w:rPr>
            </w:pPr>
            <w:r w:rsidRPr="00DE28FC">
              <w:rPr>
                <w:rStyle w:val="aff3"/>
                <w:sz w:val="16"/>
                <w:szCs w:val="16"/>
              </w:rPr>
              <w:t>Training</w:t>
            </w:r>
            <w:r w:rsidRPr="00DE28FC">
              <w:rPr>
                <w:b/>
                <w:bCs/>
                <w:sz w:val="16"/>
                <w:szCs w:val="16"/>
              </w:rPr>
              <w:t xml:space="preserve"> </w:t>
            </w:r>
            <w:r w:rsidRPr="00DE28FC">
              <w:rPr>
                <w:rStyle w:val="aff3"/>
                <w:sz w:val="16"/>
                <w:szCs w:val="16"/>
              </w:rPr>
              <w:t>Accuracy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1C3F0D4" w14:textId="5F92779C" w:rsidR="002F67C8" w:rsidRPr="00DE28FC" w:rsidRDefault="002F67C8" w:rsidP="00DE28FC">
            <w:pPr>
              <w:jc w:val="center"/>
              <w:rPr>
                <w:rStyle w:val="aff3"/>
                <w:sz w:val="16"/>
                <w:szCs w:val="16"/>
              </w:rPr>
            </w:pPr>
            <w:r w:rsidRPr="00DE28FC">
              <w:rPr>
                <w:b/>
                <w:bCs/>
                <w:sz w:val="16"/>
                <w:szCs w:val="16"/>
              </w:rPr>
              <w:t>Validation Accuracy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4FAC7A9" w14:textId="4F01BA44" w:rsidR="002F67C8" w:rsidRPr="00DE28FC" w:rsidRDefault="002F67C8" w:rsidP="00DE28FC">
            <w:pPr>
              <w:jc w:val="center"/>
              <w:rPr>
                <w:rStyle w:val="aff3"/>
                <w:sz w:val="16"/>
                <w:szCs w:val="16"/>
              </w:rPr>
            </w:pPr>
            <w:r w:rsidRPr="00DE28FC">
              <w:rPr>
                <w:b/>
                <w:bCs/>
                <w:sz w:val="16"/>
                <w:szCs w:val="16"/>
              </w:rPr>
              <w:t>Test Accuracy</w:t>
            </w:r>
          </w:p>
        </w:tc>
      </w:tr>
      <w:tr w:rsidR="00847114" w14:paraId="621C30F2" w14:textId="77777777" w:rsidTr="00847114">
        <w:trPr>
          <w:jc w:val="center"/>
        </w:trPr>
        <w:tc>
          <w:tcPr>
            <w:tcW w:w="1622" w:type="dxa"/>
            <w:vMerge w:val="restart"/>
            <w:tcBorders>
              <w:left w:val="nil"/>
              <w:right w:val="nil"/>
            </w:tcBorders>
            <w:vAlign w:val="center"/>
          </w:tcPr>
          <w:p w14:paraId="35CB3891" w14:textId="752E5668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First Derivative Spectra</w:t>
            </w: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5045D523" w14:textId="15FB89D1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LR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20E7DFA" w14:textId="5BA387D9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 xml:space="preserve">25/27 </w:t>
            </w:r>
            <w:r w:rsidRPr="00DE28FC">
              <w:rPr>
                <w:rFonts w:cs="Times New Roman"/>
                <w:b/>
                <w:bCs/>
                <w:sz w:val="16"/>
                <w:szCs w:val="16"/>
                <w:vertAlign w:val="superscript"/>
              </w:rPr>
              <w:t>§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2103A6A1" w14:textId="69BEE6CB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4.97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41C3AEB" w14:textId="47D9317D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74.51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A0D0756" w14:textId="798193DD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69.23</w:t>
            </w:r>
          </w:p>
        </w:tc>
      </w:tr>
      <w:tr w:rsidR="00847114" w14:paraId="2EECC1FA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6E8E9039" w14:textId="2CAC6D32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6E3FD284" w14:textId="2EEB182F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17BFCE1" w14:textId="049701E4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2CA0FF02" w14:textId="14A37746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8.89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763BD34" w14:textId="5E2370C6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88.24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85E46B1" w14:textId="10AA4C8D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2.69</w:t>
            </w:r>
          </w:p>
        </w:tc>
      </w:tr>
      <w:tr w:rsidR="00847114" w14:paraId="3E46FEF5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BDA6531" w14:textId="6DE5F2E0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1468ECAF" w14:textId="0C0B8E4E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84CADEC" w14:textId="6F0171A6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0B900FD" w14:textId="7E068EF9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2.81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467C3F9" w14:textId="7CA888E9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4.31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BD60E08" w14:textId="2B1A4F43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6.54</w:t>
            </w:r>
          </w:p>
        </w:tc>
      </w:tr>
      <w:tr w:rsidR="00847114" w14:paraId="4A00F8F0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613EDF92" w14:textId="29A0E9C8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4413DD33" w14:textId="09CD1835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SVM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4919BC5A" w14:textId="00A3FD2A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7B5BA5D4" w14:textId="6EB6D918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8.24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5F5ADC1" w14:textId="768B5B2A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D1782C8" w14:textId="3A19A212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7.31</w:t>
            </w:r>
          </w:p>
        </w:tc>
      </w:tr>
      <w:tr w:rsidR="00847114" w14:paraId="2AF5CB8C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225AF791" w14:textId="1D35678A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16D82A21" w14:textId="788EA435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7DD4ED28" w14:textId="3E0EE10D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C9B0812" w14:textId="10AF56B8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2919427" w14:textId="319E7EB3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86.27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5ED4826" w14:textId="286F7929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1.15</w:t>
            </w:r>
          </w:p>
        </w:tc>
      </w:tr>
      <w:tr w:rsidR="00847114" w14:paraId="70B9CFB8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328E8982" w14:textId="24D1D05B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213E1D4A" w14:textId="133E7679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66F66A49" w14:textId="5BDC9300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6585A86" w14:textId="61E4C759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8.04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6957EA6" w14:textId="05EC85E7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8.24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0289A72" w14:textId="42C96095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3.08</w:t>
            </w:r>
          </w:p>
        </w:tc>
      </w:tr>
      <w:tr w:rsidR="00847114" w14:paraId="4B7E40B5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9C34407" w14:textId="203307E1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73158519" w14:textId="04DBF14E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NN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BA01801" w14:textId="74DDDD26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7C5A505" w14:textId="261B64FE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1.50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45895AC" w14:textId="03FE31D4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572ADB0" w14:textId="49CA456B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</w:tr>
      <w:tr w:rsidR="00847114" w14:paraId="758EAAF6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5853EB0" w14:textId="60C20DE4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23C2C519" w14:textId="44551DFD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02101DC9" w14:textId="7E79E161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3F53695B" w14:textId="7630FD10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DFDB0E2" w14:textId="475D861C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74.51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877C35E" w14:textId="6F0F8BFB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</w:tr>
      <w:tr w:rsidR="00847114" w14:paraId="7C777BF3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2AF7E342" w14:textId="77777777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02D624C9" w14:textId="106C3FA4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6C4DE345" w14:textId="24C839B4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0314CD60" w14:textId="2ABBEB0E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017974B" w14:textId="3907E4BD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8.83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413F3A9" w14:textId="26524AE6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9.23</w:t>
            </w:r>
          </w:p>
        </w:tc>
      </w:tr>
      <w:tr w:rsidR="00847114" w14:paraId="123FCD7E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748EB37D" w14:textId="76A4654F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2188A7DE" w14:textId="6A27F28E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DT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29CA107" w14:textId="42F1DDA2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DDA57EC" w14:textId="1848E6F1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C6BAC0F" w14:textId="371FA4B3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68.63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9B4A58D" w14:textId="3B7AD771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9.23</w:t>
            </w:r>
          </w:p>
        </w:tc>
      </w:tr>
      <w:tr w:rsidR="00847114" w14:paraId="47DEB777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D552B36" w14:textId="1BCF8BF3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17676035" w14:textId="53E55D06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73E27D75" w14:textId="53D06D40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2F3F826" w14:textId="0DFE3094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483B360" w14:textId="3CC5BAA5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74.51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B856774" w14:textId="1CE329E7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8.85</w:t>
            </w:r>
          </w:p>
        </w:tc>
      </w:tr>
      <w:tr w:rsidR="00847114" w14:paraId="1103FE89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96422C5" w14:textId="0438B3AF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31969391" w14:textId="212E8367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78A7FDC2" w14:textId="7DFC06DD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FBF04BE" w14:textId="4D256023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4.77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E25E43C" w14:textId="6917FAAB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0.78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EB1AB43" w14:textId="4D4C391D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2.69</w:t>
            </w:r>
          </w:p>
        </w:tc>
      </w:tr>
      <w:tr w:rsidR="00847114" w14:paraId="4DC1D989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ABDECE3" w14:textId="0E520237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7335ACA9" w14:textId="40F24CBC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CNN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6D2DB452" w14:textId="23DB4387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0D6BA168" w14:textId="2C67692F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51BD0BE" w14:textId="330400EA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80.39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724118B" w14:textId="71E40895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9.23</w:t>
            </w:r>
          </w:p>
        </w:tc>
      </w:tr>
      <w:tr w:rsidR="00847114" w14:paraId="67828BA3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836BA5D" w14:textId="7B2BAFF3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76985254" w14:textId="7C51D746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4C9B6AD5" w14:textId="2DBA4538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015E5336" w14:textId="19F57155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7.39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AAAEC53" w14:textId="7809987A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A38FE5A" w14:textId="232B6EEB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90.38</w:t>
            </w:r>
          </w:p>
        </w:tc>
      </w:tr>
      <w:tr w:rsidR="00847114" w14:paraId="7C8F14BF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599C355" w14:textId="5609F16A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76E734B2" w14:textId="6ABC878C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EDD7FEF" w14:textId="5DFE5181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3281C3A0" w14:textId="3A445B5E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73A95C3" w14:textId="6D62ED86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D901C00" w14:textId="6356F35E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98.08</w:t>
            </w:r>
          </w:p>
        </w:tc>
      </w:tr>
      <w:tr w:rsidR="00847114" w14:paraId="4016A56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6C29C9FD" w14:textId="567F5E53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1A36DC88" w14:textId="6256AFC1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</w:rPr>
              <w:t>Partial Least Squares-Discriminatory Analysis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45B71D5B" w14:textId="2AFDADD5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CEDFEA2" w14:textId="6D0F95C2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2.81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14E46C5" w14:textId="1CF6616B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6.47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2FDDD10" w14:textId="0478360D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71.15</w:t>
            </w:r>
          </w:p>
        </w:tc>
      </w:tr>
      <w:tr w:rsidR="00847114" w14:paraId="2A7A001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5EB4FD2" w14:textId="6F5288CA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2F61ECC7" w14:textId="619492F6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AC55EB1" w14:textId="610281E5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0CE8251" w14:textId="31E77F5B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5.42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D6A4B58" w14:textId="190D932A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88.24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1D95AB8" w14:textId="38D36236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82.69</w:t>
            </w:r>
          </w:p>
        </w:tc>
      </w:tr>
      <w:tr w:rsidR="00847114" w14:paraId="02FB9B96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3114EC1" w14:textId="4C56AA23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1A06F691" w14:textId="1BD6D3F1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82DD1D9" w14:textId="383E0CE7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30D83C03" w14:textId="17E267C2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8.04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283122F" w14:textId="5BC17FDF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8.24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95D7FC6" w14:textId="796B6226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="002608DC"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6.54</w:t>
            </w:r>
          </w:p>
        </w:tc>
      </w:tr>
      <w:tr w:rsidR="00847114" w14:paraId="536AC125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7A0F1E6B" w14:textId="33C9EB30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310EE269" w14:textId="53F315AE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</w:rPr>
              <w:t>Stochastic Gradient Descent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310B395" w14:textId="5C192133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2C62203" w14:textId="565BC8F3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613A07D" w14:textId="1A38FD81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4.51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A009542" w14:textId="1761EE92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1.54</w:t>
            </w:r>
          </w:p>
        </w:tc>
      </w:tr>
      <w:tr w:rsidR="00847114" w14:paraId="6F2C551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59D9669" w14:textId="77777777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099FF019" w14:textId="712B5E64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7CA9A2A" w14:textId="4B1B84F5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289281C" w14:textId="6E1C21A8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2D46E66" w14:textId="48440D9C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6.27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A9C09B0" w14:textId="75CB02F1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8.85</w:t>
            </w:r>
          </w:p>
        </w:tc>
      </w:tr>
      <w:tr w:rsidR="00847114" w14:paraId="4FEB58F4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BC4CF01" w14:textId="77777777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1846142F" w14:textId="1DC8F5D0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381191A" w14:textId="79C88643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AACE5F8" w14:textId="30AC1AB6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8.04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5FF27AB" w14:textId="69F6C033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8.24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8A1BD63" w14:textId="529655DA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73.08</w:t>
            </w:r>
          </w:p>
        </w:tc>
      </w:tr>
      <w:tr w:rsidR="00847114" w14:paraId="0A63C24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2C06841" w14:textId="77777777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7A6C3065" w14:textId="27D80FF6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</w:rPr>
              <w:t>Gradient Boosting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3898808" w14:textId="6340EF66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E345FC3" w14:textId="1EAFA667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A4AB944" w14:textId="538F71F1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FB2689A" w14:textId="4113110E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7.31</w:t>
            </w:r>
          </w:p>
        </w:tc>
      </w:tr>
      <w:tr w:rsidR="00847114" w14:paraId="05F1030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3021BC18" w14:textId="77777777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1939C06F" w14:textId="23379EE9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7982263" w14:textId="4D2D1404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26C156C" w14:textId="1B6C740A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4.77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77E8177" w14:textId="5D3E0CDB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84.31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B3972AC" w14:textId="30462277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71.15</w:t>
            </w:r>
          </w:p>
        </w:tc>
      </w:tr>
      <w:tr w:rsidR="00847114" w14:paraId="70C93250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C9F8F48" w14:textId="77777777" w:rsidR="00847114" w:rsidRPr="00DE28FC" w:rsidRDefault="00847114" w:rsidP="00847114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60487C2B" w14:textId="77777777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7D0749B" w14:textId="719C13C8" w:rsidR="00847114" w:rsidRPr="00DE28FC" w:rsidRDefault="00847114" w:rsidP="00847114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316493A" w14:textId="37914DE8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9043DFE" w14:textId="1F4238B5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4.31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2CAFFEE" w14:textId="796F2CAE" w:rsidR="00847114" w:rsidRPr="00BB05EC" w:rsidRDefault="00847114" w:rsidP="00847114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3.08</w:t>
            </w:r>
          </w:p>
        </w:tc>
      </w:tr>
      <w:tr w:rsidR="00FA1519" w14:paraId="02CD189C" w14:textId="77777777" w:rsidTr="00DE28FC">
        <w:trPr>
          <w:jc w:val="center"/>
        </w:trPr>
        <w:tc>
          <w:tcPr>
            <w:tcW w:w="1622" w:type="dxa"/>
            <w:vMerge w:val="restart"/>
            <w:tcBorders>
              <w:left w:val="nil"/>
              <w:right w:val="nil"/>
            </w:tcBorders>
            <w:vAlign w:val="center"/>
          </w:tcPr>
          <w:p w14:paraId="1E8BB641" w14:textId="79533B79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RGB Images</w:t>
            </w: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70DB93CF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LR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32C24EE2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 xml:space="preserve">25/27 </w:t>
            </w:r>
            <w:r w:rsidRPr="00DE28FC">
              <w:rPr>
                <w:rFonts w:cs="Times New Roman"/>
                <w:b/>
                <w:bCs/>
                <w:sz w:val="16"/>
                <w:szCs w:val="16"/>
                <w:vertAlign w:val="superscript"/>
              </w:rPr>
              <w:t>§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358F01E" w14:textId="7FD68043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4.97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6009BB1" w14:textId="63037A48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78.43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061CB9D" w14:textId="6F5B5BCD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71.15</w:t>
            </w:r>
          </w:p>
        </w:tc>
      </w:tr>
      <w:tr w:rsidR="00FA1519" w14:paraId="338BAB99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135D298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58DCD45B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ACB8E50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E1F5213" w14:textId="166A2551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97.39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29C99E3" w14:textId="1A4816E0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96.08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CC88462" w14:textId="662B32C7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82.69</w:t>
            </w:r>
          </w:p>
        </w:tc>
      </w:tr>
      <w:tr w:rsidR="00FA1519" w14:paraId="0DB07FAB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042DA23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6FB7241D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FF15D9A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49A0BA88" w14:textId="42A0C938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620C83A" w14:textId="4EEE6DD7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2AE243A" w14:textId="44344C79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4.62</w:t>
            </w:r>
          </w:p>
        </w:tc>
      </w:tr>
      <w:tr w:rsidR="00FA1519" w14:paraId="7EBAC0DC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71E783F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76F7DA68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SVM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D82B99A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3B16F920" w14:textId="0A834E07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8.04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B601298" w14:textId="6A29B20C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FB6467C" w14:textId="302F1DB7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1.15</w:t>
            </w:r>
          </w:p>
        </w:tc>
      </w:tr>
      <w:tr w:rsidR="00FA1519" w14:paraId="13A617F0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5D85B281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6D1DDEFE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E00B833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CA7552A" w14:textId="4FEE3525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4.77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A7B27E3" w14:textId="4F475115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1B62495" w14:textId="3838BAE3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8.85</w:t>
            </w:r>
          </w:p>
        </w:tc>
      </w:tr>
      <w:tr w:rsidR="00FA1519" w14:paraId="7B952CE3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65F10151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69CC63EE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612283B1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0422FC2A" w14:textId="6FF99903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D308916" w14:textId="15A6DFA8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A07E2D0" w14:textId="432A3A2A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0.77</w:t>
            </w:r>
          </w:p>
        </w:tc>
      </w:tr>
      <w:tr w:rsidR="00FA1519" w14:paraId="12C7463C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24E7ECD0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7074B436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NN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483274DA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2B9A523" w14:textId="2E1A6D2E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70116AB" w14:textId="4BA6CB46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84.31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FCF67A0" w14:textId="6FB20514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63.46</w:t>
            </w:r>
          </w:p>
        </w:tc>
      </w:tr>
      <w:tr w:rsidR="00FA1519" w14:paraId="50AB4475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1DE2EDD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43B87734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6C1D219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24A5C926" w14:textId="341B231E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7.39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72275E6" w14:textId="221E780C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011A9C8" w14:textId="6FA1D828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3.08</w:t>
            </w:r>
          </w:p>
        </w:tc>
      </w:tr>
      <w:tr w:rsidR="00FA1519" w14:paraId="218017BA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556E1E6F" w14:textId="77777777" w:rsidR="00FA1519" w:rsidRPr="00DE28FC" w:rsidRDefault="00FA1519" w:rsidP="00FA1519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7C9271AC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91FBC29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7182414A" w14:textId="32BA353D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8.04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D0FB044" w14:textId="492D5305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8.04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DE9E842" w14:textId="3B07AA7D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5.00</w:t>
            </w:r>
          </w:p>
        </w:tc>
      </w:tr>
      <w:tr w:rsidR="00FA1519" w14:paraId="105E972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A1AF5B0" w14:textId="77777777" w:rsidR="00FA1519" w:rsidRPr="00DE28FC" w:rsidRDefault="00FA1519" w:rsidP="00FA1519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075046D8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DT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DBA8125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6F93684" w14:textId="4D26E905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91.50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1AD4A23" w14:textId="68C63643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001CE91" w14:textId="171C9331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53.85</w:t>
            </w:r>
          </w:p>
        </w:tc>
      </w:tr>
      <w:tr w:rsidR="00FA1519" w14:paraId="14EEABD3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7DA658D" w14:textId="77777777" w:rsidR="00FA1519" w:rsidRPr="00DE28FC" w:rsidRDefault="00FA1519" w:rsidP="00FA1519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3076A1A6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2242576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4FBDF6A2" w14:textId="33819512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5AB8BBA" w14:textId="240B6C4F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11C4778" w14:textId="370B6035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6.92</w:t>
            </w:r>
          </w:p>
        </w:tc>
      </w:tr>
      <w:tr w:rsidR="00FA1519" w14:paraId="44D443D3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23428057" w14:textId="77777777" w:rsidR="00FA1519" w:rsidRPr="00DE28FC" w:rsidRDefault="00FA1519" w:rsidP="00FA1519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49425668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0F9B498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691D268" w14:textId="5B3346AA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341B98C" w14:textId="7B57F8BC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96.08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B77FA8F" w14:textId="53DB9613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76.92</w:t>
            </w:r>
          </w:p>
        </w:tc>
      </w:tr>
      <w:tr w:rsidR="00FA1519" w14:paraId="2FA592D7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E3AC381" w14:textId="77777777" w:rsidR="00FA1519" w:rsidRPr="00DE28FC" w:rsidRDefault="00FA1519" w:rsidP="00FA1519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4F6AFB23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CNN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6314E4C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3C95989E" w14:textId="3C77FD95" w:rsidR="00FA1519" w:rsidRPr="007A150D" w:rsidRDefault="007A150D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7A150D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7A150D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4.77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20CCB86" w14:textId="116F7C42" w:rsidR="00FA1519" w:rsidRPr="007A150D" w:rsidRDefault="007A150D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7A150D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7A150D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FE8C39F" w14:textId="41787D4C" w:rsidR="00FA1519" w:rsidRPr="007A150D" w:rsidRDefault="007A150D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7A150D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7A150D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1.15</w:t>
            </w:r>
          </w:p>
        </w:tc>
      </w:tr>
      <w:tr w:rsidR="00FA1519" w14:paraId="09B2C2C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7DFF010B" w14:textId="77777777" w:rsidR="00FA1519" w:rsidRPr="00DE28FC" w:rsidRDefault="00FA1519" w:rsidP="00FA1519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3AD7F304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0992A936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A723E67" w14:textId="678ACBFC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7.39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BD0E1B0" w14:textId="52C06933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76F08D6" w14:textId="3032D061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82.69</w:t>
            </w:r>
          </w:p>
        </w:tc>
      </w:tr>
      <w:tr w:rsidR="00FA1519" w14:paraId="4EAF34E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29E7E9C5" w14:textId="77777777" w:rsidR="00FA1519" w:rsidRPr="00DE28FC" w:rsidRDefault="00FA1519" w:rsidP="00FA1519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4100065B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39009817" w14:textId="77777777" w:rsidR="00FA1519" w:rsidRPr="00DE28FC" w:rsidRDefault="00FA1519" w:rsidP="00FA1519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6D78BAF" w14:textId="7886C603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616B6E6" w14:textId="726B85A6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0739F32" w14:textId="16BE2AEC" w:rsidR="00FA1519" w:rsidRPr="00BB05EC" w:rsidRDefault="00FA1519" w:rsidP="00FA1519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4.62</w:t>
            </w:r>
          </w:p>
        </w:tc>
      </w:tr>
      <w:tr w:rsidR="002608DC" w14:paraId="6298D4C5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328E5A4A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1A2A9BD5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</w:rPr>
              <w:t>Partial Least Squares-Discriminatory Analysis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6FA8F0C6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3F29D730" w14:textId="1B1FF639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3311EA2" w14:textId="3435B19D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E7110A8" w14:textId="278BAE45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71.15</w:t>
            </w:r>
          </w:p>
        </w:tc>
      </w:tr>
      <w:tr w:rsidR="002608DC" w14:paraId="0B91B4DB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C277E4F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32255007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C7BE047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757E56D" w14:textId="043045CF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2095413" w14:textId="02B111D4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96.08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AEB2FB2" w14:textId="1B7FE6D6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82.88</w:t>
            </w:r>
          </w:p>
        </w:tc>
      </w:tr>
      <w:tr w:rsidR="002608DC" w14:paraId="375BCFA9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6FD3EC54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301E4A41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5135D48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22EE5971" w14:textId="4B2C1F30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CEA0610" w14:textId="2752F728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8F76EA1" w14:textId="4AE74CAE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4.62</w:t>
            </w:r>
          </w:p>
        </w:tc>
      </w:tr>
      <w:tr w:rsidR="002608DC" w14:paraId="0AF24DD4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583A5093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5031EA7F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</w:rPr>
              <w:t>Stochastic Gradient Descent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5FDF4D6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AA68265" w14:textId="56A253E2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1.50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0E52F91" w14:textId="2C78D98C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35E7D1A" w14:textId="333E9E89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</w:tr>
      <w:tr w:rsidR="002608DC" w14:paraId="7E560129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CA074F1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02B2FA80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740B5C7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788A4C63" w14:textId="2C45FA4C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5.52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CA1728A" w14:textId="3B201FCE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8B40CA6" w14:textId="395C4F05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8.85</w:t>
            </w:r>
          </w:p>
        </w:tc>
      </w:tr>
      <w:tr w:rsidR="002608DC" w14:paraId="2D4336A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4777F53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375C6FB1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70359949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3468A5E" w14:textId="336F0D94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43713EF" w14:textId="5422CA1E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004A538" w14:textId="22413432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0.77</w:t>
            </w:r>
          </w:p>
        </w:tc>
      </w:tr>
      <w:tr w:rsidR="002608DC" w14:paraId="3CA21992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69562D1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2BFCA8D8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</w:rPr>
              <w:t>Gradient Boosting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6E633CC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85DDDF9" w14:textId="696926D0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92.16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4194A29" w14:textId="21B0BC2C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88.24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93EE348" w14:textId="76D962B7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7.31</w:t>
            </w:r>
          </w:p>
        </w:tc>
      </w:tr>
      <w:tr w:rsidR="002608DC" w14:paraId="1DE73FCA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31BBDCC4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0F11262B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FF206BB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2F8F5DF" w14:textId="28D56E05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8.04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3FD3FDB" w14:textId="33E37520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90.20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5879836" w14:textId="00A9E5E3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8.85</w:t>
            </w:r>
          </w:p>
        </w:tc>
      </w:tr>
      <w:tr w:rsidR="002608DC" w14:paraId="7EE37288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B86D8A3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0F31BE28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258CF50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415EE2E" w14:textId="533D88A6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8.04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85F2471" w14:textId="3289A5DD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8.04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505E9B3" w14:textId="25DE2331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9.62</w:t>
            </w:r>
          </w:p>
        </w:tc>
      </w:tr>
      <w:tr w:rsidR="002608DC" w14:paraId="06A7C386" w14:textId="77777777" w:rsidTr="00DE28FC">
        <w:trPr>
          <w:jc w:val="center"/>
        </w:trPr>
        <w:tc>
          <w:tcPr>
            <w:tcW w:w="1622" w:type="dxa"/>
            <w:vMerge w:val="restart"/>
            <w:tcBorders>
              <w:left w:val="nil"/>
              <w:right w:val="nil"/>
            </w:tcBorders>
            <w:vAlign w:val="center"/>
          </w:tcPr>
          <w:p w14:paraId="76ADCB02" w14:textId="173D2EC0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AC2C95">
              <w:rPr>
                <w:b/>
                <w:bCs/>
                <w:sz w:val="16"/>
                <w:szCs w:val="16"/>
              </w:rPr>
              <w:t>Hyperspectral images</w:t>
            </w: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0451F275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LR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6CF272D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 xml:space="preserve">25/27 </w:t>
            </w:r>
            <w:r w:rsidRPr="00DE28FC">
              <w:rPr>
                <w:rFonts w:cs="Times New Roman"/>
                <w:b/>
                <w:bCs/>
                <w:sz w:val="16"/>
                <w:szCs w:val="16"/>
                <w:vertAlign w:val="superscript"/>
              </w:rPr>
              <w:t>§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41EDDC9" w14:textId="320E2909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4.97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F2F4C34" w14:textId="5D373DC7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78.43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48B14C0" w14:textId="63EF532D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5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3.85</w:t>
            </w:r>
          </w:p>
        </w:tc>
      </w:tr>
      <w:tr w:rsidR="002608DC" w14:paraId="37E00DF2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6D04A0E0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659CB03A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47218ED7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D71ABEA" w14:textId="20062DCF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90.20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CDD19BB" w14:textId="28183425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931002A" w14:textId="43953008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0.77</w:t>
            </w:r>
          </w:p>
        </w:tc>
      </w:tr>
      <w:tr w:rsidR="002608DC" w14:paraId="0E5D1617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2983C9B8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3FDE524A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4F07AE6F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74BBB216" w14:textId="6DF676CB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FABE70F" w14:textId="24B53BF9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6.27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0CC0808" w14:textId="525538A0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2.69</w:t>
            </w:r>
          </w:p>
        </w:tc>
      </w:tr>
      <w:tr w:rsidR="002608DC" w14:paraId="27D6C8DB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24253B83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4368CB2F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SVM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647A590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25A756D6" w14:textId="58ED18BB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8.24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FBB1B33" w14:textId="2B49E9AA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6.47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80F23A1" w14:textId="5B913B16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5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0.00</w:t>
            </w:r>
          </w:p>
        </w:tc>
      </w:tr>
      <w:tr w:rsidR="002608DC" w14:paraId="71AD6A4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75E44C94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525AAD7F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7BBEB1FB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DBEEA03" w14:textId="17DBF031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98.04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0244A70" w14:textId="6B9A470A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B4859E5" w14:textId="18A4302A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8.85</w:t>
            </w:r>
          </w:p>
        </w:tc>
      </w:tr>
      <w:tr w:rsidR="002608DC" w14:paraId="00065E9E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24D3F876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72EF922B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6BC76A83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C4E1D32" w14:textId="07186C10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BC2FFE0" w14:textId="14E81891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2DEFFC1" w14:textId="4D34367B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4.62</w:t>
            </w:r>
          </w:p>
        </w:tc>
      </w:tr>
      <w:tr w:rsidR="002608DC" w14:paraId="47079547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F687C2A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3670038B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NN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0244BA0B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21A1F165" w14:textId="6A2D944C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CB6686A" w14:textId="162A8FD0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4.51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CD0883E" w14:textId="009E7F96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51.92</w:t>
            </w:r>
          </w:p>
        </w:tc>
      </w:tr>
      <w:tr w:rsidR="002608DC" w14:paraId="7CF51615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08F6AE12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7A80A3E1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341BE98C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2DDB6E9C" w14:textId="1153561E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62F2CD7" w14:textId="069C6CA8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76.47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AD80999" w14:textId="49FA95CE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8.85</w:t>
            </w:r>
          </w:p>
        </w:tc>
      </w:tr>
      <w:tr w:rsidR="002608DC" w14:paraId="562BEC40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615D2C39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4E7665A4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F2623BD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535D75C" w14:textId="3058B178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D93CC1F" w14:textId="1E01A53D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4.31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A0AAA17" w14:textId="65E3945A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8.85</w:t>
            </w:r>
          </w:p>
        </w:tc>
      </w:tr>
      <w:tr w:rsidR="002608DC" w14:paraId="4F7E178B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6E13406B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739B3BA9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DT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254CA6BA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08A4E971" w14:textId="719F226A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1.50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99C4C8C" w14:textId="2E7CABBF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6.47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C316F0D" w14:textId="224287EC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5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1.92</w:t>
            </w:r>
          </w:p>
        </w:tc>
      </w:tr>
      <w:tr w:rsidR="002608DC" w14:paraId="4378ED72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335A16D3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222A62A3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4F16D3B7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39C4FEC7" w14:textId="6F5B928B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7.39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56EF654" w14:textId="7DCA9E9C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78.43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CECCCC9" w14:textId="703DD15D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6.92</w:t>
            </w:r>
          </w:p>
        </w:tc>
      </w:tr>
      <w:tr w:rsidR="002608DC" w14:paraId="24FB6412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13A119F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7BC2C71E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7A5DB93D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7898565D" w14:textId="69A3BDBC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7361BB5" w14:textId="7FCFACCA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4.31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1D1B436" w14:textId="29642735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0.77</w:t>
            </w:r>
          </w:p>
        </w:tc>
      </w:tr>
      <w:tr w:rsidR="002608DC" w14:paraId="19AA5337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5B3AC1F5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782FAF6A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Fonts w:cs="Times New Roman"/>
                <w:b/>
                <w:bCs/>
                <w:sz w:val="16"/>
                <w:szCs w:val="16"/>
              </w:rPr>
              <w:t>CNN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869666C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E8B333F" w14:textId="52A2FDB0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91.50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D39D4F3" w14:textId="7FD58B69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EAB38AE" w14:textId="44CFFBE5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53.85</w:t>
            </w:r>
          </w:p>
        </w:tc>
      </w:tr>
      <w:tr w:rsidR="002608DC" w14:paraId="064984F1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36471CF4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612E8A6A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180F32D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5AFDEA0D" w14:textId="573C4A66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91.50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A08D35B" w14:textId="2B4F8EE9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90.20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FA133B6" w14:textId="665629AB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88.46</w:t>
            </w:r>
          </w:p>
        </w:tc>
      </w:tr>
      <w:tr w:rsidR="002608DC" w14:paraId="38D22F90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D7DD164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6ED6B9E0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3EA5AA54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74843E57" w14:textId="6C05D67D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2.81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0588A0B" w14:textId="5FC6A526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FB473FB" w14:textId="6F07B276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8.46</w:t>
            </w:r>
          </w:p>
        </w:tc>
      </w:tr>
      <w:tr w:rsidR="002608DC" w14:paraId="49D3CFC2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727776CF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6C15D8AF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</w:rPr>
              <w:t>Partial Least Squares-Discriminatory Analysis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1D26AA96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F6AFD74" w14:textId="5E164443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68A377C" w14:textId="1745AAD7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2F7F8310" w14:textId="6779AA0B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4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8.08</w:t>
            </w:r>
          </w:p>
        </w:tc>
      </w:tr>
      <w:tr w:rsidR="002608DC" w14:paraId="606C2D2E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5DD6223C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7AEC530D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573B1235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0365818" w14:textId="319021FF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5.42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FDE4639" w14:textId="01750CBB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D38A058" w14:textId="0276144A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76.92</w:t>
            </w:r>
          </w:p>
        </w:tc>
      </w:tr>
      <w:tr w:rsidR="002608DC" w14:paraId="63F7E1E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310E160D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0470D07C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76FADDC4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11A954D" w14:textId="67576310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3DE706E" w14:textId="535F3287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0.20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78C1469" w14:textId="3B1B33C6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8.85</w:t>
            </w:r>
          </w:p>
        </w:tc>
      </w:tr>
      <w:tr w:rsidR="002608DC" w14:paraId="78076CEC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37A31C83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07899826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</w:rPr>
              <w:t>Stochastic Gradient Descent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449E9304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127AD68D" w14:textId="316D1DA1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88.89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0D858763" w14:textId="42167EFB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6A7A23A" w14:textId="15FB5F09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5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1.92</w:t>
            </w:r>
          </w:p>
        </w:tc>
      </w:tr>
      <w:tr w:rsidR="002608DC" w14:paraId="56694F3D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FEAA27A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77680F30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6E1BA1B7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3517DE4B" w14:textId="6B3F8303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6FB7C3FA" w14:textId="7E92099E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2.16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77E63AC3" w14:textId="4387DD9F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63.46</w:t>
            </w:r>
          </w:p>
        </w:tc>
      </w:tr>
      <w:tr w:rsidR="002608DC" w14:paraId="1DC12E08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2111AF81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3E86A142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4DE5400F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6ED76C8B" w14:textId="577FEA0B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1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00.00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596BFC51" w14:textId="75007E14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6.08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1EBB97F4" w14:textId="3A7326BC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6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9.23</w:t>
            </w:r>
          </w:p>
        </w:tc>
      </w:tr>
      <w:tr w:rsidR="002608DC" w14:paraId="19916891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170F99D6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 w:val="restart"/>
            <w:tcBorders>
              <w:left w:val="nil"/>
              <w:right w:val="nil"/>
            </w:tcBorders>
            <w:vAlign w:val="center"/>
          </w:tcPr>
          <w:p w14:paraId="4C8D71AC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</w:rPr>
              <w:t>Gradient Boosting</w:t>
            </w:r>
          </w:p>
        </w:tc>
        <w:tc>
          <w:tcPr>
            <w:tcW w:w="1619" w:type="dxa"/>
            <w:tcBorders>
              <w:left w:val="nil"/>
              <w:right w:val="nil"/>
            </w:tcBorders>
            <w:vAlign w:val="center"/>
          </w:tcPr>
          <w:p w14:paraId="694E9F89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25/27</w:t>
            </w:r>
          </w:p>
        </w:tc>
        <w:tc>
          <w:tcPr>
            <w:tcW w:w="1623" w:type="dxa"/>
            <w:tcBorders>
              <w:left w:val="nil"/>
              <w:right w:val="nil"/>
            </w:tcBorders>
            <w:vAlign w:val="center"/>
          </w:tcPr>
          <w:p w14:paraId="084B32A0" w14:textId="71E770CF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88.24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47E1CE29" w14:textId="657E1474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7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8.43</w:t>
            </w:r>
          </w:p>
        </w:tc>
        <w:tc>
          <w:tcPr>
            <w:tcW w:w="1621" w:type="dxa"/>
            <w:tcBorders>
              <w:left w:val="nil"/>
              <w:right w:val="nil"/>
            </w:tcBorders>
            <w:vAlign w:val="center"/>
          </w:tcPr>
          <w:p w14:paraId="3CAED0EA" w14:textId="5C8D2134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5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0.00</w:t>
            </w:r>
          </w:p>
        </w:tc>
      </w:tr>
      <w:tr w:rsidR="002608DC" w14:paraId="00F83E58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7A65480E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1A8A48EF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61CB870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50/52</w:t>
            </w:r>
          </w:p>
        </w:tc>
        <w:tc>
          <w:tcPr>
            <w:tcW w:w="162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6DC82B1" w14:textId="7FD06CC1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4.77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48EB09E" w14:textId="79E919C7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  <w:lang w:eastAsia="zh-CN"/>
              </w:rPr>
              <w:t>8.24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11A81F4" w14:textId="7E8ED642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</w:rPr>
            </w:pPr>
            <w:r w:rsidRPr="00BB05EC">
              <w:rPr>
                <w:rStyle w:val="aff3"/>
                <w:rFonts w:cs="Times New Roman"/>
                <w:b w:val="0"/>
                <w:bCs w:val="0"/>
                <w:sz w:val="16"/>
                <w:szCs w:val="16"/>
              </w:rPr>
              <w:t>80.77</w:t>
            </w:r>
          </w:p>
        </w:tc>
      </w:tr>
      <w:tr w:rsidR="002608DC" w14:paraId="0A12221E" w14:textId="77777777" w:rsidTr="00DE28FC">
        <w:trPr>
          <w:jc w:val="center"/>
        </w:trPr>
        <w:tc>
          <w:tcPr>
            <w:tcW w:w="1622" w:type="dxa"/>
            <w:vMerge/>
            <w:tcBorders>
              <w:left w:val="nil"/>
              <w:right w:val="nil"/>
            </w:tcBorders>
            <w:vAlign w:val="center"/>
          </w:tcPr>
          <w:p w14:paraId="4E7C5B22" w14:textId="77777777" w:rsidR="002608DC" w:rsidRPr="00DE28FC" w:rsidRDefault="002608DC" w:rsidP="002608DC">
            <w:pPr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1" w:type="dxa"/>
            <w:vMerge/>
            <w:tcBorders>
              <w:left w:val="nil"/>
              <w:right w:val="nil"/>
            </w:tcBorders>
            <w:vAlign w:val="center"/>
          </w:tcPr>
          <w:p w14:paraId="13C104CB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</w:rPr>
            </w:pPr>
          </w:p>
        </w:tc>
        <w:tc>
          <w:tcPr>
            <w:tcW w:w="161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EE18BBA" w14:textId="77777777" w:rsidR="002608DC" w:rsidRPr="00DE28FC" w:rsidRDefault="002608DC" w:rsidP="002608DC">
            <w:pPr>
              <w:jc w:val="center"/>
              <w:rPr>
                <w:rStyle w:val="aff3"/>
                <w:rFonts w:cs="Times New Roman"/>
                <w:sz w:val="16"/>
                <w:szCs w:val="16"/>
                <w:lang w:eastAsia="zh-CN"/>
              </w:rPr>
            </w:pPr>
            <w:r w:rsidRPr="00DE28FC">
              <w:rPr>
                <w:rStyle w:val="aff3"/>
                <w:rFonts w:cs="Times New Roman"/>
                <w:sz w:val="16"/>
                <w:szCs w:val="16"/>
                <w:lang w:eastAsia="zh-CN"/>
              </w:rPr>
              <w:t>75/78</w:t>
            </w:r>
          </w:p>
        </w:tc>
        <w:tc>
          <w:tcPr>
            <w:tcW w:w="162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DBA504F" w14:textId="3ED0681A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9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3.46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FA7DCB6" w14:textId="5095AD65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4.31</w:t>
            </w:r>
          </w:p>
        </w:tc>
        <w:tc>
          <w:tcPr>
            <w:tcW w:w="162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5CB0F2D" w14:textId="698D5ED2" w:rsidR="002608DC" w:rsidRPr="00BB05EC" w:rsidRDefault="002608DC" w:rsidP="002608DC">
            <w:pPr>
              <w:jc w:val="center"/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</w:pPr>
            <w:r w:rsidRPr="00BB05EC">
              <w:rPr>
                <w:rStyle w:val="aff3"/>
                <w:rFonts w:hint="eastAsia"/>
                <w:b w:val="0"/>
                <w:bCs w:val="0"/>
                <w:sz w:val="16"/>
                <w:szCs w:val="16"/>
                <w:lang w:eastAsia="zh-CN"/>
              </w:rPr>
              <w:t>8</w:t>
            </w:r>
            <w:r w:rsidRPr="00BB05EC">
              <w:rPr>
                <w:rStyle w:val="aff3"/>
                <w:b w:val="0"/>
                <w:bCs w:val="0"/>
                <w:sz w:val="16"/>
                <w:szCs w:val="16"/>
                <w:lang w:eastAsia="zh-CN"/>
              </w:rPr>
              <w:t>4.62</w:t>
            </w:r>
          </w:p>
        </w:tc>
      </w:tr>
    </w:tbl>
    <w:p w14:paraId="6B377F64" w14:textId="14B20170" w:rsidR="002F67C8" w:rsidRPr="004076B7" w:rsidRDefault="002F67C8" w:rsidP="004076B7">
      <w:pPr>
        <w:jc w:val="both"/>
        <w:rPr>
          <w:szCs w:val="24"/>
        </w:rPr>
      </w:pPr>
      <w:r w:rsidRPr="00AC2C95">
        <w:rPr>
          <w:rFonts w:hint="eastAsia"/>
          <w:szCs w:val="24"/>
          <w:vertAlign w:val="superscript"/>
        </w:rPr>
        <w:t>§</w:t>
      </w:r>
      <w:r w:rsidRPr="00AC2C95">
        <w:rPr>
          <w:szCs w:val="24"/>
        </w:rPr>
        <w:t xml:space="preserve"> </w:t>
      </w:r>
      <w:r w:rsidR="00DE28FC" w:rsidRPr="00DE28FC">
        <w:rPr>
          <w:szCs w:val="24"/>
        </w:rPr>
        <w:t xml:space="preserve">The number of category samples is expressed as: </w:t>
      </w:r>
      <w:r w:rsidR="004D6CF0">
        <w:rPr>
          <w:rFonts w:hint="eastAsia"/>
          <w:szCs w:val="24"/>
          <w:lang w:eastAsia="zh-CN"/>
        </w:rPr>
        <w:t>the</w:t>
      </w:r>
      <w:r w:rsidR="004D6CF0">
        <w:rPr>
          <w:szCs w:val="24"/>
        </w:rPr>
        <w:t xml:space="preserve"> </w:t>
      </w:r>
      <w:r w:rsidR="00DE28FC" w:rsidRPr="00DE28FC">
        <w:rPr>
          <w:szCs w:val="24"/>
        </w:rPr>
        <w:t>number of healthy samples/number of infected samples</w:t>
      </w:r>
      <w:r w:rsidRPr="00AC2C95">
        <w:rPr>
          <w:szCs w:val="24"/>
        </w:rPr>
        <w:t>.</w:t>
      </w:r>
    </w:p>
    <w:sectPr w:rsidR="002F67C8" w:rsidRPr="004076B7" w:rsidSect="0093429D">
      <w:headerReference w:type="even" r:id="rId8"/>
      <w:footerReference w:type="even" r:id="rId9"/>
      <w:footerReference w:type="default" r:id="rId10"/>
      <w:headerReference w:type="first" r:id="rId11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0DEDEF" w14:textId="77777777" w:rsidR="00F06830" w:rsidRDefault="00F06830" w:rsidP="00117666">
      <w:pPr>
        <w:spacing w:after="0"/>
      </w:pPr>
      <w:r>
        <w:separator/>
      </w:r>
    </w:p>
  </w:endnote>
  <w:endnote w:type="continuationSeparator" w:id="0">
    <w:p w14:paraId="51BB99A2" w14:textId="77777777" w:rsidR="00F06830" w:rsidRDefault="00F06830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93025F" w14:textId="77777777" w:rsidR="00FA1519" w:rsidRPr="00577C4C" w:rsidRDefault="00FA1519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FA1519" w:rsidRPr="00577C4C" w:rsidRDefault="00FA1519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7777777" w:rsidR="00FA1519" w:rsidRPr="00577C4C" w:rsidRDefault="00FA1519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4D6A35" w14:textId="77777777" w:rsidR="00FA1519" w:rsidRPr="00577C4C" w:rsidRDefault="00FA1519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FA1519" w:rsidRPr="00577C4C" w:rsidRDefault="00FA1519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77777777" w:rsidR="00FA1519" w:rsidRPr="00577C4C" w:rsidRDefault="00FA1519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9D9A1A" w14:textId="77777777" w:rsidR="00F06830" w:rsidRDefault="00F06830" w:rsidP="00117666">
      <w:pPr>
        <w:spacing w:after="0"/>
      </w:pPr>
      <w:r>
        <w:separator/>
      </w:r>
    </w:p>
  </w:footnote>
  <w:footnote w:type="continuationSeparator" w:id="0">
    <w:p w14:paraId="33D6EE16" w14:textId="77777777" w:rsidR="00F06830" w:rsidRDefault="00F06830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AEF00C" w14:textId="77777777" w:rsidR="00FA1519" w:rsidRPr="009151AA" w:rsidRDefault="00FA1519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1D68C6" w14:textId="77777777" w:rsidR="00FA1519" w:rsidRDefault="00FA1519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E3148">
      <w:rPr>
        <w:b/>
      </w:rPr>
      <w:ptab w:relativeTo="margin" w:alignment="center" w:leader="none"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hideSpellingErrors/>
  <w:hideGrammaticalErrors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IxMTUyNTEyNDUxMbFU0lEKTi0uzszPAykwNKgFADqClZ0tAAAA"/>
  </w:docVars>
  <w:rsids>
    <w:rsidRoot w:val="00ED20B5"/>
    <w:rsid w:val="0001436A"/>
    <w:rsid w:val="00034304"/>
    <w:rsid w:val="00035434"/>
    <w:rsid w:val="00045136"/>
    <w:rsid w:val="00052A14"/>
    <w:rsid w:val="00070E85"/>
    <w:rsid w:val="00077D53"/>
    <w:rsid w:val="00083553"/>
    <w:rsid w:val="00105FD9"/>
    <w:rsid w:val="00117666"/>
    <w:rsid w:val="001549D3"/>
    <w:rsid w:val="00160065"/>
    <w:rsid w:val="00177D84"/>
    <w:rsid w:val="00213843"/>
    <w:rsid w:val="002502FB"/>
    <w:rsid w:val="002608DC"/>
    <w:rsid w:val="00267D18"/>
    <w:rsid w:val="00274347"/>
    <w:rsid w:val="002868E2"/>
    <w:rsid w:val="002869C3"/>
    <w:rsid w:val="002936E4"/>
    <w:rsid w:val="00296424"/>
    <w:rsid w:val="002B4A57"/>
    <w:rsid w:val="002C74CA"/>
    <w:rsid w:val="002F67C8"/>
    <w:rsid w:val="003123F4"/>
    <w:rsid w:val="003544FB"/>
    <w:rsid w:val="003D2F2D"/>
    <w:rsid w:val="003E3508"/>
    <w:rsid w:val="00401590"/>
    <w:rsid w:val="004076B7"/>
    <w:rsid w:val="004106D2"/>
    <w:rsid w:val="00447801"/>
    <w:rsid w:val="00452E9C"/>
    <w:rsid w:val="004735C8"/>
    <w:rsid w:val="004947A6"/>
    <w:rsid w:val="004961FF"/>
    <w:rsid w:val="0049751D"/>
    <w:rsid w:val="004A08EA"/>
    <w:rsid w:val="004D6CF0"/>
    <w:rsid w:val="00517A89"/>
    <w:rsid w:val="005250F2"/>
    <w:rsid w:val="00593EEA"/>
    <w:rsid w:val="005A583D"/>
    <w:rsid w:val="005A5EEE"/>
    <w:rsid w:val="005C2936"/>
    <w:rsid w:val="006375C7"/>
    <w:rsid w:val="00654E8F"/>
    <w:rsid w:val="00660D05"/>
    <w:rsid w:val="00670858"/>
    <w:rsid w:val="006820B1"/>
    <w:rsid w:val="006A71A8"/>
    <w:rsid w:val="006B7D14"/>
    <w:rsid w:val="00701727"/>
    <w:rsid w:val="0070566C"/>
    <w:rsid w:val="00714C50"/>
    <w:rsid w:val="00725A7D"/>
    <w:rsid w:val="007501BE"/>
    <w:rsid w:val="00790BB3"/>
    <w:rsid w:val="007A150D"/>
    <w:rsid w:val="007C206C"/>
    <w:rsid w:val="007D0ADC"/>
    <w:rsid w:val="00817DD6"/>
    <w:rsid w:val="00835A62"/>
    <w:rsid w:val="0083759F"/>
    <w:rsid w:val="00841A0B"/>
    <w:rsid w:val="00847114"/>
    <w:rsid w:val="00885156"/>
    <w:rsid w:val="00905862"/>
    <w:rsid w:val="009151AA"/>
    <w:rsid w:val="0093429D"/>
    <w:rsid w:val="00943573"/>
    <w:rsid w:val="00964134"/>
    <w:rsid w:val="00970F7D"/>
    <w:rsid w:val="00994A3D"/>
    <w:rsid w:val="009C2B12"/>
    <w:rsid w:val="009E2F46"/>
    <w:rsid w:val="00A04512"/>
    <w:rsid w:val="00A07CBF"/>
    <w:rsid w:val="00A174D9"/>
    <w:rsid w:val="00A8124D"/>
    <w:rsid w:val="00AA4D24"/>
    <w:rsid w:val="00AB6715"/>
    <w:rsid w:val="00B1671E"/>
    <w:rsid w:val="00B25EB8"/>
    <w:rsid w:val="00B37F4D"/>
    <w:rsid w:val="00BB05EC"/>
    <w:rsid w:val="00C52A7B"/>
    <w:rsid w:val="00C56BAF"/>
    <w:rsid w:val="00C679AA"/>
    <w:rsid w:val="00C75972"/>
    <w:rsid w:val="00CD066B"/>
    <w:rsid w:val="00CE4FEE"/>
    <w:rsid w:val="00D060CF"/>
    <w:rsid w:val="00D13CE4"/>
    <w:rsid w:val="00D518FB"/>
    <w:rsid w:val="00D52D72"/>
    <w:rsid w:val="00DB59C3"/>
    <w:rsid w:val="00DC259A"/>
    <w:rsid w:val="00DE23E8"/>
    <w:rsid w:val="00DE28FC"/>
    <w:rsid w:val="00E52377"/>
    <w:rsid w:val="00E537AD"/>
    <w:rsid w:val="00E64E17"/>
    <w:rsid w:val="00E866C9"/>
    <w:rsid w:val="00EA3D3C"/>
    <w:rsid w:val="00EC090A"/>
    <w:rsid w:val="00ED20B5"/>
    <w:rsid w:val="00F06830"/>
    <w:rsid w:val="00F46900"/>
    <w:rsid w:val="00F55456"/>
    <w:rsid w:val="00F61D89"/>
    <w:rsid w:val="00FA1519"/>
    <w:rsid w:val="00FB2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1">
    <w:name w:val="Quote"/>
    <w:basedOn w:val="a0"/>
    <w:next w:val="a0"/>
    <w:link w:val="aff2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2">
    <w:name w:val="引用 字符"/>
    <w:basedOn w:val="a1"/>
    <w:link w:val="aff1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3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4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5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Title"/>
    <w:basedOn w:val="a0"/>
    <w:next w:val="a0"/>
    <w:link w:val="aff7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7">
    <w:name w:val="标题 字符"/>
    <w:basedOn w:val="a1"/>
    <w:link w:val="aff6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6"/>
    <w:next w:val="aff6"/>
    <w:qFormat/>
    <w:rsid w:val="0001436A"/>
    <w:pPr>
      <w:spacing w:after="120"/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222</TotalTime>
  <Pages>5</Pages>
  <Words>596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yan tianying</cp:lastModifiedBy>
  <cp:revision>17</cp:revision>
  <cp:lastPrinted>2013-10-03T12:51:00Z</cp:lastPrinted>
  <dcterms:created xsi:type="dcterms:W3CDTF">2018-11-23T08:58:00Z</dcterms:created>
  <dcterms:modified xsi:type="dcterms:W3CDTF">2020-12-17T17:04:00Z</dcterms:modified>
</cp:coreProperties>
</file>