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931BF" w14:textId="34C5CCDC" w:rsidR="006E7987" w:rsidRPr="006E7987" w:rsidRDefault="006E7987" w:rsidP="0001436A">
      <w:pPr>
        <w:pStyle w:val="SupplementaryMaterial"/>
        <w:rPr>
          <w:i w:val="0"/>
          <w:iCs/>
        </w:rPr>
      </w:pPr>
      <w:bookmarkStart w:id="0" w:name="_GoBack"/>
      <w:bookmarkEnd w:id="0"/>
      <w:r w:rsidRPr="006E7987">
        <w:rPr>
          <w:i w:val="0"/>
          <w:iCs/>
        </w:rPr>
        <w:t>Quantifying agroforestry yield buffering potential under climate change in the smallholder maize farming systems of Ethiopia</w:t>
      </w:r>
    </w:p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130E94D9" w14:textId="58FF8CBF" w:rsidR="00AD2F20" w:rsidRDefault="00AD2F20" w:rsidP="00AD2F20">
      <w:pPr>
        <w:spacing w:after="0" w:line="360" w:lineRule="auto"/>
        <w:rPr>
          <w:rFonts w:eastAsia="Times New Roman"/>
          <w:b/>
          <w:bCs/>
          <w:color w:val="000000" w:themeColor="text1"/>
          <w:sz w:val="22"/>
        </w:rPr>
      </w:pPr>
      <w:r w:rsidRPr="0001436A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I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:</w:t>
      </w:r>
      <w:r w:rsidRPr="001549D3">
        <w:rPr>
          <w:rFonts w:cs="Times New Roman"/>
          <w:szCs w:val="24"/>
        </w:rPr>
        <w:t xml:space="preserve"> </w:t>
      </w:r>
      <w:r w:rsidRPr="0090330E">
        <w:rPr>
          <w:sz w:val="22"/>
          <w:lang w:bidi="ta-IN"/>
        </w:rPr>
        <w:t>Map showing the distribution of the calibrated</w:t>
      </w:r>
      <w:r>
        <w:rPr>
          <w:sz w:val="22"/>
          <w:lang w:bidi="ta-IN"/>
        </w:rPr>
        <w:t xml:space="preserve"> zones for APSIM runs.</w:t>
      </w:r>
    </w:p>
    <w:p w14:paraId="3C419443" w14:textId="3A86E7FC" w:rsidR="00AF38F5" w:rsidRDefault="00C44D4B" w:rsidP="00BC1C44">
      <w:pPr>
        <w:keepNext/>
        <w:rPr>
          <w:rFonts w:cs="Times New Roman"/>
          <w:szCs w:val="24"/>
        </w:rPr>
      </w:pPr>
      <w:r w:rsidRPr="004D089B">
        <w:rPr>
          <w:noProof/>
          <w:sz w:val="22"/>
          <w:lang w:bidi="ta-IN"/>
        </w:rPr>
        <w:drawing>
          <wp:inline distT="0" distB="0" distL="0" distR="0" wp14:anchorId="3F517B1B" wp14:editId="762C5AA1">
            <wp:extent cx="3584448" cy="3191153"/>
            <wp:effectExtent l="0" t="0" r="0" b="0"/>
            <wp:docPr id="9" name="Picture 9" descr="C:\Users\chemura\Documents\AGRICA\Ethiopia\Outputs\Agroforetry Systems\Plots\ETh_Apsim_d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mura\Documents\AGRICA\Ethiopia\Outputs\Agroforetry Systems\Plots\ETh_Apsim_di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38" cy="32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7B32" w14:textId="77777777" w:rsidR="00AF38F5" w:rsidRDefault="00AF38F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60CF1A8" w14:textId="5EC76C9A" w:rsidR="00AF38F5" w:rsidRPr="009E20D4" w:rsidRDefault="00AF38F5" w:rsidP="00AF38F5">
      <w:pPr>
        <w:spacing w:after="0" w:line="360" w:lineRule="auto"/>
        <w:jc w:val="both"/>
        <w:rPr>
          <w:sz w:val="22"/>
          <w:lang w:bidi="ta-IN"/>
        </w:rPr>
      </w:pPr>
      <w:r w:rsidRPr="00A95409">
        <w:rPr>
          <w:b/>
          <w:bCs/>
        </w:rPr>
        <w:lastRenderedPageBreak/>
        <w:t>SI</w:t>
      </w:r>
      <w:r>
        <w:rPr>
          <w:b/>
          <w:bCs/>
        </w:rPr>
        <w:t>2</w:t>
      </w:r>
      <w:r w:rsidRPr="007B0BB2">
        <w:rPr>
          <w:b/>
          <w:bCs/>
          <w:sz w:val="22"/>
          <w:lang w:bidi="ta-IN"/>
        </w:rPr>
        <w:t>:</w:t>
      </w:r>
      <w:r w:rsidRPr="00305210">
        <w:rPr>
          <w:b/>
          <w:bCs/>
          <w:sz w:val="22"/>
          <w:lang w:bidi="ta-IN"/>
        </w:rPr>
        <w:t xml:space="preserve"> </w:t>
      </w:r>
      <w:r w:rsidRPr="009E20D4">
        <w:rPr>
          <w:sz w:val="22"/>
          <w:lang w:bidi="ta-IN"/>
        </w:rPr>
        <w:t>Summary of observed maize yield (in t/ha) in study zones (2006 and 2016)</w:t>
      </w:r>
    </w:p>
    <w:tbl>
      <w:tblPr>
        <w:tblW w:w="6189" w:type="dxa"/>
        <w:tblLook w:val="04A0" w:firstRow="1" w:lastRow="0" w:firstColumn="1" w:lastColumn="0" w:noHBand="0" w:noVBand="1"/>
      </w:tblPr>
      <w:tblGrid>
        <w:gridCol w:w="1705"/>
        <w:gridCol w:w="694"/>
        <w:gridCol w:w="979"/>
        <w:gridCol w:w="1037"/>
        <w:gridCol w:w="716"/>
        <w:gridCol w:w="1058"/>
      </w:tblGrid>
      <w:tr w:rsidR="00AF38F5" w:rsidRPr="004C71CD" w14:paraId="5B87D199" w14:textId="77777777" w:rsidTr="00A95409">
        <w:trPr>
          <w:trHeight w:val="294"/>
        </w:trPr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F6976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>
              <w:rPr>
                <w:rFonts w:eastAsia="Times New Roman"/>
                <w:color w:val="000000"/>
                <w:szCs w:val="20"/>
                <w:lang w:bidi="ta-IN"/>
              </w:rPr>
              <w:t>Zone</w:t>
            </w:r>
            <w:r w:rsidRPr="00F86B4B">
              <w:rPr>
                <w:rFonts w:ascii="Verdana" w:eastAsia="Times New Roman" w:hAnsi="Verdana"/>
                <w:color w:val="000000"/>
                <w:szCs w:val="20"/>
                <w:vertAlign w:val="superscript"/>
                <w:lang w:bidi="ta-IN"/>
              </w:rPr>
              <w:t>Φ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DACE2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4C71CD">
              <w:rPr>
                <w:rFonts w:eastAsia="Times New Roman"/>
                <w:color w:val="000000"/>
                <w:szCs w:val="20"/>
                <w:lang w:bidi="ta-IN"/>
              </w:rPr>
              <w:t>Min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E2BD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Mean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5043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Median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E95E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4C71CD">
              <w:rPr>
                <w:rFonts w:eastAsia="Times New Roman"/>
                <w:color w:val="000000"/>
                <w:szCs w:val="20"/>
                <w:lang w:bidi="ta-IN"/>
              </w:rPr>
              <w:t>Max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9B16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Std</w:t>
            </w:r>
            <w:r w:rsidRPr="004C71CD">
              <w:rPr>
                <w:rFonts w:eastAsia="Times New Roman"/>
                <w:color w:val="000000"/>
                <w:szCs w:val="20"/>
                <w:lang w:bidi="ta-IN"/>
              </w:rPr>
              <w:t xml:space="preserve">. </w:t>
            </w: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Dev</w:t>
            </w:r>
          </w:p>
        </w:tc>
      </w:tr>
      <w:tr w:rsidR="00AF38F5" w:rsidRPr="004C71CD" w14:paraId="1A019A13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CD4D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Asosa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B9F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1.54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4560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2.52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250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5D6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11EC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0.56</w:t>
            </w:r>
          </w:p>
        </w:tc>
      </w:tr>
      <w:tr w:rsidR="00AF38F5" w:rsidRPr="004C71CD" w14:paraId="1363D5B8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90CF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Guraghe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411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2.05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252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3.20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8D6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77AA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7BCA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0.71</w:t>
            </w:r>
          </w:p>
        </w:tc>
      </w:tr>
      <w:tr w:rsidR="00AF38F5" w:rsidRPr="004C71CD" w14:paraId="5406F2B5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A571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Hadiya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E9B2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1.57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1F1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2.61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9B00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484E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DB8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0.74</w:t>
            </w:r>
          </w:p>
        </w:tc>
      </w:tr>
      <w:tr w:rsidR="00AF38F5" w:rsidRPr="004C71CD" w14:paraId="6278F80C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EB9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Illubabor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384D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1.91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945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3.02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1064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96CE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4.23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4BCE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0.75</w:t>
            </w:r>
          </w:p>
        </w:tc>
      </w:tr>
      <w:tr w:rsidR="00AF38F5" w:rsidRPr="004C71CD" w14:paraId="45194236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D8DF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Jimma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CE2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2.09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CAFF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2.99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52C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9AB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4.02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88EB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0.62</w:t>
            </w:r>
          </w:p>
        </w:tc>
      </w:tr>
      <w:tr w:rsidR="00AF38F5" w:rsidRPr="004C71CD" w14:paraId="4B60E64B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FD37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Kemashi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118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1.86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4D46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3.16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391D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00B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4.17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B3D6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0.92</w:t>
            </w:r>
          </w:p>
        </w:tc>
      </w:tr>
      <w:tr w:rsidR="00AF38F5" w:rsidRPr="004C71CD" w14:paraId="05355E3F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A502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Metekel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2ECB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2.13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FF4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54D5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184B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4.00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AF7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0.62</w:t>
            </w:r>
          </w:p>
        </w:tc>
      </w:tr>
      <w:tr w:rsidR="00AF38F5" w:rsidRPr="004C71CD" w14:paraId="6758F956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4D95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North Gonder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3DE5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1.78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6245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2.58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B00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0662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3.20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A64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0.42</w:t>
            </w:r>
          </w:p>
        </w:tc>
      </w:tr>
      <w:tr w:rsidR="00AF38F5" w:rsidRPr="004C71CD" w14:paraId="5969EAC9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48A2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North Shewa</w:t>
            </w:r>
            <w:r>
              <w:rPr>
                <w:rFonts w:eastAsia="Times New Roman"/>
                <w:color w:val="000000"/>
                <w:szCs w:val="20"/>
                <w:lang w:bidi="ta-IN"/>
              </w:rPr>
              <w:t>*</w:t>
            </w: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 xml:space="preserve">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5A5F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1.62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E175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2.37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EB0A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DEE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694A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0.49</w:t>
            </w:r>
          </w:p>
        </w:tc>
      </w:tr>
      <w:tr w:rsidR="00AF38F5" w:rsidRPr="004C71CD" w14:paraId="67C1FFA4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15FB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North Wollo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2CC7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1.29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AC0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1.66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6B4C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2BE2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5ECF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0.27</w:t>
            </w:r>
          </w:p>
        </w:tc>
      </w:tr>
      <w:tr w:rsidR="00AF38F5" w:rsidRPr="004C71CD" w14:paraId="3F000AC4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2B9E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Sidama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1B9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963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2.93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DF4C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3.26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260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3.61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9B1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0.58</w:t>
            </w:r>
          </w:p>
        </w:tc>
      </w:tr>
      <w:tr w:rsidR="00AF38F5" w:rsidRPr="004C71CD" w14:paraId="377C67CC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D545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South Gonder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B0A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1.60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CE00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2.27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DB13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322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0299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0.49</w:t>
            </w:r>
          </w:p>
        </w:tc>
      </w:tr>
      <w:tr w:rsidR="00AF38F5" w:rsidRPr="004C71CD" w14:paraId="0E261B91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CA23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 xml:space="preserve">West </w:t>
            </w:r>
            <w:r>
              <w:rPr>
                <w:rFonts w:eastAsia="Times New Roman"/>
                <w:color w:val="000000"/>
                <w:szCs w:val="20"/>
                <w:lang w:bidi="ta-IN"/>
              </w:rPr>
              <w:t>Gojjam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701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2.60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FD5E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3.33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B3AD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B3FC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4.23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B6F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0.67</w:t>
            </w:r>
          </w:p>
        </w:tc>
      </w:tr>
      <w:tr w:rsidR="00AF38F5" w:rsidRPr="004C71CD" w14:paraId="0B6AE684" w14:textId="77777777" w:rsidTr="00A95409">
        <w:trPr>
          <w:trHeight w:val="294"/>
        </w:trPr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C4A7D" w14:textId="77777777" w:rsidR="00AF38F5" w:rsidRPr="009B42D8" w:rsidRDefault="00AF38F5" w:rsidP="00D02D32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Western Tigray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27BD1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1.45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4FC08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2.67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5A987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3.06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58C2A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3.45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F054B" w14:textId="77777777" w:rsidR="00AF38F5" w:rsidRPr="009B42D8" w:rsidRDefault="00AF38F5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9B42D8">
              <w:rPr>
                <w:rFonts w:eastAsia="Times New Roman"/>
                <w:color w:val="000000"/>
                <w:szCs w:val="20"/>
                <w:lang w:bidi="ta-IN"/>
              </w:rPr>
              <w:t>0.76</w:t>
            </w:r>
          </w:p>
        </w:tc>
      </w:tr>
    </w:tbl>
    <w:p w14:paraId="1F1A0862" w14:textId="77777777" w:rsidR="00AF38F5" w:rsidRDefault="00AF38F5" w:rsidP="00AF38F5">
      <w:pPr>
        <w:spacing w:line="360" w:lineRule="auto"/>
        <w:jc w:val="both"/>
        <w:rPr>
          <w:rFonts w:ascii="Verdana" w:eastAsia="Times New Roman" w:hAnsi="Verdana"/>
          <w:color w:val="000000"/>
          <w:sz w:val="16"/>
          <w:szCs w:val="16"/>
          <w:lang w:bidi="ta-IN"/>
        </w:rPr>
      </w:pPr>
      <w:r>
        <w:rPr>
          <w:rFonts w:ascii="Verdana" w:eastAsia="Times New Roman" w:hAnsi="Verdana"/>
          <w:color w:val="000000"/>
          <w:sz w:val="16"/>
          <w:szCs w:val="16"/>
          <w:lang w:bidi="ta-IN"/>
        </w:rPr>
        <w:t>Source. Annual Agricultural Sample Surveys (2006-2016), Central Statistical Agency (CSA) of Ethiopia.</w:t>
      </w:r>
    </w:p>
    <w:p w14:paraId="44C05472" w14:textId="77777777" w:rsidR="00AF38F5" w:rsidRDefault="00AF38F5" w:rsidP="00AF38F5">
      <w:pPr>
        <w:spacing w:line="360" w:lineRule="auto"/>
        <w:jc w:val="both"/>
        <w:rPr>
          <w:sz w:val="18"/>
          <w:szCs w:val="18"/>
          <w:lang w:bidi="ta-IN"/>
        </w:rPr>
      </w:pPr>
      <w:r w:rsidRPr="006A575C">
        <w:rPr>
          <w:rFonts w:ascii="Verdana" w:eastAsia="Times New Roman" w:hAnsi="Verdana"/>
          <w:color w:val="000000"/>
          <w:sz w:val="16"/>
          <w:szCs w:val="16"/>
          <w:lang w:bidi="ta-IN"/>
        </w:rPr>
        <w:t>Note:</w:t>
      </w:r>
      <w:r>
        <w:rPr>
          <w:rFonts w:ascii="Verdana" w:eastAsia="Times New Roman" w:hAnsi="Verdana"/>
          <w:color w:val="000000"/>
          <w:sz w:val="16"/>
          <w:szCs w:val="16"/>
          <w:vertAlign w:val="superscript"/>
          <w:lang w:bidi="ta-IN"/>
        </w:rPr>
        <w:t xml:space="preserve"> </w:t>
      </w:r>
      <w:r w:rsidRPr="00F86B4B">
        <w:rPr>
          <w:rFonts w:ascii="Verdana" w:eastAsia="Times New Roman" w:hAnsi="Verdana"/>
          <w:color w:val="000000"/>
          <w:sz w:val="16"/>
          <w:szCs w:val="16"/>
          <w:vertAlign w:val="superscript"/>
          <w:lang w:bidi="ta-IN"/>
        </w:rPr>
        <w:t>Φ</w:t>
      </w:r>
      <w:r w:rsidRPr="00F86B4B">
        <w:rPr>
          <w:sz w:val="18"/>
          <w:szCs w:val="18"/>
          <w:lang w:bidi="ta-IN"/>
        </w:rPr>
        <w:t>2009 data is missing, *North Shewa in Amhara</w:t>
      </w:r>
      <w:r>
        <w:rPr>
          <w:sz w:val="18"/>
          <w:szCs w:val="18"/>
          <w:lang w:bidi="ta-IN"/>
        </w:rPr>
        <w:t xml:space="preserve"> region</w:t>
      </w:r>
      <w:r w:rsidRPr="00F86B4B">
        <w:rPr>
          <w:sz w:val="18"/>
          <w:szCs w:val="18"/>
          <w:lang w:bidi="ta-IN"/>
        </w:rPr>
        <w:t xml:space="preserve"> </w:t>
      </w:r>
    </w:p>
    <w:p w14:paraId="04B5D787" w14:textId="77777777" w:rsidR="001B51F7" w:rsidRDefault="001B51F7" w:rsidP="00AF38F5">
      <w:pPr>
        <w:keepNext/>
        <w:rPr>
          <w:rFonts w:cs="Times New Roman"/>
          <w:szCs w:val="24"/>
        </w:rPr>
      </w:pPr>
    </w:p>
    <w:p w14:paraId="0EE005C5" w14:textId="77777777" w:rsidR="001B51F7" w:rsidRDefault="001B51F7" w:rsidP="00AF38F5">
      <w:pPr>
        <w:keepNext/>
        <w:rPr>
          <w:rFonts w:cs="Times New Roman"/>
          <w:szCs w:val="24"/>
        </w:rPr>
      </w:pPr>
    </w:p>
    <w:p w14:paraId="6B236F49" w14:textId="77777777" w:rsidR="001B51F7" w:rsidRDefault="001B51F7" w:rsidP="00AF38F5">
      <w:pPr>
        <w:keepNext/>
        <w:rPr>
          <w:rFonts w:cs="Times New Roman"/>
          <w:szCs w:val="24"/>
        </w:rPr>
      </w:pPr>
    </w:p>
    <w:p w14:paraId="64584E33" w14:textId="77777777" w:rsidR="001B51F7" w:rsidRDefault="001B51F7" w:rsidP="00AF38F5">
      <w:pPr>
        <w:keepNext/>
        <w:rPr>
          <w:rFonts w:cs="Times New Roman"/>
          <w:szCs w:val="24"/>
        </w:rPr>
      </w:pPr>
    </w:p>
    <w:p w14:paraId="305871D6" w14:textId="77777777" w:rsidR="001B51F7" w:rsidRDefault="001B51F7" w:rsidP="00AF38F5">
      <w:pPr>
        <w:keepNext/>
        <w:rPr>
          <w:rFonts w:cs="Times New Roman"/>
          <w:szCs w:val="24"/>
        </w:rPr>
      </w:pPr>
    </w:p>
    <w:p w14:paraId="13A036DD" w14:textId="77777777" w:rsidR="001B51F7" w:rsidRDefault="001B51F7" w:rsidP="00AF38F5">
      <w:pPr>
        <w:keepNext/>
        <w:rPr>
          <w:rFonts w:cs="Times New Roman"/>
          <w:szCs w:val="24"/>
        </w:rPr>
      </w:pPr>
    </w:p>
    <w:p w14:paraId="2CA3F751" w14:textId="7098D524" w:rsidR="001B51F7" w:rsidRDefault="001B51F7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6A81B18" w14:textId="7E93BC90" w:rsidR="00FF2D9D" w:rsidRPr="00B52723" w:rsidRDefault="00FF2D9D" w:rsidP="00FF2D9D">
      <w:pPr>
        <w:spacing w:after="0" w:line="360" w:lineRule="auto"/>
        <w:rPr>
          <w:sz w:val="22"/>
          <w:lang w:bidi="ta-IN"/>
        </w:rPr>
      </w:pPr>
      <w:r w:rsidRPr="0001436A">
        <w:rPr>
          <w:rFonts w:cs="Times New Roman"/>
          <w:b/>
          <w:szCs w:val="24"/>
        </w:rPr>
        <w:lastRenderedPageBreak/>
        <w:t>S</w:t>
      </w:r>
      <w:r>
        <w:rPr>
          <w:rFonts w:cs="Times New Roman"/>
          <w:b/>
          <w:szCs w:val="24"/>
        </w:rPr>
        <w:t>I</w:t>
      </w:r>
      <w:r w:rsidR="001B51F7">
        <w:rPr>
          <w:rFonts w:cs="Times New Roman"/>
          <w:b/>
          <w:szCs w:val="24"/>
        </w:rPr>
        <w:t>3</w:t>
      </w:r>
      <w:r w:rsidRPr="00B52723">
        <w:rPr>
          <w:sz w:val="22"/>
          <w:lang w:bidi="ta-IN"/>
        </w:rPr>
        <w:t xml:space="preserve">: </w:t>
      </w:r>
      <w:r>
        <w:rPr>
          <w:sz w:val="22"/>
          <w:lang w:bidi="ta-IN"/>
        </w:rPr>
        <w:t>Soil profiles for Ethiopia</w:t>
      </w:r>
      <w:r w:rsidRPr="00B52723">
        <w:rPr>
          <w:sz w:val="22"/>
          <w:lang w:bidi="ta-IN"/>
        </w:rPr>
        <w:t xml:space="preserve"> </w:t>
      </w:r>
      <w:r>
        <w:rPr>
          <w:sz w:val="22"/>
          <w:lang w:bidi="ta-IN"/>
        </w:rPr>
        <w:t>for each zone.</w:t>
      </w:r>
    </w:p>
    <w:p w14:paraId="1C49F197" w14:textId="77777777" w:rsidR="00FF2D9D" w:rsidRDefault="00FF2D9D" w:rsidP="00FF2D9D">
      <w:pPr>
        <w:tabs>
          <w:tab w:val="left" w:pos="1920"/>
        </w:tabs>
        <w:spacing w:after="0" w:line="360" w:lineRule="auto"/>
        <w:rPr>
          <w:b/>
          <w:bCs/>
          <w:sz w:val="22"/>
          <w:lang w:bidi="ta-IN"/>
        </w:rPr>
      </w:pPr>
      <w:r w:rsidRPr="0034565F">
        <w:rPr>
          <w:b/>
          <w:bCs/>
          <w:noProof/>
          <w:sz w:val="22"/>
          <w:lang w:bidi="ta-IN"/>
        </w:rPr>
        <w:drawing>
          <wp:inline distT="0" distB="0" distL="0" distR="0" wp14:anchorId="5BF108A8" wp14:editId="48E5EECC">
            <wp:extent cx="2694659" cy="3320201"/>
            <wp:effectExtent l="0" t="0" r="0" b="0"/>
            <wp:docPr id="14" name="Picture 14" descr="C:\Users\chemura\Documents\AGRICA\Ethiopia\Outputs\Agroforetry Systems\Plots\Crop soil profiles 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mura\Documents\AGRICA\Ethiopia\Outputs\Agroforetry Systems\Plots\Crop soil profiles ma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07" cy="33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DFD6" w14:textId="77777777" w:rsidR="00FF2D9D" w:rsidRDefault="00FF2D9D" w:rsidP="00FF2D9D">
      <w:pPr>
        <w:tabs>
          <w:tab w:val="left" w:pos="1920"/>
        </w:tabs>
        <w:spacing w:line="360" w:lineRule="auto"/>
        <w:rPr>
          <w:sz w:val="22"/>
          <w:lang w:bidi="ta-IN"/>
        </w:rPr>
      </w:pPr>
    </w:p>
    <w:p w14:paraId="20BBC79C" w14:textId="77777777" w:rsidR="00BC1C44" w:rsidRDefault="00BC1C44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D5BACE3" w14:textId="558BE23F" w:rsidR="00BC1C44" w:rsidRPr="009E20D4" w:rsidRDefault="00BC1C44" w:rsidP="00BC1C44">
      <w:pPr>
        <w:tabs>
          <w:tab w:val="left" w:pos="1920"/>
        </w:tabs>
        <w:spacing w:line="360" w:lineRule="auto"/>
        <w:rPr>
          <w:sz w:val="22"/>
          <w:lang w:bidi="ta-IN"/>
        </w:rPr>
      </w:pPr>
      <w:r w:rsidRPr="0001436A">
        <w:rPr>
          <w:rFonts w:cs="Times New Roman"/>
          <w:b/>
          <w:szCs w:val="24"/>
        </w:rPr>
        <w:lastRenderedPageBreak/>
        <w:t>S</w:t>
      </w:r>
      <w:r>
        <w:rPr>
          <w:rFonts w:cs="Times New Roman"/>
          <w:b/>
          <w:szCs w:val="24"/>
        </w:rPr>
        <w:t>I</w:t>
      </w:r>
      <w:r w:rsidR="001B51F7">
        <w:rPr>
          <w:rFonts w:cs="Times New Roman"/>
          <w:b/>
          <w:szCs w:val="24"/>
        </w:rPr>
        <w:t>4</w:t>
      </w:r>
      <w:r w:rsidRPr="0090330E">
        <w:rPr>
          <w:b/>
          <w:bCs/>
          <w:sz w:val="22"/>
          <w:lang w:bidi="ta-IN"/>
        </w:rPr>
        <w:t xml:space="preserve">: </w:t>
      </w:r>
      <w:r w:rsidRPr="009E20D4">
        <w:rPr>
          <w:sz w:val="22"/>
          <w:lang w:bidi="ta-IN"/>
        </w:rPr>
        <w:t xml:space="preserve">Key soil data for the modeling for each of the zones </w:t>
      </w:r>
    </w:p>
    <w:tbl>
      <w:tblPr>
        <w:tblW w:w="9441" w:type="dxa"/>
        <w:tblInd w:w="108" w:type="dxa"/>
        <w:tblLook w:val="04A0" w:firstRow="1" w:lastRow="0" w:firstColumn="1" w:lastColumn="0" w:noHBand="0" w:noVBand="1"/>
      </w:tblPr>
      <w:tblGrid>
        <w:gridCol w:w="871"/>
        <w:gridCol w:w="725"/>
        <w:gridCol w:w="724"/>
        <w:gridCol w:w="724"/>
        <w:gridCol w:w="724"/>
        <w:gridCol w:w="724"/>
        <w:gridCol w:w="381"/>
        <w:gridCol w:w="948"/>
        <w:gridCol w:w="724"/>
        <w:gridCol w:w="724"/>
        <w:gridCol w:w="724"/>
        <w:gridCol w:w="724"/>
        <w:gridCol w:w="724"/>
      </w:tblGrid>
      <w:tr w:rsidR="00BC1C44" w:rsidRPr="00DC3DC0" w14:paraId="42B64A5F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44C3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Asosa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CCC5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746A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F091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C20E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61EB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1346D1A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A618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Guraghe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B4A4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DA3B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F85F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33BA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5721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224D9C06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07EF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4B7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06C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8F8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42E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54D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3098929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D2CA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9AF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2B9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C6E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423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127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6.02</w:t>
            </w:r>
          </w:p>
        </w:tc>
      </w:tr>
      <w:tr w:rsidR="00BC1C44" w:rsidRPr="00DC3DC0" w14:paraId="69A513E2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4848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AB2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BFF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CEF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36D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D72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6E604F4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B0B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956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4F4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401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67A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910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6.09</w:t>
            </w:r>
          </w:p>
        </w:tc>
      </w:tr>
      <w:tr w:rsidR="00BC1C44" w:rsidRPr="00DC3DC0" w14:paraId="27083032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AA7A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014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F84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DD8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974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55B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6.18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AEEF592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9C5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4ED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099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C9A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0A0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18B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6.19</w:t>
            </w:r>
          </w:p>
        </w:tc>
      </w:tr>
      <w:tr w:rsidR="00BC1C44" w:rsidRPr="00DC3DC0" w14:paraId="55CD7716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A53E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DC0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656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9C0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6A5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6A3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6.29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E3D8FCE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D663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53E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B64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BB7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EA7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C03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6.30</w:t>
            </w:r>
          </w:p>
        </w:tc>
      </w:tr>
      <w:tr w:rsidR="00BC1C44" w:rsidRPr="00DC3DC0" w14:paraId="715CC2DD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6BEC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09E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0CE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E5C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923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B45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6.43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C5FA3E7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D28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3C7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4B0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A61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541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E0F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6.43</w:t>
            </w:r>
          </w:p>
        </w:tc>
      </w:tr>
      <w:tr w:rsidR="00BC1C44" w:rsidRPr="00DC3DC0" w14:paraId="291EE6EE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C95CB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B49D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B8BD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000A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51EB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93B6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3490390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6BAC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A6C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40D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882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7F0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622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6.61</w:t>
            </w:r>
          </w:p>
        </w:tc>
      </w:tr>
      <w:tr w:rsidR="00BC1C44" w:rsidRPr="00DC3DC0" w14:paraId="0A79EB98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08DC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B5F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A61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458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3A3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43D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7E8A21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F4D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D31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DE2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ABF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ABA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CA6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</w:tr>
      <w:tr w:rsidR="00BC1C44" w:rsidRPr="00DC3DC0" w14:paraId="6E4E681F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FDF78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Hadiya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CA96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ABD3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9C2B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EE6B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6530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1BBE4C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4405F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Illubabor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6381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2409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5AFB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2A97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B231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7B6CF1D0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58A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23E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3C9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A87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FD7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DF8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6.33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03400D5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D8B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256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499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0A3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490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A7D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5.18</w:t>
            </w:r>
          </w:p>
        </w:tc>
      </w:tr>
      <w:tr w:rsidR="00BC1C44" w:rsidRPr="00DC3DC0" w14:paraId="092FB9DF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A03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335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868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9ED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61E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108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6.40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7A563A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02DD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ADE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4E8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DE1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2AE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7E2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5.24</w:t>
            </w:r>
          </w:p>
        </w:tc>
      </w:tr>
      <w:tr w:rsidR="00BC1C44" w:rsidRPr="00DC3DC0" w14:paraId="0CBE3307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64BA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D65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1.06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85D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93A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41C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E7F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B3D36C3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9661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E24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8BD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A7D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443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91E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5.34</w:t>
            </w:r>
          </w:p>
        </w:tc>
      </w:tr>
      <w:tr w:rsidR="00BC1C44" w:rsidRPr="00DC3DC0" w14:paraId="2F03D4FF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45AB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9ED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8EC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E32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080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163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3F5D528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3A9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C11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59B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95B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D42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047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5.45</w:t>
            </w:r>
          </w:p>
        </w:tc>
      </w:tr>
      <w:tr w:rsidR="00BC1C44" w:rsidRPr="00DC3DC0" w14:paraId="7AD5AA83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01F8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5DE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87A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900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0FE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C7D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7E4626A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5825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62E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FB2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F83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CD3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873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5.60</w:t>
            </w:r>
          </w:p>
        </w:tc>
      </w:tr>
      <w:tr w:rsidR="00BC1C44" w:rsidRPr="00DC3DC0" w14:paraId="6891CDEC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B59C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F05D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F38D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5152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9731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08E2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6.93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D191C86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7EB51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B437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7F92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F487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B75D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3871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5.78</w:t>
            </w:r>
          </w:p>
        </w:tc>
      </w:tr>
      <w:tr w:rsidR="00BC1C44" w:rsidRPr="00DC3DC0" w14:paraId="3D36B560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D7C3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256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0C1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608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99B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112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9AC477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2D1F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BB0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E14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EDB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356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C6C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</w:tr>
      <w:tr w:rsidR="00BC1C44" w:rsidRPr="00DC3DC0" w14:paraId="72621FBF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90701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Jimma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E971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8272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2C12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8178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AAE4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7DC50F3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A69D9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Kemashi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B6F1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0B2B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52AF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F065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3676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15975BE5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D9F9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FB6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5F0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993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4D8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908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14C874E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8E8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DC8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15F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6B6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539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D8F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5.73</w:t>
            </w:r>
          </w:p>
        </w:tc>
      </w:tr>
      <w:tr w:rsidR="00BC1C44" w:rsidRPr="00DC3DC0" w14:paraId="14730266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2EF0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A9B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CD5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3FC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649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E04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5.91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40D1C2B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6F8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094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9E1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8B6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22E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812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5.80</w:t>
            </w:r>
          </w:p>
        </w:tc>
      </w:tr>
      <w:tr w:rsidR="00BC1C44" w:rsidRPr="00DC3DC0" w14:paraId="11C789D7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CA3D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4F1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0EE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719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4DC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8D4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EC3C426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C55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64C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464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70F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EB3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0A0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5.89</w:t>
            </w:r>
          </w:p>
        </w:tc>
      </w:tr>
      <w:tr w:rsidR="00BC1C44" w:rsidRPr="00DC3DC0" w14:paraId="28080D35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ACE9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3C2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EE3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BC9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324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0C8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6.12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CB48F4D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6B4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F7E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325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F52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49F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40C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6.01</w:t>
            </w:r>
          </w:p>
        </w:tc>
      </w:tr>
      <w:tr w:rsidR="00BC1C44" w:rsidRPr="00DC3DC0" w14:paraId="7E98E9CE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7315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DBC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168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720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D59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6B5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6.25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8E2756B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6608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2AC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076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147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04B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069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6.14</w:t>
            </w:r>
          </w:p>
        </w:tc>
      </w:tr>
      <w:tr w:rsidR="00BC1C44" w:rsidRPr="00DC3DC0" w14:paraId="3007D7E2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E75F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FDDB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8B72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7239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C47B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73F3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6.43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8213317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1DAD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529A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B79F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3604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0A82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FDAC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6.33</w:t>
            </w:r>
          </w:p>
        </w:tc>
      </w:tr>
      <w:tr w:rsidR="00BC1C44" w:rsidRPr="00DC3DC0" w14:paraId="49CD3176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D4AA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563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9C9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D6F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D5F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3CF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FE6B555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6368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6B5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CB4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91D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317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0FC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</w:tr>
      <w:tr w:rsidR="00BC1C44" w:rsidRPr="00DC3DC0" w14:paraId="55A097A9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F473E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Metekel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D0B6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AA41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5D90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2BC4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CC8A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839991C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3B218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North Gonder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4245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35E2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090C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F177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4A6D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09A02054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124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E62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BD5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3FF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E72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AA0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91C2ACE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E20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DB1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01A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364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C88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16F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6.82</w:t>
            </w:r>
          </w:p>
        </w:tc>
      </w:tr>
      <w:tr w:rsidR="00BC1C44" w:rsidRPr="00DC3DC0" w14:paraId="2DA6192A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E4E5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0FB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AAB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EFC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53F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579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6.11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8E2177E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1C3B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ED0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3CF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D3D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088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CA5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6.88</w:t>
            </w:r>
          </w:p>
        </w:tc>
      </w:tr>
      <w:tr w:rsidR="00BC1C44" w:rsidRPr="00DC3DC0" w14:paraId="3C696047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2484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C7F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7EF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ABB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81D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D51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6.21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9D1D835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1E9B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EBD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BE1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367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AFC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590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6.98</w:t>
            </w:r>
          </w:p>
        </w:tc>
      </w:tr>
      <w:tr w:rsidR="00BC1C44" w:rsidRPr="00DC3DC0" w14:paraId="054A4871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56BD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6D6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9D2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CD1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880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909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6.32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22BBEDC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B4C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C1E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D80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F40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050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097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7.09</w:t>
            </w:r>
          </w:p>
        </w:tc>
      </w:tr>
      <w:tr w:rsidR="00BC1C44" w:rsidRPr="00DC3DC0" w14:paraId="42992461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D698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39E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D44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18E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6A5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ABE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6.45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D455860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13F8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FAA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495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529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54E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D04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7.23</w:t>
            </w:r>
          </w:p>
        </w:tc>
      </w:tr>
      <w:tr w:rsidR="00BC1C44" w:rsidRPr="00DC3DC0" w14:paraId="28A86EE7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5841E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A356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0C88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AB24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5F43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75C3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C2A8413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9A6AA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BB8D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1.42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E542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F9D1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B15F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5D42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7.41</w:t>
            </w:r>
          </w:p>
        </w:tc>
      </w:tr>
      <w:tr w:rsidR="00BC1C44" w:rsidRPr="00DC3DC0" w14:paraId="474F98EB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572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643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093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532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E6A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1BD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1D5B18B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0D8C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647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E4D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758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889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4E0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</w:tr>
      <w:tr w:rsidR="00BC1C44" w:rsidRPr="00DC3DC0" w14:paraId="260E6440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A4D8E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lastRenderedPageBreak/>
              <w:t>North Shewa*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E26C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2E3E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F056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F993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48C9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6B1977B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D0661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North Wollo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A6FA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A779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BBE5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1F68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C957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7BEC8841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AE5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FC5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882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CF6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B74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DBB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93FC88B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242A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4B8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ADF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B51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87C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B54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6.76</w:t>
            </w:r>
          </w:p>
        </w:tc>
      </w:tr>
      <w:tr w:rsidR="00BC1C44" w:rsidRPr="00DC3DC0" w14:paraId="292C0463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194E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8A3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773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EED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C6C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ADF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0F699C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48AB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B3D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2D2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630E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75D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93B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6.83</w:t>
            </w:r>
          </w:p>
        </w:tc>
      </w:tr>
      <w:tr w:rsidR="00BC1C44" w:rsidRPr="00DC3DC0" w14:paraId="44FF68F6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1E30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D13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B9D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5F6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534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A89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6.78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36F05AC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5645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9D8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7B9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10E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EE2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C9D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6.92</w:t>
            </w:r>
          </w:p>
        </w:tc>
      </w:tr>
      <w:tr w:rsidR="00BC1C44" w:rsidRPr="00DC3DC0" w14:paraId="684B55A2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7FE2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C4C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478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F17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0E4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FF3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6.90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0D845CF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0C1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910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F9B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518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411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1CC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7.04</w:t>
            </w:r>
          </w:p>
        </w:tc>
      </w:tr>
      <w:tr w:rsidR="00BC1C44" w:rsidRPr="00DC3DC0" w14:paraId="6A860F04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2967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306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C7E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979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A8A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702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6A32499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C88A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307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543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F19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E4E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8B9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7.18</w:t>
            </w:r>
          </w:p>
        </w:tc>
      </w:tr>
      <w:tr w:rsidR="00BC1C44" w:rsidRPr="00DC3DC0" w14:paraId="68E756E1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B087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061F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A5AE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E2F8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21F3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369C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05DBC0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23B7E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1356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1.41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A881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37B6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1D5D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6690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7.36</w:t>
            </w:r>
          </w:p>
        </w:tc>
      </w:tr>
      <w:tr w:rsidR="00BC1C44" w:rsidRPr="00DC3DC0" w14:paraId="2E43EFEC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D7D3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643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4C0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5FC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DD1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90B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CFA1EB1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2E1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E4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6C3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293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00A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6F8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</w:tr>
      <w:tr w:rsidR="00BC1C44" w:rsidRPr="00DC3DC0" w14:paraId="31DD3BFC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809D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Sidama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DBC5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03E6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6268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08BE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37FE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ADF4F42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07E9A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South Gonder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5BBE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569B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5C6E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B9C6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CD0A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4B4ED11F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F78F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E79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600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B93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3FC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E28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5.95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332532D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CD4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CDC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DD0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5DA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DE4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56D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6.60</w:t>
            </w:r>
          </w:p>
        </w:tc>
      </w:tr>
      <w:tr w:rsidR="00BC1C44" w:rsidRPr="00DC3DC0" w14:paraId="6135489E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69A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176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F8E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516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42D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610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8DF5BBA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D70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BC9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14F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453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386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90F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6.67</w:t>
            </w:r>
          </w:p>
        </w:tc>
      </w:tr>
      <w:tr w:rsidR="00BC1C44" w:rsidRPr="00DC3DC0" w14:paraId="4621F1AA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BD06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10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48A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F51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B66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134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6.12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077D19F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AA56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7C7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7ED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5B4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07C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79F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6.76</w:t>
            </w:r>
          </w:p>
        </w:tc>
      </w:tr>
      <w:tr w:rsidR="00BC1C44" w:rsidRPr="00DC3DC0" w14:paraId="674CAA30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E70B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542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6C9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180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945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B89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6.23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41AD478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E85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4F4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885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6AF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4FA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175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6.88</w:t>
            </w:r>
          </w:p>
        </w:tc>
      </w:tr>
      <w:tr w:rsidR="00BC1C44" w:rsidRPr="00DC3DC0" w14:paraId="57FAB6B9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F31F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8D2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076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037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A82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85D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6.37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F5450A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290D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953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23D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EC4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C6D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13A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7.02</w:t>
            </w:r>
          </w:p>
        </w:tc>
      </w:tr>
      <w:tr w:rsidR="00BC1C44" w:rsidRPr="00DC3DC0" w14:paraId="07E02998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0B4DE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7846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1.42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083B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A0B2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B955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C017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6.55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A621A09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DAE41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2A51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3528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1995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4CDC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78BF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7.20</w:t>
            </w:r>
          </w:p>
        </w:tc>
      </w:tr>
      <w:tr w:rsidR="00BC1C44" w:rsidRPr="00DC3DC0" w14:paraId="045F5C84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508F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5B7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8BB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E13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FC5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E39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36BB1B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39C9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7D0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76E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C9E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3CC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1EA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sz w:val="18"/>
                <w:szCs w:val="18"/>
                <w:lang w:bidi="ta-IN"/>
              </w:rPr>
            </w:pPr>
          </w:p>
        </w:tc>
      </w:tr>
      <w:tr w:rsidR="00BC1C44" w:rsidRPr="00DC3DC0" w14:paraId="7FACD483" w14:textId="77777777" w:rsidTr="00D02D32">
        <w:trPr>
          <w:trHeight w:val="278"/>
        </w:trPr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CF81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West Gojjam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55BE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44BF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33DC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5456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5032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3A6842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87A4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Western Tigray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6B7E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BD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ACE4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DLL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9134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DUL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634B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SAT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0E56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pH</w:t>
            </w:r>
          </w:p>
        </w:tc>
      </w:tr>
      <w:tr w:rsidR="00BC1C44" w:rsidRPr="00DC3DC0" w14:paraId="08089A8F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A5B8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4EB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EE1D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942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1F7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F1C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C3FEEBB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3F73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C52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CFE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3C0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4B6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E33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6.55</w:t>
            </w:r>
          </w:p>
        </w:tc>
      </w:tr>
      <w:tr w:rsidR="00BC1C44" w:rsidRPr="00DC3DC0" w14:paraId="380D837F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1107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126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09F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BE3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19E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9FE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49478F3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CACF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3A72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F9A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995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BEF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656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6.63</w:t>
            </w:r>
          </w:p>
        </w:tc>
      </w:tr>
      <w:tr w:rsidR="00BC1C44" w:rsidRPr="00DC3DC0" w14:paraId="4F36CB13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74A0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27F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1D8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BCB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DD6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63E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6.74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A426FB4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1260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B960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832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0D06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511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6B6C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6.72</w:t>
            </w:r>
          </w:p>
        </w:tc>
      </w:tr>
      <w:tr w:rsidR="00BC1C44" w:rsidRPr="00DC3DC0" w14:paraId="15AFE274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84A1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B71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5D7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D76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9DCE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A65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6.85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6DCAAB9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5C9D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D1F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F64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E95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A0C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5EF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6.84</w:t>
            </w:r>
          </w:p>
        </w:tc>
      </w:tr>
      <w:tr w:rsidR="00BC1C44" w:rsidRPr="00DC3DC0" w14:paraId="09995E11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42E0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50D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1.29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E3D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1DF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B644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110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B0296C8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1F57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sz w:val="18"/>
                <w:szCs w:val="18"/>
                <w:lang w:bidi="ta-I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3EA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2B77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40C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111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EC5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6.98</w:t>
            </w:r>
          </w:p>
        </w:tc>
      </w:tr>
      <w:tr w:rsidR="00BC1C44" w:rsidRPr="00DC3DC0" w14:paraId="140B7FEA" w14:textId="77777777" w:rsidTr="00D02D32">
        <w:trPr>
          <w:trHeight w:val="278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A6114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B313B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C6CA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1937F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42B8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6C351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7.13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36FDC22" w14:textId="77777777" w:rsidR="00BC1C44" w:rsidRPr="00DC3DC0" w:rsidRDefault="00BC1C44" w:rsidP="00D02D32">
            <w:pPr>
              <w:spacing w:after="0" w:line="360" w:lineRule="auto"/>
              <w:jc w:val="right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CD8CC" w14:textId="77777777" w:rsidR="00BC1C44" w:rsidRPr="00DC3DC0" w:rsidRDefault="00BC1C44" w:rsidP="00D02D32">
            <w:pPr>
              <w:spacing w:after="0" w:line="360" w:lineRule="auto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5D8C9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1.48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A6638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04BF5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0.33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ED923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0.42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CD31A" w14:textId="77777777" w:rsidR="00BC1C44" w:rsidRPr="00DC3DC0" w:rsidRDefault="00BC1C44" w:rsidP="00D02D32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ta-IN"/>
              </w:rPr>
            </w:pPr>
            <w:r w:rsidRPr="00DC3DC0">
              <w:rPr>
                <w:rFonts w:eastAsia="Times New Roman"/>
                <w:color w:val="000000"/>
                <w:sz w:val="18"/>
                <w:szCs w:val="18"/>
                <w:lang w:bidi="ta-IN"/>
              </w:rPr>
              <w:t>7.15</w:t>
            </w:r>
          </w:p>
        </w:tc>
      </w:tr>
    </w:tbl>
    <w:p w14:paraId="1836E40A" w14:textId="77777777" w:rsidR="00BC1C44" w:rsidRDefault="00BC1C44" w:rsidP="00BC1C44">
      <w:pPr>
        <w:tabs>
          <w:tab w:val="left" w:pos="1920"/>
        </w:tabs>
        <w:spacing w:line="360" w:lineRule="auto"/>
        <w:rPr>
          <w:szCs w:val="20"/>
          <w:lang w:bidi="ta-IN"/>
        </w:rPr>
      </w:pPr>
      <w:r w:rsidRPr="001259CB">
        <w:rPr>
          <w:szCs w:val="20"/>
          <w:lang w:bidi="ta-IN"/>
        </w:rPr>
        <w:t xml:space="preserve">Notes: </w:t>
      </w:r>
      <w:r>
        <w:rPr>
          <w:szCs w:val="20"/>
          <w:lang w:bidi="ta-IN"/>
        </w:rPr>
        <w:t xml:space="preserve">BD= </w:t>
      </w:r>
      <w:r w:rsidRPr="001259CB">
        <w:rPr>
          <w:szCs w:val="20"/>
          <w:lang w:bidi="ta-IN"/>
        </w:rPr>
        <w:t xml:space="preserve">bulk density, DUL </w:t>
      </w:r>
      <w:r>
        <w:rPr>
          <w:szCs w:val="20"/>
          <w:lang w:bidi="ta-IN"/>
        </w:rPr>
        <w:t xml:space="preserve">= </w:t>
      </w:r>
      <w:r w:rsidRPr="001259CB">
        <w:rPr>
          <w:szCs w:val="20"/>
          <w:lang w:bidi="ta-IN"/>
        </w:rPr>
        <w:t>drained upper</w:t>
      </w:r>
      <w:r>
        <w:rPr>
          <w:szCs w:val="20"/>
          <w:lang w:bidi="ta-IN"/>
        </w:rPr>
        <w:t xml:space="preserve"> </w:t>
      </w:r>
      <w:r w:rsidRPr="001259CB">
        <w:rPr>
          <w:szCs w:val="20"/>
          <w:lang w:bidi="ta-IN"/>
        </w:rPr>
        <w:t>limit,</w:t>
      </w:r>
      <w:r>
        <w:rPr>
          <w:szCs w:val="20"/>
          <w:lang w:bidi="ta-IN"/>
        </w:rPr>
        <w:t xml:space="preserve"> D</w:t>
      </w:r>
      <w:r w:rsidRPr="001259CB">
        <w:rPr>
          <w:szCs w:val="20"/>
          <w:lang w:bidi="ta-IN"/>
        </w:rPr>
        <w:t>LL</w:t>
      </w:r>
      <w:r w:rsidRPr="001259CB">
        <w:t xml:space="preserve"> </w:t>
      </w:r>
      <w:r w:rsidRPr="001259CB">
        <w:rPr>
          <w:szCs w:val="20"/>
          <w:lang w:bidi="ta-IN"/>
        </w:rPr>
        <w:t>drained lower limit</w:t>
      </w:r>
      <w:r>
        <w:rPr>
          <w:szCs w:val="20"/>
          <w:lang w:bidi="ta-IN"/>
        </w:rPr>
        <w:t xml:space="preserve"> and </w:t>
      </w:r>
      <w:r w:rsidRPr="001259CB">
        <w:rPr>
          <w:szCs w:val="20"/>
          <w:lang w:bidi="ta-IN"/>
        </w:rPr>
        <w:t>SAT</w:t>
      </w:r>
      <w:r>
        <w:rPr>
          <w:szCs w:val="20"/>
          <w:lang w:bidi="ta-IN"/>
        </w:rPr>
        <w:t xml:space="preserve"> = saturation.</w:t>
      </w:r>
    </w:p>
    <w:p w14:paraId="173E5DBE" w14:textId="77777777" w:rsidR="009A21D4" w:rsidRDefault="009A21D4" w:rsidP="00BC1C44">
      <w:pPr>
        <w:tabs>
          <w:tab w:val="left" w:pos="1920"/>
        </w:tabs>
        <w:spacing w:line="360" w:lineRule="auto"/>
        <w:rPr>
          <w:szCs w:val="20"/>
          <w:lang w:bidi="ta-IN"/>
        </w:rPr>
      </w:pPr>
    </w:p>
    <w:p w14:paraId="5941CA52" w14:textId="77777777" w:rsidR="009A21D4" w:rsidRDefault="009A21D4" w:rsidP="00BC1C44">
      <w:pPr>
        <w:tabs>
          <w:tab w:val="left" w:pos="1920"/>
        </w:tabs>
        <w:spacing w:line="360" w:lineRule="auto"/>
        <w:rPr>
          <w:szCs w:val="20"/>
          <w:lang w:bidi="ta-IN"/>
        </w:rPr>
      </w:pPr>
    </w:p>
    <w:p w14:paraId="60690D25" w14:textId="4121C709" w:rsidR="009A21D4" w:rsidRDefault="009A21D4">
      <w:pPr>
        <w:spacing w:before="0" w:after="200" w:line="276" w:lineRule="auto"/>
        <w:rPr>
          <w:szCs w:val="20"/>
          <w:lang w:bidi="ta-IN"/>
        </w:rPr>
      </w:pPr>
      <w:r>
        <w:rPr>
          <w:szCs w:val="20"/>
          <w:lang w:bidi="ta-IN"/>
        </w:rPr>
        <w:br w:type="page"/>
      </w:r>
    </w:p>
    <w:p w14:paraId="47DD84ED" w14:textId="40545219" w:rsidR="009A21D4" w:rsidRDefault="009A21D4" w:rsidP="009102B1">
      <w:pPr>
        <w:tabs>
          <w:tab w:val="left" w:pos="1920"/>
        </w:tabs>
        <w:spacing w:after="0" w:line="360" w:lineRule="auto"/>
        <w:rPr>
          <w:szCs w:val="20"/>
          <w:lang w:bidi="ta-IN"/>
        </w:rPr>
      </w:pPr>
      <w:r w:rsidRPr="00122131">
        <w:rPr>
          <w:b/>
          <w:bCs/>
          <w:szCs w:val="20"/>
          <w:lang w:bidi="ta-IN"/>
        </w:rPr>
        <w:lastRenderedPageBreak/>
        <w:t>SI</w:t>
      </w:r>
      <w:r w:rsidR="001B51F7">
        <w:rPr>
          <w:b/>
          <w:bCs/>
          <w:szCs w:val="20"/>
          <w:lang w:bidi="ta-IN"/>
        </w:rPr>
        <w:t>5</w:t>
      </w:r>
      <w:r w:rsidRPr="00122131">
        <w:rPr>
          <w:b/>
          <w:bCs/>
          <w:szCs w:val="20"/>
          <w:lang w:bidi="ta-IN"/>
        </w:rPr>
        <w:t>:</w:t>
      </w:r>
      <w:r>
        <w:rPr>
          <w:szCs w:val="20"/>
          <w:lang w:bidi="ta-IN"/>
        </w:rPr>
        <w:t xml:space="preserve"> </w:t>
      </w:r>
      <w:r w:rsidR="00122131">
        <w:rPr>
          <w:szCs w:val="20"/>
          <w:lang w:bidi="ta-IN"/>
        </w:rPr>
        <w:t>Average in</w:t>
      </w:r>
      <w:r>
        <w:rPr>
          <w:szCs w:val="20"/>
          <w:lang w:bidi="ta-IN"/>
        </w:rPr>
        <w:t>organic fertilizer</w:t>
      </w:r>
      <w:r w:rsidR="009102B1">
        <w:rPr>
          <w:szCs w:val="20"/>
          <w:lang w:bidi="ta-IN"/>
        </w:rPr>
        <w:t xml:space="preserve"> (N)</w:t>
      </w:r>
      <w:r>
        <w:rPr>
          <w:szCs w:val="20"/>
          <w:lang w:bidi="ta-IN"/>
        </w:rPr>
        <w:t xml:space="preserve"> </w:t>
      </w:r>
      <w:r w:rsidR="00122131">
        <w:rPr>
          <w:szCs w:val="20"/>
          <w:lang w:bidi="ta-IN"/>
        </w:rPr>
        <w:t xml:space="preserve">use </w:t>
      </w:r>
      <w:r>
        <w:rPr>
          <w:szCs w:val="20"/>
          <w:lang w:bidi="ta-IN"/>
        </w:rPr>
        <w:t>for each zone in kg/ha from 2006 to 2016 (original values in quintals/ha)</w:t>
      </w:r>
      <w:r w:rsidR="007A51D2">
        <w:rPr>
          <w:szCs w:val="20"/>
          <w:lang w:bidi="ta-IN"/>
        </w:rPr>
        <w:t xml:space="preserve">. Average calculated as total fertilizer distributed for maize divided </w:t>
      </w:r>
      <w:r w:rsidR="00957C8C">
        <w:rPr>
          <w:szCs w:val="20"/>
          <w:lang w:bidi="ta-IN"/>
        </w:rPr>
        <w:t>by cropped area for maize for each year.</w:t>
      </w:r>
    </w:p>
    <w:tbl>
      <w:tblPr>
        <w:tblW w:w="9227" w:type="dxa"/>
        <w:tblLook w:val="04A0" w:firstRow="1" w:lastRow="0" w:firstColumn="1" w:lastColumn="0" w:noHBand="0" w:noVBand="1"/>
      </w:tblPr>
      <w:tblGrid>
        <w:gridCol w:w="1712"/>
        <w:gridCol w:w="631"/>
        <w:gridCol w:w="693"/>
        <w:gridCol w:w="692"/>
        <w:gridCol w:w="829"/>
        <w:gridCol w:w="693"/>
        <w:gridCol w:w="684"/>
        <w:gridCol w:w="672"/>
        <w:gridCol w:w="672"/>
        <w:gridCol w:w="672"/>
        <w:gridCol w:w="605"/>
        <w:gridCol w:w="672"/>
      </w:tblGrid>
      <w:tr w:rsidR="00382871" w:rsidRPr="00904F9B" w14:paraId="2A48EE9B" w14:textId="77777777" w:rsidTr="00382871">
        <w:trPr>
          <w:trHeight w:val="281"/>
        </w:trPr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B3C08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District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9281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2006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4B83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2007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B6A4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2008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9C36C" w14:textId="599B9474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2009*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AC99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4B15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2011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56B9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D773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2013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3607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83C6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2E5D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16"/>
                <w:szCs w:val="16"/>
                <w:lang w:bidi="ta-IN"/>
              </w:rPr>
              <w:t>2016</w:t>
            </w:r>
          </w:p>
        </w:tc>
      </w:tr>
      <w:tr w:rsidR="00382871" w:rsidRPr="00904F9B" w14:paraId="3F10F251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8773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Asosa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2EA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27.1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571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28.6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F84E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28.7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C372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43.5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B0A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58.3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A28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21.0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126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47.0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A87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38.8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068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45.6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0D2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52.9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806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55.1</w:t>
            </w:r>
          </w:p>
        </w:tc>
      </w:tr>
      <w:tr w:rsidR="00382871" w:rsidRPr="00904F9B" w14:paraId="5330092E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F3DB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Guraghe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4D2E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30.5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81F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42.3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CF3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40.2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E73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57.7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F7D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75.1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9D1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27.1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643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53.1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D0B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73.8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1AC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68.0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697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83.6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67D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89.1</w:t>
            </w:r>
          </w:p>
        </w:tc>
      </w:tr>
      <w:tr w:rsidR="00382871" w:rsidRPr="00904F9B" w14:paraId="0827352A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0964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Hadiya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B30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E52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8E9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36.8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2D3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54.7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7D1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72.6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AAF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49.5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FC5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79.6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159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55.9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B52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68.3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447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69.6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D5D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72.8</w:t>
            </w:r>
          </w:p>
        </w:tc>
      </w:tr>
      <w:tr w:rsidR="00382871" w:rsidRPr="00904F9B" w14:paraId="411F7664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305F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Illubabor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97E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28.0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20B4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27.8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848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26.6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893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9A3E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55.3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EF1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23.0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833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49.0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063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292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56.0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264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53.0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022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59.1</w:t>
            </w:r>
          </w:p>
        </w:tc>
      </w:tr>
      <w:tr w:rsidR="00382871" w:rsidRPr="00904F9B" w14:paraId="07E3F92D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C253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Jimma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EF0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43.5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6EB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FD4E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40.8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743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58.5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953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76.1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2FEA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21.0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1D5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47.0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B0E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58.6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46C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68.8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880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64.2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3E4E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80.0</w:t>
            </w:r>
          </w:p>
        </w:tc>
      </w:tr>
      <w:tr w:rsidR="00382871" w:rsidRPr="00904F9B" w14:paraId="1F08C8F7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E7B9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Kemashi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863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38.3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582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39.7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BE6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BD3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88.2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04B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131.5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54C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31.5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BCB2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78.0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E76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69.5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6C7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93.2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78A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95.0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88B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98.3</w:t>
            </w:r>
          </w:p>
        </w:tc>
      </w:tr>
      <w:tr w:rsidR="00382871" w:rsidRPr="00904F9B" w14:paraId="309CF4A5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7D54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Metekel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B68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713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47.2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6E2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34.8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7F5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54.4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72B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74.0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BA3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22.7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7A6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48.7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20D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40.5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17F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60.7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4C5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60.8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E89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49.7</w:t>
            </w:r>
          </w:p>
        </w:tc>
      </w:tr>
      <w:tr w:rsidR="00382871" w:rsidRPr="00904F9B" w14:paraId="6676152E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1BFC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North Gonder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8B7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42.5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574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50.4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332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62D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76.9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CB3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112.5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987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B9D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83.6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F71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64.8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73B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78.1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1F9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64.6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0ED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77.4</w:t>
            </w:r>
          </w:p>
        </w:tc>
      </w:tr>
      <w:tr w:rsidR="00382871" w:rsidRPr="00904F9B" w14:paraId="31FA5463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7AD3" w14:textId="167D73EC" w:rsidR="00904F9B" w:rsidRPr="00A95409" w:rsidRDefault="00904F9B" w:rsidP="0038287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North Shewa</w:t>
            </w:r>
            <w:r w:rsidR="00544204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sym w:font="Wingdings" w:char="F0FB"/>
            </w: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 xml:space="preserve"> 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3BC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26.5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4B2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27.2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462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22.1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189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39.4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051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56.6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D0E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31.5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E2B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60.1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48F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32.4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23C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37.6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A95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29.1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6E04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41.5</w:t>
            </w:r>
          </w:p>
        </w:tc>
      </w:tr>
      <w:tr w:rsidR="00382871" w:rsidRPr="00904F9B" w14:paraId="4A3C5AA2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37FF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North Wollo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79A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36.2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79B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6C5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41.9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75E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70.5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2EC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99.0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58C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40.4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EDF7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91.2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04B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49.2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584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42.4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1CD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45.7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52C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53.5</w:t>
            </w:r>
          </w:p>
        </w:tc>
      </w:tr>
      <w:tr w:rsidR="00382871" w:rsidRPr="00904F9B" w14:paraId="7B9A14A6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D77D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Sidama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1FD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63.3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AE1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94.8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3FB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83.8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22C4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111.4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C59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139.0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278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43.1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1372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69.1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FF9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78.1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05F9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21.0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F66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79.6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8CB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75.5</w:t>
            </w:r>
          </w:p>
        </w:tc>
      </w:tr>
      <w:tr w:rsidR="00382871" w:rsidRPr="00904F9B" w14:paraId="419F766C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26E7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South Gonder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4D5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37.9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F284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A6D8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36.4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6DB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53.0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80C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69.6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A7C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21.0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D0A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47.0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CD2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48.5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96D4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52.5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234D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56.3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041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63.9</w:t>
            </w:r>
          </w:p>
        </w:tc>
      </w:tr>
      <w:tr w:rsidR="00382871" w:rsidRPr="00904F9B" w14:paraId="6AD3BFFA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D551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West Gojam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F9B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67.5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56E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84.1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37C2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88.0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E4C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116.6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247E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145.1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E83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29.3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614A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55.3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246E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101.5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73EB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118.8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BDB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94.5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CF13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118.6</w:t>
            </w:r>
          </w:p>
        </w:tc>
      </w:tr>
      <w:tr w:rsidR="00382871" w:rsidRPr="00904F9B" w14:paraId="39A23ED3" w14:textId="77777777" w:rsidTr="00382871">
        <w:trPr>
          <w:trHeight w:val="281"/>
        </w:trPr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8BCE0" w14:textId="77777777" w:rsidR="00904F9B" w:rsidRPr="00A95409" w:rsidRDefault="00904F9B" w:rsidP="009A21D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Western Tigray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F01D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34.4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7229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81576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44.7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C38B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68.8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7BC9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92.8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9A71F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54.2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D1CB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112.3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27045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48.0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9C2DC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62.0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549D0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60.0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D8CE1" w14:textId="77777777" w:rsidR="00904F9B" w:rsidRPr="00A95409" w:rsidRDefault="00904F9B" w:rsidP="009A21D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</w:pPr>
            <w:r w:rsidRPr="00A95409">
              <w:rPr>
                <w:rFonts w:eastAsia="Times New Roman" w:cs="Times New Roman"/>
                <w:color w:val="000000"/>
                <w:sz w:val="20"/>
                <w:szCs w:val="20"/>
                <w:lang w:bidi="ta-IN"/>
              </w:rPr>
              <w:t>64.7</w:t>
            </w:r>
          </w:p>
        </w:tc>
      </w:tr>
    </w:tbl>
    <w:p w14:paraId="0CD717AC" w14:textId="60C90E84" w:rsidR="00BC1C44" w:rsidRPr="00544204" w:rsidRDefault="00544204" w:rsidP="00BC1C44">
      <w:pPr>
        <w:tabs>
          <w:tab w:val="left" w:pos="1920"/>
        </w:tabs>
        <w:spacing w:line="360" w:lineRule="auto"/>
        <w:rPr>
          <w:sz w:val="18"/>
          <w:szCs w:val="14"/>
          <w:lang w:bidi="ta-IN"/>
        </w:rPr>
      </w:pPr>
      <w:r w:rsidRPr="00544204">
        <w:rPr>
          <w:sz w:val="18"/>
          <w:szCs w:val="14"/>
          <w:lang w:bidi="ta-IN"/>
        </w:rPr>
        <w:t xml:space="preserve">*Data for 2009 was not available and was determined as the mean of 2010 and 2008. </w:t>
      </w:r>
      <w:r w:rsidRPr="00544204">
        <w:rPr>
          <w:sz w:val="18"/>
          <w:szCs w:val="14"/>
          <w:lang w:bidi="ta-IN"/>
        </w:rPr>
        <w:sym w:font="Wingdings" w:char="F0FB"/>
      </w:r>
      <w:r w:rsidRPr="00544204">
        <w:rPr>
          <w:sz w:val="18"/>
          <w:szCs w:val="14"/>
          <w:lang w:bidi="ta-IN"/>
        </w:rPr>
        <w:t>North Shewa in Amhara region</w:t>
      </w:r>
    </w:p>
    <w:p w14:paraId="050E7FD3" w14:textId="77777777" w:rsidR="00BC1C44" w:rsidRDefault="00BC1C44" w:rsidP="0039294D">
      <w:pPr>
        <w:spacing w:after="0" w:line="360" w:lineRule="auto"/>
        <w:rPr>
          <w:rFonts w:cs="Times New Roman"/>
          <w:b/>
          <w:szCs w:val="24"/>
        </w:rPr>
      </w:pPr>
    </w:p>
    <w:p w14:paraId="6AA8A5E5" w14:textId="7CA1B42C" w:rsidR="0039294D" w:rsidRPr="00B52723" w:rsidRDefault="0039294D" w:rsidP="0039294D">
      <w:pPr>
        <w:spacing w:after="0" w:line="360" w:lineRule="auto"/>
        <w:rPr>
          <w:sz w:val="22"/>
          <w:lang w:bidi="ta-IN"/>
        </w:rPr>
      </w:pPr>
      <w:r w:rsidRPr="0001436A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I</w:t>
      </w:r>
      <w:r w:rsidR="001B51F7">
        <w:rPr>
          <w:rFonts w:cs="Times New Roman"/>
          <w:b/>
          <w:szCs w:val="24"/>
        </w:rPr>
        <w:t>6</w:t>
      </w:r>
      <w:r w:rsidRPr="00B52723">
        <w:rPr>
          <w:sz w:val="22"/>
          <w:lang w:bidi="ta-IN"/>
        </w:rPr>
        <w:t xml:space="preserve">: Map showing the distribution of the calibrated maize varieties in Ethiopia. </w:t>
      </w:r>
    </w:p>
    <w:p w14:paraId="5F93BD93" w14:textId="5E1205A1" w:rsidR="00C44D4B" w:rsidRDefault="00C44D4B" w:rsidP="00C44D4B">
      <w:pPr>
        <w:keepNext/>
        <w:rPr>
          <w:rFonts w:eastAsia="Times New Roman"/>
          <w:b/>
          <w:bCs/>
          <w:color w:val="000000" w:themeColor="text1"/>
          <w:sz w:val="22"/>
        </w:rPr>
      </w:pPr>
    </w:p>
    <w:p w14:paraId="3BCC5094" w14:textId="77777777" w:rsidR="00AD3F5D" w:rsidRDefault="00C44D4B" w:rsidP="00AD3F5D">
      <w:pPr>
        <w:tabs>
          <w:tab w:val="left" w:pos="1920"/>
        </w:tabs>
        <w:spacing w:line="360" w:lineRule="auto"/>
        <w:rPr>
          <w:rFonts w:cs="Times New Roman"/>
          <w:b/>
          <w:szCs w:val="24"/>
        </w:rPr>
      </w:pPr>
      <w:r w:rsidRPr="00C629F9">
        <w:rPr>
          <w:noProof/>
          <w:sz w:val="22"/>
          <w:lang w:bidi="ta-IN"/>
        </w:rPr>
        <w:drawing>
          <wp:inline distT="0" distB="0" distL="0" distR="0" wp14:anchorId="2F89DEE7" wp14:editId="370E6798">
            <wp:extent cx="3225800" cy="2881297"/>
            <wp:effectExtent l="0" t="0" r="0" b="0"/>
            <wp:docPr id="10" name="Picture 10" descr="C:\Users\chemura\Documents\AGRICA\Ethiopia\Outputs\Agroforetry Systems\Plots\ETh_Variety al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mura\Documents\AGRICA\Ethiopia\Outputs\Agroforetry Systems\Plots\ETh_Variety alloca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16" cy="28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5D" w:rsidRPr="00AD3F5D">
        <w:rPr>
          <w:rFonts w:cs="Times New Roman"/>
          <w:b/>
          <w:szCs w:val="24"/>
        </w:rPr>
        <w:t xml:space="preserve"> </w:t>
      </w:r>
    </w:p>
    <w:p w14:paraId="71D6751F" w14:textId="77777777" w:rsidR="000039DA" w:rsidRDefault="000039DA" w:rsidP="00AD3F5D">
      <w:pPr>
        <w:tabs>
          <w:tab w:val="left" w:pos="1920"/>
        </w:tabs>
        <w:spacing w:line="360" w:lineRule="auto"/>
        <w:rPr>
          <w:rFonts w:cs="Times New Roman"/>
          <w:b/>
          <w:szCs w:val="24"/>
        </w:rPr>
      </w:pPr>
    </w:p>
    <w:p w14:paraId="64BC47D8" w14:textId="77777777" w:rsidR="000039DA" w:rsidRDefault="000039DA" w:rsidP="00AD3F5D">
      <w:pPr>
        <w:tabs>
          <w:tab w:val="left" w:pos="1920"/>
        </w:tabs>
        <w:spacing w:line="360" w:lineRule="auto"/>
        <w:rPr>
          <w:rFonts w:cs="Times New Roman"/>
          <w:b/>
          <w:szCs w:val="24"/>
        </w:rPr>
      </w:pPr>
    </w:p>
    <w:p w14:paraId="740FBB58" w14:textId="77777777" w:rsidR="000039DA" w:rsidRDefault="000039DA" w:rsidP="00AD3F5D">
      <w:pPr>
        <w:tabs>
          <w:tab w:val="left" w:pos="1920"/>
        </w:tabs>
        <w:spacing w:line="360" w:lineRule="auto"/>
        <w:rPr>
          <w:rFonts w:cs="Times New Roman"/>
          <w:b/>
          <w:szCs w:val="24"/>
        </w:rPr>
      </w:pPr>
    </w:p>
    <w:p w14:paraId="6E0FF841" w14:textId="6289FE82" w:rsidR="00AD3F5D" w:rsidRDefault="00AD3F5D" w:rsidP="00AD3F5D">
      <w:pPr>
        <w:tabs>
          <w:tab w:val="left" w:pos="1920"/>
        </w:tabs>
        <w:spacing w:line="360" w:lineRule="auto"/>
        <w:rPr>
          <w:sz w:val="22"/>
          <w:lang w:bidi="ta-IN"/>
        </w:rPr>
      </w:pPr>
      <w:r w:rsidRPr="0001436A">
        <w:rPr>
          <w:rFonts w:cs="Times New Roman"/>
          <w:b/>
          <w:szCs w:val="24"/>
        </w:rPr>
        <w:lastRenderedPageBreak/>
        <w:t>S</w:t>
      </w:r>
      <w:r>
        <w:rPr>
          <w:rFonts w:cs="Times New Roman"/>
          <w:b/>
          <w:szCs w:val="24"/>
        </w:rPr>
        <w:t>I</w:t>
      </w:r>
      <w:r w:rsidR="001B51F7">
        <w:rPr>
          <w:rFonts w:cs="Times New Roman"/>
          <w:b/>
          <w:szCs w:val="24"/>
        </w:rPr>
        <w:t>7</w:t>
      </w:r>
      <w:r w:rsidRPr="00B52723">
        <w:rPr>
          <w:sz w:val="22"/>
          <w:lang w:bidi="ta-IN"/>
        </w:rPr>
        <w:t xml:space="preserve">: </w:t>
      </w:r>
      <w:r>
        <w:rPr>
          <w:sz w:val="22"/>
          <w:lang w:bidi="ta-IN"/>
        </w:rPr>
        <w:t xml:space="preserve">Sample zone (Metekel) random forest model evaluation showing (a) the relationship between radiation and Max T (b) observed versus modelled Max T for independent year 2007, (c) observed versus modelled Max T time series for independent year 2007, (d) the relationship between radiation and Min T (b) observed versus modelled Min T for independent year 2007, (c) observed versus modelled Min T time series for independent year 2007. </w:t>
      </w:r>
    </w:p>
    <w:p w14:paraId="6B3A057D" w14:textId="35063857" w:rsidR="00547326" w:rsidRDefault="00C44D4B" w:rsidP="00FF2D9D">
      <w:pPr>
        <w:spacing w:after="0" w:line="360" w:lineRule="auto"/>
        <w:rPr>
          <w:sz w:val="22"/>
          <w:lang w:bidi="ta-IN"/>
        </w:rPr>
      </w:pPr>
      <w:r w:rsidRPr="00D843FB">
        <w:rPr>
          <w:noProof/>
          <w:sz w:val="22"/>
          <w:lang w:bidi="ta-IN"/>
        </w:rPr>
        <w:drawing>
          <wp:inline distT="0" distB="0" distL="0" distR="0" wp14:anchorId="42E467EB" wp14:editId="4F7384D4">
            <wp:extent cx="5760720" cy="3461622"/>
            <wp:effectExtent l="0" t="0" r="0" b="5715"/>
            <wp:docPr id="11" name="Picture 11" descr="C:\Users\chemura\Documents\AGRICA\Ethiopia\Outputs\Agroforetry Systems\Plots\Temp_model\Temp_s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mura\Documents\AGRICA\Ethiopia\Outputs\Agroforetry Systems\Plots\Temp_model\Temp_sempl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BB2" w:rsidRPr="007B0BB2">
        <w:rPr>
          <w:rFonts w:cs="Times New Roman"/>
          <w:b/>
          <w:szCs w:val="24"/>
        </w:rPr>
        <w:t xml:space="preserve"> </w:t>
      </w:r>
    </w:p>
    <w:p w14:paraId="0BFDD14C" w14:textId="77777777" w:rsidR="00C44D4B" w:rsidRPr="00F86B4B" w:rsidRDefault="00C44D4B" w:rsidP="00C44D4B">
      <w:pPr>
        <w:spacing w:line="360" w:lineRule="auto"/>
        <w:jc w:val="both"/>
        <w:rPr>
          <w:b/>
          <w:bCs/>
          <w:sz w:val="18"/>
          <w:szCs w:val="18"/>
          <w:lang w:bidi="ta-IN"/>
        </w:rPr>
      </w:pPr>
    </w:p>
    <w:p w14:paraId="235316BF" w14:textId="77777777" w:rsidR="00C44D4B" w:rsidRDefault="00C44D4B" w:rsidP="00C44D4B">
      <w:pPr>
        <w:tabs>
          <w:tab w:val="left" w:pos="1920"/>
        </w:tabs>
        <w:spacing w:line="360" w:lineRule="auto"/>
        <w:rPr>
          <w:sz w:val="22"/>
          <w:lang w:bidi="ta-IN"/>
        </w:rPr>
      </w:pPr>
    </w:p>
    <w:p w14:paraId="42E38297" w14:textId="77777777" w:rsidR="00547326" w:rsidRDefault="00547326" w:rsidP="00C44D4B">
      <w:pPr>
        <w:tabs>
          <w:tab w:val="left" w:pos="1920"/>
        </w:tabs>
        <w:spacing w:line="360" w:lineRule="auto"/>
        <w:rPr>
          <w:sz w:val="22"/>
          <w:lang w:bidi="ta-IN"/>
        </w:rPr>
      </w:pPr>
    </w:p>
    <w:p w14:paraId="4C0D11AA" w14:textId="77777777" w:rsidR="00547326" w:rsidRDefault="00547326" w:rsidP="00C44D4B">
      <w:pPr>
        <w:tabs>
          <w:tab w:val="left" w:pos="1920"/>
        </w:tabs>
        <w:spacing w:line="360" w:lineRule="auto"/>
        <w:rPr>
          <w:sz w:val="22"/>
          <w:lang w:bidi="ta-IN"/>
        </w:rPr>
      </w:pPr>
    </w:p>
    <w:p w14:paraId="5C511F12" w14:textId="77777777" w:rsidR="005C7CA0" w:rsidRDefault="005C7CA0" w:rsidP="00C44D4B">
      <w:pPr>
        <w:tabs>
          <w:tab w:val="left" w:pos="1920"/>
        </w:tabs>
        <w:spacing w:line="360" w:lineRule="auto"/>
        <w:rPr>
          <w:sz w:val="22"/>
          <w:lang w:bidi="ta-IN"/>
        </w:rPr>
      </w:pPr>
    </w:p>
    <w:p w14:paraId="0983A027" w14:textId="77777777" w:rsidR="005C7CA0" w:rsidRDefault="005C7CA0" w:rsidP="00C44D4B">
      <w:pPr>
        <w:tabs>
          <w:tab w:val="left" w:pos="1920"/>
        </w:tabs>
        <w:spacing w:line="360" w:lineRule="auto"/>
        <w:rPr>
          <w:sz w:val="22"/>
          <w:lang w:bidi="ta-IN"/>
        </w:rPr>
      </w:pPr>
    </w:p>
    <w:p w14:paraId="4C14AE19" w14:textId="77777777" w:rsidR="005C7CA0" w:rsidRPr="00A95409" w:rsidRDefault="005C7CA0" w:rsidP="00C44D4B">
      <w:pPr>
        <w:tabs>
          <w:tab w:val="left" w:pos="1920"/>
        </w:tabs>
        <w:spacing w:line="360" w:lineRule="auto"/>
        <w:rPr>
          <w:sz w:val="22"/>
          <w:lang w:val="en-ZW" w:bidi="ta-IN"/>
        </w:rPr>
      </w:pPr>
    </w:p>
    <w:p w14:paraId="68EB2201" w14:textId="77777777" w:rsidR="00C44D4B" w:rsidRPr="0090330E" w:rsidRDefault="00C44D4B" w:rsidP="00C44D4B">
      <w:pPr>
        <w:spacing w:line="360" w:lineRule="auto"/>
        <w:rPr>
          <w:sz w:val="22"/>
          <w:lang w:bidi="ta-IN"/>
        </w:rPr>
      </w:pPr>
      <w:r w:rsidRPr="0090330E">
        <w:rPr>
          <w:sz w:val="22"/>
          <w:lang w:bidi="ta-IN"/>
        </w:rPr>
        <w:br w:type="page"/>
      </w:r>
    </w:p>
    <w:p w14:paraId="1F847867" w14:textId="77777777" w:rsidR="00C44D4B" w:rsidRPr="0090330E" w:rsidRDefault="00C44D4B" w:rsidP="00C44D4B">
      <w:pPr>
        <w:tabs>
          <w:tab w:val="left" w:pos="1920"/>
        </w:tabs>
        <w:spacing w:line="360" w:lineRule="auto"/>
        <w:rPr>
          <w:sz w:val="22"/>
          <w:lang w:bidi="ta-IN"/>
        </w:rPr>
        <w:sectPr w:rsidR="00C44D4B" w:rsidRPr="0090330E" w:rsidSect="00A95409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4FC75A4" w14:textId="59AA0C30" w:rsidR="00C44D4B" w:rsidRPr="0090330E" w:rsidRDefault="007B0BB2" w:rsidP="00C44D4B">
      <w:pPr>
        <w:tabs>
          <w:tab w:val="left" w:pos="1920"/>
        </w:tabs>
        <w:spacing w:after="0" w:line="360" w:lineRule="auto"/>
        <w:rPr>
          <w:sz w:val="22"/>
          <w:lang w:bidi="ta-IN"/>
        </w:rPr>
      </w:pPr>
      <w:r>
        <w:rPr>
          <w:rFonts w:cs="Times New Roman"/>
          <w:b/>
          <w:szCs w:val="24"/>
        </w:rPr>
        <w:lastRenderedPageBreak/>
        <w:t>SI7</w:t>
      </w:r>
      <w:r w:rsidR="00C44D4B">
        <w:rPr>
          <w:sz w:val="22"/>
          <w:lang w:bidi="ta-IN"/>
        </w:rPr>
        <w:t>:</w:t>
      </w:r>
      <w:r w:rsidR="00C44D4B" w:rsidRPr="0090330E">
        <w:rPr>
          <w:sz w:val="22"/>
          <w:lang w:bidi="ta-IN"/>
        </w:rPr>
        <w:t xml:space="preserve"> Calibration of maize varieties for use at </w:t>
      </w:r>
      <w:r w:rsidR="00C44D4B">
        <w:rPr>
          <w:sz w:val="22"/>
          <w:lang w:bidi="ta-IN"/>
        </w:rPr>
        <w:t xml:space="preserve">zonal </w:t>
      </w:r>
      <w:r w:rsidR="00C44D4B" w:rsidRPr="0090330E">
        <w:rPr>
          <w:sz w:val="22"/>
          <w:lang w:bidi="ta-IN"/>
        </w:rPr>
        <w:t xml:space="preserve">level in Ethiopia </w:t>
      </w:r>
    </w:p>
    <w:tbl>
      <w:tblPr>
        <w:tblW w:w="14601" w:type="dxa"/>
        <w:tblLook w:val="04A0" w:firstRow="1" w:lastRow="0" w:firstColumn="1" w:lastColumn="0" w:noHBand="0" w:noVBand="1"/>
      </w:tblPr>
      <w:tblGrid>
        <w:gridCol w:w="1612"/>
        <w:gridCol w:w="687"/>
        <w:gridCol w:w="710"/>
        <w:gridCol w:w="712"/>
        <w:gridCol w:w="282"/>
        <w:gridCol w:w="618"/>
        <w:gridCol w:w="812"/>
        <w:gridCol w:w="620"/>
        <w:gridCol w:w="271"/>
        <w:gridCol w:w="618"/>
        <w:gridCol w:w="789"/>
        <w:gridCol w:w="712"/>
        <w:gridCol w:w="271"/>
        <w:gridCol w:w="726"/>
        <w:gridCol w:w="710"/>
        <w:gridCol w:w="620"/>
        <w:gridCol w:w="271"/>
        <w:gridCol w:w="687"/>
        <w:gridCol w:w="852"/>
        <w:gridCol w:w="619"/>
        <w:gridCol w:w="1402"/>
      </w:tblGrid>
      <w:tr w:rsidR="00C44D4B" w:rsidRPr="00916B61" w14:paraId="15F5A98A" w14:textId="77777777" w:rsidTr="00C44D4B">
        <w:trPr>
          <w:trHeight w:val="450"/>
        </w:trPr>
        <w:tc>
          <w:tcPr>
            <w:tcW w:w="1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E054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Zone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FE8D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BH540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974FA71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 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8959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BH660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F4ED7AE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 </w:t>
            </w:r>
          </w:p>
        </w:tc>
        <w:tc>
          <w:tcPr>
            <w:tcW w:w="2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51FA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Katumeni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58C23A8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 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0C3B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Melkasa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BA11B99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 </w:t>
            </w:r>
          </w:p>
        </w:tc>
        <w:tc>
          <w:tcPr>
            <w:tcW w:w="2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C877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98C6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Allocation</w:t>
            </w:r>
          </w:p>
        </w:tc>
      </w:tr>
      <w:tr w:rsidR="00C44D4B" w:rsidRPr="00916B61" w14:paraId="2B101A3D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5E329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84F1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d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E41B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B59E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  <w:r w:rsidRPr="00916B61">
              <w:rPr>
                <w:rFonts w:eastAsia="Times New Roman"/>
                <w:color w:val="000000"/>
                <w:sz w:val="22"/>
                <w:vertAlign w:val="superscript"/>
                <w:lang w:bidi="ta-IN"/>
              </w:rPr>
              <w:t>2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E44BFB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BD6A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d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6A93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6C06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  <w:r w:rsidRPr="00916B61">
              <w:rPr>
                <w:rFonts w:eastAsia="Times New Roman"/>
                <w:color w:val="000000"/>
                <w:sz w:val="22"/>
                <w:vertAlign w:val="superscript"/>
                <w:lang w:bidi="ta-IN"/>
              </w:rPr>
              <w:t>2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B40215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AB12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d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A529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F8AF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  <w:r w:rsidRPr="00916B61">
              <w:rPr>
                <w:rFonts w:eastAsia="Times New Roman"/>
                <w:color w:val="000000"/>
                <w:sz w:val="22"/>
                <w:vertAlign w:val="superscript"/>
                <w:lang w:bidi="ta-IN"/>
              </w:rPr>
              <w:t>2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C43791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9C3F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d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EEB2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0726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  <w:r w:rsidRPr="00916B61">
              <w:rPr>
                <w:rFonts w:eastAsia="Times New Roman"/>
                <w:color w:val="000000"/>
                <w:sz w:val="22"/>
                <w:vertAlign w:val="superscript"/>
                <w:lang w:bidi="ta-IN"/>
              </w:rPr>
              <w:t>2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232234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01B4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d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4683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FAB0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R</w:t>
            </w:r>
            <w:r w:rsidRPr="00916B61">
              <w:rPr>
                <w:rFonts w:eastAsia="Times New Roman"/>
                <w:color w:val="000000"/>
                <w:sz w:val="22"/>
                <w:vertAlign w:val="superscript"/>
                <w:lang w:bidi="ta-IN"/>
              </w:rPr>
              <w:t>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0EE3B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 </w:t>
            </w:r>
          </w:p>
        </w:tc>
      </w:tr>
      <w:tr w:rsidR="00C44D4B" w:rsidRPr="00916B61" w14:paraId="19DE8E04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509B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Asosa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17D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CB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26A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A3A3F1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233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778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56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770172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597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0.55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8D4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D2B6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5C766E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E32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8DC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357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D84906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F95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1E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E905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13943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</w:tr>
      <w:tr w:rsidR="00C44D4B" w:rsidRPr="00916B61" w14:paraId="1B854108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FEA8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East Gojjam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264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7B4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855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0AF7B6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F0C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5AA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B58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E93BAA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79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0.34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CA9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BA8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838CB6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04E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437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259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BFCDBC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BEF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4F5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AFB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D347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</w:tr>
      <w:tr w:rsidR="00C44D4B" w:rsidRPr="00916B61" w14:paraId="1BA2DB5D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9B82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Guraghe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AEA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3F9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3DE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0.46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609C46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207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7EC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8B0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92562D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9CC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0.16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D4E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-0.43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A47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093930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F13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D95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BEEC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5E3C15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6B1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08D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B04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E9B6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BH540</w:t>
            </w:r>
          </w:p>
        </w:tc>
      </w:tr>
      <w:tr w:rsidR="00C44D4B" w:rsidRPr="00916B61" w14:paraId="285A1368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3602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Hadiya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BF8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290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390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0.33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EA65CD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C26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C86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29F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1D51AA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6E8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269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-0.25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E1E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4A9FDD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ED0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65B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B39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A44717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BD7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6DC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5CE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EBCE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BH660</w:t>
            </w:r>
          </w:p>
        </w:tc>
      </w:tr>
      <w:tr w:rsidR="00C44D4B" w:rsidRPr="00916B61" w14:paraId="48B19083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40E5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Illubabor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48F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FE6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49E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0.30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7F8067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1F5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0.91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00F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75C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F69150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667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0.55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EB4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976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AE5FC0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2F1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9F6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440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0AAB18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853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89A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195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0FDF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BH660</w:t>
            </w:r>
          </w:p>
        </w:tc>
      </w:tr>
      <w:tr w:rsidR="00C44D4B" w:rsidRPr="00916B61" w14:paraId="1F20FD7C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DBC3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Jimma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B07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A86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70F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0.04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35C0BF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0B7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E7A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10B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C2D146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831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004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CE6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1F15C35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15A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5F1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0B7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42454B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9A9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6FD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74F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8DEA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Katumeni</w:t>
            </w:r>
          </w:p>
        </w:tc>
      </w:tr>
      <w:tr w:rsidR="00C44D4B" w:rsidRPr="00916B61" w14:paraId="02863999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4FB8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Kemashi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1F3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0F05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24E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F55B0E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693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A67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1F9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BB0919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39A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0.44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8A4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676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B7842B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3D9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266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8DA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C14C45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206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0C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1D9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A816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</w:tr>
      <w:tr w:rsidR="00C44D4B" w:rsidRPr="00916B61" w14:paraId="5D7C886E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61BE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Metekel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BAF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CFA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D9B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0.06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C713DD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E8B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D57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BCE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C86A3C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5DE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001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4DA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10A434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EB4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5B9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697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04614D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D24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C00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EA7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B9B7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BH660</w:t>
            </w:r>
          </w:p>
        </w:tc>
      </w:tr>
      <w:tr w:rsidR="00C44D4B" w:rsidRPr="00916B61" w14:paraId="7C67448D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D3D5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North Gonder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4D2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87B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343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0.23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5CE148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0E4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CEA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99B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C68E2C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F76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0.26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42E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63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B37CFA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4F4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52F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C71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DC5CD7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06F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C27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560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1B9E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Melkasa</w:t>
            </w:r>
          </w:p>
        </w:tc>
      </w:tr>
      <w:tr w:rsidR="00C44D4B" w:rsidRPr="00916B61" w14:paraId="1E786D4A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D25B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North Shewa*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ADB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62A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8A3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F2489F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8E7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2F5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20C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6A5821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4F0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0.29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A33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5F1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99089F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A06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568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611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6AAE76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0C0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253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3C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18DB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 xml:space="preserve">Katumeni </w:t>
            </w:r>
          </w:p>
        </w:tc>
      </w:tr>
      <w:tr w:rsidR="00C44D4B" w:rsidRPr="00916B61" w14:paraId="47817444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80A9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North Wollo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7F8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375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8BA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5DD621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B19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F8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D4E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F22DC3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C67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0.26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50F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0.19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36B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CB84D9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73A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1F3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693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247093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B52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BD7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24D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7AC3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</w:tr>
      <w:tr w:rsidR="00C44D4B" w:rsidRPr="00916B61" w14:paraId="75614AAC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1DFC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South Gonder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18C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4D2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7F8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0.07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5704EA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5D5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A1A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9BC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2A3F08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11A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3C3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8F1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1E9D95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08D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EE4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3D88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816F46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190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A93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843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E94F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BH660</w:t>
            </w:r>
          </w:p>
        </w:tc>
      </w:tr>
      <w:tr w:rsidR="00C44D4B" w:rsidRPr="00916B61" w14:paraId="31C5E9C5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938F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West Gojjam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9E2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0.91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29C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17C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0.70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275E88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83B1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18C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97B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36DE50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DA5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0.69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62C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029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C286C8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0814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E392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3EF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4B75FC8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367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B05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31D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6B24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</w:tr>
      <w:tr w:rsidR="00C44D4B" w:rsidRPr="00EC359B" w14:paraId="1E28E1BA" w14:textId="77777777" w:rsidTr="00C44D4B">
        <w:trPr>
          <w:trHeight w:val="450"/>
        </w:trPr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5EC0F" w14:textId="77777777" w:rsidR="00C44D4B" w:rsidRPr="00916B61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Western Tigray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DB0F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B983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B3DE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4B2FBD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566E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8FA3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4E607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0.66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A197BA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978BA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0.42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96736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0.24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9752E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0.06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D215B7F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005A9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5D4CC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17CFD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0.60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184B873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4D2A5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1C6A0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0.86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DDB4B" w14:textId="77777777" w:rsidR="00C44D4B" w:rsidRPr="00916B61" w:rsidRDefault="00C44D4B" w:rsidP="00C44D4B">
            <w:pPr>
              <w:spacing w:after="0" w:line="360" w:lineRule="auto"/>
              <w:jc w:val="center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0.74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286C4" w14:textId="77777777" w:rsidR="00C44D4B" w:rsidRPr="00EC359B" w:rsidRDefault="00C44D4B" w:rsidP="00C44D4B">
            <w:pPr>
              <w:spacing w:after="0" w:line="360" w:lineRule="auto"/>
              <w:rPr>
                <w:rFonts w:eastAsia="Times New Roman"/>
                <w:color w:val="000000"/>
                <w:sz w:val="22"/>
                <w:lang w:bidi="ta-IN"/>
              </w:rPr>
            </w:pPr>
            <w:r w:rsidRPr="00916B61">
              <w:rPr>
                <w:rFonts w:eastAsia="Times New Roman"/>
                <w:color w:val="000000"/>
                <w:sz w:val="22"/>
                <w:lang w:bidi="ta-IN"/>
              </w:rPr>
              <w:t>MH19</w:t>
            </w:r>
          </w:p>
        </w:tc>
      </w:tr>
    </w:tbl>
    <w:p w14:paraId="21684BDA" w14:textId="77777777" w:rsidR="00C44D4B" w:rsidRPr="0090330E" w:rsidRDefault="00C44D4B" w:rsidP="00C44D4B">
      <w:pPr>
        <w:tabs>
          <w:tab w:val="left" w:pos="1920"/>
        </w:tabs>
        <w:spacing w:line="360" w:lineRule="auto"/>
        <w:rPr>
          <w:b/>
          <w:bCs/>
          <w:sz w:val="22"/>
          <w:lang w:bidi="ta-IN"/>
        </w:rPr>
      </w:pPr>
      <w:r>
        <w:rPr>
          <w:sz w:val="22"/>
          <w:lang w:bidi="ta-IN"/>
        </w:rPr>
        <w:t xml:space="preserve">Note: </w:t>
      </w:r>
      <w:r w:rsidRPr="0090330E">
        <w:rPr>
          <w:sz w:val="22"/>
          <w:lang w:bidi="ta-IN"/>
        </w:rPr>
        <w:t xml:space="preserve">*North Shewa in Amhara region. </w:t>
      </w:r>
    </w:p>
    <w:p w14:paraId="3932B546" w14:textId="77777777" w:rsidR="00C44D4B" w:rsidRPr="0090330E" w:rsidRDefault="00C44D4B" w:rsidP="00C44D4B">
      <w:pPr>
        <w:tabs>
          <w:tab w:val="left" w:pos="1920"/>
        </w:tabs>
        <w:spacing w:line="360" w:lineRule="auto"/>
        <w:rPr>
          <w:sz w:val="22"/>
          <w:lang w:bidi="ta-IN"/>
        </w:rPr>
        <w:sectPr w:rsidR="00C44D4B" w:rsidRPr="0090330E" w:rsidSect="00C44D4B">
          <w:pgSz w:w="16838" w:h="11906" w:orient="landscape"/>
          <w:pgMar w:top="1418" w:right="1418" w:bottom="1418" w:left="1134" w:header="709" w:footer="709" w:gutter="0"/>
          <w:cols w:space="708"/>
          <w:titlePg/>
          <w:docGrid w:linePitch="360"/>
        </w:sectPr>
      </w:pPr>
    </w:p>
    <w:p w14:paraId="41ED4652" w14:textId="756EE613" w:rsidR="00265659" w:rsidRPr="00F15499" w:rsidRDefault="00265659" w:rsidP="00265659">
      <w:pPr>
        <w:spacing w:after="0" w:line="360" w:lineRule="auto"/>
        <w:jc w:val="both"/>
        <w:rPr>
          <w:rFonts w:eastAsia="Times New Roman"/>
          <w:color w:val="000000"/>
          <w:sz w:val="22"/>
          <w:lang w:bidi="ta-IN"/>
        </w:rPr>
      </w:pPr>
      <w:bookmarkStart w:id="1" w:name="_Toc22729223"/>
      <w:r w:rsidRPr="0001436A">
        <w:rPr>
          <w:rFonts w:cs="Times New Roman"/>
          <w:b/>
          <w:szCs w:val="24"/>
        </w:rPr>
        <w:lastRenderedPageBreak/>
        <w:t>S</w:t>
      </w:r>
      <w:r w:rsidR="007B0BB2">
        <w:rPr>
          <w:rFonts w:cs="Times New Roman"/>
          <w:b/>
          <w:szCs w:val="24"/>
        </w:rPr>
        <w:t>I</w:t>
      </w:r>
      <w:r w:rsidR="00174A1C">
        <w:rPr>
          <w:rFonts w:cs="Times New Roman"/>
          <w:b/>
          <w:szCs w:val="24"/>
        </w:rPr>
        <w:t>8</w:t>
      </w:r>
      <w:r w:rsidRPr="00F15499">
        <w:rPr>
          <w:rFonts w:eastAsia="Times New Roman"/>
          <w:color w:val="000000"/>
          <w:sz w:val="22"/>
          <w:lang w:bidi="ta-IN"/>
        </w:rPr>
        <w:t xml:space="preserve">: </w:t>
      </w:r>
      <w:r>
        <w:rPr>
          <w:rFonts w:eastAsia="Times New Roman"/>
          <w:color w:val="000000"/>
          <w:sz w:val="22"/>
          <w:lang w:bidi="ta-IN"/>
        </w:rPr>
        <w:t xml:space="preserve">Adaptation effect of simulated </w:t>
      </w:r>
      <w:r w:rsidRPr="00F15499">
        <w:rPr>
          <w:rFonts w:eastAsia="Times New Roman"/>
          <w:color w:val="000000"/>
          <w:sz w:val="22"/>
          <w:lang w:bidi="ta-IN"/>
        </w:rPr>
        <w:t xml:space="preserve">agroforestry shading on maize </w:t>
      </w:r>
      <w:r>
        <w:rPr>
          <w:rFonts w:eastAsia="Times New Roman"/>
          <w:color w:val="000000"/>
          <w:sz w:val="22"/>
          <w:lang w:bidi="ta-IN"/>
        </w:rPr>
        <w:t xml:space="preserve">grain </w:t>
      </w:r>
      <w:r w:rsidRPr="00F15499">
        <w:rPr>
          <w:rFonts w:eastAsia="Times New Roman"/>
          <w:color w:val="000000"/>
          <w:sz w:val="22"/>
          <w:lang w:bidi="ta-IN"/>
        </w:rPr>
        <w:t>yield changes in Ethiopia.</w:t>
      </w:r>
      <w:bookmarkEnd w:id="1"/>
      <w:r>
        <w:rPr>
          <w:rFonts w:eastAsia="Times New Roman"/>
          <w:color w:val="000000"/>
          <w:sz w:val="22"/>
          <w:lang w:bidi="ta-IN"/>
        </w:rPr>
        <w:t xml:space="preserve"> The current is the yield change while the scenarios is the difference between the projected changes with agroforestry and current condition with agroforestry. </w:t>
      </w:r>
    </w:p>
    <w:tbl>
      <w:tblPr>
        <w:tblW w:w="6960" w:type="dxa"/>
        <w:tblLook w:val="04A0" w:firstRow="1" w:lastRow="0" w:firstColumn="1" w:lastColumn="0" w:noHBand="0" w:noVBand="1"/>
      </w:tblPr>
      <w:tblGrid>
        <w:gridCol w:w="1701"/>
        <w:gridCol w:w="950"/>
        <w:gridCol w:w="910"/>
        <w:gridCol w:w="910"/>
        <w:gridCol w:w="222"/>
        <w:gridCol w:w="950"/>
        <w:gridCol w:w="910"/>
        <w:gridCol w:w="910"/>
      </w:tblGrid>
      <w:tr w:rsidR="00265659" w:rsidRPr="00E76BC0" w14:paraId="41C70E55" w14:textId="77777777" w:rsidTr="00AD3F5D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8F3B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 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6A34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10%</w:t>
            </w:r>
            <w:r w:rsidRPr="00183D08">
              <w:rPr>
                <w:rFonts w:eastAsia="Times New Roman"/>
                <w:color w:val="000000"/>
                <w:szCs w:val="20"/>
                <w:lang w:bidi="ta-IN"/>
              </w:rPr>
              <w:t xml:space="preserve"> shade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78384C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9D542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20%</w:t>
            </w:r>
            <w:r w:rsidRPr="00183D08">
              <w:rPr>
                <w:rFonts w:eastAsia="Times New Roman"/>
                <w:color w:val="000000"/>
                <w:szCs w:val="20"/>
                <w:lang w:bidi="ta-IN"/>
              </w:rPr>
              <w:t xml:space="preserve"> shade</w:t>
            </w:r>
          </w:p>
        </w:tc>
      </w:tr>
      <w:tr w:rsidR="00265659" w:rsidRPr="00E76BC0" w14:paraId="2E7BC023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DA60E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>
              <w:rPr>
                <w:rFonts w:eastAsia="Times New Roman"/>
                <w:color w:val="000000"/>
                <w:szCs w:val="20"/>
                <w:lang w:bidi="ta-IN"/>
              </w:rPr>
              <w:t>Zone</w:t>
            </w: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 xml:space="preserve"> 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80C0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Current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2311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RCP26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1792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RCP85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881791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EB8A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Current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F9879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RCP26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90257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RCP85</w:t>
            </w:r>
          </w:p>
        </w:tc>
      </w:tr>
      <w:tr w:rsidR="00265659" w:rsidRPr="00E76BC0" w14:paraId="5BE2B574" w14:textId="77777777" w:rsidTr="00AD3F5D">
        <w:trPr>
          <w:trHeight w:val="277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D435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Asosa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7D8C2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-4.4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6CB5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-0.3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3A9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1.7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3DB713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8FE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-3.3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052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-3.9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958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0.8</w:t>
            </w:r>
          </w:p>
        </w:tc>
      </w:tr>
      <w:tr w:rsidR="00265659" w:rsidRPr="00E76BC0" w14:paraId="6AA4CD2C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0E71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Guraghe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BCBA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-5.1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DD7A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43C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0F36D99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629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-9.3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90C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-2.6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C61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5.5</w:t>
            </w:r>
          </w:p>
        </w:tc>
      </w:tr>
      <w:tr w:rsidR="00265659" w:rsidRPr="00E76BC0" w14:paraId="54C0475E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FE01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Hadiya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513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-3.8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978E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DDA2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13.9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1D5486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366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8E65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-4.4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7A0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2.9</w:t>
            </w:r>
          </w:p>
        </w:tc>
      </w:tr>
      <w:tr w:rsidR="00265659" w:rsidRPr="00E76BC0" w14:paraId="005CCEAD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BF68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Illubabor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E5F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8E2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-11.5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E67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-8.2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F81AEC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02CE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6.3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4BA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-9.3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8BE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11.0</w:t>
            </w:r>
          </w:p>
        </w:tc>
      </w:tr>
      <w:tr w:rsidR="00265659" w:rsidRPr="00E76BC0" w14:paraId="3DD35C67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6757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Jimma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39B1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-5.6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0F49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6.9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17D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9.7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4EB14D2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9FC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-11.5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10F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7.9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25AE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0.2</w:t>
            </w:r>
          </w:p>
        </w:tc>
      </w:tr>
      <w:tr w:rsidR="00265659" w:rsidRPr="00E76BC0" w14:paraId="3DAB26B8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AD3D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Kemashi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E47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9.8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5579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-11.7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B011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-8.8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26E3CF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945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19.1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E28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65F5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-3.8</w:t>
            </w:r>
          </w:p>
        </w:tc>
      </w:tr>
      <w:tr w:rsidR="00265659" w:rsidRPr="00E76BC0" w14:paraId="019500F1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3BF4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Metekel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FB0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-6.7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DB6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6C77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-4.6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177EDD7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3E6E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-12.8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B60A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5A5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-0.3</w:t>
            </w:r>
          </w:p>
        </w:tc>
      </w:tr>
      <w:tr w:rsidR="00265659" w:rsidRPr="00E76BC0" w14:paraId="605E01B0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C869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North Gonder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3A1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3.6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5069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4.8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8DB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-1.9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471302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E72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3.6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D7D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A1E1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-4.9</w:t>
            </w:r>
          </w:p>
        </w:tc>
      </w:tr>
      <w:tr w:rsidR="00265659" w:rsidRPr="00E76BC0" w14:paraId="638F9C52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ABAF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183D08">
              <w:rPr>
                <w:rFonts w:eastAsia="Times New Roman"/>
                <w:color w:val="000000"/>
                <w:szCs w:val="20"/>
                <w:lang w:bidi="ta-IN"/>
              </w:rPr>
              <w:t>North Shewa*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1DE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-22.7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419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12.5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0E0F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9.8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7F07302F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7A01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-18.3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46D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3.9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7A39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1.4</w:t>
            </w:r>
          </w:p>
        </w:tc>
      </w:tr>
      <w:tr w:rsidR="00265659" w:rsidRPr="00E76BC0" w14:paraId="063008B8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D7CC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North Wollo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771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38.7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855F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-11.9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37D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-30.3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36CF4B5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E5D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34.0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EFC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1.0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853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-30.6</w:t>
            </w:r>
          </w:p>
        </w:tc>
      </w:tr>
      <w:tr w:rsidR="00265659" w:rsidRPr="00E76BC0" w14:paraId="1F5671E6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3DFA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Sidama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966F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-0.7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E87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17.9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8D7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11.8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6BAE5BA7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FE92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-14.6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E5E7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B7F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17.7</w:t>
            </w:r>
          </w:p>
        </w:tc>
      </w:tr>
      <w:tr w:rsidR="00265659" w:rsidRPr="00E76BC0" w14:paraId="55D83CA7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3EFF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South Gonder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B08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-10.5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EAF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30.7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B69D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26.6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2597828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02B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-4.9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CF6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8.7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0FEA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8.3</w:t>
            </w:r>
          </w:p>
        </w:tc>
      </w:tr>
      <w:tr w:rsidR="00265659" w:rsidRPr="00E76BC0" w14:paraId="3F352907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B8CB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 xml:space="preserve">West </w:t>
            </w:r>
            <w:r w:rsidRPr="00183D08">
              <w:rPr>
                <w:rFonts w:eastAsia="Times New Roman"/>
                <w:color w:val="000000"/>
                <w:szCs w:val="20"/>
                <w:lang w:bidi="ta-IN"/>
              </w:rPr>
              <w:t>Gojjam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33B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51.1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CF0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17.8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8B6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-2.8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551E6B58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FE04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59.4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9A45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-24.0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397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-13.2</w:t>
            </w:r>
          </w:p>
        </w:tc>
      </w:tr>
      <w:tr w:rsidR="00265659" w:rsidRPr="00E76BC0" w14:paraId="046B5546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BE1E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Western Tigray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7729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-26.0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603E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8.1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309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14.5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4106293B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8E42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-22.3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3AF0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-0.1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F58A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13.1</w:t>
            </w:r>
          </w:p>
        </w:tc>
      </w:tr>
      <w:tr w:rsidR="00265659" w:rsidRPr="00E76BC0" w14:paraId="17F9EE4D" w14:textId="77777777" w:rsidTr="00AD3F5D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3235E" w14:textId="77777777" w:rsidR="00265659" w:rsidRPr="00E76BC0" w:rsidRDefault="00265659" w:rsidP="00AD3F5D">
            <w:pPr>
              <w:spacing w:after="0" w:line="360" w:lineRule="auto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All</w:t>
            </w:r>
            <w:r w:rsidRPr="00183D08">
              <w:rPr>
                <w:rFonts w:eastAsia="Times New Roman"/>
                <w:color w:val="000000"/>
                <w:szCs w:val="20"/>
                <w:lang w:bidi="ta-IN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bidi="ta-IN"/>
              </w:rPr>
              <w:t>zone</w:t>
            </w:r>
            <w:r w:rsidRPr="00183D08">
              <w:rPr>
                <w:rFonts w:eastAsia="Times New Roman"/>
                <w:color w:val="000000"/>
                <w:szCs w:val="20"/>
                <w:lang w:bidi="ta-IN"/>
              </w:rPr>
              <w:t xml:space="preserve">s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084D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-1.7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4448F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4.5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6D461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2.4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1F497D" w:themeFill="text2"/>
            <w:noWrap/>
            <w:vAlign w:val="bottom"/>
            <w:hideMark/>
          </w:tcPr>
          <w:p w14:paraId="1C1E4A15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CCDFC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1.7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72BE3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-0.9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BA086" w14:textId="77777777" w:rsidR="00265659" w:rsidRPr="00E76BC0" w:rsidRDefault="00265659" w:rsidP="00AD3F5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0"/>
                <w:lang w:bidi="ta-IN"/>
              </w:rPr>
            </w:pPr>
            <w:r w:rsidRPr="00E76BC0">
              <w:rPr>
                <w:rFonts w:eastAsia="Times New Roman"/>
                <w:color w:val="000000"/>
                <w:szCs w:val="20"/>
                <w:lang w:bidi="ta-IN"/>
              </w:rPr>
              <w:t>0.6</w:t>
            </w:r>
          </w:p>
        </w:tc>
      </w:tr>
    </w:tbl>
    <w:p w14:paraId="6A37CD99" w14:textId="77777777" w:rsidR="00265659" w:rsidRPr="0090330E" w:rsidRDefault="00265659" w:rsidP="00265659">
      <w:pPr>
        <w:spacing w:line="360" w:lineRule="auto"/>
        <w:rPr>
          <w:sz w:val="22"/>
          <w:lang w:bidi="ta-IN"/>
        </w:rPr>
      </w:pPr>
      <w:r>
        <w:rPr>
          <w:sz w:val="18"/>
          <w:szCs w:val="18"/>
          <w:lang w:bidi="ta-IN"/>
        </w:rPr>
        <w:t xml:space="preserve">Note: </w:t>
      </w:r>
      <w:r w:rsidRPr="00F86B4B">
        <w:rPr>
          <w:sz w:val="18"/>
          <w:szCs w:val="18"/>
          <w:lang w:bidi="ta-IN"/>
        </w:rPr>
        <w:t xml:space="preserve">*North Shewa in Amhara </w:t>
      </w:r>
      <w:r>
        <w:rPr>
          <w:sz w:val="18"/>
          <w:szCs w:val="18"/>
          <w:lang w:bidi="ta-IN"/>
        </w:rPr>
        <w:t>region</w:t>
      </w:r>
    </w:p>
    <w:p w14:paraId="79D74750" w14:textId="77777777" w:rsidR="00265659" w:rsidRDefault="00265659" w:rsidP="00265659">
      <w:pPr>
        <w:tabs>
          <w:tab w:val="left" w:pos="1920"/>
        </w:tabs>
        <w:spacing w:line="360" w:lineRule="auto"/>
        <w:rPr>
          <w:b/>
          <w:bCs/>
          <w:sz w:val="22"/>
          <w:lang w:bidi="ta-IN"/>
        </w:rPr>
      </w:pPr>
    </w:p>
    <w:p w14:paraId="78D296BA" w14:textId="77777777" w:rsidR="00265659" w:rsidRPr="001549D3" w:rsidRDefault="00265659" w:rsidP="00547326">
      <w:pPr>
        <w:tabs>
          <w:tab w:val="left" w:pos="1920"/>
        </w:tabs>
        <w:spacing w:line="360" w:lineRule="auto"/>
      </w:pPr>
    </w:p>
    <w:sectPr w:rsidR="00265659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FE029" w14:textId="77777777" w:rsidR="00E17E4B" w:rsidRDefault="00E17E4B" w:rsidP="00117666">
      <w:pPr>
        <w:spacing w:after="0"/>
      </w:pPr>
      <w:r>
        <w:separator/>
      </w:r>
    </w:p>
  </w:endnote>
  <w:endnote w:type="continuationSeparator" w:id="0">
    <w:p w14:paraId="5053FCA7" w14:textId="77777777" w:rsidR="00E17E4B" w:rsidRDefault="00E17E4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isSIL-Italic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vP4DF60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5C7CA0" w:rsidRPr="00577C4C" w:rsidRDefault="005C7CA0">
    <w:pPr>
      <w:rPr>
        <w:color w:val="C00000"/>
        <w:szCs w:val="24"/>
      </w:rPr>
    </w:pPr>
    <w:r>
      <w:rPr>
        <w:noProof/>
        <w:lang w:bidi="ta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5C7CA0" w:rsidRPr="00577C4C" w:rsidRDefault="005C7CA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9540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5C7CA0" w:rsidRPr="00577C4C" w:rsidRDefault="005C7CA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95409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5C7CA0" w:rsidRPr="00577C4C" w:rsidRDefault="005C7CA0">
    <w:pPr>
      <w:rPr>
        <w:b/>
        <w:sz w:val="20"/>
        <w:szCs w:val="24"/>
      </w:rPr>
    </w:pPr>
    <w:r>
      <w:rPr>
        <w:noProof/>
        <w:lang w:bidi="ta-I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5C7CA0" w:rsidRPr="00577C4C" w:rsidRDefault="005C7CA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9540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5C7CA0" w:rsidRPr="00577C4C" w:rsidRDefault="005C7CA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95409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6D8A1" w14:textId="77777777" w:rsidR="00E17E4B" w:rsidRDefault="00E17E4B" w:rsidP="00117666">
      <w:pPr>
        <w:spacing w:after="0"/>
      </w:pPr>
      <w:r>
        <w:separator/>
      </w:r>
    </w:p>
  </w:footnote>
  <w:footnote w:type="continuationSeparator" w:id="0">
    <w:p w14:paraId="0A0A4C80" w14:textId="77777777" w:rsidR="00E17E4B" w:rsidRDefault="00E17E4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5C7CA0" w:rsidRPr="009151AA" w:rsidRDefault="005C7CA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5C7CA0" w:rsidRDefault="005C7CA0" w:rsidP="0093429D">
    <w:r w:rsidRPr="005A1D84">
      <w:rPr>
        <w:b/>
        <w:noProof/>
        <w:color w:val="A6A6A6" w:themeColor="background1" w:themeShade="A6"/>
        <w:lang w:bidi="ta-I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F33590"/>
    <w:multiLevelType w:val="hybridMultilevel"/>
    <w:tmpl w:val="4B240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82527"/>
    <w:multiLevelType w:val="hybridMultilevel"/>
    <w:tmpl w:val="23AE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D2EA8"/>
    <w:multiLevelType w:val="hybridMultilevel"/>
    <w:tmpl w:val="CFC20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D718FA"/>
    <w:multiLevelType w:val="hybridMultilevel"/>
    <w:tmpl w:val="66986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774D4"/>
    <w:multiLevelType w:val="hybridMultilevel"/>
    <w:tmpl w:val="DD4A1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562BF"/>
    <w:multiLevelType w:val="multilevel"/>
    <w:tmpl w:val="096CB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 w15:restartNumberingAfterBreak="0">
    <w:nsid w:val="6F111E6A"/>
    <w:multiLevelType w:val="hybridMultilevel"/>
    <w:tmpl w:val="A9803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92D19"/>
    <w:multiLevelType w:val="hybridMultilevel"/>
    <w:tmpl w:val="6824C0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4F77158"/>
    <w:multiLevelType w:val="multilevel"/>
    <w:tmpl w:val="6B3A0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6212384"/>
    <w:multiLevelType w:val="hybridMultilevel"/>
    <w:tmpl w:val="659448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6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16"/>
  </w:num>
  <w:num w:numId="21">
    <w:abstractNumId w:val="15"/>
  </w:num>
  <w:num w:numId="22">
    <w:abstractNumId w:val="3"/>
  </w:num>
  <w:num w:numId="23">
    <w:abstractNumId w:val="7"/>
  </w:num>
  <w:num w:numId="24">
    <w:abstractNumId w:val="13"/>
  </w:num>
  <w:num w:numId="25">
    <w:abstractNumId w:val="8"/>
  </w:num>
  <w:num w:numId="26">
    <w:abstractNumId w:val="14"/>
  </w:num>
  <w:num w:numId="27">
    <w:abstractNumId w:val="9"/>
  </w:num>
  <w:num w:numId="28">
    <w:abstractNumId w:val="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39DA"/>
    <w:rsid w:val="0001436A"/>
    <w:rsid w:val="00034304"/>
    <w:rsid w:val="00035434"/>
    <w:rsid w:val="000425C3"/>
    <w:rsid w:val="00052A14"/>
    <w:rsid w:val="00077D53"/>
    <w:rsid w:val="00105FD9"/>
    <w:rsid w:val="00117666"/>
    <w:rsid w:val="00122131"/>
    <w:rsid w:val="001549D3"/>
    <w:rsid w:val="00160065"/>
    <w:rsid w:val="00174A1C"/>
    <w:rsid w:val="00177D84"/>
    <w:rsid w:val="001B51F7"/>
    <w:rsid w:val="00265659"/>
    <w:rsid w:val="00267D18"/>
    <w:rsid w:val="00274347"/>
    <w:rsid w:val="002868E2"/>
    <w:rsid w:val="002869C3"/>
    <w:rsid w:val="002936E4"/>
    <w:rsid w:val="002B4A57"/>
    <w:rsid w:val="002C74CA"/>
    <w:rsid w:val="003123F4"/>
    <w:rsid w:val="00335763"/>
    <w:rsid w:val="00336FA2"/>
    <w:rsid w:val="003544FB"/>
    <w:rsid w:val="00382871"/>
    <w:rsid w:val="0039294D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4204"/>
    <w:rsid w:val="00547326"/>
    <w:rsid w:val="0056631A"/>
    <w:rsid w:val="00593EEA"/>
    <w:rsid w:val="005A5EEE"/>
    <w:rsid w:val="005C7CA0"/>
    <w:rsid w:val="006375C7"/>
    <w:rsid w:val="00640D64"/>
    <w:rsid w:val="00654E8F"/>
    <w:rsid w:val="00660D05"/>
    <w:rsid w:val="006820B1"/>
    <w:rsid w:val="006B7D14"/>
    <w:rsid w:val="006E7987"/>
    <w:rsid w:val="00701727"/>
    <w:rsid w:val="0070566C"/>
    <w:rsid w:val="00714C50"/>
    <w:rsid w:val="00725A7D"/>
    <w:rsid w:val="007501BE"/>
    <w:rsid w:val="00790BB3"/>
    <w:rsid w:val="007A51D2"/>
    <w:rsid w:val="007B0BB2"/>
    <w:rsid w:val="007B35C5"/>
    <w:rsid w:val="007C206C"/>
    <w:rsid w:val="00817DD6"/>
    <w:rsid w:val="0083759F"/>
    <w:rsid w:val="00885156"/>
    <w:rsid w:val="008A02C3"/>
    <w:rsid w:val="00904F9B"/>
    <w:rsid w:val="009102B1"/>
    <w:rsid w:val="009151AA"/>
    <w:rsid w:val="0093429D"/>
    <w:rsid w:val="00943573"/>
    <w:rsid w:val="00957C8C"/>
    <w:rsid w:val="00964134"/>
    <w:rsid w:val="00970F7D"/>
    <w:rsid w:val="00984E06"/>
    <w:rsid w:val="00994A3D"/>
    <w:rsid w:val="009A21D4"/>
    <w:rsid w:val="009C2B12"/>
    <w:rsid w:val="009E20D4"/>
    <w:rsid w:val="00A174D9"/>
    <w:rsid w:val="00A95409"/>
    <w:rsid w:val="00AA4D24"/>
    <w:rsid w:val="00AB6715"/>
    <w:rsid w:val="00AD2F20"/>
    <w:rsid w:val="00AD3F5D"/>
    <w:rsid w:val="00AD7EDC"/>
    <w:rsid w:val="00AF38F5"/>
    <w:rsid w:val="00B1671E"/>
    <w:rsid w:val="00B25EB8"/>
    <w:rsid w:val="00B37F4D"/>
    <w:rsid w:val="00BC1C44"/>
    <w:rsid w:val="00C44D4B"/>
    <w:rsid w:val="00C52A7B"/>
    <w:rsid w:val="00C56BAF"/>
    <w:rsid w:val="00C679AA"/>
    <w:rsid w:val="00C75972"/>
    <w:rsid w:val="00CD066B"/>
    <w:rsid w:val="00CE4FEE"/>
    <w:rsid w:val="00CF2A9D"/>
    <w:rsid w:val="00D060CF"/>
    <w:rsid w:val="00DB59C3"/>
    <w:rsid w:val="00DC259A"/>
    <w:rsid w:val="00DE23E8"/>
    <w:rsid w:val="00E17E4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C2AEF"/>
    <w:rsid w:val="00FF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D4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text">
    <w:name w:val="text"/>
    <w:basedOn w:val="DefaultParagraphFont"/>
    <w:rsid w:val="00C44D4B"/>
  </w:style>
  <w:style w:type="character" w:customStyle="1" w:styleId="fontstyle01">
    <w:name w:val="fontstyle01"/>
    <w:basedOn w:val="DefaultParagraphFont"/>
    <w:rsid w:val="00C44D4B"/>
    <w:rPr>
      <w:rFonts w:ascii="CharisSIL-Italic" w:hAnsi="CharisSIL-Italic" w:hint="default"/>
      <w:b w:val="0"/>
      <w:bCs w:val="0"/>
      <w:i/>
      <w:iCs/>
      <w:color w:val="000000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C44D4B"/>
    <w:pPr>
      <w:spacing w:before="0" w:after="0" w:line="259" w:lineRule="auto"/>
      <w:jc w:val="center"/>
    </w:pPr>
    <w:rPr>
      <w:rFonts w:ascii="Palatino Linotype" w:eastAsia="Calibri" w:hAnsi="Palatino Linotype" w:cs="Times New Rom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44D4B"/>
    <w:rPr>
      <w:rFonts w:ascii="Palatino Linotype" w:eastAsia="Calibri" w:hAnsi="Palatino Linotype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C44D4B"/>
    <w:pPr>
      <w:spacing w:before="0" w:after="160"/>
    </w:pPr>
    <w:rPr>
      <w:rFonts w:ascii="Palatino Linotype" w:eastAsia="Calibri" w:hAnsi="Palatino Linotype"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C44D4B"/>
    <w:rPr>
      <w:rFonts w:ascii="Palatino Linotype" w:eastAsia="Calibri" w:hAnsi="Palatino Linotype" w:cs="Times New Roman"/>
      <w:noProof/>
      <w:sz w:val="20"/>
    </w:rPr>
  </w:style>
  <w:style w:type="character" w:customStyle="1" w:styleId="fontstyle21">
    <w:name w:val="fontstyle21"/>
    <w:basedOn w:val="DefaultParagraphFont"/>
    <w:rsid w:val="00C44D4B"/>
    <w:rPr>
      <w:rFonts w:ascii="AdvP4DF60F" w:hAnsi="AdvP4DF60F" w:hint="default"/>
      <w:b w:val="0"/>
      <w:bCs w:val="0"/>
      <w:i w:val="0"/>
      <w:iCs w:val="0"/>
      <w:color w:val="000000"/>
      <w:sz w:val="28"/>
      <w:szCs w:val="28"/>
    </w:rPr>
  </w:style>
  <w:style w:type="paragraph" w:styleId="Revision">
    <w:name w:val="Revision"/>
    <w:hidden/>
    <w:uiPriority w:val="99"/>
    <w:semiHidden/>
    <w:rsid w:val="00C44D4B"/>
    <w:pPr>
      <w:spacing w:after="0" w:line="240" w:lineRule="auto"/>
    </w:pPr>
    <w:rPr>
      <w:rFonts w:ascii="Palatino Linotype" w:eastAsia="Calibri" w:hAnsi="Palatino Linotype" w:cs="Times New Roman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4243901-E633-4717-A3B3-B4173C316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63</TotalTime>
  <Pages>9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Abel Chemura</cp:lastModifiedBy>
  <cp:revision>35</cp:revision>
  <cp:lastPrinted>2013-10-03T12:51:00Z</cp:lastPrinted>
  <dcterms:created xsi:type="dcterms:W3CDTF">2018-11-23T08:58:00Z</dcterms:created>
  <dcterms:modified xsi:type="dcterms:W3CDTF">2021-01-20T15:29:00Z</dcterms:modified>
</cp:coreProperties>
</file>