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38D590" w14:textId="33D01B64" w:rsidR="00787F86" w:rsidRPr="00603EFF" w:rsidRDefault="00654E8F" w:rsidP="00603EFF">
      <w:pPr>
        <w:pStyle w:val="SupplementaryMaterial"/>
        <w:rPr>
          <w:b w:val="0"/>
        </w:rPr>
      </w:pPr>
      <w:r w:rsidRPr="001549D3">
        <w:t>Supplementary Material</w:t>
      </w:r>
    </w:p>
    <w:p w14:paraId="6763DBC1" w14:textId="214AA504" w:rsidR="00901292" w:rsidRDefault="00214FAA" w:rsidP="00901292">
      <w:pPr>
        <w:pStyle w:val="Ttulo1"/>
        <w:keepNext/>
        <w:keepLines/>
        <w:tabs>
          <w:tab w:val="clear" w:pos="567"/>
        </w:tabs>
        <w:spacing w:after="120" w:line="259" w:lineRule="auto"/>
        <w:ind w:left="574" w:hanging="432"/>
      </w:pPr>
      <w:r w:rsidRPr="004A12AA">
        <w:rPr>
          <w:noProof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60441D40" wp14:editId="00D9C9F6">
            <wp:simplePos x="0" y="0"/>
            <wp:positionH relativeFrom="column">
              <wp:posOffset>381635</wp:posOffset>
            </wp:positionH>
            <wp:positionV relativeFrom="paragraph">
              <wp:posOffset>300990</wp:posOffset>
            </wp:positionV>
            <wp:extent cx="2512695" cy="32607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292">
        <w:t>Supplementary Figures</w:t>
      </w:r>
    </w:p>
    <w:p w14:paraId="17790A2B" w14:textId="3C7E844C" w:rsidR="00901292" w:rsidRDefault="00214FAA" w:rsidP="00DC69F2">
      <w:pPr>
        <w:pStyle w:val="Ttulo2"/>
        <w:numPr>
          <w:ilvl w:val="0"/>
          <w:numId w:val="0"/>
        </w:numPr>
      </w:pPr>
      <w:r w:rsidRPr="00A95178">
        <w:rPr>
          <w:noProof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1E7F838A" wp14:editId="03E2F296">
            <wp:simplePos x="0" y="0"/>
            <wp:positionH relativeFrom="column">
              <wp:posOffset>3468370</wp:posOffset>
            </wp:positionH>
            <wp:positionV relativeFrom="paragraph">
              <wp:posOffset>280035</wp:posOffset>
            </wp:positionV>
            <wp:extent cx="2397760" cy="2092325"/>
            <wp:effectExtent l="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/>
                    <a:stretch/>
                  </pic:blipFill>
                  <pic:spPr bwMode="auto">
                    <a:xfrm>
                      <a:off x="0" y="0"/>
                      <a:ext cx="2397760" cy="209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AA" w:rsidRPr="004A12AA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491608" wp14:editId="176E25B6">
                <wp:simplePos x="0" y="0"/>
                <wp:positionH relativeFrom="column">
                  <wp:posOffset>3241040</wp:posOffset>
                </wp:positionH>
                <wp:positionV relativeFrom="paragraph">
                  <wp:posOffset>52705</wp:posOffset>
                </wp:positionV>
                <wp:extent cx="408940" cy="307340"/>
                <wp:effectExtent l="0" t="0" r="0" b="0"/>
                <wp:wrapSquare wrapText="bothSides"/>
                <wp:docPr id="4" name="Cuadro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2AEDF6" w14:textId="4F3E8620" w:rsidR="004A12AA" w:rsidRDefault="004A12AA" w:rsidP="004A12A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ca-ES"/>
                              </w:rPr>
                              <w:t>B)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491608" id="_x0000_t202" coordsize="21600,21600" o:spt="202" path="m0,0l0,21600,21600,21600,21600,0xe">
                <v:stroke joinstyle="miter"/>
                <v:path gradientshapeok="t" o:connecttype="rect"/>
              </v:shapetype>
              <v:shape id="CuadroTexto 1" o:spid="_x0000_s1026" type="#_x0000_t202" style="position:absolute;margin-left:255.2pt;margin-top:4.15pt;width:32.2pt;height:2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" filled="f" stroked="f">
                <v:textbox style="mso-fit-shape-to-text:t">
                  <w:txbxContent>
                    <w:p w14:paraId="322AEDF6" w14:textId="4F3E8620" w:rsidR="004A12AA" w:rsidRDefault="004A12AA" w:rsidP="004A12A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ca-ES"/>
                        </w:rPr>
                        <w:t>B)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12AA" w:rsidRPr="004A12AA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E1ABB" wp14:editId="5CA6368B">
                <wp:simplePos x="0" y="0"/>
                <wp:positionH relativeFrom="column">
                  <wp:posOffset>34925</wp:posOffset>
                </wp:positionH>
                <wp:positionV relativeFrom="paragraph">
                  <wp:posOffset>48260</wp:posOffset>
                </wp:positionV>
                <wp:extent cx="408940" cy="307340"/>
                <wp:effectExtent l="0" t="0" r="0" b="0"/>
                <wp:wrapSquare wrapText="bothSides"/>
                <wp:docPr id="3" name="Cuadro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EECF59" w14:textId="77777777" w:rsidR="004A12AA" w:rsidRDefault="004A12AA" w:rsidP="004A12A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ca-ES"/>
                              </w:rPr>
                              <w:t>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E1ABB" id="_x0000_s1027" type="#_x0000_t202" style="position:absolute;margin-left:2.75pt;margin-top:3.8pt;width:32.2pt;height:2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" filled="f" stroked="f">
                <v:textbox style="mso-fit-shape-to-text:t">
                  <w:txbxContent>
                    <w:p w14:paraId="61EECF59" w14:textId="77777777" w:rsidR="004A12AA" w:rsidRDefault="004A12AA" w:rsidP="004A12A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ca-ES"/>
                        </w:rPr>
                        <w:t>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1292">
        <w:t xml:space="preserve"> </w:t>
      </w:r>
    </w:p>
    <w:p w14:paraId="10965476" w14:textId="3F7947FF" w:rsidR="00C664BD" w:rsidRDefault="00C664BD" w:rsidP="00854109">
      <w:pPr>
        <w:jc w:val="center"/>
      </w:pPr>
    </w:p>
    <w:p w14:paraId="020BF664" w14:textId="3F45D98D" w:rsidR="004A12AA" w:rsidRDefault="004A12AA" w:rsidP="00854109">
      <w:pPr>
        <w:jc w:val="center"/>
      </w:pPr>
    </w:p>
    <w:p w14:paraId="1FF81B38" w14:textId="0267EC87" w:rsidR="004A12AA" w:rsidRDefault="004A12AA" w:rsidP="00854109">
      <w:pPr>
        <w:jc w:val="center"/>
      </w:pPr>
    </w:p>
    <w:p w14:paraId="0C38F25D" w14:textId="48E0F121" w:rsidR="004A12AA" w:rsidRDefault="004A12AA" w:rsidP="00854109">
      <w:pPr>
        <w:jc w:val="center"/>
      </w:pPr>
    </w:p>
    <w:p w14:paraId="7FB69B0B" w14:textId="112B2009" w:rsidR="004A12AA" w:rsidRDefault="004A12AA" w:rsidP="00854109">
      <w:pPr>
        <w:jc w:val="center"/>
      </w:pPr>
    </w:p>
    <w:p w14:paraId="1B66FD38" w14:textId="4ABA4A98" w:rsidR="004A12AA" w:rsidRDefault="004A12AA" w:rsidP="00854109">
      <w:pPr>
        <w:jc w:val="center"/>
      </w:pPr>
    </w:p>
    <w:p w14:paraId="368650B4" w14:textId="368EA7D7" w:rsidR="009F7D78" w:rsidRDefault="009F7D78" w:rsidP="00901292">
      <w:pPr>
        <w:jc w:val="both"/>
      </w:pPr>
    </w:p>
    <w:p w14:paraId="673766E3" w14:textId="1C7551B0" w:rsidR="00854109" w:rsidRDefault="00854109" w:rsidP="00901292">
      <w:pPr>
        <w:jc w:val="both"/>
      </w:pPr>
    </w:p>
    <w:p w14:paraId="64D91BE3" w14:textId="0FE71756" w:rsidR="00854109" w:rsidRDefault="00854109" w:rsidP="00901292">
      <w:pPr>
        <w:jc w:val="both"/>
      </w:pPr>
    </w:p>
    <w:p w14:paraId="780FCE7E" w14:textId="2D8082E8" w:rsidR="00854109" w:rsidRDefault="00B42DC9" w:rsidP="00901292">
      <w:pPr>
        <w:jc w:val="both"/>
      </w:pPr>
      <w:r w:rsidRPr="00603EFF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0CB55D" wp14:editId="70D7BD36">
                <wp:simplePos x="0" y="0"/>
                <wp:positionH relativeFrom="column">
                  <wp:posOffset>3234055</wp:posOffset>
                </wp:positionH>
                <wp:positionV relativeFrom="paragraph">
                  <wp:posOffset>289560</wp:posOffset>
                </wp:positionV>
                <wp:extent cx="2515870" cy="2835275"/>
                <wp:effectExtent l="0" t="0" r="0" b="9525"/>
                <wp:wrapSquare wrapText="bothSides"/>
                <wp:docPr id="38" name="Agrupar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870" cy="2835275"/>
                          <a:chOff x="3365681" y="18880"/>
                          <a:chExt cx="2825434" cy="3679531"/>
                        </a:xfrm>
                      </wpg:grpSpPr>
                      <pic:pic xmlns:pic="http://schemas.openxmlformats.org/drawingml/2006/picture">
                        <pic:nvPicPr>
                          <pic:cNvPr id="39" name="Imagen 3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852" y="1093122"/>
                            <a:ext cx="2030400" cy="2555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Cuadro de texto 40"/>
                        <wps:cNvSpPr txBox="1"/>
                        <wps:spPr>
                          <a:xfrm>
                            <a:off x="4238066" y="18880"/>
                            <a:ext cx="1873012" cy="3418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F841B8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KIF1A (3-362)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  <w:lang w:val="ca-ES"/>
                                </w:rPr>
                                <w:t>R169T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" name="Cuadro de texto 41"/>
                        <wps:cNvSpPr txBox="1"/>
                        <wps:spPr>
                          <a:xfrm>
                            <a:off x="3404432" y="1204654"/>
                            <a:ext cx="536040" cy="2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5A45BC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" name="Cuadro de texto 42"/>
                        <wps:cNvSpPr txBox="1"/>
                        <wps:spPr>
                          <a:xfrm>
                            <a:off x="3402936" y="1391338"/>
                            <a:ext cx="536040" cy="2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E60DFD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Cuadro de texto 43"/>
                        <wps:cNvSpPr txBox="1"/>
                        <wps:spPr>
                          <a:xfrm>
                            <a:off x="3479785" y="1541465"/>
                            <a:ext cx="536735" cy="2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8EAEDD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4" name="Cuadro de texto 44"/>
                        <wps:cNvSpPr txBox="1"/>
                        <wps:spPr>
                          <a:xfrm>
                            <a:off x="3500928" y="1935081"/>
                            <a:ext cx="536040" cy="2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CA7B97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Cuadro de texto 45"/>
                        <wps:cNvSpPr txBox="1"/>
                        <wps:spPr>
                          <a:xfrm>
                            <a:off x="3492215" y="2219833"/>
                            <a:ext cx="536735" cy="2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2700E1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" name="Cuadro de texto 46"/>
                        <wps:cNvSpPr txBox="1"/>
                        <wps:spPr>
                          <a:xfrm>
                            <a:off x="3507937" y="2607640"/>
                            <a:ext cx="536040" cy="2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E50FEE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Cuadro de texto 47"/>
                        <wps:cNvSpPr txBox="1"/>
                        <wps:spPr>
                          <a:xfrm>
                            <a:off x="3507937" y="3060452"/>
                            <a:ext cx="536040" cy="2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983E04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" name="Cuadro de texto 48"/>
                        <wps:cNvSpPr txBox="1"/>
                        <wps:spPr>
                          <a:xfrm>
                            <a:off x="3507937" y="2817081"/>
                            <a:ext cx="536040" cy="2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FF5C8C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Cuadro de texto 49"/>
                        <wps:cNvSpPr txBox="1"/>
                        <wps:spPr>
                          <a:xfrm>
                            <a:off x="3365681" y="741989"/>
                            <a:ext cx="536735" cy="2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8E8D9F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kDa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" name="Cuadro de texto 50"/>
                        <wps:cNvSpPr txBox="1"/>
                        <wps:spPr>
                          <a:xfrm>
                            <a:off x="3397297" y="1039638"/>
                            <a:ext cx="536735" cy="2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77B91B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Cuadro de texto 51"/>
                        <wps:cNvSpPr txBox="1"/>
                        <wps:spPr>
                          <a:xfrm>
                            <a:off x="3507937" y="3402359"/>
                            <a:ext cx="536040" cy="2960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AB462C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Conector recto 52"/>
                        <wps:cNvCnPr/>
                        <wps:spPr>
                          <a:xfrm>
                            <a:off x="3773201" y="1359324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Conector recto 53"/>
                        <wps:cNvCnPr/>
                        <wps:spPr>
                          <a:xfrm>
                            <a:off x="3773201" y="1196430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Conector recto 54"/>
                        <wps:cNvCnPr/>
                        <wps:spPr>
                          <a:xfrm>
                            <a:off x="3773201" y="1552625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Conector recto 55"/>
                        <wps:cNvCnPr/>
                        <wps:spPr>
                          <a:xfrm>
                            <a:off x="3773201" y="1664650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Conector recto 57"/>
                        <wps:cNvCnPr/>
                        <wps:spPr>
                          <a:xfrm>
                            <a:off x="3773201" y="2072471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Conector recto 58"/>
                        <wps:cNvCnPr/>
                        <wps:spPr>
                          <a:xfrm>
                            <a:off x="3779551" y="2372941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Conector recto 59"/>
                        <wps:cNvCnPr/>
                        <wps:spPr>
                          <a:xfrm>
                            <a:off x="3782653" y="2759983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Conector recto 60"/>
                        <wps:cNvCnPr/>
                        <wps:spPr>
                          <a:xfrm>
                            <a:off x="3786563" y="2969260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ector recto 61"/>
                        <wps:cNvCnPr/>
                        <wps:spPr>
                          <a:xfrm>
                            <a:off x="3786563" y="3214928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Conector recto 62"/>
                        <wps:cNvCnPr/>
                        <wps:spPr>
                          <a:xfrm>
                            <a:off x="3780556" y="3566217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Cuadro de texto 63"/>
                        <wps:cNvSpPr txBox="1"/>
                        <wps:spPr>
                          <a:xfrm rot="16200000">
                            <a:off x="4440094" y="584610"/>
                            <a:ext cx="727922" cy="269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D91D65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Wash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" name="Cuadro de texto 64"/>
                        <wps:cNvSpPr txBox="1"/>
                        <wps:spPr>
                          <a:xfrm rot="16200000">
                            <a:off x="4769674" y="569111"/>
                            <a:ext cx="727922" cy="269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B3F725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Wash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5" name="Cuadro de texto 65"/>
                        <wps:cNvSpPr txBox="1"/>
                        <wps:spPr>
                          <a:xfrm rot="16200000">
                            <a:off x="5074782" y="513271"/>
                            <a:ext cx="845192" cy="2695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D66B89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Elution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6" name="Cuadro de texto 66"/>
                        <wps:cNvSpPr txBox="1"/>
                        <wps:spPr>
                          <a:xfrm rot="16200000">
                            <a:off x="5364457" y="480905"/>
                            <a:ext cx="897981" cy="2695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DE968F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Elution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7" name="Conector recto 67"/>
                        <wps:cNvCnPr/>
                        <wps:spPr>
                          <a:xfrm>
                            <a:off x="4426593" y="333771"/>
                            <a:ext cx="1476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Cuadro de texto 68"/>
                        <wps:cNvSpPr txBox="1"/>
                        <wps:spPr>
                          <a:xfrm rot="16200000">
                            <a:off x="4210242" y="636220"/>
                            <a:ext cx="615443" cy="2697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4CA5E0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Lysis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" name="Triángulo 69"/>
                        <wps:cNvSpPr/>
                        <wps:spPr>
                          <a:xfrm rot="5400000" flipH="1" flipV="1">
                            <a:off x="6081097" y="2225995"/>
                            <a:ext cx="107054" cy="112982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CB55D" id="Agrupar 32" o:spid="_x0000_s1028" style="position:absolute;left:0;text-align:left;margin-left:254.65pt;margin-top:22.8pt;width:198.1pt;height:223.25pt;z-index:251667456" coordorigin="3365681,18880" coordsize="2825434,367953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wAARCAIlAb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9" o:spid="_x0000_s1029" type="#_x0000_t75" style="position:absolute;left:3990852;top:1093122;width:2030400;height:25550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l&#10;9zjEAAAA2wAAAA8AAABkcnMvZG93bnJldi54bWxEj91qwkAUhO8LvsNyBG+KbmohaHQVkSpFivj3&#10;AIfsMQlmz4bsata3dwuFXg4z8w0zXwZTiwe1rrKs4GOUgCDOra64UHA5b4YTEM4ja6wtk4InOVgu&#10;em9zzLTt+EiPky9EhLDLUEHpfZNJ6fKSDLqRbYijd7WtQR9lW0jdYhfhppbjJEmlwYrjQokNrUvK&#10;b6e7UTA9XH8OqUz3JoTcv3frr/Nue1Fq0A+rGQhPwf+H/9rfWsHnFH6/xB8gFy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zl9zjEAAAA2wAAAA8AAAAAAAAAAAAAAAAAnAIA&#10;AGRycy9kb3ducmV2LnhtbFBLBQYAAAAABAAEAPcAAACNAwAAAAA=&#10;">
                  <v:imagedata r:id="rId11" o:title=""/>
                  <v:path arrowok="t"/>
                </v:shape>
                <v:shape id="Cuadro de texto 40" o:spid="_x0000_s1030" type="#_x0000_t202" style="position:absolute;left:4238066;top:18880;width:1873012;height:3418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<v:textbox>
                    <w:txbxContent>
                      <w:p w14:paraId="04F841B8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KIF1A (3-362)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6"/>
                            <w:sz w:val="20"/>
                            <w:szCs w:val="20"/>
                            <w:vertAlign w:val="superscript"/>
                            <w:lang w:val="ca-ES"/>
                          </w:rPr>
                          <w:t>R169T</w:t>
                        </w:r>
                      </w:p>
                    </w:txbxContent>
                  </v:textbox>
                </v:shape>
                <v:shape id="Cuadro de texto 41" o:spid="_x0000_s1031" type="#_x0000_t202" style="position:absolute;left:3404432;top:1204654;width:536040;height:2960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19/wgAA&#10;ANsAAAAPAAAAZHJzL2Rvd25yZXYueG1sRI9Bi8IwFITvwv6H8IS9aaKoaNcoi7LgSVF3hb09mmdb&#10;bF5KE23990YQPA4z8w0zX7a2FDeqfeFYw6CvQBCnzhScafg9/vSmIHxANlg6Jg138rBcfHTmmBjX&#10;8J5uh5CJCGGfoIY8hCqR0qc5WfR9VxFH7+xqiyHKOpOmxibCbSmHSk2kxYLjQo4VrXJKL4er1fC3&#10;Pf+fRmqXre24alyrJNuZ1Pqz235/gQjUhnf41d4YDaMB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/X3/CAAAA2wAAAA8AAAAAAAAAAAAAAAAAlwIAAGRycy9kb3du&#10;cmV2LnhtbFBLBQYAAAAABAAEAPUAAACGAwAAAAA=&#10;" filled="f" stroked="f">
                  <v:textbox>
                    <w:txbxContent>
                      <w:p w14:paraId="1F5A45BC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150</w:t>
                        </w:r>
                      </w:p>
                    </w:txbxContent>
                  </v:textbox>
                </v:shape>
                <v:shape id="Cuadro de texto 42" o:spid="_x0000_s1032" type="#_x0000_t202" style="position:absolute;left:3402936;top:1391338;width:536040;height:2960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cEI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kZD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twQjCAAAA2wAAAA8AAAAAAAAAAAAAAAAAlwIAAGRycy9kb3du&#10;cmV2LnhtbFBLBQYAAAAABAAEAPUAAACGAwAAAAA=&#10;" filled="f" stroked="f">
                  <v:textbox>
                    <w:txbxContent>
                      <w:p w14:paraId="47E60DFD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100</w:t>
                        </w:r>
                      </w:p>
                    </w:txbxContent>
                  </v:textbox>
                </v:shape>
                <v:shape id="Cuadro de texto 43" o:spid="_x0000_s1033" type="#_x0000_t202" style="position:absolute;left:3479785;top:1541465;width:536735;height:2960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4WSTwwAA&#10;ANsAAAAPAAAAZHJzL2Rvd25yZXYueG1sRI9Pa8JAFMTvBb/D8oTe6q7/iqbZiCiFnhStCt4e2WcS&#10;mn0bsluTfvuuUOhxmJnfMOmqt7W4U+srxxrGIwWCOHem4kLD6fP9ZQHCB2SDtWPS8EMeVtngKcXE&#10;uI4PdD+GQkQI+wQ1lCE0iZQ+L8miH7mGOHo311oMUbaFNC12EW5rOVHqVVqsOC6U2NCmpPzr+G01&#10;nHe362Wm9sXWzpvO9UqyXUqtn4f9+g1EoD78h//aH0bDbAqPL/EHyO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4WSTwwAAANsAAAAPAAAAAAAAAAAAAAAAAJcCAABkcnMvZG93&#10;bnJldi54bWxQSwUGAAAAAAQABAD1AAAAhwMAAAAA&#10;" filled="f" stroked="f">
                  <v:textbox>
                    <w:txbxContent>
                      <w:p w14:paraId="058EAEDD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75</w:t>
                        </w:r>
                      </w:p>
                    </w:txbxContent>
                  </v:textbox>
                </v:shape>
                <v:shape id="Cuadro de texto 44" o:spid="_x0000_s1034" type="#_x0000_t202" style="position:absolute;left:3500928;top:1935081;width:536040;height:2960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<v:textbox>
                    <w:txbxContent>
                      <w:p w14:paraId="4CCA7B97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50</w:t>
                        </w:r>
                      </w:p>
                    </w:txbxContent>
                  </v:textbox>
                </v:shape>
                <v:shape id="Cuadro de texto 45" o:spid="_x0000_s1035" type="#_x0000_t202" style="position:absolute;left:3492215;top:2219833;width:536735;height:2960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Fl8wwAA&#10;ANsAAAAPAAAAZHJzL2Rvd25yZXYueG1sRI9Ba8JAFITvgv9heYI3s2sxUtOsUloKnlq0rdDbI/tM&#10;gtm3IbtN0n/fFQSPw8x8w+S70Taip87XjjUsEwWCuHCm5lLD1+fb4hGED8gGG8ek4Y887LbTSY6Z&#10;cQMfqD+GUkQI+ww1VCG0mZS+qMiiT1xLHL2z6yyGKLtSmg6HCLeNfFBqLS3WHBcqbOmlouJy/LUa&#10;vt/PP6eV+ihfbdoOblSS7UZqPZ+Nz08gAo3hHr6190bDKoXr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RFl8wwAAANsAAAAPAAAAAAAAAAAAAAAAAJcCAABkcnMvZG93&#10;bnJldi54bWxQSwUGAAAAAAQABAD1AAAAhwMAAAAA&#10;" filled="f" stroked="f">
                  <v:textbox>
                    <w:txbxContent>
                      <w:p w14:paraId="482700E1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37</w:t>
                        </w:r>
                      </w:p>
                    </w:txbxContent>
                  </v:textbox>
                </v:shape>
                <v:shape id="Cuadro de texto 46" o:spid="_x0000_s1036" type="#_x0000_t202" style="position:absolute;left:3507937;top:2607640;width:536040;height:2960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lscLwgAA&#10;ANs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AxG8PoSf4C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WxwvCAAAA2wAAAA8AAAAAAAAAAAAAAAAAlwIAAGRycy9kb3du&#10;cmV2LnhtbFBLBQYAAAAABAAEAPUAAACGAwAAAAA=&#10;" filled="f" stroked="f">
                  <v:textbox>
                    <w:txbxContent>
                      <w:p w14:paraId="55E50FEE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25</w:t>
                        </w:r>
                      </w:p>
                    </w:txbxContent>
                  </v:textbox>
                </v:shape>
                <v:shape id="Cuadro de texto 47" o:spid="_x0000_s1037" type="#_x0000_t202" style="position:absolute;left:3507937;top:3060452;width:536040;height:2960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2mKQ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+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pikMQAAADbAAAADwAAAAAAAAAAAAAAAACXAgAAZHJzL2Rv&#10;d25yZXYueG1sUEsFBgAAAAAEAAQA9QAAAIgDAAAAAA==&#10;" filled="f" stroked="f">
                  <v:textbox>
                    <w:txbxContent>
                      <w:p w14:paraId="6C983E04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15</w:t>
                        </w:r>
                      </w:p>
                    </w:txbxContent>
                  </v:textbox>
                </v:shape>
                <v:shape id="Cuadro de texto 48" o:spid="_x0000_s1038" type="#_x0000_t202" style="position:absolute;left:3507937;top:2817081;width:536040;height:2960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fbi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Y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X24r4AAADbAAAADwAAAAAAAAAAAAAAAACXAgAAZHJzL2Rvd25yZXYu&#10;eG1sUEsFBgAAAAAEAAQA9QAAAIIDAAAAAA==&#10;" filled="f" stroked="f">
                  <v:textbox>
                    <w:txbxContent>
                      <w:p w14:paraId="59FF5C8C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20</w:t>
                        </w:r>
                      </w:p>
                    </w:txbxContent>
                  </v:textbox>
                </v:shape>
                <v:shape id="Cuadro de texto 49" o:spid="_x0000_s1039" type="#_x0000_t202" style="position:absolute;left:3365681;top:741989;width:536735;height:2960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VN5wwAA&#10;ANsAAAAPAAAAZHJzL2Rvd25yZXYueG1sRI/NasMwEITvhbyD2EButZSSltiJbEJLoKeW5g9yW6yN&#10;bWKtjKXG7ttXhUKOw8x8w6yL0bbiRr1vHGuYJwoEcelMw5WGw377uAThA7LB1jFp+CEPRT55WGNm&#10;3MBfdNuFSkQI+ww11CF0mZS+rMmiT1xHHL2L6y2GKPtKmh6HCLetfFLqRVpsOC7U2NFrTeV19201&#10;HD8u59NCfVZv9rkb3Kgk21RqPZuOmxWIQGO4h//b70bDIo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CVN5wwAAANsAAAAPAAAAAAAAAAAAAAAAAJcCAABkcnMvZG93&#10;bnJldi54bWxQSwUGAAAAAAQABAD1AAAAhwMAAAAA&#10;" filled="f" stroked="f">
                  <v:textbox>
                    <w:txbxContent>
                      <w:p w14:paraId="4F8E8D9F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kDa</w:t>
                        </w:r>
                      </w:p>
                    </w:txbxContent>
                  </v:textbox>
                </v:shape>
                <v:shape id="Cuadro de texto 50" o:spid="_x0000_s1040" type="#_x0000_t202" style="position:absolute;left:3397297;top:1039638;width:536735;height:2960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6mw5vgAA&#10;ANsAAAAPAAAAZHJzL2Rvd25yZXYueG1sRE/LisIwFN0P+A/hCrMbE0VFq1FEEWY14hPcXZprW2xu&#10;ShNt5+/NQnB5OO/5srWleFLtC8ca+j0Fgjh1puBMw+m4/ZmA8AHZYOmYNPyTh+Wi8zXHxLiG9/Q8&#10;hEzEEPYJashDqBIpfZqTRd9zFXHkbq62GCKsM2lqbGK4LeVAqbG0WHBsyLGidU7p/fCwGs5/t+tl&#10;qHbZxo6qxrVKsp1Krb+77WoGIlAbPuK3+9doGMX18Uv8AXLxA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upsOb4AAADbAAAADwAAAAAAAAAAAAAAAACXAgAAZHJzL2Rvd25yZXYu&#10;eG1sUEsFBgAAAAAEAAQA9QAAAIIDAAAAAA==&#10;" filled="f" stroked="f">
                  <v:textbox>
                    <w:txbxContent>
                      <w:p w14:paraId="5377B91B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250</w:t>
                        </w:r>
                      </w:p>
                    </w:txbxContent>
                  </v:textbox>
                </v:shape>
                <v:shape id="Cuadro de texto 51" o:spid="_x0000_s1041" type="#_x0000_t202" style="position:absolute;left:3507937;top:3402359;width:536040;height:2960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psmiwwAA&#10;ANsAAAAPAAAAZHJzL2Rvd25yZXYueG1sRI/NasMwEITvhbyD2EBvteSSlMSxYkJLoKeW5g9yW6yN&#10;bWKtjKXG7ttXhUKOw8x8w+TFaFtxo943jjWkiQJBXDrTcKXhsN8+LUD4gGywdUwafshDsZ485JgZ&#10;N/AX3XahEhHCPkMNdQhdJqUva7LoE9cRR+/ieoshyr6Spschwm0rn5V6kRYbjgs1dvRaU3ndfVsN&#10;x4/L+TRTn9WbnXeDG5Vku5RaP07HzQpEoDHcw//td6NhnsL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psmiwwAAANsAAAAPAAAAAAAAAAAAAAAAAJcCAABkcnMvZG93&#10;bnJldi54bWxQSwUGAAAAAAQABAD1AAAAhwMAAAAA&#10;" filled="f" stroked="f">
                  <v:textbox>
                    <w:txbxContent>
                      <w:p w14:paraId="65AB462C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10</w:t>
                        </w:r>
                      </w:p>
                    </w:txbxContent>
                  </v:textbox>
                </v:shape>
                <v:line id="Conector recto 52" o:spid="_x0000_s1042" style="position:absolute;visibility:visible;mso-wrap-style:square" from="3773201,1359324" to="3989201,13593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Fa2qMQAAADbAAAADwAAAGRycy9kb3ducmV2LnhtbESPUWvCMBSF34X9h3AHe9N0xYl0Rhky&#10;QR8KVvcD7pq7Jltz0zVRu3+/CIKPh3POdziL1eBacaY+WM8KnicZCOLaa8uNgo/jZjwHESKyxtYz&#10;KfijAKvlw2iBhfYXruh8iI1IEA4FKjAxdoWUoTbkMEx8R5y8L987jEn2jdQ9XhLctTLPspl0aDkt&#10;GOxobaj+OZycgu997t+HsDO73+lnubZZZcuyUurpcXh7BRFpiPfwrb3VCl5yuH5JP0Au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sVraoxAAAANsAAAAPAAAAAAAAAAAA&#10;AAAAAKECAABkcnMvZG93bnJldi54bWxQSwUGAAAAAAQABAD5AAAAkgMAAAAA&#10;" strokecolor="black [3040]" strokeweight="1pt"/>
                <v:line id="Conector recto 53" o:spid="_x0000_s1043" style="position:absolute;visibility:visible;mso-wrap-style:square" from="3773201,1196430" to="3989201,11964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xoTM8QAAADbAAAADwAAAGRycy9kb3ducmV2LnhtbESP3WoCMRSE7wu+QzhC72pW+4OsRhFp&#10;oV4suOoDHDfHTXRzst2kun37Rij0cpiZb5j5sneNuFIXrGcF41EGgrjy2nKt4LD/eJqCCBFZY+OZ&#10;FPxQgOVi8DDHXPsbl3TdxVokCIccFZgY21zKUBlyGEa+JU7eyXcOY5JdLXWHtwR3jZxk2Zt0aDkt&#10;GGxpbai67L6dgvN24t/7sDGbr5djsbZZaYuiVOpx2K9mICL18T/81/7UCl6f4f4l/QC5+A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GhMzxAAAANsAAAAPAAAAAAAAAAAA&#10;AAAAAKECAABkcnMvZG93bnJldi54bWxQSwUGAAAAAAQABAD5AAAAkgMAAAAA&#10;" strokecolor="black [3040]" strokeweight="1pt"/>
                <v:line id="Conector recto 54" o:spid="_x0000_s1044" style="position:absolute;visibility:visible;mso-wrap-style:square" from="3773201,1552625" to="3989201,15526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POLR8QAAADbAAAADwAAAGRycy9kb3ducmV2LnhtbESP0WoCMRRE3wX/IVyhb5pVbClbo4go&#10;1IcF1/YDbjfXTXRzs25S3f59IxT6OMzMGWax6l0jbtQF61nBdJKBIK68tlwr+PzYjV9BhIissfFM&#10;Cn4owGo5HCww1/7OJd2OsRYJwiFHBSbGNpcyVIYcholviZN38p3DmGRXS93hPcFdI2dZ9iIdWk4L&#10;BlvaGKoux2+n4HyY+W0f9mZ/nX8VG5uVtihKpZ5G/foNRKQ+/of/2u9awfMcHl/SD5DL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M84tHxAAAANsAAAAPAAAAAAAAAAAA&#10;AAAAAKECAABkcnMvZG93bnJldi54bWxQSwUGAAAAAAQABAD5AAAAkgMAAAAA&#10;" strokecolor="black [3040]" strokeweight="1pt"/>
                <v:line id="Conector recto 55" o:spid="_x0000_s1045" style="position:absolute;visibility:visible;mso-wrap-style:square" from="3773201,1664650" to="3989201,16646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78u3MQAAADbAAAADwAAAGRycy9kb3ducmV2LnhtbESP0WoCMRRE3wv+Q7hC32pWqUVWoxRp&#10;QR8WutYPuG6um9jNzbqJuv69KRT6OMzMGWax6l0jrtQF61nBeJSBIK68tlwr2H9/vsxAhIissfFM&#10;Cu4UYLUcPC0w1/7GJV13sRYJwiFHBSbGNpcyVIYchpFviZN39J3DmGRXS93hLcFdIydZ9iYdWk4L&#10;BltaG6p+dhen4PQ18R992Jrt+fVQrG1W2qIolXoe9u9zEJH6+B/+a2+0gukUfr+kHyC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vy7cxAAAANsAAAAPAAAAAAAAAAAA&#10;AAAAAKECAABkcnMvZG93bnJldi54bWxQSwUGAAAAAAQABAD5AAAAkgMAAAAA&#10;" strokecolor="black [3040]" strokeweight="1pt"/>
                <v:line id="Conector recto 57" o:spid="_x0000_s1046" style="position:absolute;visibility:visible;mso-wrap-style:square" from="3773201,2072471" to="3989201,20724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CEVMMQAAADbAAAADwAAAGRycy9kb3ducmV2LnhtbESP3WoCMRSE7wu+QzhC72pW6Y+sRhFp&#10;oV4suOoDHDfHTXRzst2kun37Rij0cpiZb5j5sneNuFIXrGcF41EGgrjy2nKt4LD/eJqCCBFZY+OZ&#10;FPxQgOVi8DDHXPsbl3TdxVokCIccFZgY21zKUBlyGEa+JU7eyXcOY5JdLXWHtwR3jZxk2at0aDkt&#10;GGxpbai67L6dgvN24t/7sDGbr+djsbZZaYuiVOpx2K9mICL18T/81/7UCl7e4P4l/QC5+A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8IRUwxAAAANsAAAAPAAAAAAAAAAAA&#10;AAAAAKECAABkcnMvZG93bnJldi54bWxQSwUGAAAAAAQABAD5AAAAkgMAAAAA&#10;" strokecolor="black [3040]" strokeweight="1pt"/>
                <v:line id="Conector recto 58" o:spid="_x0000_s1047" style="position:absolute;visibility:visible;mso-wrap-style:square" from="3779551,2372941" to="3995551,237294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b6BQsAAAADbAAAADwAAAGRycy9kb3ducmV2LnhtbERP3WrCMBS+F3yHcATvNFU2GZ1RRDaY&#10;FwXrfIBjc9ZEm5OuybS+/XIhePnx/S/XvWvElbpgPSuYTTMQxJXXlmsFx+/PyRuIEJE1Np5JwZ0C&#10;rFfDwRJz7W9c0vUQa5FCOOSowMTY5lKGypDDMPUtceJ+fOcwJtjVUnd4S+GukfMsW0iHllODwZa2&#10;hqrL4c8pOO/n/qMPO7P7fTkVW5uVtihKpcajfvMOIlIfn+KH+0sreE1j05f0A+TqH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2+gULAAAAA2wAAAA8AAAAAAAAAAAAAAAAA&#10;oQIAAGRycy9kb3ducmV2LnhtbFBLBQYAAAAABAAEAPkAAACOAwAAAAA=&#10;" strokecolor="black [3040]" strokeweight="1pt"/>
                <v:line id="Conector recto 59" o:spid="_x0000_s1048" style="position:absolute;visibility:visible;mso-wrap-style:square" from="3782653,2759983" to="3998653,27599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vIk2cQAAADbAAAADwAAAGRycy9kb3ducmV2LnhtbESP0WoCMRRE3wv+Q7hC32pWaUtdjSLS&#10;Qn1YcNUPuG6um+jmZrtJdfv3jVDo4zAzZ5j5sneNuFIXrGcF41EGgrjy2nKt4LD/eHoDESKyxsYz&#10;KfihAMvF4GGOufY3Lum6i7VIEA45KjAxtrmUoTLkMIx8S5y8k+8cxiS7WuoObwnuGjnJslfp0HJa&#10;MNjS2lB12X07BeftxL/3YWM2X8/HYm2z0hZFqdTjsF/NQETq43/4r/2pFbxM4f4l/QC5+A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i8iTZxAAAANsAAAAPAAAAAAAAAAAA&#10;AAAAAKECAABkcnMvZG93bnJldi54bWxQSwUGAAAAAAQABAD5AAAAkgMAAAAA&#10;" strokecolor="black [3040]" strokeweight="1pt"/>
                <v:line id="Conector recto 60" o:spid="_x0000_s1049" style="position:absolute;visibility:visible;mso-wrap-style:square" from="3786563,2969260" to="4002563,29692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aRH+cAAAADbAAAADwAAAGRycy9kb3ducmV2LnhtbERP3WrCMBS+H/gO4QjezVQRGdUoIg70&#10;orC6PcCxOTbR5qRrota3NxeDXX58/8t17xpxpy5Yzwom4wwEceW15VrBz/fn+weIEJE1Np5JwZMC&#10;rFeDtyXm2j+4pPsx1iKFcMhRgYmxzaUMlSGHYexb4sSdfecwJtjVUnf4SOGukdMsm0uHllODwZa2&#10;hqrr8eYUXL6mfteHgzn8zk7F1malLYpSqdGw3yxAROrjv/jPvdcK5ml9+pJ+gFy9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L2kR/nAAAAA2wAAAA8AAAAAAAAAAAAAAAAA&#10;oQIAAGRycy9kb3ducmV2LnhtbFBLBQYAAAAABAAEAPkAAACOAwAAAAA=&#10;" strokecolor="black [3040]" strokeweight="1pt"/>
                <v:line id="Conector recto 61" o:spid="_x0000_s1050" style="position:absolute;visibility:visible;mso-wrap-style:square" from="3786563,3214928" to="4002563,32149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ujiYsMAAADbAAAADwAAAGRycy9kb3ducmV2LnhtbESP0WoCMRRE3wv+Q7hC32pWEZHVKCIW&#10;6sNC1/YDrpvrJrq5WTdRt3/fFAo+DjNzhlmue9eIO3XBelYwHmUgiCuvLdcKvr/e3+YgQkTW2Hgm&#10;BT8UYL0avCwx1/7BJd0PsRYJwiFHBSbGNpcyVIYchpFviZN38p3DmGRXS93hI8FdIydZNpMOLacF&#10;gy1tDVWXw80pOH9O/K4Pe7O/To/F1malLYpSqddhv1mAiNTHZ/i//aEVzMbw9yX9ALn6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Lo4mLDAAAA2wAAAA8AAAAAAAAAAAAA&#10;AAAAoQIAAGRycy9kb3ducmV2LnhtbFBLBQYAAAAABAAEAPkAAACRAwAAAAA=&#10;" strokecolor="black [3040]" strokeweight="1pt"/>
                <v:line id="Conector recto 62" o:spid="_x0000_s1051" style="position:absolute;visibility:visible;mso-wrap-style:square" from="3780556,3566217" to="3996556,35662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jp8FcMAAADbAAAADwAAAGRycy9kb3ducmV2LnhtbESPUWvCMBSF3wf+h3AF32ZqGTI6o4g4&#10;mA8Fq/6Aa3PXZGtuapNp/fdmMNjj4ZzzHc5iNbhWXKkP1rOC2TQDQVx7bblRcDq+P7+CCBFZY+uZ&#10;FNwpwGo5elpgof2NK7oeYiMShEOBCkyMXSFlqA05DFPfESfv0/cOY5J9I3WPtwR3rcyzbC4dWk4L&#10;BjvaGKq/Dz9Owdc+99sh7Mzu8nIuNzarbFlWSk3Gw/oNRKQh/of/2h9awTyH3y/pB8jl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I6fBXDAAAA2wAAAA8AAAAAAAAAAAAA&#10;AAAAoQIAAGRycy9kb3ducmV2LnhtbFBLBQYAAAAABAAEAPkAAACRAwAAAAA=&#10;" strokecolor="black [3040]" strokeweight="1pt"/>
                <v:shape id="Cuadro de texto 63" o:spid="_x0000_s1052" type="#_x0000_t202" style="position:absolute;left:4440094;top:584610;width:727922;height:26975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HMT1wQAA&#10;ANsAAAAPAAAAZHJzL2Rvd25yZXYueG1sRI/BasMwEETvgf6D2EAvIZHTUlMcy6FpKeQaJ70v1sY2&#10;sVbG2sb231eFQo/DzLxh8v3kOnWnIbSeDWw3CSjiytuWawOX8+f6FVQQZIudZzIwU4B98bDIMbN+&#10;5BPdS6lVhHDI0EAj0mdah6ohh2Hje+LoXf3gUKIcam0HHCPcdfopSVLtsOW40GBP7w1Vt/LbGZAP&#10;ab39WiVXfxpfDvOxDNrNxjwup7cdKKFJ/sN/7aM1kD7D75f4A3Tx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hzE9cEAAADbAAAADwAAAAAAAAAAAAAAAACXAgAAZHJzL2Rvd25y&#10;ZXYueG1sUEsFBgAAAAAEAAQA9QAAAIUDAAAAAA==&#10;" filled="f" stroked="f">
                  <v:textbox>
                    <w:txbxContent>
                      <w:p w14:paraId="58D91D65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Wash 1</w:t>
                        </w:r>
                      </w:p>
                    </w:txbxContent>
                  </v:textbox>
                </v:shape>
                <v:shape id="Cuadro de texto 64" o:spid="_x0000_s1053" type="#_x0000_t202" style="position:absolute;left:4769674;top:569111;width:727922;height:26975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9VyBwQAA&#10;ANsAAAAPAAAAZHJzL2Rvd25yZXYueG1sRI/BasMwEETvgf6D2EAvIZFTWlMcy6FpKeQaJ70v1sY2&#10;sVbG2sb231eFQo/DzLxh8v3kOnWnIbSeDWw3CSjiytuWawOX8+f6FVQQZIudZzIwU4B98bDIMbN+&#10;5BPdS6lVhHDI0EAj0mdah6ohh2Hje+LoXf3gUKIcam0HHCPcdfopSVLtsOW40GBP7w1Vt/LbGZAP&#10;ab39WiVXfxpfDvOxDNrNxjwup7cdKKFJ/sN/7aM1kD7D75f4A3Tx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fVcgcEAAADbAAAADwAAAAAAAAAAAAAAAACXAgAAZHJzL2Rvd25y&#10;ZXYueG1sUEsFBgAAAAAEAAQA9QAAAIUDAAAAAA==&#10;" filled="f" stroked="f">
                  <v:textbox>
                    <w:txbxContent>
                      <w:p w14:paraId="4CB3F725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Wash 2</w:t>
                        </w:r>
                      </w:p>
                    </w:txbxContent>
                  </v:textbox>
                </v:shape>
                <v:shape id="Cuadro de texto 65" o:spid="_x0000_s1054" type="#_x0000_t202" style="position:absolute;left:5074782;top:513271;width:845192;height:269584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fkawAAA&#10;ANsAAAAPAAAAZHJzL2Rvd25yZXYueG1sRI/BisJAEETvgv8wtLAX0ckKikRH0V0Er2b13mTaJJjp&#10;CZlek/z9jiDssaiqV9R237taPakNlWcDn/MEFHHubcWFgevPabYGFQTZYu2ZDAwUYL8bj7aYWt/x&#10;hZ6ZFCpCOKRooBRpUq1DXpLDMPcNcfTuvnUoUbaFti12Ee5qvUiSlXZYcVwosaGvkvJH9usMyLdU&#10;3t6myd1fuuVxOGdBu8GYj0l/2IAS6uU//G6frYHVEl5f4g/Qu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ufkawAAAANsAAAAPAAAAAAAAAAAAAAAAAJcCAABkcnMvZG93bnJl&#10;di54bWxQSwUGAAAAAAQABAD1AAAAhAMAAAAA&#10;" filled="f" stroked="f">
                  <v:textbox>
                    <w:txbxContent>
                      <w:p w14:paraId="0CD66B89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Elution 1</w:t>
                        </w:r>
                      </w:p>
                    </w:txbxContent>
                  </v:textbox>
                </v:shape>
                <v:shape id="Cuadro de texto 66" o:spid="_x0000_s1055" type="#_x0000_t202" style="position:absolute;left:5364457;top:480905;width:897981;height:26958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a2dtwAAA&#10;ANsAAAAPAAAAZHJzL2Rvd25yZXYueG1sRI9Ba8JAFITvBf/D8oReim5aaJDoKloRvJrq/ZF9JsHs&#10;25B9muTfu0Khx2FmvmFWm8E16kFdqD0b+JwnoIgLb2suDZx/D7MFqCDIFhvPZGCkAJv15G2FmfU9&#10;n+iRS6kihEOGBiqRNtM6FBU5DHPfEkfv6juHEmVXatthH+Gu0V9JkmqHNceFClv6qai45XdnQPZS&#10;e3v5SK7+1H/vxmMetBuNeZ8O2yUooUH+w3/tozWQpvD6En+AXj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ia2dtwAAAANsAAAAPAAAAAAAAAAAAAAAAAJcCAABkcnMvZG93bnJl&#10;di54bWxQSwUGAAAAAAQABAD1AAAAhAMAAAAA&#10;" filled="f" stroked="f">
                  <v:textbox>
                    <w:txbxContent>
                      <w:p w14:paraId="1DDE968F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Elution 2</w:t>
                        </w:r>
                      </w:p>
                    </w:txbxContent>
                  </v:textbox>
                </v:shape>
                <v:line id="Conector recto 67" o:spid="_x0000_s1056" style="position:absolute;visibility:visible;mso-wrap-style:square" from="4426593,333771" to="5902593,3337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joWdcIAAADbAAAADwAAAGRycy9kb3ducmV2LnhtbESPwW7CMBBE70j8g7VIvRGnHChKMYgi&#10;Ab0S2kNvq3iJI+J1ZDsk/fsaqRLH0cy80ay3o23FnXxoHCt4zXIQxJXTDdcKvi6H+QpEiMgaW8ek&#10;4JcCbDfTyRoL7QY+072MtUgQDgUqMDF2hZShMmQxZK4jTt7VeYsxSV9L7XFIcNvKRZ4vpcWG04LB&#10;jvaGqlvZWwU//Uf0p4vcDeW4P5rFoa16963Uy2zcvYOINMZn+L/9qRUs3+DxJf0Auf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joWdcIAAADbAAAADwAAAAAAAAAAAAAA&#10;AAChAgAAZHJzL2Rvd25yZXYueG1sUEsFBgAAAAAEAAQA+QAAAJADAAAAAA==&#10;" strokecolor="black [3213]" strokeweight="1.5pt"/>
                <v:shape id="Cuadro de texto 68" o:spid="_x0000_s1057" type="#_x0000_t202" style="position:absolute;left:4210242;top:636220;width:615443;height:269758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uFaEvgAA&#10;ANsAAAAPAAAAZHJzL2Rvd25yZXYueG1sRE9LS8NAEL4L/odlCr2I2SgYJGZbqiL0mtjeh+zkgdnZ&#10;kB2b5N93D4UeP753sV/coC40hd6zgZckBUVce9tza+D0+/P8DioIssXBMxlYKcB+9/hQYG79zCVd&#10;KmlVDOGQo4FOZMy1DnVHDkPiR+LINX5yKBFOrbYTzjHcDfo1TTPtsOfY0OFIXx3Vf9W/MyDf0nt7&#10;fkobX85vn+uxCtqtxmw3y+EDlNAid/HNfbQGsjg2fok/QO+u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LhWhL4AAADbAAAADwAAAAAAAAAAAAAAAACXAgAAZHJzL2Rvd25yZXYu&#10;eG1sUEsFBgAAAAAEAAQA9QAAAIIDAAAAAA==&#10;" filled="f" stroked="f">
                  <v:textbox>
                    <w:txbxContent>
                      <w:p w14:paraId="3A4CA5E0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Lysis</w:t>
                        </w:r>
                      </w:p>
                    </w:txbxContent>
                  </v:textbox>
                </v:shape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69" o:spid="_x0000_s1058" type="#_x0000_t5" style="position:absolute;left:6081097;top:2225995;width:107054;height:112982;rotation:90;flip:x 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Opp4wQAA&#10;ANsAAAAPAAAAZHJzL2Rvd25yZXYueG1sRI9Bi8IwFITvgv8hPMGbpnooWk2LCIJ7XLvu4u3RPNva&#10;5qU0Ueu/NwsLexxm5htmmw2mFQ/qXW1ZwWIegSAurK65VPCVH2YrEM4ja2wtk4IXOcjS8WiLibZP&#10;/qTHyZciQNglqKDyvkukdEVFBt3cdsTBu9reoA+yL6Xu8RngppXLKIqlwZrDQoUd7SsqmtPdKLg0&#10;3MXfRXNzmP8cdL7Ej/MOlZpOht0GhKfB/4f/2ketIF7D75fwA2T6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zqaeMEAAADbAAAADwAAAAAAAAAAAAAAAACXAgAAZHJzL2Rvd25y&#10;ZXYueG1sUEsFBgAAAAAEAAQA9QAAAIUDAAAAAA==&#10;" fillcolor="red" stroked="f" strokeweight="2pt"/>
                <w10:wrap type="square"/>
              </v:group>
            </w:pict>
          </mc:Fallback>
        </mc:AlternateContent>
      </w:r>
      <w:r w:rsidRPr="00603EFF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58F3E50" wp14:editId="362AB92D">
                <wp:simplePos x="0" y="0"/>
                <wp:positionH relativeFrom="column">
                  <wp:posOffset>381635</wp:posOffset>
                </wp:positionH>
                <wp:positionV relativeFrom="paragraph">
                  <wp:posOffset>289560</wp:posOffset>
                </wp:positionV>
                <wp:extent cx="2398395" cy="2856865"/>
                <wp:effectExtent l="0" t="0" r="0" b="0"/>
                <wp:wrapSquare wrapText="bothSides"/>
                <wp:docPr id="5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8395" cy="2856865"/>
                          <a:chOff x="222858" y="0"/>
                          <a:chExt cx="2739759" cy="3642249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/>
                          </a:blip>
                          <a:srcRect t="2260"/>
                          <a:stretch/>
                        </pic:blipFill>
                        <pic:spPr>
                          <a:xfrm>
                            <a:off x="832524" y="1063223"/>
                            <a:ext cx="2025510" cy="2579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uadro de texto 8"/>
                        <wps:cNvSpPr txBox="1"/>
                        <wps:spPr>
                          <a:xfrm>
                            <a:off x="247762" y="1157931"/>
                            <a:ext cx="536168" cy="295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43154E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Cuadro de texto 9"/>
                        <wps:cNvSpPr txBox="1"/>
                        <wps:spPr>
                          <a:xfrm>
                            <a:off x="246264" y="1344588"/>
                            <a:ext cx="536168" cy="295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AA3F75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Cuadro de texto 10"/>
                        <wps:cNvSpPr txBox="1"/>
                        <wps:spPr>
                          <a:xfrm>
                            <a:off x="323123" y="1494691"/>
                            <a:ext cx="536168" cy="295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6449A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Cuadro de texto 11"/>
                        <wps:cNvSpPr txBox="1"/>
                        <wps:spPr>
                          <a:xfrm>
                            <a:off x="344268" y="1888246"/>
                            <a:ext cx="536866" cy="295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CEDA8D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335554" y="2172955"/>
                            <a:ext cx="536866" cy="295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88CA88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Cuadro de texto 13"/>
                        <wps:cNvSpPr txBox="1"/>
                        <wps:spPr>
                          <a:xfrm>
                            <a:off x="344268" y="2518921"/>
                            <a:ext cx="536866" cy="295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780651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Cuadro de texto 14"/>
                        <wps:cNvSpPr txBox="1"/>
                        <wps:spPr>
                          <a:xfrm>
                            <a:off x="344268" y="2943960"/>
                            <a:ext cx="536866" cy="295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0ADC68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Cuadro de texto 15"/>
                        <wps:cNvSpPr txBox="1"/>
                        <wps:spPr>
                          <a:xfrm>
                            <a:off x="344268" y="2721404"/>
                            <a:ext cx="536866" cy="295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ACB98D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Cuadro de texto 16"/>
                        <wps:cNvSpPr txBox="1"/>
                        <wps:spPr>
                          <a:xfrm>
                            <a:off x="222858" y="695338"/>
                            <a:ext cx="536866" cy="295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D05384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kDa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Cuadro de texto 17"/>
                        <wps:cNvSpPr txBox="1"/>
                        <wps:spPr>
                          <a:xfrm>
                            <a:off x="254476" y="992940"/>
                            <a:ext cx="536866" cy="295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E4890F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Cuadro de texto 18"/>
                        <wps:cNvSpPr txBox="1"/>
                        <wps:spPr>
                          <a:xfrm>
                            <a:off x="344268" y="3271964"/>
                            <a:ext cx="536866" cy="2952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18E585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Cuadro de texto 19"/>
                        <wps:cNvSpPr txBox="1"/>
                        <wps:spPr>
                          <a:xfrm rot="16200000">
                            <a:off x="1248462" y="554524"/>
                            <a:ext cx="728167" cy="270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3D1CBE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Wash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Cuadro de texto 20"/>
                        <wps:cNvSpPr txBox="1"/>
                        <wps:spPr>
                          <a:xfrm rot="16200000">
                            <a:off x="1578080" y="539026"/>
                            <a:ext cx="728167" cy="270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D547B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Wash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Cuadro de texto 21"/>
                        <wps:cNvSpPr txBox="1"/>
                        <wps:spPr>
                          <a:xfrm rot="16200000">
                            <a:off x="1867128" y="474221"/>
                            <a:ext cx="862280" cy="2706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AD6E11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Elution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Cuadro de texto 22"/>
                        <wps:cNvSpPr txBox="1"/>
                        <wps:spPr>
                          <a:xfrm rot="16200000">
                            <a:off x="2210664" y="469575"/>
                            <a:ext cx="846105" cy="270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2005B0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Elution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Conector recto 23"/>
                        <wps:cNvCnPr/>
                        <wps:spPr>
                          <a:xfrm>
                            <a:off x="1240474" y="318709"/>
                            <a:ext cx="147599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uadro de texto 24"/>
                        <wps:cNvSpPr txBox="1"/>
                        <wps:spPr>
                          <a:xfrm>
                            <a:off x="1261029" y="0"/>
                            <a:ext cx="1466084" cy="340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015EB0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KIF1A (3-362)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  <w:lang w:val="ca-ES"/>
                                </w:rPr>
                                <w:t>WT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Cuadro de texto 25"/>
                        <wps:cNvSpPr txBox="1"/>
                        <wps:spPr>
                          <a:xfrm rot="16200000">
                            <a:off x="1020021" y="607547"/>
                            <a:ext cx="612636" cy="2708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C1FE64" w14:textId="77777777" w:rsidR="00603EFF" w:rsidRDefault="00603EFF" w:rsidP="00603EF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ca-ES"/>
                                </w:rPr>
                                <w:t>Lysis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Triángulo 26"/>
                        <wps:cNvSpPr/>
                        <wps:spPr>
                          <a:xfrm rot="5400000" flipH="1" flipV="1">
                            <a:off x="2852599" y="2149695"/>
                            <a:ext cx="107054" cy="112982"/>
                          </a:xfrm>
                          <a:prstGeom prst="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Conector recto 27"/>
                        <wps:cNvCnPr/>
                        <wps:spPr>
                          <a:xfrm>
                            <a:off x="616524" y="1312778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ector recto 28"/>
                        <wps:cNvCnPr/>
                        <wps:spPr>
                          <a:xfrm>
                            <a:off x="616524" y="1149884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Conector recto 29"/>
                        <wps:cNvCnPr/>
                        <wps:spPr>
                          <a:xfrm>
                            <a:off x="616524" y="1506079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onector recto 30"/>
                        <wps:cNvCnPr/>
                        <wps:spPr>
                          <a:xfrm>
                            <a:off x="616524" y="1618104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onector recto 31"/>
                        <wps:cNvCnPr/>
                        <wps:spPr>
                          <a:xfrm>
                            <a:off x="616524" y="2025925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Conector recto 32"/>
                        <wps:cNvCnPr/>
                        <wps:spPr>
                          <a:xfrm>
                            <a:off x="622874" y="2326395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Conector recto 33"/>
                        <wps:cNvCnPr/>
                        <wps:spPr>
                          <a:xfrm>
                            <a:off x="618964" y="2671647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ector recto 34"/>
                        <wps:cNvCnPr/>
                        <wps:spPr>
                          <a:xfrm>
                            <a:off x="622874" y="2880924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ector recto 36"/>
                        <wps:cNvCnPr/>
                        <wps:spPr>
                          <a:xfrm>
                            <a:off x="622874" y="3105811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onector recto 37"/>
                        <wps:cNvCnPr/>
                        <wps:spPr>
                          <a:xfrm>
                            <a:off x="616867" y="3436319"/>
                            <a:ext cx="216000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F3E50" id="Agrupar 1" o:spid="_x0000_s1059" style="position:absolute;left:0;text-align:left;margin-left:30.05pt;margin-top:22.8pt;width:188.85pt;height:224.95pt;z-index:251666432" coordorigin="222858" coordsize="2739759,364224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8AAEQgBfwE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">
                <v:shape id="Imagen 6" o:spid="_x0000_s1060" type="#_x0000_t75" style="position:absolute;left:832524;top:1063223;width:2025510;height:25790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N&#10;bNHEAAAA2gAAAA8AAABkcnMvZG93bnJldi54bWxEj0+LwjAUxO8LfofwBG9rqgulVKOIIOjiYf2D&#10;6O3ZPNti81KaqF0/vREW9jjMzG+Y8bQ1lbhT40rLCgb9CARxZnXJuYL9bvGZgHAeWWNlmRT8koPp&#10;pPMxxlTbB2/ovvW5CBB2KSoovK9TKV1WkEHXtzVx8C62MeiDbHKpG3wEuKnkMIpiabDksFBgTfOC&#10;suv2ZhSszovs6b+Pifxa31bX0+HnECczpXrddjYC4an1/+G/9lIriOF9JdwAOXk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GNbNHEAAAA2gAAAA8AAAAAAAAAAAAAAAAAnAIA&#10;AGRycy9kb3ducmV2LnhtbFBLBQYAAAAABAAEAPcAAACNAwAAAAA=&#10;">
                  <v:imagedata r:id="rId13" o:title="" croptop="1481f"/>
                  <v:path arrowok="t"/>
                </v:shape>
                <v:shape id="Cuadro de texto 8" o:spid="_x0000_s1061" type="#_x0000_t202" style="position:absolute;left:247762;top:1157931;width:536168;height:295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14:paraId="0043154E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150</w:t>
                        </w:r>
                      </w:p>
                    </w:txbxContent>
                  </v:textbox>
                </v:shape>
                <v:shape id="Cuadro de texto 9" o:spid="_x0000_s1062" type="#_x0000_t202" style="position:absolute;left:246264;top:1344588;width:536168;height:295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<v:textbox>
                    <w:txbxContent>
                      <w:p w14:paraId="76AA3F75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100</w:t>
                        </w:r>
                      </w:p>
                    </w:txbxContent>
                  </v:textbox>
                </v:shape>
                <v:shape id="Cuadro de texto 10" o:spid="_x0000_s1063" type="#_x0000_t202" style="position:absolute;left:323123;top:1494691;width:536168;height:295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<v:textbox>
                    <w:txbxContent>
                      <w:p w14:paraId="5BA6449A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75</w:t>
                        </w:r>
                      </w:p>
                    </w:txbxContent>
                  </v:textbox>
                </v:shape>
                <v:shape id="Cuadro de texto 11" o:spid="_x0000_s1064" type="#_x0000_t202" style="position:absolute;left:344268;top:1888246;width:536866;height:295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<v:textbox>
                    <w:txbxContent>
                      <w:p w14:paraId="3FCEDA8D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50</w:t>
                        </w:r>
                      </w:p>
                    </w:txbxContent>
                  </v:textbox>
                </v:shape>
                <v:shape id="Cuadro de texto 12" o:spid="_x0000_s1065" type="#_x0000_t202" style="position:absolute;left:335554;top:2172955;width:536866;height:295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<v:textbox>
                    <w:txbxContent>
                      <w:p w14:paraId="7888CA88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37</w:t>
                        </w:r>
                      </w:p>
                    </w:txbxContent>
                  </v:textbox>
                </v:shape>
                <v:shape id="Cuadro de texto 13" o:spid="_x0000_s1066" type="#_x0000_t202" style="position:absolute;left:344268;top:2518921;width:536866;height:295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14:paraId="41780651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25</w:t>
                        </w:r>
                      </w:p>
                    </w:txbxContent>
                  </v:textbox>
                </v:shape>
                <v:shape id="Cuadro de texto 14" o:spid="_x0000_s1067" type="#_x0000_t202" style="position:absolute;left:344268;top:2943960;width:536866;height:295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<v:textbox>
                    <w:txbxContent>
                      <w:p w14:paraId="240ADC68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15</w:t>
                        </w:r>
                      </w:p>
                    </w:txbxContent>
                  </v:textbox>
                </v:shape>
                <v:shape id="Cuadro de texto 15" o:spid="_x0000_s1068" type="#_x0000_t202" style="position:absolute;left:344268;top:2721404;width:536866;height:295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<v:textbox>
                    <w:txbxContent>
                      <w:p w14:paraId="1EACB98D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20</w:t>
                        </w:r>
                      </w:p>
                    </w:txbxContent>
                  </v:textbox>
                </v:shape>
                <v:shape id="Cuadro de texto 16" o:spid="_x0000_s1069" type="#_x0000_t202" style="position:absolute;left:222858;top:695338;width:536866;height:295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14:paraId="21D05384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kDa</w:t>
                        </w:r>
                      </w:p>
                    </w:txbxContent>
                  </v:textbox>
                </v:shape>
                <v:shape id="Cuadro de texto 17" o:spid="_x0000_s1070" type="#_x0000_t202" style="position:absolute;left:254476;top:992940;width:536866;height:295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<v:textbox>
                    <w:txbxContent>
                      <w:p w14:paraId="0EE4890F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250</w:t>
                        </w:r>
                      </w:p>
                    </w:txbxContent>
                  </v:textbox>
                </v:shape>
                <v:shape id="Cuadro de texto 18" o:spid="_x0000_s1071" type="#_x0000_t202" style="position:absolute;left:344268;top:3271964;width:536866;height:295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tn/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9g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bZ/8QAAADbAAAADwAAAAAAAAAAAAAAAACXAgAAZHJzL2Rv&#10;d25yZXYueG1sUEsFBgAAAAAEAAQA9QAAAIgDAAAAAA==&#10;" filled="f" stroked="f">
                  <v:textbox>
                    <w:txbxContent>
                      <w:p w14:paraId="4A18E585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10</w:t>
                        </w:r>
                      </w:p>
                    </w:txbxContent>
                  </v:textbox>
                </v:shape>
                <v:shape id="Cuadro de texto 19" o:spid="_x0000_s1072" type="#_x0000_t202" style="position:absolute;left:1248462;top:554524;width:728167;height:270877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8oBivgAA&#10;ANsAAAAPAAAAZHJzL2Rvd25yZXYueG1sRE9La8JAEL4L/Q/LFLxI3VSo2NRVWkXwarT3ITt50Oxs&#10;yI4m+feuUPA2H99z1tvBNepGXag9G3ifJ6CIc29rLg1czoe3FaggyBYbz2RgpADbzctkjan1PZ/o&#10;lkmpYgiHFA1UIm2qdcgrchjmviWOXOE7hxJhV2rbYR/DXaMXSbLUDmuODRW2tKso/8uuzoDspfb2&#10;d5YU/tR//IzHLGg3GjN9Hb6/QAkN8hT/u482zv+Exy/xAL25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i/KAYr4AAADbAAAADwAAAAAAAAAAAAAAAACXAgAAZHJzL2Rvd25yZXYu&#10;eG1sUEsFBgAAAAAEAAQA9QAAAIIDAAAAAA==&#10;" filled="f" stroked="f">
                  <v:textbox>
                    <w:txbxContent>
                      <w:p w14:paraId="3B3D1CBE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Wash 1</w:t>
                        </w:r>
                      </w:p>
                    </w:txbxContent>
                  </v:textbox>
                </v:shape>
                <v:shape id="Cuadro de texto 20" o:spid="_x0000_s1073" type="#_x0000_t202" style="position:absolute;left:1578080;top:539026;width:728167;height:270877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pONCvQAA&#10;ANsAAAAPAAAAZHJzL2Rvd25yZXYueG1sRE9Ni8IwEL0L/ocwghex6QorUo2iuwherXofmrEtNpPS&#10;zNr2328OC3t8vO/dYXCNelMXas8GPpIUFHHhbc2lgfvtvNyACoJssfFMBkYKcNhPJzvMrO/5Su9c&#10;ShVDOGRooBJpM61DUZHDkPiWOHJP3zmUCLtS2w77GO4avUrTtXZYc2yosKWviopX/uMMyLfU3j4W&#10;6dNf+8/TeMmDdqMx89lw3IISGuRf/Oe+WAOruD5+iT9A738B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UpONCvQAAANsAAAAPAAAAAAAAAAAAAAAAAJcCAABkcnMvZG93bnJldi54&#10;bWxQSwUGAAAAAAQABAD1AAAAgQMAAAAA&#10;" filled="f" stroked="f">
                  <v:textbox>
                    <w:txbxContent>
                      <w:p w14:paraId="1D5D547B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Wash 2</w:t>
                        </w:r>
                      </w:p>
                    </w:txbxContent>
                  </v:textbox>
                </v:shape>
                <v:shape id="Cuadro de texto 21" o:spid="_x0000_s1074" type="#_x0000_t202" style="position:absolute;left:1867128;top:474221;width:862280;height:270621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6EbZwAAA&#10;ANsAAAAPAAAAZHJzL2Rvd25yZXYueG1sRI/NisJAEITvC77D0IKXRScKLhIdxR8Er2Z3702mTYKZ&#10;npBpTfL2zsKCx6KqvqI2u97V6kltqDwbmM8SUMS5txUXBn6+z9MVqCDIFmvPZGCgALvt6GODqfUd&#10;X+mZSaEihEOKBkqRJtU65CU5DDPfEEfv5luHEmVbaNtiF+Gu1osk+dIOK44LJTZ0LCm/Zw9nQE5S&#10;efv7mdz8tVsehksWtBuMmYz7/RqUUC/v8H/7Yg0s5vD3Jf4AvX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76EbZwAAAANsAAAAPAAAAAAAAAAAAAAAAAJcCAABkcnMvZG93bnJl&#10;di54bWxQSwUGAAAAAAQABAD1AAAAhAMAAAAA&#10;" filled="f" stroked="f">
                  <v:textbox>
                    <w:txbxContent>
                      <w:p w14:paraId="37AD6E11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Elution 1</w:t>
                        </w:r>
                      </w:p>
                    </w:txbxContent>
                  </v:textbox>
                </v:shape>
                <v:shape id="Cuadro de texto 22" o:spid="_x0000_s1075" type="#_x0000_t202" style="position:absolute;left:2210664;top:469575;width:846105;height:270877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OtiuwAAA&#10;ANsAAAAPAAAAZHJzL2Rvd25yZXYueG1sRI9Ba8JAFITvBf/D8gQvRTcNtEh0Fa0IXk31/sg+k2D2&#10;bcg+TfLv3UKhx2FmvmHW28E16kldqD0b+FgkoIgLb2suDVx+jvMlqCDIFhvPZGCkANvN5G2NmfU9&#10;n+mZS6kihEOGBiqRNtM6FBU5DAvfEkfv5juHEmVXatthH+Gu0WmSfGmHNceFClv6rqi45w9nQA5S&#10;e3t9T27+3H/ux1MetBuNmU2H3QqU0CD/4b/2yRpIU/j9En+A3rw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OtiuwAAAANsAAAAPAAAAAAAAAAAAAAAAAJcCAABkcnMvZG93bnJl&#10;di54bWxQSwUGAAAAAAQABAD1AAAAhAMAAAAA&#10;" filled="f" stroked="f">
                  <v:textbox>
                    <w:txbxContent>
                      <w:p w14:paraId="082005B0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Elution 2</w:t>
                        </w:r>
                      </w:p>
                    </w:txbxContent>
                  </v:textbox>
                </v:shape>
                <v:line id="Conector recto 23" o:spid="_x0000_s1076" style="position:absolute;visibility:visible;mso-wrap-style:square" from="1240474,318709" to="2716473,3187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2uptsIAAADbAAAADwAAAGRycy9kb3ducmV2LnhtbESPwWrDMBBE74X8g9hCb41cF0JxI5s0&#10;kDTXOskht8XaWqbWykhy7P59VAj0OMzMG2ZdzbYXV/Khc6zgZZmBIG6c7rhVcDrunt9AhIissXdM&#10;Cn4pQFUuHtZYaDfxF13r2IoE4VCgAhPjUEgZGkMWw9INxMn7dt5iTNK3UnucEtz2Ms+ylbTYcVow&#10;ONDWUPNTj1bBZfyI/vMoN1M9b/cm3/XN6M5KPT3Om3cQkeb4H763D1pB/gp/X9IPkOUN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2uptsIAAADbAAAADwAAAAAAAAAAAAAA&#10;AAChAgAAZHJzL2Rvd25yZXYueG1sUEsFBgAAAAAEAAQA+QAAAJADAAAAAA==&#10;" strokecolor="black [3213]" strokeweight="1.5pt"/>
                <v:shape id="Cuadro de texto 24" o:spid="_x0000_s1077" type="#_x0000_t202" style="position:absolute;left:1261029;width:1466084;height:3408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xlH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oYj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XGUfCAAAA2wAAAA8AAAAAAAAAAAAAAAAAlwIAAGRycy9kb3du&#10;cmV2LnhtbFBLBQYAAAAABAAEAPUAAACGAwAAAAA=&#10;" filled="f" stroked="f">
                  <v:textbox>
                    <w:txbxContent>
                      <w:p w14:paraId="03015EB0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KIF1A (3-362)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position w:val="6"/>
                            <w:sz w:val="20"/>
                            <w:szCs w:val="20"/>
                            <w:vertAlign w:val="superscript"/>
                            <w:lang w:val="ca-ES"/>
                          </w:rPr>
                          <w:t>WT</w:t>
                        </w:r>
                      </w:p>
                    </w:txbxContent>
                  </v:textbox>
                </v:shape>
                <v:shape id="Cuadro de texto 25" o:spid="_x0000_s1078" type="#_x0000_t202" style="position:absolute;left:1020021;top:607547;width:612636;height:270877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00DawAAA&#10;ANsAAAAPAAAAZHJzL2Rvd25yZXYueG1sRI/BisJAEETvC/7D0IKXRScrKBIdRV0Er8bde5Npk2Cm&#10;J2Rak/z9zoLgsaiqV9Rm17taPakNlWcDX7MEFHHubcWFgZ/raboCFQTZYu2ZDAwUYLcdfWwwtb7j&#10;Cz0zKVSEcEjRQCnSpFqHvCSHYeYb4ujdfOtQomwLbVvsItzVep4kS+2w4rhQYkPHkvJ79nAG5Fsq&#10;b38/k5u/dIvDcM6CdoMxk3G/X4MS6uUdfrXP1sB8Af9f4g/Q2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E00DawAAAANsAAAAPAAAAAAAAAAAAAAAAAJcCAABkcnMvZG93bnJl&#10;di54bWxQSwUGAAAAAAQABAD1AAAAhAMAAAAA&#10;" filled="f" stroked="f">
                  <v:textbox>
                    <w:txbxContent>
                      <w:p w14:paraId="43C1FE64" w14:textId="77777777" w:rsidR="00603EFF" w:rsidRDefault="00603EFF" w:rsidP="00603EF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  <w:lang w:val="ca-ES"/>
                          </w:rPr>
                          <w:t>Lysis</w:t>
                        </w:r>
                      </w:p>
                    </w:txbxContent>
                  </v:textbox>
                </v:shape>
                <v:shape id="Triángulo 26" o:spid="_x0000_s1079" type="#_x0000_t5" style="position:absolute;left:2852599;top:2149695;width:107054;height:112982;rotation:90;flip:x 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7fKwAAA&#10;ANsAAAAPAAAAZHJzL2Rvd25yZXYueG1sRI/NqsIwFIT3gu8QjuBOU7soUo0igqDLa/3B3aE5trXN&#10;SWlytb79zQXB5TAz3zDLdW8a8aTOVZYVzKYRCOLc6ooLBadsN5mDcB5ZY2OZFLzJwXo1HCwx1fbF&#10;P/Q8+kIECLsUFZTet6mULi/JoJvaljh4d9sZ9EF2hdQdvgLcNDKOokQarDgslNjStqS8Pv4aBbea&#10;2+SS1w+H2XWnsxgP5w0qNR71mwUIT73/hj/tvVYQJ/D/JfwAuf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z7fKwAAAANsAAAAPAAAAAAAAAAAAAAAAAJcCAABkcnMvZG93bnJl&#10;di54bWxQSwUGAAAAAAQABAD1AAAAhAMAAAAA&#10;" fillcolor="red" stroked="f" strokeweight="2pt"/>
                <v:line id="Conector recto 27" o:spid="_x0000_s1080" style="position:absolute;visibility:visible;mso-wrap-style:square" from="616524,1312778" to="832524,131277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dmTcQAAADbAAAADwAAAGRycy9kb3ducmV2LnhtbESPUWvCMBSF34X9h3AHe9N0RaZ0Rhky&#10;QR8KVvcD7pq7Jltz0zVRu3+/CIKPh3POdziL1eBacaY+WM8KnicZCOLaa8uNgo/jZjwHESKyxtYz&#10;KfijAKvlw2iBhfYXruh8iI1IEA4FKjAxdoWUoTbkMEx8R5y8L987jEn2jdQ9XhLctTLPshfp0HJa&#10;MNjR2lD9czg5Bd/73L8PYWd2v9PPcm2zypZlpdTT4/D2CiLSEO/hW3urFeQzuH5JP0Au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kJ2ZNxAAAANsAAAAPAAAAAAAAAAAA&#10;AAAAAKECAABkcnMvZG93bnJldi54bWxQSwUGAAAAAAQABAD5AAAAkgMAAAAA&#10;" strokecolor="black [3040]" strokeweight="1pt"/>
                <v:line id="Conector recto 28" o:spid="_x0000_s1081" style="position:absolute;visibility:visible;mso-wrap-style:square" from="616524,1149884" to="832524,114988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bjyP8AAAADbAAAADwAAAGRycy9kb3ducmV2LnhtbERP3WrCMBS+H/gO4QjezdQyxqhGEXEw&#10;Lwqr+gDH5thEm5PaZFrffrkY7PLj+1+sBteKO/XBelYwm2YgiGuvLTcKjofP1w8QISJrbD2TgicF&#10;WC1HLwsstH9wRfd9bEQK4VCgAhNjV0gZakMOw9R3xIk7+95hTLBvpO7xkcJdK/Mse5cOLacGgx1t&#10;DNXX/Y9TcPnO/XYIO7O7vZ3Kjc0qW5aVUpPxsJ6DiDTEf/Gf+0sryNPY9CX9ALn8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W48j/AAAAA2wAAAA8AAAAAAAAAAAAAAAAA&#10;oQIAAGRycy9kb3ducmV2LnhtbFBLBQYAAAAABAAEAPkAAACOAwAAAAA=&#10;" strokecolor="black [3040]" strokeweight="1pt"/>
                <v:line id="Conector recto 29" o:spid="_x0000_s1082" style="position:absolute;visibility:visible;mso-wrap-style:square" from="616524,1506079" to="832524,15060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vRXpMQAAADbAAAADwAAAGRycy9kb3ducmV2LnhtbESPUWvCMBSF34X9h3AHe9N0RYZ2Rhky&#10;QR8KVvcD7pq7Jltz0zVRu3+/CIKPh3POdziL1eBacaY+WM8KnicZCOLaa8uNgo/jZjwDESKyxtYz&#10;KfijAKvlw2iBhfYXruh8iI1IEA4FKjAxdoWUoTbkMEx8R5y8L987jEn2jdQ9XhLctTLPshfp0HJa&#10;MNjR2lD9czg5Bd/73L8PYWd2v9PPcm2zypZlpdTT4/D2CiLSEO/hW3urFeRzuH5JP0Au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69FekxAAAANsAAAAPAAAAAAAAAAAA&#10;AAAAAKECAABkcnMvZG93bnJldi54bWxQSwUGAAAAAAQABAD5AAAAkgMAAAAA&#10;" strokecolor="black [3040]" strokeweight="1pt"/>
                <v:line id="Conector recto 30" o:spid="_x0000_s1083" style="position:absolute;visibility:visible;mso-wrap-style:square" from="616524,1618104" to="832524,16181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hdo5MAAAADbAAAADwAAAGRycy9kb3ducmV2LnhtbERP3WrCMBS+F3yHcATvNNUNGZ1RRDaY&#10;FwXrfIBjc9ZEm5OuybS+/XIhePnx/S/XvWvElbpgPSuYTTMQxJXXlmsFx+/PyRuIEJE1Np5JwZ0C&#10;rFfDwRJz7W9c0vUQa5FCOOSowMTY5lKGypDDMPUtceJ+fOcwJtjVUnd4S+GukfMsW0iHllODwZa2&#10;hqrL4c8pOO/n/qMPO7P7fT0VW5uVtihKpcajfvMOIlIfn+KH+0sreEnr05f0A+TqH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4XaOTAAAAA2wAAAA8AAAAAAAAAAAAAAAAA&#10;oQIAAGRycy9kb3ducmV2LnhtbFBLBQYAAAAABAAEAPkAAACOAwAAAAA=&#10;" strokecolor="black [3040]" strokeweight="1pt"/>
                <v:line id="Conector recto 31" o:spid="_x0000_s1084" style="position:absolute;visibility:visible;mso-wrap-style:square" from="616524,2025925" to="832524,20259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VvNf8QAAADbAAAADwAAAGRycy9kb3ducmV2LnhtbESP0WoCMRRE3wX/IVyhb5rVllK2RhGx&#10;UB8WXO0H3G6um+jmZt2kuv37Rij4OMzMGWa+7F0jrtQF61nBdJKBIK68tlwr+Dp8jN9AhIissfFM&#10;Cn4pwHIxHMwx1/7GJV33sRYJwiFHBSbGNpcyVIYcholviZN39J3DmGRXS93hLcFdI2dZ9iodWk4L&#10;BltaG6rO+x+n4LSb+U0ftmZ7efku1jYrbVGUSj2N+tU7iEh9fIT/259awfMU7l/SD5C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W81/xAAAANsAAAAPAAAAAAAAAAAA&#10;AAAAAKECAABkcnMvZG93bnJldi54bWxQSwUGAAAAAAQABAD5AAAAkgMAAAAA&#10;" strokecolor="black [3040]" strokeweight="1pt"/>
                <v:line id="Conector recto 32" o:spid="_x0000_s1085" style="position:absolute;visibility:visible;mso-wrap-style:square" from="622874,2326395" to="838874,23263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YlTCMQAAADbAAAADwAAAGRycy9kb3ducmV2LnhtbESPUWvCMBSF34X9h3AHe9N0dYh0Rhky&#10;QR8KVvcD7pq7Jltz0zVRu3+/CIKPh3POdziL1eBacaY+WM8KnicZCOLaa8uNgo/jZjwHESKyxtYz&#10;KfijAKvlw2iBhfYXruh8iI1IEA4FKjAxdoWUoTbkMEx8R5y8L987jEn2jdQ9XhLctTLPspl0aDkt&#10;GOxobaj+OZycgu997t+HsDO735fPcm2zypZlpdTT4/D2CiLSEO/hW3urFUxzuH5JP0Au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xiVMIxAAAANsAAAAPAAAAAAAAAAAA&#10;AAAAAKECAABkcnMvZG93bnJldi54bWxQSwUGAAAAAAQABAD5AAAAkgMAAAAA&#10;" strokecolor="black [3040]" strokeweight="1pt"/>
                <v:line id="Conector recto 33" o:spid="_x0000_s1086" style="position:absolute;visibility:visible;mso-wrap-style:square" from="618964,2671647" to="834964,26716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sX2k8QAAADbAAAADwAAAGRycy9kb3ducmV2LnhtbESP0WoCMRRE3wX/IVyhb5pVSylbo4go&#10;1IcF1/YDbjfXTXRzs25S3f59IxT6OMzMGWax6l0jbtQF61nBdJKBIK68tlwr+PzYjV9BhIissfFM&#10;Cn4owGo5HCww1/7OJd2OsRYJwiFHBSbGNpcyVIYcholviZN38p3DmGRXS93hPcFdI2dZ9iIdWk4L&#10;BlvaGKoux2+n4HyY+W0f9mZ/ff4qNjYrbVGUSj2N+vUbiEh9/A//td+1gvkcHl/SD5DL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exfaTxAAAANsAAAAPAAAAAAAAAAAA&#10;AAAAAKECAABkcnMvZG93bnJldi54bWxQSwUGAAAAAAQABAD5AAAAkgMAAAAA&#10;" strokecolor="black [3040]" strokeweight="1pt"/>
                <v:line id="Conector recto 34" o:spid="_x0000_s1087" style="position:absolute;visibility:visible;mso-wrap-style:square" from="622874,2880924" to="838874,288092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Sxu58QAAADbAAAADwAAAGRycy9kb3ducmV2LnhtbESP0WoCMRRE3wv+Q7hC32pWK0VWoxRp&#10;QR8WutYPuG6um9jNzbqJuv69KRT6OMzMGWax6l0jrtQF61nBeJSBIK68tlwr2H9/vsxAhIissfFM&#10;Cu4UYLUcPC0w1/7GJV13sRYJwiFHBSbGNpcyVIYchpFviZN39J3DmGRXS93hLcFdIydZ9iYdWk4L&#10;BltaG6p+dhen4PQ18R992JrteXoo1jYrbVGUSj0P+/c5iEh9/A//tTdawesUfr+kHyC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LG7nxAAAANsAAAAPAAAAAAAAAAAA&#10;AAAAAKECAABkcnMvZG93bnJldi54bWxQSwUGAAAAAAQABAD5AAAAkgMAAAAA&#10;" strokecolor="black [3040]" strokeweight="1pt"/>
                <v:line id="Conector recto 36" o:spid="_x0000_s1088" style="position:absolute;visibility:visible;mso-wrap-style:square" from="622874,3105811" to="838874,31058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rJVC8QAAADbAAAADwAAAGRycy9kb3ducmV2LnhtbESP0WoCMRRE3wv+Q7hC32pWW0RWo4i0&#10;oA8LXesHXDfXTXRzs26ibv++KRT6OMzMGWax6l0j7tQF61nBeJSBIK68tlwrOHx9vMxAhIissfFM&#10;Cr4pwGo5eFpgrv2DS7rvYy0ShEOOCkyMbS5lqAw5DCPfEifv5DuHMcmulrrDR4K7Rk6ybCodWk4L&#10;BlvaGKou+5tTcP6c+Pc+7Mzu+nYsNjYrbVGUSj0P+/UcRKQ+/of/2lut4HUKv1/SD5DL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OslULxAAAANsAAAAPAAAAAAAAAAAA&#10;AAAAAKECAABkcnMvZG93bnJldi54bWxQSwUGAAAAAAQABAD5AAAAkgMAAAAA&#10;" strokecolor="black [3040]" strokeweight="1pt"/>
                <v:line id="Conector recto 37" o:spid="_x0000_s1089" style="position:absolute;visibility:visible;mso-wrap-style:square" from="616867,3436319" to="832867,34363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f7wkMQAAADbAAAADwAAAGRycy9kb3ducmV2LnhtbESP0WoCMRRE3wv+Q7hC32pWW1pZjSLS&#10;Qn1YcNUPuG6um+jmZrtJdfv3jVDo4zAzZ5j5sneNuFIXrGcF41EGgrjy2nKt4LD/eJqCCBFZY+OZ&#10;FPxQgOVi8DDHXPsbl3TdxVokCIccFZgY21zKUBlyGEa+JU7eyXcOY5JdLXWHtwR3jZxk2at0aDkt&#10;GGxpbai67L6dgvN24t/7sDGbr5djsbZZaYuiVOpx2K9mICL18T/81/7UCp7f4P4l/QC5+A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h/vCQxAAAANsAAAAPAAAAAAAAAAAA&#10;AAAAAKECAABkcnMvZG93bnJldi54bWxQSwUGAAAAAAQABAD5AAAAkgMAAAAA&#10;" strokecolor="black [3040]" strokeweight="1pt"/>
                <w10:wrap type="square"/>
              </v:group>
            </w:pict>
          </mc:Fallback>
        </mc:AlternateContent>
      </w:r>
      <w:r w:rsidR="00603EFF" w:rsidRPr="00603EFF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7D7A0" wp14:editId="4F4CF2CF">
                <wp:simplePos x="0" y="0"/>
                <wp:positionH relativeFrom="column">
                  <wp:posOffset>36195</wp:posOffset>
                </wp:positionH>
                <wp:positionV relativeFrom="paragraph">
                  <wp:posOffset>324143</wp:posOffset>
                </wp:positionV>
                <wp:extent cx="408940" cy="307340"/>
                <wp:effectExtent l="0" t="0" r="0" b="0"/>
                <wp:wrapSquare wrapText="bothSides"/>
                <wp:docPr id="70" name="Cuadro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01279F" w14:textId="77777777" w:rsidR="00603EFF" w:rsidRDefault="00603EFF" w:rsidP="00603EF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ca-ES"/>
                              </w:rPr>
                              <w:t>C)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7D7A0" id="CuadroTexto 63" o:spid="_x0000_s1090" type="#_x0000_t202" style="position:absolute;left:0;text-align:left;margin-left:2.85pt;margin-top:25.5pt;width:32.2pt;height:2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" filled="f" stroked="f">
                <v:textbox style="mso-fit-shape-to-text:t">
                  <w:txbxContent>
                    <w:p w14:paraId="5201279F" w14:textId="77777777" w:rsidR="00603EFF" w:rsidRDefault="00603EFF" w:rsidP="00603EF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ca-ES"/>
                        </w:rPr>
                        <w:t>C)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71C1B8" w14:textId="70A45EB0" w:rsidR="00854109" w:rsidRDefault="00854109" w:rsidP="00901292">
      <w:pPr>
        <w:jc w:val="both"/>
      </w:pPr>
    </w:p>
    <w:p w14:paraId="59BDB4FD" w14:textId="77777777" w:rsidR="00603EFF" w:rsidRDefault="00603EFF" w:rsidP="00901292">
      <w:pPr>
        <w:jc w:val="both"/>
        <w:rPr>
          <w:b/>
        </w:rPr>
      </w:pPr>
    </w:p>
    <w:p w14:paraId="5DD52114" w14:textId="77777777" w:rsidR="00603EFF" w:rsidRDefault="00603EFF" w:rsidP="00901292">
      <w:pPr>
        <w:jc w:val="both"/>
        <w:rPr>
          <w:b/>
        </w:rPr>
      </w:pPr>
    </w:p>
    <w:p w14:paraId="5462EDEE" w14:textId="77777777" w:rsidR="00603EFF" w:rsidRDefault="00603EFF" w:rsidP="00901292">
      <w:pPr>
        <w:jc w:val="both"/>
        <w:rPr>
          <w:b/>
        </w:rPr>
      </w:pPr>
    </w:p>
    <w:p w14:paraId="724EB25A" w14:textId="77777777" w:rsidR="00603EFF" w:rsidRDefault="00603EFF" w:rsidP="00901292">
      <w:pPr>
        <w:jc w:val="both"/>
        <w:rPr>
          <w:b/>
        </w:rPr>
      </w:pPr>
    </w:p>
    <w:p w14:paraId="501D204E" w14:textId="77777777" w:rsidR="00603EFF" w:rsidRDefault="00603EFF" w:rsidP="00901292">
      <w:pPr>
        <w:jc w:val="both"/>
        <w:rPr>
          <w:b/>
        </w:rPr>
      </w:pPr>
    </w:p>
    <w:p w14:paraId="086D22B0" w14:textId="77777777" w:rsidR="00603EFF" w:rsidRDefault="00603EFF" w:rsidP="00901292">
      <w:pPr>
        <w:jc w:val="both"/>
        <w:rPr>
          <w:b/>
        </w:rPr>
      </w:pPr>
    </w:p>
    <w:p w14:paraId="5DD85EF3" w14:textId="77777777" w:rsidR="00603EFF" w:rsidRDefault="00603EFF" w:rsidP="00901292">
      <w:pPr>
        <w:jc w:val="both"/>
        <w:rPr>
          <w:b/>
        </w:rPr>
      </w:pPr>
    </w:p>
    <w:p w14:paraId="50BF8624" w14:textId="77777777" w:rsidR="00603EFF" w:rsidRDefault="00603EFF" w:rsidP="00901292">
      <w:pPr>
        <w:jc w:val="both"/>
        <w:rPr>
          <w:b/>
        </w:rPr>
      </w:pPr>
    </w:p>
    <w:p w14:paraId="43CC918E" w14:textId="3E6621A4" w:rsidR="00394C5D" w:rsidRDefault="00F70E33" w:rsidP="00901292">
      <w:pPr>
        <w:jc w:val="both"/>
      </w:pPr>
      <w:r>
        <w:rPr>
          <w:b/>
        </w:rPr>
        <w:t xml:space="preserve">Figure </w:t>
      </w:r>
      <w:r w:rsidR="009F7D78" w:rsidRPr="00854109">
        <w:rPr>
          <w:b/>
          <w:noProof/>
        </w:rPr>
        <w:t>1</w:t>
      </w:r>
      <w:r w:rsidR="009F7D78" w:rsidRPr="00854109">
        <w:rPr>
          <w:b/>
        </w:rPr>
        <w:t>:</w:t>
      </w:r>
      <w:r w:rsidR="00A95178" w:rsidRPr="00854109">
        <w:rPr>
          <w:b/>
        </w:rPr>
        <w:t xml:space="preserve"> </w:t>
      </w:r>
      <w:r w:rsidR="00854109" w:rsidRPr="00854109">
        <w:rPr>
          <w:b/>
        </w:rPr>
        <w:t>Detection</w:t>
      </w:r>
      <w:r w:rsidR="00394C5D">
        <w:rPr>
          <w:b/>
        </w:rPr>
        <w:t xml:space="preserve"> and purification</w:t>
      </w:r>
      <w:r w:rsidR="00854109" w:rsidRPr="00854109">
        <w:rPr>
          <w:b/>
        </w:rPr>
        <w:t xml:space="preserve"> of His tagged KIF1A motor domain.</w:t>
      </w:r>
      <w:r w:rsidR="00854109">
        <w:t xml:space="preserve"> </w:t>
      </w:r>
      <w:proofErr w:type="spellStart"/>
      <w:r w:rsidR="00394C5D" w:rsidRPr="00394C5D">
        <w:rPr>
          <w:b/>
        </w:rPr>
        <w:t>A</w:t>
      </w:r>
      <w:proofErr w:type="spellEnd"/>
      <w:r w:rsidR="00394C5D" w:rsidRPr="00394C5D">
        <w:rPr>
          <w:b/>
        </w:rPr>
        <w:t>)</w:t>
      </w:r>
      <w:r w:rsidR="00394C5D">
        <w:t xml:space="preserve"> </w:t>
      </w:r>
      <w:r w:rsidR="00394C5D" w:rsidRPr="00394C5D">
        <w:t>Expression of KIF1A motor domain WT and R169T after</w:t>
      </w:r>
      <w:r w:rsidR="00B42DC9">
        <w:t xml:space="preserve"> 1mM</w:t>
      </w:r>
      <w:r w:rsidR="0027568B">
        <w:t xml:space="preserve"> IPTG</w:t>
      </w:r>
      <w:r w:rsidR="00626452">
        <w:t xml:space="preserve"> induction at </w:t>
      </w:r>
      <w:r w:rsidR="00626452" w:rsidRPr="00ED3DB6">
        <w:rPr>
          <w:szCs w:val="24"/>
        </w:rPr>
        <w:t>18 °C</w:t>
      </w:r>
      <w:r w:rsidR="00626452" w:rsidRPr="00FE2B8B">
        <w:rPr>
          <w:szCs w:val="24"/>
        </w:rPr>
        <w:t xml:space="preserve"> </w:t>
      </w:r>
      <w:r w:rsidR="00626452" w:rsidRPr="00ED3DB6">
        <w:rPr>
          <w:szCs w:val="24"/>
        </w:rPr>
        <w:t>overnight</w:t>
      </w:r>
      <w:r w:rsidR="00273AF8">
        <w:t xml:space="preserve"> of</w:t>
      </w:r>
      <w:r w:rsidR="00626452">
        <w:t xml:space="preserve"> </w:t>
      </w:r>
      <w:r w:rsidR="00273AF8">
        <w:t xml:space="preserve">BL21 </w:t>
      </w:r>
      <w:r w:rsidR="00626452">
        <w:t>cell culture</w:t>
      </w:r>
      <w:r w:rsidR="0027568B">
        <w:t>.</w:t>
      </w:r>
      <w:r w:rsidR="00A14270">
        <w:t xml:space="preserve"> 10 </w:t>
      </w:r>
      <w:r w:rsidR="00A14270">
        <w:rPr>
          <w:rFonts w:cs="Times New Roman"/>
        </w:rPr>
        <w:t>µ</w:t>
      </w:r>
      <w:r w:rsidR="00A14270">
        <w:t xml:space="preserve">l of the cell pellet </w:t>
      </w:r>
      <w:proofErr w:type="spellStart"/>
      <w:r w:rsidR="00A14270">
        <w:t>resuspended</w:t>
      </w:r>
      <w:proofErr w:type="spellEnd"/>
      <w:r w:rsidR="00A14270">
        <w:t xml:space="preserve"> with </w:t>
      </w:r>
      <w:proofErr w:type="spellStart"/>
      <w:r w:rsidR="00A14270">
        <w:t>Laemmli</w:t>
      </w:r>
      <w:proofErr w:type="spellEnd"/>
      <w:r w:rsidR="00A14270">
        <w:t xml:space="preserve"> Buffer 2x was loaded.</w:t>
      </w:r>
      <w:r w:rsidR="0027568B">
        <w:t xml:space="preserve"> </w:t>
      </w:r>
      <w:r w:rsidR="00394C5D" w:rsidRPr="00394C5D">
        <w:t xml:space="preserve">Red arrowheads indicate the </w:t>
      </w:r>
      <w:r w:rsidR="00B42DC9">
        <w:t xml:space="preserve">recombinant </w:t>
      </w:r>
      <w:r w:rsidR="00394C5D" w:rsidRPr="00394C5D">
        <w:t>protein corres</w:t>
      </w:r>
      <w:r w:rsidR="00394C5D">
        <w:t xml:space="preserve">ponding to KIF1A motor domain. </w:t>
      </w:r>
      <w:r w:rsidR="00394C5D" w:rsidRPr="00394C5D">
        <w:rPr>
          <w:b/>
        </w:rPr>
        <w:t>B)</w:t>
      </w:r>
      <w:r w:rsidR="00394C5D" w:rsidRPr="00394C5D">
        <w:t xml:space="preserve"> Western blot that show</w:t>
      </w:r>
      <w:r w:rsidR="005C2C8F">
        <w:t>s</w:t>
      </w:r>
      <w:r w:rsidR="00394C5D" w:rsidRPr="00394C5D">
        <w:t xml:space="preserve"> the specific </w:t>
      </w:r>
      <w:r w:rsidR="00394C5D" w:rsidRPr="00394C5D">
        <w:lastRenderedPageBreak/>
        <w:t>expression of the recombinant motor domain of KIF1A that carry a six-histidi</w:t>
      </w:r>
      <w:r w:rsidR="00394C5D">
        <w:t>ne tail.</w:t>
      </w:r>
      <w:r w:rsidR="00A41904">
        <w:t xml:space="preserve"> A penta-his antibody (1/1000) was used to detect the recombinant proteins.</w:t>
      </w:r>
      <w:r w:rsidR="00394C5D">
        <w:t xml:space="preserve"> </w:t>
      </w:r>
      <w:r w:rsidR="00394C5D" w:rsidRPr="009723ED">
        <w:rPr>
          <w:b/>
        </w:rPr>
        <w:t>C)</w:t>
      </w:r>
      <w:r w:rsidR="00FA3F93">
        <w:t xml:space="preserve"> </w:t>
      </w:r>
      <w:r w:rsidR="00FA3F93">
        <w:rPr>
          <w:rFonts w:eastAsia="Times New Roman" w:cs="Times New Roman"/>
          <w:szCs w:val="24"/>
          <w:lang w:val="en-GB" w:eastAsia="en-GB"/>
        </w:rPr>
        <w:t>S</w:t>
      </w:r>
      <w:r w:rsidR="009723ED">
        <w:rPr>
          <w:rFonts w:eastAsia="Times New Roman" w:cs="Times New Roman"/>
          <w:szCs w:val="24"/>
          <w:lang w:val="en-GB" w:eastAsia="en-GB"/>
        </w:rPr>
        <w:t>teps on</w:t>
      </w:r>
      <w:r w:rsidR="00FA3F93">
        <w:rPr>
          <w:rFonts w:eastAsia="Times New Roman" w:cs="Times New Roman"/>
          <w:szCs w:val="24"/>
          <w:lang w:val="en-GB" w:eastAsia="en-GB"/>
        </w:rPr>
        <w:t xml:space="preserve"> the </w:t>
      </w:r>
      <w:r w:rsidR="00FA3F93" w:rsidRPr="00130C06">
        <w:rPr>
          <w:rFonts w:eastAsia="Times New Roman" w:cs="Times New Roman"/>
          <w:szCs w:val="24"/>
          <w:lang w:val="en-GB" w:eastAsia="en-GB"/>
        </w:rPr>
        <w:t>purification of KIF1A WT and R169T motor domains. Red arrowheads indicate the purified recombinant proteins.</w:t>
      </w:r>
    </w:p>
    <w:p w14:paraId="1B37C700" w14:textId="77777777" w:rsidR="009F7D78" w:rsidRPr="00901292" w:rsidRDefault="009F7D78" w:rsidP="00901292"/>
    <w:p w14:paraId="785F8919" w14:textId="08EC89A5" w:rsidR="00787F86" w:rsidRDefault="00787F86" w:rsidP="00901292">
      <w:pPr>
        <w:pStyle w:val="Ttulo1"/>
      </w:pPr>
      <w:r w:rsidRPr="0001436A">
        <w:t>Supplementary</w:t>
      </w:r>
      <w:r>
        <w:t xml:space="preserve"> Tables </w:t>
      </w:r>
    </w:p>
    <w:p w14:paraId="402C9212" w14:textId="07C6EFB0" w:rsidR="00901292" w:rsidRPr="00901292" w:rsidRDefault="00F70E33" w:rsidP="00901292">
      <w:r>
        <w:rPr>
          <w:rFonts w:cs="Times New Roman"/>
          <w:b/>
          <w:szCs w:val="24"/>
        </w:rPr>
        <w:t xml:space="preserve">Table </w:t>
      </w:r>
      <w:r w:rsidR="00901292">
        <w:rPr>
          <w:rFonts w:cs="Times New Roman"/>
          <w:b/>
          <w:szCs w:val="24"/>
        </w:rPr>
        <w:t>1</w:t>
      </w:r>
      <w:r w:rsidR="00901292" w:rsidRPr="0001436A">
        <w:rPr>
          <w:rFonts w:cs="Times New Roman"/>
          <w:b/>
          <w:szCs w:val="24"/>
        </w:rPr>
        <w:t>.</w:t>
      </w:r>
      <w:r w:rsidR="00901292" w:rsidRPr="001549D3">
        <w:rPr>
          <w:rFonts w:cs="Times New Roman"/>
          <w:szCs w:val="24"/>
        </w:rPr>
        <w:t xml:space="preserve"> </w:t>
      </w:r>
      <w:r w:rsidR="00901292">
        <w:t xml:space="preserve">Site directed </w:t>
      </w:r>
      <w:r w:rsidR="003D00A6">
        <w:t>mutagenesis</w:t>
      </w:r>
      <w:r w:rsidR="00901292">
        <w:t xml:space="preserve"> primers.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95"/>
        <w:gridCol w:w="4628"/>
        <w:gridCol w:w="1417"/>
        <w:gridCol w:w="1468"/>
      </w:tblGrid>
      <w:tr w:rsidR="00854109" w:rsidRPr="00787F86" w14:paraId="0D73138B" w14:textId="77777777" w:rsidTr="00854109">
        <w:trPr>
          <w:trHeight w:val="334"/>
        </w:trPr>
        <w:tc>
          <w:tcPr>
            <w:tcW w:w="1895" w:type="dxa"/>
            <w:shd w:val="clear" w:color="auto" w:fill="B8CCE4" w:themeFill="accent1" w:themeFillTint="66"/>
          </w:tcPr>
          <w:p w14:paraId="20523538" w14:textId="5700DE79" w:rsidR="00854109" w:rsidRPr="00787F86" w:rsidRDefault="00854109" w:rsidP="004C1E7A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Primer name</w:t>
            </w:r>
          </w:p>
        </w:tc>
        <w:tc>
          <w:tcPr>
            <w:tcW w:w="4628" w:type="dxa"/>
            <w:shd w:val="clear" w:color="auto" w:fill="B8CCE4" w:themeFill="accent1" w:themeFillTint="66"/>
          </w:tcPr>
          <w:p w14:paraId="5BA0CA60" w14:textId="2C1442C4" w:rsidR="00854109" w:rsidRPr="00787F86" w:rsidRDefault="00854109" w:rsidP="004C1E7A">
            <w:pPr>
              <w:rPr>
                <w:b/>
                <w:sz w:val="22"/>
              </w:rPr>
            </w:pPr>
            <w:r w:rsidRPr="00787F86">
              <w:rPr>
                <w:b/>
                <w:sz w:val="22"/>
              </w:rPr>
              <w:t>Primer sequence (5’</w:t>
            </w:r>
            <w:r w:rsidRPr="00787F86">
              <w:rPr>
                <w:b/>
                <w:sz w:val="22"/>
              </w:rPr>
              <w:sym w:font="Wingdings" w:char="F0E0"/>
            </w:r>
            <w:r w:rsidRPr="00787F86">
              <w:rPr>
                <w:b/>
                <w:sz w:val="22"/>
              </w:rPr>
              <w:t xml:space="preserve"> 3’)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14:paraId="4280993F" w14:textId="77777777" w:rsidR="00854109" w:rsidRPr="00787F86" w:rsidRDefault="00854109" w:rsidP="00901292">
            <w:pPr>
              <w:jc w:val="center"/>
              <w:rPr>
                <w:b/>
                <w:sz w:val="22"/>
              </w:rPr>
            </w:pPr>
            <w:r w:rsidRPr="00787F86">
              <w:rPr>
                <w:b/>
                <w:sz w:val="22"/>
              </w:rPr>
              <w:t>Length</w:t>
            </w:r>
          </w:p>
        </w:tc>
        <w:tc>
          <w:tcPr>
            <w:tcW w:w="1468" w:type="dxa"/>
            <w:shd w:val="clear" w:color="auto" w:fill="B8CCE4" w:themeFill="accent1" w:themeFillTint="66"/>
          </w:tcPr>
          <w:p w14:paraId="5A83CD98" w14:textId="44E6E22B" w:rsidR="00854109" w:rsidRPr="00787F86" w:rsidRDefault="00854109" w:rsidP="00901292">
            <w:pPr>
              <w:jc w:val="center"/>
              <w:rPr>
                <w:b/>
                <w:sz w:val="22"/>
              </w:rPr>
            </w:pPr>
            <w:r w:rsidRPr="00787F86">
              <w:rPr>
                <w:b/>
                <w:sz w:val="22"/>
              </w:rPr>
              <w:t>Tm</w:t>
            </w:r>
            <w:r>
              <w:rPr>
                <w:b/>
                <w:sz w:val="22"/>
              </w:rPr>
              <w:t xml:space="preserve"> </w:t>
            </w:r>
            <w:r w:rsidRPr="00901292">
              <w:rPr>
                <w:b/>
                <w:sz w:val="22"/>
              </w:rPr>
              <w:t>(⁰C)</w:t>
            </w:r>
          </w:p>
        </w:tc>
      </w:tr>
      <w:tr w:rsidR="00854109" w:rsidRPr="00787F86" w14:paraId="5B7F6CD7" w14:textId="77777777" w:rsidTr="00854109">
        <w:trPr>
          <w:trHeight w:val="82"/>
        </w:trPr>
        <w:tc>
          <w:tcPr>
            <w:tcW w:w="1895" w:type="dxa"/>
          </w:tcPr>
          <w:p w14:paraId="303CBE57" w14:textId="59C79B85" w:rsidR="00854109" w:rsidRDefault="004A12AA" w:rsidP="009012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KIF1A_R169T</w:t>
            </w:r>
            <w:r w:rsidR="00854109">
              <w:rPr>
                <w:sz w:val="20"/>
                <w:szCs w:val="20"/>
              </w:rPr>
              <w:t xml:space="preserve">_F     </w:t>
            </w:r>
          </w:p>
        </w:tc>
        <w:tc>
          <w:tcPr>
            <w:tcW w:w="4628" w:type="dxa"/>
          </w:tcPr>
          <w:p w14:paraId="12C16E60" w14:textId="73272E7A" w:rsidR="00854109" w:rsidRPr="00787F86" w:rsidRDefault="00854109" w:rsidP="009012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GGGTGCTCCGTCACGCGAAGGTTGCCC</w:t>
            </w:r>
          </w:p>
        </w:tc>
        <w:tc>
          <w:tcPr>
            <w:tcW w:w="1417" w:type="dxa"/>
          </w:tcPr>
          <w:p w14:paraId="21B4192A" w14:textId="7FFD0AD4" w:rsidR="00854109" w:rsidRPr="00787F86" w:rsidRDefault="00854109" w:rsidP="00901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468" w:type="dxa"/>
          </w:tcPr>
          <w:p w14:paraId="15363441" w14:textId="639478CB" w:rsidR="00854109" w:rsidRPr="00787F86" w:rsidRDefault="00854109" w:rsidP="00901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84,8</w:t>
            </w:r>
          </w:p>
        </w:tc>
      </w:tr>
      <w:tr w:rsidR="00854109" w:rsidRPr="00787F86" w14:paraId="1A0FB773" w14:textId="77777777" w:rsidTr="00854109">
        <w:trPr>
          <w:trHeight w:val="521"/>
        </w:trPr>
        <w:tc>
          <w:tcPr>
            <w:tcW w:w="1895" w:type="dxa"/>
          </w:tcPr>
          <w:p w14:paraId="4511CD61" w14:textId="58063AD6" w:rsidR="00854109" w:rsidRDefault="004A12AA" w:rsidP="009012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KIF1A_R169T</w:t>
            </w:r>
            <w:r w:rsidR="00854109">
              <w:rPr>
                <w:sz w:val="20"/>
                <w:szCs w:val="20"/>
              </w:rPr>
              <w:t xml:space="preserve">_R     </w:t>
            </w:r>
          </w:p>
        </w:tc>
        <w:tc>
          <w:tcPr>
            <w:tcW w:w="4628" w:type="dxa"/>
          </w:tcPr>
          <w:p w14:paraId="427F5C08" w14:textId="4F286E7A" w:rsidR="00854109" w:rsidRPr="00787F86" w:rsidRDefault="00854109" w:rsidP="009012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GGGCAACCTTCGCGTGACGGAGCACCC</w:t>
            </w:r>
          </w:p>
        </w:tc>
        <w:tc>
          <w:tcPr>
            <w:tcW w:w="1417" w:type="dxa"/>
          </w:tcPr>
          <w:p w14:paraId="2AFA7646" w14:textId="299566C6" w:rsidR="00854109" w:rsidRPr="00787F86" w:rsidRDefault="00854109" w:rsidP="00901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468" w:type="dxa"/>
          </w:tcPr>
          <w:p w14:paraId="65982D53" w14:textId="7218E596" w:rsidR="00854109" w:rsidRPr="00787F86" w:rsidRDefault="00854109" w:rsidP="009012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84,8</w:t>
            </w:r>
          </w:p>
        </w:tc>
      </w:tr>
    </w:tbl>
    <w:p w14:paraId="7751C82B" w14:textId="77777777" w:rsidR="00901292" w:rsidRPr="00787F86" w:rsidRDefault="00901292" w:rsidP="00787F86">
      <w:pPr>
        <w:rPr>
          <w:rFonts w:cs="Times New Roman"/>
          <w:b/>
          <w:szCs w:val="24"/>
        </w:rPr>
      </w:pPr>
    </w:p>
    <w:tbl>
      <w:tblPr>
        <w:tblStyle w:val="Tablaconcuadrcula"/>
        <w:tblpPr w:leftFromText="141" w:rightFromText="141" w:vertAnchor="text" w:horzAnchor="page" w:tblpX="910" w:tblpY="582"/>
        <w:tblW w:w="10908" w:type="dxa"/>
        <w:tblLayout w:type="fixed"/>
        <w:tblLook w:val="04A0" w:firstRow="1" w:lastRow="0" w:firstColumn="1" w:lastColumn="0" w:noHBand="0" w:noVBand="1"/>
      </w:tblPr>
      <w:tblGrid>
        <w:gridCol w:w="702"/>
        <w:gridCol w:w="1701"/>
        <w:gridCol w:w="2347"/>
        <w:gridCol w:w="2473"/>
        <w:gridCol w:w="850"/>
        <w:gridCol w:w="1134"/>
        <w:gridCol w:w="1701"/>
      </w:tblGrid>
      <w:tr w:rsidR="00365B36" w:rsidRPr="00761B6B" w14:paraId="08E057F5" w14:textId="77777777" w:rsidTr="00365B36">
        <w:trPr>
          <w:trHeight w:val="247"/>
        </w:trPr>
        <w:tc>
          <w:tcPr>
            <w:tcW w:w="702" w:type="dxa"/>
            <w:shd w:val="clear" w:color="auto" w:fill="B8CCE4" w:themeFill="accent1" w:themeFillTint="66"/>
          </w:tcPr>
          <w:p w14:paraId="275A5041" w14:textId="77777777" w:rsidR="00365B36" w:rsidRPr="00761B6B" w:rsidRDefault="00365B36" w:rsidP="00365B36">
            <w:pPr>
              <w:jc w:val="center"/>
              <w:rPr>
                <w:b/>
                <w:sz w:val="16"/>
                <w:szCs w:val="16"/>
              </w:rPr>
            </w:pPr>
            <w:r w:rsidRPr="00761B6B">
              <w:rPr>
                <w:b/>
                <w:sz w:val="16"/>
                <w:szCs w:val="16"/>
              </w:rPr>
              <w:t>Gene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14:paraId="4EC58510" w14:textId="77777777" w:rsidR="00365B36" w:rsidRPr="00761B6B" w:rsidRDefault="00365B36" w:rsidP="00365B36">
            <w:pPr>
              <w:jc w:val="center"/>
              <w:rPr>
                <w:b/>
                <w:sz w:val="16"/>
                <w:szCs w:val="16"/>
              </w:rPr>
            </w:pPr>
            <w:r w:rsidRPr="00761B6B">
              <w:rPr>
                <w:b/>
                <w:sz w:val="16"/>
                <w:szCs w:val="16"/>
              </w:rPr>
              <w:t xml:space="preserve">Genomic coordinates (hg19)          </w:t>
            </w:r>
          </w:p>
        </w:tc>
        <w:tc>
          <w:tcPr>
            <w:tcW w:w="2347" w:type="dxa"/>
            <w:shd w:val="clear" w:color="auto" w:fill="B8CCE4" w:themeFill="accent1" w:themeFillTint="66"/>
          </w:tcPr>
          <w:p w14:paraId="0A8E912E" w14:textId="77777777" w:rsidR="00365B36" w:rsidRPr="00761B6B" w:rsidRDefault="00365B36" w:rsidP="00365B36">
            <w:pPr>
              <w:jc w:val="center"/>
              <w:rPr>
                <w:b/>
                <w:sz w:val="16"/>
                <w:szCs w:val="16"/>
              </w:rPr>
            </w:pPr>
            <w:r w:rsidRPr="00761B6B">
              <w:rPr>
                <w:b/>
                <w:sz w:val="16"/>
                <w:szCs w:val="16"/>
              </w:rPr>
              <w:t>Nucleotide change</w:t>
            </w:r>
          </w:p>
        </w:tc>
        <w:tc>
          <w:tcPr>
            <w:tcW w:w="2473" w:type="dxa"/>
            <w:shd w:val="clear" w:color="auto" w:fill="B8CCE4" w:themeFill="accent1" w:themeFillTint="66"/>
          </w:tcPr>
          <w:p w14:paraId="1A644770" w14:textId="77777777" w:rsidR="00365B36" w:rsidRPr="00761B6B" w:rsidRDefault="00365B36" w:rsidP="00365B36">
            <w:pPr>
              <w:jc w:val="center"/>
              <w:rPr>
                <w:b/>
                <w:sz w:val="16"/>
                <w:szCs w:val="16"/>
              </w:rPr>
            </w:pPr>
            <w:r w:rsidRPr="00761B6B">
              <w:rPr>
                <w:b/>
                <w:sz w:val="16"/>
                <w:szCs w:val="16"/>
              </w:rPr>
              <w:t>Amino acid change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14:paraId="1415503C" w14:textId="77777777" w:rsidR="00365B36" w:rsidRPr="00761B6B" w:rsidRDefault="00365B36" w:rsidP="00365B36">
            <w:pPr>
              <w:jc w:val="center"/>
              <w:rPr>
                <w:b/>
                <w:sz w:val="16"/>
                <w:szCs w:val="16"/>
              </w:rPr>
            </w:pPr>
            <w:r w:rsidRPr="00761B6B">
              <w:rPr>
                <w:b/>
                <w:sz w:val="16"/>
                <w:szCs w:val="16"/>
              </w:rPr>
              <w:t>Variant type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14:paraId="10B3B849" w14:textId="77777777" w:rsidR="00365B36" w:rsidRPr="00761B6B" w:rsidRDefault="00365B36" w:rsidP="00365B36">
            <w:pPr>
              <w:jc w:val="center"/>
              <w:rPr>
                <w:b/>
                <w:sz w:val="16"/>
                <w:szCs w:val="16"/>
              </w:rPr>
            </w:pPr>
            <w:r w:rsidRPr="00761B6B">
              <w:rPr>
                <w:b/>
                <w:sz w:val="16"/>
                <w:szCs w:val="16"/>
              </w:rPr>
              <w:t>ACMG classification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14:paraId="59B17B9F" w14:textId="77777777" w:rsidR="00365B36" w:rsidRPr="00761B6B" w:rsidRDefault="00365B36" w:rsidP="00365B36">
            <w:pPr>
              <w:jc w:val="center"/>
              <w:rPr>
                <w:b/>
                <w:sz w:val="16"/>
                <w:szCs w:val="16"/>
              </w:rPr>
            </w:pPr>
            <w:r w:rsidRPr="00761B6B">
              <w:rPr>
                <w:b/>
                <w:sz w:val="16"/>
                <w:szCs w:val="16"/>
              </w:rPr>
              <w:t>Gene function</w:t>
            </w:r>
          </w:p>
        </w:tc>
      </w:tr>
      <w:tr w:rsidR="00365B36" w:rsidRPr="00761B6B" w14:paraId="425149D0" w14:textId="77777777" w:rsidTr="00365B36">
        <w:trPr>
          <w:trHeight w:val="849"/>
        </w:trPr>
        <w:tc>
          <w:tcPr>
            <w:tcW w:w="702" w:type="dxa"/>
            <w:vAlign w:val="center"/>
          </w:tcPr>
          <w:p w14:paraId="219B19A3" w14:textId="77777777" w:rsidR="00365B36" w:rsidRPr="00761B6B" w:rsidRDefault="00365B36" w:rsidP="00365B36">
            <w:pPr>
              <w:jc w:val="center"/>
              <w:rPr>
                <w:i/>
                <w:sz w:val="16"/>
                <w:szCs w:val="16"/>
              </w:rPr>
            </w:pPr>
            <w:r w:rsidRPr="00761B6B">
              <w:rPr>
                <w:i/>
                <w:sz w:val="16"/>
                <w:szCs w:val="16"/>
              </w:rPr>
              <w:t>KIF1A</w:t>
            </w:r>
          </w:p>
        </w:tc>
        <w:tc>
          <w:tcPr>
            <w:tcW w:w="1701" w:type="dxa"/>
            <w:vAlign w:val="center"/>
          </w:tcPr>
          <w:p w14:paraId="56334E91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Chr2:</w:t>
            </w:r>
            <w:r w:rsidRPr="00761B6B">
              <w:rPr>
                <w:sz w:val="16"/>
                <w:szCs w:val="16"/>
              </w:rPr>
              <w:t>241725854C&gt;G</w:t>
            </w:r>
          </w:p>
        </w:tc>
        <w:tc>
          <w:tcPr>
            <w:tcW w:w="2347" w:type="dxa"/>
            <w:vAlign w:val="center"/>
          </w:tcPr>
          <w:p w14:paraId="0959EE0A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NM_001244008.2:c.506G&gt;C</w:t>
            </w:r>
          </w:p>
        </w:tc>
        <w:tc>
          <w:tcPr>
            <w:tcW w:w="2473" w:type="dxa"/>
            <w:vAlign w:val="center"/>
          </w:tcPr>
          <w:p w14:paraId="5A0DB58C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NP_001230937.1:p.(Arg169Thr)</w:t>
            </w:r>
          </w:p>
        </w:tc>
        <w:tc>
          <w:tcPr>
            <w:tcW w:w="850" w:type="dxa"/>
            <w:vAlign w:val="center"/>
          </w:tcPr>
          <w:p w14:paraId="5AFA9360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Missense</w:t>
            </w:r>
          </w:p>
        </w:tc>
        <w:tc>
          <w:tcPr>
            <w:tcW w:w="1134" w:type="dxa"/>
            <w:vAlign w:val="center"/>
          </w:tcPr>
          <w:p w14:paraId="59F4A9B5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Likely pathogenic</w:t>
            </w:r>
          </w:p>
        </w:tc>
        <w:tc>
          <w:tcPr>
            <w:tcW w:w="1701" w:type="dxa"/>
          </w:tcPr>
          <w:p w14:paraId="1A1F6ACF" w14:textId="77777777" w:rsidR="00365B36" w:rsidRPr="00761B6B" w:rsidRDefault="00365B36" w:rsidP="00365B36">
            <w:pPr>
              <w:jc w:val="both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KIF1A belongs to the kinesin-3 family of kinesins and is involved in fast anterograde transport of synaptic vesicle precursors along microtubules.</w:t>
            </w:r>
          </w:p>
        </w:tc>
      </w:tr>
      <w:tr w:rsidR="00365B36" w:rsidRPr="00761B6B" w14:paraId="3F14F663" w14:textId="77777777" w:rsidTr="00365B36">
        <w:trPr>
          <w:trHeight w:val="1090"/>
        </w:trPr>
        <w:tc>
          <w:tcPr>
            <w:tcW w:w="702" w:type="dxa"/>
            <w:vAlign w:val="center"/>
          </w:tcPr>
          <w:p w14:paraId="43897665" w14:textId="77777777" w:rsidR="00365B36" w:rsidRPr="00761B6B" w:rsidRDefault="00365B36" w:rsidP="00365B36">
            <w:pPr>
              <w:jc w:val="center"/>
              <w:rPr>
                <w:i/>
                <w:sz w:val="16"/>
                <w:szCs w:val="16"/>
              </w:rPr>
            </w:pPr>
            <w:r w:rsidRPr="00761B6B">
              <w:rPr>
                <w:i/>
                <w:sz w:val="16"/>
                <w:szCs w:val="16"/>
              </w:rPr>
              <w:t>RCC2</w:t>
            </w:r>
          </w:p>
        </w:tc>
        <w:tc>
          <w:tcPr>
            <w:tcW w:w="1701" w:type="dxa"/>
            <w:vAlign w:val="center"/>
          </w:tcPr>
          <w:p w14:paraId="0B8FE5A0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Chr1:17748698C&gt;A</w:t>
            </w:r>
          </w:p>
        </w:tc>
        <w:tc>
          <w:tcPr>
            <w:tcW w:w="2347" w:type="dxa"/>
            <w:vAlign w:val="center"/>
          </w:tcPr>
          <w:p w14:paraId="2A68D1F1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NM_001136204.3:c.744+1G&gt;T</w:t>
            </w:r>
          </w:p>
        </w:tc>
        <w:tc>
          <w:tcPr>
            <w:tcW w:w="2473" w:type="dxa"/>
            <w:vAlign w:val="center"/>
          </w:tcPr>
          <w:p w14:paraId="124AC17A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14:paraId="58ED1E44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Splicing</w:t>
            </w:r>
          </w:p>
        </w:tc>
        <w:tc>
          <w:tcPr>
            <w:tcW w:w="1134" w:type="dxa"/>
            <w:vAlign w:val="center"/>
          </w:tcPr>
          <w:p w14:paraId="1BAEF258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Likely pathogenic</w:t>
            </w:r>
          </w:p>
        </w:tc>
        <w:tc>
          <w:tcPr>
            <w:tcW w:w="1701" w:type="dxa"/>
          </w:tcPr>
          <w:p w14:paraId="2193D311" w14:textId="77777777" w:rsidR="00365B36" w:rsidRPr="00761B6B" w:rsidRDefault="00365B36" w:rsidP="00365B36">
            <w:pPr>
              <w:jc w:val="both"/>
              <w:rPr>
                <w:sz w:val="16"/>
                <w:szCs w:val="16"/>
              </w:rPr>
            </w:pPr>
            <w:r w:rsidRPr="00761B6B">
              <w:rPr>
                <w:i/>
                <w:sz w:val="16"/>
                <w:szCs w:val="16"/>
              </w:rPr>
              <w:t>RCC2</w:t>
            </w:r>
            <w:r w:rsidRPr="00761B6B">
              <w:rPr>
                <w:sz w:val="16"/>
                <w:szCs w:val="16"/>
              </w:rPr>
              <w:t xml:space="preserve"> encodes for a multifunctional protein that regulates the activity of small </w:t>
            </w:r>
            <w:proofErr w:type="spellStart"/>
            <w:r w:rsidRPr="00761B6B">
              <w:rPr>
                <w:sz w:val="16"/>
                <w:szCs w:val="16"/>
              </w:rPr>
              <w:t>GTPases</w:t>
            </w:r>
            <w:proofErr w:type="spellEnd"/>
            <w:r w:rsidRPr="00761B6B">
              <w:rPr>
                <w:sz w:val="16"/>
                <w:szCs w:val="16"/>
              </w:rPr>
              <w:t xml:space="preserve"> and is required for normal progress of the cell cycle during interphase and mitosis.</w:t>
            </w:r>
          </w:p>
        </w:tc>
      </w:tr>
      <w:tr w:rsidR="00365B36" w:rsidRPr="00761B6B" w14:paraId="22103CFF" w14:textId="77777777" w:rsidTr="00365B36">
        <w:trPr>
          <w:trHeight w:val="554"/>
        </w:trPr>
        <w:tc>
          <w:tcPr>
            <w:tcW w:w="702" w:type="dxa"/>
            <w:vAlign w:val="center"/>
          </w:tcPr>
          <w:p w14:paraId="223D0B2F" w14:textId="77777777" w:rsidR="00365B36" w:rsidRPr="00761B6B" w:rsidRDefault="00365B36" w:rsidP="00365B36">
            <w:pPr>
              <w:jc w:val="center"/>
              <w:rPr>
                <w:i/>
                <w:sz w:val="16"/>
                <w:szCs w:val="16"/>
              </w:rPr>
            </w:pPr>
            <w:r w:rsidRPr="00761B6B">
              <w:rPr>
                <w:i/>
                <w:sz w:val="16"/>
                <w:szCs w:val="16"/>
              </w:rPr>
              <w:t>ZNF2</w:t>
            </w:r>
          </w:p>
        </w:tc>
        <w:tc>
          <w:tcPr>
            <w:tcW w:w="1701" w:type="dxa"/>
            <w:vAlign w:val="center"/>
          </w:tcPr>
          <w:p w14:paraId="1AE2CE09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Chr2:95847733G&gt;A</w:t>
            </w:r>
          </w:p>
        </w:tc>
        <w:tc>
          <w:tcPr>
            <w:tcW w:w="2347" w:type="dxa"/>
            <w:vAlign w:val="center"/>
          </w:tcPr>
          <w:p w14:paraId="0A06FF72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NM_021088.4:c.1160G&gt;A</w:t>
            </w:r>
          </w:p>
        </w:tc>
        <w:tc>
          <w:tcPr>
            <w:tcW w:w="2473" w:type="dxa"/>
            <w:vAlign w:val="center"/>
          </w:tcPr>
          <w:p w14:paraId="49827987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NP_066574.2 :p.</w:t>
            </w:r>
            <w:r>
              <w:rPr>
                <w:sz w:val="16"/>
                <w:szCs w:val="16"/>
              </w:rPr>
              <w:t>(</w:t>
            </w:r>
            <w:r w:rsidRPr="00761B6B">
              <w:rPr>
                <w:sz w:val="16"/>
                <w:szCs w:val="16"/>
              </w:rPr>
              <w:t>Arg387Gln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2D7D03F7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Missense</w:t>
            </w:r>
          </w:p>
        </w:tc>
        <w:tc>
          <w:tcPr>
            <w:tcW w:w="1134" w:type="dxa"/>
            <w:vAlign w:val="center"/>
          </w:tcPr>
          <w:p w14:paraId="300DDEFE" w14:textId="77777777" w:rsidR="00365B36" w:rsidRPr="00761B6B" w:rsidRDefault="00365B36" w:rsidP="00365B36">
            <w:pPr>
              <w:jc w:val="center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Variant of uncertain significance</w:t>
            </w:r>
          </w:p>
        </w:tc>
        <w:tc>
          <w:tcPr>
            <w:tcW w:w="1701" w:type="dxa"/>
          </w:tcPr>
          <w:p w14:paraId="1F307BF6" w14:textId="77777777" w:rsidR="00365B36" w:rsidRPr="00761B6B" w:rsidRDefault="00365B36" w:rsidP="00365B36">
            <w:pPr>
              <w:jc w:val="both"/>
              <w:rPr>
                <w:sz w:val="16"/>
                <w:szCs w:val="16"/>
              </w:rPr>
            </w:pPr>
            <w:r w:rsidRPr="00761B6B">
              <w:rPr>
                <w:sz w:val="16"/>
                <w:szCs w:val="16"/>
              </w:rPr>
              <w:t>ZNF2 may be involved in DNA binding and transcriptional regulation.</w:t>
            </w:r>
          </w:p>
        </w:tc>
      </w:tr>
    </w:tbl>
    <w:p w14:paraId="70287D3D" w14:textId="0F24496D" w:rsidR="00787F86" w:rsidRPr="00787F86" w:rsidRDefault="00F70E33" w:rsidP="00787F86">
      <w:r>
        <w:rPr>
          <w:b/>
        </w:rPr>
        <w:t xml:space="preserve">Table </w:t>
      </w:r>
      <w:r w:rsidR="00F4422F" w:rsidRPr="00F4422F">
        <w:rPr>
          <w:b/>
        </w:rPr>
        <w:t>2.</w:t>
      </w:r>
      <w:r w:rsidR="00F4422F">
        <w:t xml:space="preserve"> </w:t>
      </w:r>
      <w:r w:rsidR="007D5065">
        <w:t>Variants identified</w:t>
      </w:r>
      <w:r w:rsidR="00F4422F">
        <w:t xml:space="preserve"> </w:t>
      </w:r>
      <w:r w:rsidR="00CE37AD">
        <w:t>after</w:t>
      </w:r>
      <w:r w:rsidR="00AE2D2C">
        <w:t xml:space="preserve"> filtering WES </w:t>
      </w:r>
      <w:r w:rsidR="007C0B2B">
        <w:t xml:space="preserve">trio </w:t>
      </w:r>
      <w:r w:rsidR="00AE2D2C">
        <w:t xml:space="preserve">data for </w:t>
      </w:r>
      <w:r w:rsidR="00C471F9">
        <w:t>a</w:t>
      </w:r>
      <w:r w:rsidR="00AE2D2C">
        <w:t xml:space="preserve"> </w:t>
      </w:r>
      <w:r w:rsidR="00AE2D2C" w:rsidRPr="00AE2D2C">
        <w:rPr>
          <w:i/>
        </w:rPr>
        <w:t>de novo</w:t>
      </w:r>
      <w:r w:rsidR="00AE2D2C">
        <w:t xml:space="preserve"> pattern of inheritance.</w:t>
      </w:r>
      <w:r w:rsidR="00CE37AD">
        <w:t xml:space="preserve"> </w:t>
      </w:r>
    </w:p>
    <w:p w14:paraId="7B65BC41" w14:textId="77777777" w:rsidR="00DE23E8" w:rsidRPr="001549D3" w:rsidRDefault="00DE23E8" w:rsidP="00654E8F">
      <w:pPr>
        <w:spacing w:before="240"/>
      </w:pPr>
      <w:bookmarkStart w:id="0" w:name="_GoBack"/>
      <w:bookmarkEnd w:id="0"/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819774" w14:textId="77777777" w:rsidR="00EB396E" w:rsidRDefault="00EB396E" w:rsidP="00117666">
      <w:pPr>
        <w:spacing w:after="0"/>
      </w:pPr>
      <w:r>
        <w:separator/>
      </w:r>
    </w:p>
  </w:endnote>
  <w:endnote w:type="continuationSeparator" w:id="0">
    <w:p w14:paraId="7E1D128F" w14:textId="77777777" w:rsidR="00EB396E" w:rsidRDefault="00EB396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65B3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91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65B3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65B3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92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65B36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BD0EF" w14:textId="77777777" w:rsidR="00EB396E" w:rsidRDefault="00EB396E" w:rsidP="00117666">
      <w:pPr>
        <w:spacing w:after="0"/>
      </w:pPr>
      <w:r>
        <w:separator/>
      </w:r>
    </w:p>
  </w:footnote>
  <w:footnote w:type="continuationSeparator" w:id="0">
    <w:p w14:paraId="623E3E99" w14:textId="77777777" w:rsidR="00EB396E" w:rsidRDefault="00EB396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ES_tradnl" w:eastAsia="es-ES_tradnl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AB8391F"/>
    <w:multiLevelType w:val="hybridMultilevel"/>
    <w:tmpl w:val="CC601FAC"/>
    <w:lvl w:ilvl="0" w:tplc="81B6C1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8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2401C"/>
    <w:rsid w:val="00034304"/>
    <w:rsid w:val="00035434"/>
    <w:rsid w:val="000453B0"/>
    <w:rsid w:val="00052A14"/>
    <w:rsid w:val="00077D53"/>
    <w:rsid w:val="00105FD9"/>
    <w:rsid w:val="00117666"/>
    <w:rsid w:val="00121BB3"/>
    <w:rsid w:val="001549D3"/>
    <w:rsid w:val="00160065"/>
    <w:rsid w:val="00175876"/>
    <w:rsid w:val="00177D84"/>
    <w:rsid w:val="001C6202"/>
    <w:rsid w:val="001F26DB"/>
    <w:rsid w:val="001F6D7E"/>
    <w:rsid w:val="00214FAA"/>
    <w:rsid w:val="00241501"/>
    <w:rsid w:val="00267D18"/>
    <w:rsid w:val="00273AF8"/>
    <w:rsid w:val="00274347"/>
    <w:rsid w:val="0027568B"/>
    <w:rsid w:val="00283879"/>
    <w:rsid w:val="002868E2"/>
    <w:rsid w:val="002869C3"/>
    <w:rsid w:val="002936E4"/>
    <w:rsid w:val="002B4A57"/>
    <w:rsid w:val="002C0998"/>
    <w:rsid w:val="002C74CA"/>
    <w:rsid w:val="002F37B9"/>
    <w:rsid w:val="003123F4"/>
    <w:rsid w:val="00336DDF"/>
    <w:rsid w:val="00353335"/>
    <w:rsid w:val="003544FB"/>
    <w:rsid w:val="00365B36"/>
    <w:rsid w:val="00372BB5"/>
    <w:rsid w:val="00384651"/>
    <w:rsid w:val="00394C5D"/>
    <w:rsid w:val="003D00A6"/>
    <w:rsid w:val="003D2F2D"/>
    <w:rsid w:val="00401590"/>
    <w:rsid w:val="00447801"/>
    <w:rsid w:val="004478D1"/>
    <w:rsid w:val="00452E9C"/>
    <w:rsid w:val="0045485A"/>
    <w:rsid w:val="004735C8"/>
    <w:rsid w:val="004947A6"/>
    <w:rsid w:val="004961FF"/>
    <w:rsid w:val="004A12AA"/>
    <w:rsid w:val="004B47B0"/>
    <w:rsid w:val="00517A89"/>
    <w:rsid w:val="005250F2"/>
    <w:rsid w:val="00571753"/>
    <w:rsid w:val="00593EEA"/>
    <w:rsid w:val="005A5EEE"/>
    <w:rsid w:val="005C0DE2"/>
    <w:rsid w:val="005C2C8F"/>
    <w:rsid w:val="00603EFF"/>
    <w:rsid w:val="00621D1D"/>
    <w:rsid w:val="00626452"/>
    <w:rsid w:val="006375C7"/>
    <w:rsid w:val="00641C2A"/>
    <w:rsid w:val="00654E8F"/>
    <w:rsid w:val="00656702"/>
    <w:rsid w:val="00660D05"/>
    <w:rsid w:val="006637A4"/>
    <w:rsid w:val="006820B1"/>
    <w:rsid w:val="00683D99"/>
    <w:rsid w:val="006A3A74"/>
    <w:rsid w:val="006B5E4E"/>
    <w:rsid w:val="006B7D14"/>
    <w:rsid w:val="006C494E"/>
    <w:rsid w:val="006E770F"/>
    <w:rsid w:val="00701727"/>
    <w:rsid w:val="0070566C"/>
    <w:rsid w:val="00714C50"/>
    <w:rsid w:val="00725A7D"/>
    <w:rsid w:val="00733EA7"/>
    <w:rsid w:val="007501BE"/>
    <w:rsid w:val="00787F86"/>
    <w:rsid w:val="00790BB3"/>
    <w:rsid w:val="007B0FCB"/>
    <w:rsid w:val="007B1D6B"/>
    <w:rsid w:val="007C0B2B"/>
    <w:rsid w:val="007C206C"/>
    <w:rsid w:val="007C7AB4"/>
    <w:rsid w:val="007D5065"/>
    <w:rsid w:val="00817DD6"/>
    <w:rsid w:val="00825B67"/>
    <w:rsid w:val="0083759F"/>
    <w:rsid w:val="008424E5"/>
    <w:rsid w:val="00854109"/>
    <w:rsid w:val="00885156"/>
    <w:rsid w:val="00901292"/>
    <w:rsid w:val="00901EE3"/>
    <w:rsid w:val="009151AA"/>
    <w:rsid w:val="009339E8"/>
    <w:rsid w:val="00933C4E"/>
    <w:rsid w:val="0093429D"/>
    <w:rsid w:val="00943573"/>
    <w:rsid w:val="00964134"/>
    <w:rsid w:val="00970F7D"/>
    <w:rsid w:val="009723ED"/>
    <w:rsid w:val="00994A3D"/>
    <w:rsid w:val="009A1798"/>
    <w:rsid w:val="009A223F"/>
    <w:rsid w:val="009B0653"/>
    <w:rsid w:val="009C2B12"/>
    <w:rsid w:val="009F7D78"/>
    <w:rsid w:val="00A02EB4"/>
    <w:rsid w:val="00A14270"/>
    <w:rsid w:val="00A174D9"/>
    <w:rsid w:val="00A41904"/>
    <w:rsid w:val="00A95178"/>
    <w:rsid w:val="00AA4D24"/>
    <w:rsid w:val="00AB6715"/>
    <w:rsid w:val="00AE2D2C"/>
    <w:rsid w:val="00B1671E"/>
    <w:rsid w:val="00B25EB8"/>
    <w:rsid w:val="00B35F8C"/>
    <w:rsid w:val="00B37F4D"/>
    <w:rsid w:val="00B42DC9"/>
    <w:rsid w:val="00B67CB8"/>
    <w:rsid w:val="00C05D8F"/>
    <w:rsid w:val="00C471F9"/>
    <w:rsid w:val="00C52A7B"/>
    <w:rsid w:val="00C56BAF"/>
    <w:rsid w:val="00C664BD"/>
    <w:rsid w:val="00C679AA"/>
    <w:rsid w:val="00C75972"/>
    <w:rsid w:val="00CB45DC"/>
    <w:rsid w:val="00CB6298"/>
    <w:rsid w:val="00CB6BAE"/>
    <w:rsid w:val="00CC1CD6"/>
    <w:rsid w:val="00CC316C"/>
    <w:rsid w:val="00CD066B"/>
    <w:rsid w:val="00CD5674"/>
    <w:rsid w:val="00CE37AD"/>
    <w:rsid w:val="00CE4FEE"/>
    <w:rsid w:val="00CE5740"/>
    <w:rsid w:val="00D02874"/>
    <w:rsid w:val="00D060CF"/>
    <w:rsid w:val="00D252DD"/>
    <w:rsid w:val="00D84BA7"/>
    <w:rsid w:val="00DB59C3"/>
    <w:rsid w:val="00DC259A"/>
    <w:rsid w:val="00DC69F2"/>
    <w:rsid w:val="00DE23E8"/>
    <w:rsid w:val="00E2482F"/>
    <w:rsid w:val="00E52377"/>
    <w:rsid w:val="00E537AD"/>
    <w:rsid w:val="00E64E17"/>
    <w:rsid w:val="00E866C9"/>
    <w:rsid w:val="00EA3D3C"/>
    <w:rsid w:val="00EB0AA4"/>
    <w:rsid w:val="00EB396E"/>
    <w:rsid w:val="00EC090A"/>
    <w:rsid w:val="00ED20B5"/>
    <w:rsid w:val="00F25BF7"/>
    <w:rsid w:val="00F4422F"/>
    <w:rsid w:val="00F46900"/>
    <w:rsid w:val="00F5508F"/>
    <w:rsid w:val="00F56F98"/>
    <w:rsid w:val="00F61D89"/>
    <w:rsid w:val="00F70E33"/>
    <w:rsid w:val="00F77DE5"/>
    <w:rsid w:val="00F856F7"/>
    <w:rsid w:val="00FA3F93"/>
    <w:rsid w:val="00FC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PuestoCar">
    <w:name w:val="Puesto Car"/>
    <w:basedOn w:val="Fuentedeprrafopredeter"/>
    <w:link w:val="Puest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Puesto"/>
    <w:next w:val="Puest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AB79BDD-928D-C045-9176-FC012C7B1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3</TotalTime>
  <Pages>2</Pages>
  <Words>290</Words>
  <Characters>1595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Cintia Aguilera Roman</cp:lastModifiedBy>
  <cp:revision>4</cp:revision>
  <cp:lastPrinted>2013-10-03T12:51:00Z</cp:lastPrinted>
  <dcterms:created xsi:type="dcterms:W3CDTF">2021-03-18T16:42:00Z</dcterms:created>
  <dcterms:modified xsi:type="dcterms:W3CDTF">2021-05-02T09:01:00Z</dcterms:modified>
</cp:coreProperties>
</file>