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40EDC87B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0D366430" w:rsidR="00994A3D" w:rsidRDefault="00845910" w:rsidP="00AE1796">
      <w: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AAE3F6E" wp14:editId="34324E96">
                <wp:simplePos x="0" y="0"/>
                <wp:positionH relativeFrom="column">
                  <wp:posOffset>4592955</wp:posOffset>
                </wp:positionH>
                <wp:positionV relativeFrom="paragraph">
                  <wp:posOffset>-164082</wp:posOffset>
                </wp:positionV>
                <wp:extent cx="432000" cy="424800"/>
                <wp:effectExtent l="0" t="0" r="635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521C" w14:textId="0274DE3C" w:rsidR="00845910" w:rsidRPr="00845910" w:rsidRDefault="00845910" w:rsidP="008459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845910"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Pr="00845910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E3F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65pt;margin-top:-12.9pt;width:34pt;height:33.4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" stroked="f">
                <v:textbox>
                  <w:txbxContent>
                    <w:p w14:paraId="34DD521C" w14:textId="0274DE3C" w:rsidR="00845910" w:rsidRPr="00845910" w:rsidRDefault="00845910" w:rsidP="00845910">
                      <w:pPr>
                        <w:rPr>
                          <w:color w:val="000000" w:themeColor="text1"/>
                        </w:rPr>
                      </w:pPr>
                      <w:r w:rsidRPr="00845910"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</w:rPr>
                        <w:t>d</w:t>
                      </w:r>
                      <w:r w:rsidRPr="00845910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F2B710" wp14:editId="6BB1E492">
                <wp:simplePos x="0" y="0"/>
                <wp:positionH relativeFrom="column">
                  <wp:posOffset>3323454</wp:posOffset>
                </wp:positionH>
                <wp:positionV relativeFrom="paragraph">
                  <wp:posOffset>-149448</wp:posOffset>
                </wp:positionV>
                <wp:extent cx="432000" cy="424800"/>
                <wp:effectExtent l="0" t="0" r="635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829D0" w14:textId="001411B3" w:rsidR="00845910" w:rsidRPr="00845910" w:rsidRDefault="00845910" w:rsidP="008459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845910"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845910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B710" id="_x0000_s1027" type="#_x0000_t202" style="position:absolute;margin-left:261.7pt;margin-top:-11.75pt;width:34pt;height:33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" stroked="f">
                <v:textbox>
                  <w:txbxContent>
                    <w:p w14:paraId="12C829D0" w14:textId="001411B3" w:rsidR="00845910" w:rsidRPr="00845910" w:rsidRDefault="00845910" w:rsidP="00845910">
                      <w:pPr>
                        <w:rPr>
                          <w:color w:val="000000" w:themeColor="text1"/>
                        </w:rPr>
                      </w:pPr>
                      <w:r w:rsidRPr="00845910"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</w:rPr>
                        <w:t>c</w:t>
                      </w:r>
                      <w:r w:rsidRPr="00845910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4F12217" wp14:editId="4624F1C4">
                <wp:simplePos x="0" y="0"/>
                <wp:positionH relativeFrom="column">
                  <wp:posOffset>1626809</wp:posOffset>
                </wp:positionH>
                <wp:positionV relativeFrom="paragraph">
                  <wp:posOffset>-165448</wp:posOffset>
                </wp:positionV>
                <wp:extent cx="432000" cy="424800"/>
                <wp:effectExtent l="0" t="0" r="635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FCBBB" w14:textId="014359EC" w:rsidR="00845910" w:rsidRPr="00845910" w:rsidRDefault="00845910" w:rsidP="008459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845910"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845910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2217" id="_x0000_s1028" type="#_x0000_t202" style="position:absolute;margin-left:128.1pt;margin-top:-13.05pt;width:34pt;height:33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" stroked="f">
                <v:textbox>
                  <w:txbxContent>
                    <w:p w14:paraId="09AFCBBB" w14:textId="014359EC" w:rsidR="00845910" w:rsidRPr="00845910" w:rsidRDefault="00845910" w:rsidP="00845910">
                      <w:pPr>
                        <w:rPr>
                          <w:color w:val="000000" w:themeColor="text1"/>
                        </w:rPr>
                      </w:pPr>
                      <w:r w:rsidRPr="00845910"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</w:rPr>
                        <w:t>b</w:t>
                      </w:r>
                      <w:r w:rsidRPr="00845910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278A1"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431058E" wp14:editId="6311C4F7">
                <wp:simplePos x="0" y="0"/>
                <wp:positionH relativeFrom="column">
                  <wp:posOffset>-48301</wp:posOffset>
                </wp:positionH>
                <wp:positionV relativeFrom="paragraph">
                  <wp:posOffset>-165182</wp:posOffset>
                </wp:positionV>
                <wp:extent cx="432000" cy="42480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" cy="4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B7AE" w14:textId="5864EB75" w:rsidR="006278A1" w:rsidRPr="00845910" w:rsidRDefault="00845910">
                            <w:pPr>
                              <w:rPr>
                                <w:color w:val="000000" w:themeColor="text1"/>
                              </w:rPr>
                            </w:pPr>
                            <w:r w:rsidRPr="00845910">
                              <w:rPr>
                                <w:color w:val="000000" w:themeColor="text1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058E" id="_x0000_s1029" type="#_x0000_t202" style="position:absolute;margin-left:-3.8pt;margin-top:-13pt;width:34pt;height:33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" stroked="f">
                <v:textbox>
                  <w:txbxContent>
                    <w:p w14:paraId="2E3CB7AE" w14:textId="5864EB75" w:rsidR="006278A1" w:rsidRPr="00845910" w:rsidRDefault="00845910">
                      <w:pPr>
                        <w:rPr>
                          <w:color w:val="000000" w:themeColor="text1"/>
                        </w:rPr>
                      </w:pPr>
                      <w:r w:rsidRPr="00845910">
                        <w:rPr>
                          <w:color w:val="000000" w:themeColor="text1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C533BD">
        <w:t xml:space="preserve">      </w:t>
      </w:r>
      <w:r w:rsidR="00C533BD" w:rsidRPr="00C533BD">
        <w:t xml:space="preserve">  </w:t>
      </w:r>
      <w:r w:rsidR="00C533BD">
        <w:drawing>
          <wp:inline distT="0" distB="0" distL="0" distR="0" wp14:anchorId="45B1459E" wp14:editId="57FD1570">
            <wp:extent cx="1427644" cy="861314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99" cy="86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BD" w:rsidRPr="00C533BD">
        <w:t xml:space="preserve"> </w:t>
      </w:r>
      <w:r w:rsidR="00C533BD">
        <w:t xml:space="preserve">    </w:t>
      </w:r>
      <w:r w:rsidR="00C533BD">
        <w:drawing>
          <wp:inline distT="0" distB="0" distL="0" distR="0" wp14:anchorId="09356DE2" wp14:editId="235EF04F">
            <wp:extent cx="1510235" cy="860887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65" cy="86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BD">
        <w:t xml:space="preserve">    </w:t>
      </w:r>
      <w:r w:rsidR="00AE1796">
        <w:t xml:space="preserve"> </w:t>
      </w:r>
      <w:r w:rsidR="00C533BD">
        <w:drawing>
          <wp:inline distT="0" distB="0" distL="0" distR="0" wp14:anchorId="10BD5E71" wp14:editId="7585F1CA">
            <wp:extent cx="1044185" cy="86131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6" cy="86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3BD">
        <w:t xml:space="preserve">      </w:t>
      </w:r>
      <w:r w:rsidR="00C533BD">
        <w:drawing>
          <wp:inline distT="0" distB="0" distL="0" distR="0" wp14:anchorId="4BF140DC" wp14:editId="5A8C0554">
            <wp:extent cx="1227065" cy="8613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6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3E9A" w14:textId="48ED87D4" w:rsidR="00AE1796" w:rsidRPr="006278A1" w:rsidRDefault="006278A1" w:rsidP="00AE1796">
      <w:pPr>
        <w:rPr>
          <w:rFonts w:cs="Times New Roman"/>
        </w:rPr>
      </w:pPr>
      <w:bookmarkStart w:id="0" w:name="OLE_LINK155"/>
      <w:bookmarkStart w:id="1" w:name="OLE_LINK156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 xml:space="preserve">1. </w:t>
      </w:r>
      <w:bookmarkStart w:id="2" w:name="_Hlk63689093"/>
      <w:r w:rsidR="00AE1796" w:rsidRPr="006278A1">
        <w:rPr>
          <w:rFonts w:cs="Times New Roman"/>
        </w:rPr>
        <w:t xml:space="preserve">The gene </w:t>
      </w:r>
      <w:r w:rsidR="00AE1796" w:rsidRPr="00BC5523">
        <w:rPr>
          <w:rFonts w:cs="Times New Roman"/>
          <w:i/>
          <w:iCs/>
        </w:rPr>
        <w:t>LBAI</w:t>
      </w:r>
      <w:r w:rsidRPr="006278A1">
        <w:rPr>
          <w:rFonts w:cs="Times New Roman"/>
        </w:rPr>
        <w:t xml:space="preserve"> </w:t>
      </w:r>
      <w:r w:rsidRPr="006278A1">
        <w:rPr>
          <w:rFonts w:cs="Times New Roman"/>
          <w:lang w:eastAsia="zh-CN"/>
        </w:rPr>
        <w:t>(a)</w:t>
      </w:r>
      <w:r w:rsidR="00AE1796" w:rsidRPr="006278A1">
        <w:rPr>
          <w:rFonts w:cs="Times New Roman"/>
        </w:rPr>
        <w:t xml:space="preserve">, </w:t>
      </w:r>
      <w:r w:rsidR="00AE1796" w:rsidRPr="00BC5523">
        <w:rPr>
          <w:rFonts w:cs="Times New Roman"/>
          <w:i/>
          <w:iCs/>
        </w:rPr>
        <w:t>LBNI</w:t>
      </w:r>
      <w:r w:rsidRPr="006278A1">
        <w:rPr>
          <w:rFonts w:cs="Times New Roman"/>
        </w:rPr>
        <w:t xml:space="preserve"> (b)</w:t>
      </w:r>
      <w:r w:rsidR="00AE1796" w:rsidRPr="006278A1">
        <w:rPr>
          <w:rFonts w:cs="Times New Roman"/>
        </w:rPr>
        <w:t xml:space="preserve">, </w:t>
      </w:r>
      <w:r w:rsidR="00AE1796" w:rsidRPr="00BC5523">
        <w:rPr>
          <w:rFonts w:cs="Times New Roman"/>
          <w:i/>
          <w:iCs/>
        </w:rPr>
        <w:t>LBSPS</w:t>
      </w:r>
      <w:r w:rsidRPr="006278A1">
        <w:rPr>
          <w:rFonts w:cs="Times New Roman"/>
        </w:rPr>
        <w:t xml:space="preserve"> (c)</w:t>
      </w:r>
      <w:r w:rsidR="00AE1796" w:rsidRPr="006278A1">
        <w:rPr>
          <w:rFonts w:cs="Times New Roman"/>
        </w:rPr>
        <w:t xml:space="preserve">, </w:t>
      </w:r>
      <w:r w:rsidR="00AE1796" w:rsidRPr="00BC5523">
        <w:rPr>
          <w:rFonts w:cs="Times New Roman"/>
          <w:i/>
          <w:iCs/>
        </w:rPr>
        <w:t>LBSS</w:t>
      </w:r>
      <w:r w:rsidRPr="006278A1">
        <w:rPr>
          <w:rFonts w:cs="Times New Roman"/>
        </w:rPr>
        <w:t xml:space="preserve"> (d)</w:t>
      </w:r>
      <w:r w:rsidR="00AE1796" w:rsidRPr="006278A1">
        <w:rPr>
          <w:rFonts w:cs="Times New Roman"/>
        </w:rPr>
        <w:t xml:space="preserve"> homology </w:t>
      </w:r>
      <w:r w:rsidRPr="006278A1">
        <w:rPr>
          <w:rFonts w:cs="Times New Roman"/>
        </w:rPr>
        <w:t xml:space="preserve">sequence of </w:t>
      </w:r>
      <w:r w:rsidR="00AE1796" w:rsidRPr="006278A1">
        <w:rPr>
          <w:rFonts w:cs="Times New Roman"/>
        </w:rPr>
        <w:t xml:space="preserve">alignment </w:t>
      </w:r>
    </w:p>
    <w:bookmarkEnd w:id="0"/>
    <w:bookmarkEnd w:id="1"/>
    <w:bookmarkEnd w:id="2"/>
    <w:p w14:paraId="70CB7A89" w14:textId="5DC0E5F5" w:rsidR="00AE1796" w:rsidRDefault="00AE1796" w:rsidP="00AE1796"/>
    <w:p w14:paraId="3B84A224" w14:textId="565A7AEA" w:rsidR="00AE1796" w:rsidRDefault="00AE1796" w:rsidP="00AE1796"/>
    <w:p w14:paraId="29CD6C0A" w14:textId="57304519" w:rsidR="00AE1796" w:rsidRDefault="00AE1796" w:rsidP="00AE1796"/>
    <w:p w14:paraId="1A80AEF5" w14:textId="16803531" w:rsidR="00AE1796" w:rsidRDefault="00AE1796" w:rsidP="00AE1796"/>
    <w:p w14:paraId="75CE6383" w14:textId="288AE293" w:rsidR="00AE1796" w:rsidRDefault="00AE1796" w:rsidP="00AE1796"/>
    <w:p w14:paraId="093F5339" w14:textId="6B63490C" w:rsidR="00AE1796" w:rsidRDefault="00AE1796" w:rsidP="00AE1796"/>
    <w:p w14:paraId="7D5CDF62" w14:textId="2EE253BD" w:rsidR="006278A1" w:rsidRDefault="006278A1" w:rsidP="00AE1796"/>
    <w:p w14:paraId="65BE95B7" w14:textId="18B72C50" w:rsidR="006278A1" w:rsidRDefault="006278A1" w:rsidP="00AE1796"/>
    <w:p w14:paraId="375A8896" w14:textId="4FA40499" w:rsidR="006278A1" w:rsidRDefault="006278A1" w:rsidP="00AE1796"/>
    <w:p w14:paraId="7AE3AF0A" w14:textId="628C8949" w:rsidR="006278A1" w:rsidRDefault="006278A1" w:rsidP="00AE1796"/>
    <w:p w14:paraId="38F83375" w14:textId="1AE79366" w:rsidR="006278A1" w:rsidRDefault="006278A1" w:rsidP="00AE1796"/>
    <w:p w14:paraId="7C36D226" w14:textId="52FAAF67" w:rsidR="006278A1" w:rsidRDefault="006278A1" w:rsidP="00AE1796"/>
    <w:p w14:paraId="62C0A845" w14:textId="133717E4" w:rsidR="006278A1" w:rsidRDefault="006278A1" w:rsidP="00AE1796"/>
    <w:p w14:paraId="05A558CE" w14:textId="04E001E9" w:rsidR="006278A1" w:rsidRDefault="006278A1" w:rsidP="00AE1796"/>
    <w:p w14:paraId="19745B79" w14:textId="39F7E044" w:rsidR="006278A1" w:rsidRDefault="006278A1" w:rsidP="00AE1796"/>
    <w:p w14:paraId="50EC6E55" w14:textId="55433784" w:rsidR="006278A1" w:rsidRDefault="006278A1" w:rsidP="00AE1796"/>
    <w:p w14:paraId="6A030FD5" w14:textId="6F644AD5" w:rsidR="006278A1" w:rsidRDefault="006278A1" w:rsidP="00AE1796"/>
    <w:p w14:paraId="4FD1255A" w14:textId="1F5BA692" w:rsidR="006278A1" w:rsidRDefault="006278A1" w:rsidP="00AE1796"/>
    <w:p w14:paraId="09CA1248" w14:textId="657C71FF" w:rsidR="006278A1" w:rsidRDefault="006278A1" w:rsidP="00AE1796"/>
    <w:p w14:paraId="3EF3A395" w14:textId="0F7E2AE3" w:rsidR="006278A1" w:rsidRDefault="006278A1" w:rsidP="00AE1796"/>
    <w:p w14:paraId="162753DA" w14:textId="5FABCA8E" w:rsidR="006278A1" w:rsidRDefault="006278A1" w:rsidP="00AE1796"/>
    <w:p w14:paraId="10808BE0" w14:textId="79C5A9AC" w:rsidR="006278A1" w:rsidRDefault="006278A1" w:rsidP="00AE1796"/>
    <w:p w14:paraId="6B0A8392" w14:textId="1E5964DC" w:rsidR="006278A1" w:rsidRDefault="006278A1" w:rsidP="00AE1796"/>
    <w:p w14:paraId="09ED2304" w14:textId="77777777" w:rsidR="00AE1796" w:rsidRPr="00AE1796" w:rsidRDefault="00AE1796" w:rsidP="00AE1796"/>
    <w:p w14:paraId="3C419443" w14:textId="60B5229B" w:rsidR="00994A3D" w:rsidRPr="001549D3" w:rsidRDefault="005614BA" w:rsidP="00994A3D">
      <w:pPr>
        <w:keepNext/>
        <w:jc w:val="center"/>
        <w:rPr>
          <w:rFonts w:cs="Times New Roman"/>
          <w:szCs w:val="24"/>
        </w:rPr>
      </w:pPr>
      <w:r>
        <w:lastRenderedPageBreak/>
        <w:drawing>
          <wp:inline distT="0" distB="0" distL="0" distR="0" wp14:anchorId="1FFD8753" wp14:editId="01ED243E">
            <wp:extent cx="5885646" cy="1808018"/>
            <wp:effectExtent l="0" t="0" r="12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23" cy="18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1BCE0AC0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533BD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The </w:t>
      </w:r>
      <w:r w:rsidR="005614BA" w:rsidRPr="005614BA">
        <w:rPr>
          <w:rFonts w:cs="Times New Roman"/>
          <w:i/>
          <w:iCs/>
          <w:szCs w:val="24"/>
        </w:rPr>
        <w:t>LBAI</w:t>
      </w:r>
      <w:r w:rsidR="005614BA" w:rsidRPr="005614BA">
        <w:rPr>
          <w:rFonts w:cs="Times New Roman"/>
          <w:szCs w:val="24"/>
        </w:rPr>
        <w:t xml:space="preserve">, </w:t>
      </w:r>
      <w:r w:rsidR="005614BA" w:rsidRPr="005614BA">
        <w:rPr>
          <w:rFonts w:cs="Times New Roman"/>
          <w:i/>
          <w:iCs/>
          <w:szCs w:val="24"/>
        </w:rPr>
        <w:t>LBSS</w:t>
      </w:r>
      <w:r w:rsidR="005614BA" w:rsidRPr="005614BA">
        <w:rPr>
          <w:rFonts w:cs="Times New Roman"/>
          <w:szCs w:val="24"/>
        </w:rPr>
        <w:t xml:space="preserve">, </w:t>
      </w:r>
      <w:r w:rsidR="005614BA" w:rsidRPr="005614BA">
        <w:rPr>
          <w:rFonts w:cs="Times New Roman"/>
          <w:i/>
          <w:iCs/>
          <w:szCs w:val="24"/>
        </w:rPr>
        <w:t>LBSPS</w:t>
      </w:r>
      <w:r w:rsidR="005614BA" w:rsidRPr="005614BA">
        <w:rPr>
          <w:rFonts w:cs="Times New Roman"/>
          <w:szCs w:val="24"/>
        </w:rPr>
        <w:t xml:space="preserve">, and </w:t>
      </w:r>
      <w:r w:rsidR="005614BA" w:rsidRPr="005614BA">
        <w:rPr>
          <w:rFonts w:cs="Times New Roman"/>
          <w:i/>
          <w:iCs/>
          <w:szCs w:val="24"/>
        </w:rPr>
        <w:t>LBNI</w:t>
      </w:r>
      <w:r w:rsidR="005614BA" w:rsidRPr="005614BA">
        <w:rPr>
          <w:rFonts w:cs="Times New Roman"/>
          <w:szCs w:val="24"/>
        </w:rPr>
        <w:t xml:space="preserve"> protein spatial structure prediction</w:t>
      </w:r>
      <w:r w:rsidRPr="001549D3">
        <w:rPr>
          <w:rFonts w:cs="Times New Roman"/>
          <w:szCs w:val="24"/>
        </w:rPr>
        <w:t xml:space="preserve">. </w:t>
      </w:r>
    </w:p>
    <w:p w14:paraId="7B65BC41" w14:textId="019403FE" w:rsidR="00DE23E8" w:rsidRDefault="00DE23E8" w:rsidP="00654E8F">
      <w:pPr>
        <w:spacing w:before="240"/>
      </w:pPr>
    </w:p>
    <w:p w14:paraId="2669D3DC" w14:textId="1BCA7E6D" w:rsidR="005614BA" w:rsidRDefault="005614BA" w:rsidP="00654E8F">
      <w:pPr>
        <w:spacing w:before="240"/>
      </w:pPr>
    </w:p>
    <w:p w14:paraId="4260E6C0" w14:textId="1A8134B6" w:rsidR="005614BA" w:rsidRDefault="005614BA" w:rsidP="00654E8F">
      <w:pPr>
        <w:spacing w:before="240"/>
      </w:pPr>
    </w:p>
    <w:p w14:paraId="69CFDF3D" w14:textId="66B41F0B" w:rsidR="005614BA" w:rsidRDefault="005614BA" w:rsidP="00654E8F">
      <w:pPr>
        <w:spacing w:before="240"/>
      </w:pPr>
    </w:p>
    <w:p w14:paraId="2717DAD0" w14:textId="59323407" w:rsidR="005614BA" w:rsidRDefault="005614BA" w:rsidP="00654E8F">
      <w:pPr>
        <w:spacing w:before="240"/>
      </w:pPr>
    </w:p>
    <w:p w14:paraId="7602E1E8" w14:textId="67A17AAA" w:rsidR="005614BA" w:rsidRDefault="005614BA" w:rsidP="00654E8F">
      <w:pPr>
        <w:spacing w:before="240"/>
      </w:pPr>
    </w:p>
    <w:p w14:paraId="38EBAF7D" w14:textId="44B81F2F" w:rsidR="005614BA" w:rsidRDefault="005614BA" w:rsidP="00654E8F">
      <w:pPr>
        <w:spacing w:before="240"/>
      </w:pPr>
    </w:p>
    <w:p w14:paraId="66912091" w14:textId="689B5A5A" w:rsidR="005614BA" w:rsidRDefault="005614BA" w:rsidP="00654E8F">
      <w:pPr>
        <w:spacing w:before="240"/>
      </w:pPr>
    </w:p>
    <w:p w14:paraId="2AE61C51" w14:textId="58D91F4C" w:rsidR="005614BA" w:rsidRDefault="005614BA" w:rsidP="00654E8F">
      <w:pPr>
        <w:spacing w:before="240"/>
      </w:pPr>
    </w:p>
    <w:p w14:paraId="1C929894" w14:textId="3EF423CF" w:rsidR="005614BA" w:rsidRDefault="005614BA" w:rsidP="00654E8F">
      <w:pPr>
        <w:spacing w:before="240"/>
      </w:pPr>
    </w:p>
    <w:p w14:paraId="370E7EF6" w14:textId="42297723" w:rsidR="005614BA" w:rsidRDefault="005614BA" w:rsidP="00654E8F">
      <w:pPr>
        <w:spacing w:before="240"/>
      </w:pPr>
    </w:p>
    <w:p w14:paraId="4BCC5667" w14:textId="791B7B57" w:rsidR="005614BA" w:rsidRDefault="005614BA" w:rsidP="00654E8F">
      <w:pPr>
        <w:spacing w:before="240"/>
      </w:pPr>
    </w:p>
    <w:p w14:paraId="69F0C157" w14:textId="77777777" w:rsidR="005614BA" w:rsidRDefault="005614BA" w:rsidP="00654E8F">
      <w:pPr>
        <w:spacing w:before="240"/>
        <w:sectPr w:rsidR="005614BA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W w:w="5103" w:type="pct"/>
        <w:tblInd w:w="-28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7"/>
        <w:gridCol w:w="911"/>
        <w:gridCol w:w="911"/>
        <w:gridCol w:w="1409"/>
        <w:gridCol w:w="1035"/>
        <w:gridCol w:w="1035"/>
        <w:gridCol w:w="1002"/>
        <w:gridCol w:w="867"/>
        <w:gridCol w:w="739"/>
        <w:gridCol w:w="1155"/>
        <w:gridCol w:w="255"/>
        <w:gridCol w:w="775"/>
        <w:gridCol w:w="775"/>
        <w:gridCol w:w="908"/>
        <w:gridCol w:w="1019"/>
      </w:tblGrid>
      <w:tr w:rsidR="005614BA" w:rsidRPr="00107BC4" w14:paraId="6A7243B4" w14:textId="77777777" w:rsidTr="009B0B88">
        <w:trPr>
          <w:trHeight w:val="426"/>
        </w:trPr>
        <w:tc>
          <w:tcPr>
            <w:tcW w:w="5000" w:type="pct"/>
            <w:gridSpan w:val="15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2DD89FAC" w14:textId="49995398" w:rsidR="005614BA" w:rsidRPr="005614BA" w:rsidRDefault="005614BA" w:rsidP="009B0B88">
            <w:pPr>
              <w:pStyle w:val="MDPI41tablecaption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55903390"/>
            <w:r w:rsidRPr="005614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Supplementary Table 1 </w:t>
            </w:r>
            <w:r w:rsidRPr="005614BA">
              <w:rPr>
                <w:rFonts w:ascii="Times New Roman" w:hAnsi="Times New Roman"/>
                <w:bCs/>
                <w:sz w:val="24"/>
                <w:szCs w:val="24"/>
              </w:rPr>
              <w:t xml:space="preserve">Analysis of protein characteristics of genes </w:t>
            </w:r>
            <w:r w:rsidRPr="005614B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LBAI</w:t>
            </w:r>
            <w:r w:rsidRPr="005614B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614B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LBSS</w:t>
            </w:r>
            <w:r w:rsidRPr="005614B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5614B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LBSPS, LBNI</w:t>
            </w:r>
          </w:p>
        </w:tc>
      </w:tr>
      <w:tr w:rsidR="005614BA" w:rsidRPr="00107BC4" w14:paraId="34700B95" w14:textId="77777777" w:rsidTr="009B0B88">
        <w:trPr>
          <w:trHeight w:val="170"/>
        </w:trPr>
        <w:tc>
          <w:tcPr>
            <w:tcW w:w="378" w:type="pct"/>
            <w:vMerge w:val="restart"/>
            <w:tcBorders>
              <w:right w:val="nil"/>
              <w:tl2br w:val="nil"/>
              <w:tr2bl w:val="nil"/>
            </w:tcBorders>
            <w:vAlign w:val="center"/>
          </w:tcPr>
          <w:p w14:paraId="3C9C2F66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bookmarkStart w:id="4" w:name="_Hlk41638085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Gene</w:t>
            </w:r>
          </w:p>
        </w:tc>
        <w:tc>
          <w:tcPr>
            <w:tcW w:w="329" w:type="pct"/>
            <w:vMerge w:val="restart"/>
            <w:tcBorders>
              <w:left w:val="nil"/>
              <w:right w:val="nil"/>
              <w:tl2br w:val="nil"/>
              <w:tr2bl w:val="nil"/>
            </w:tcBorders>
            <w:vAlign w:val="center"/>
          </w:tcPr>
          <w:p w14:paraId="4ED3422E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Sequence length(bp)</w:t>
            </w:r>
          </w:p>
        </w:tc>
        <w:tc>
          <w:tcPr>
            <w:tcW w:w="329" w:type="pct"/>
            <w:vMerge w:val="restart"/>
            <w:tcBorders>
              <w:left w:val="nil"/>
              <w:right w:val="nil"/>
              <w:tl2br w:val="nil"/>
              <w:tr2bl w:val="nil"/>
            </w:tcBorders>
            <w:vAlign w:val="center"/>
          </w:tcPr>
          <w:p w14:paraId="199ECEA8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Protein length(aa)</w:t>
            </w:r>
          </w:p>
        </w:tc>
        <w:tc>
          <w:tcPr>
            <w:tcW w:w="509" w:type="pct"/>
            <w:vMerge w:val="restar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C6AC4BD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Domains and position</w:t>
            </w:r>
          </w:p>
        </w:tc>
        <w:tc>
          <w:tcPr>
            <w:tcW w:w="2107" w:type="pct"/>
            <w:gridSpan w:val="6"/>
            <w:tcBorders>
              <w:top w:val="nil"/>
              <w:left w:val="nil"/>
              <w:right w:val="nil"/>
              <w:tl2br w:val="nil"/>
              <w:tr2bl w:val="nil"/>
            </w:tcBorders>
          </w:tcPr>
          <w:p w14:paraId="270A9254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Physicochemical properties</w:t>
            </w:r>
          </w:p>
        </w:tc>
        <w:tc>
          <w:tcPr>
            <w:tcW w:w="92" w:type="pct"/>
            <w:vMerge w:val="restart"/>
            <w:tcBorders>
              <w:top w:val="nil"/>
              <w:left w:val="nil"/>
              <w:right w:val="nil"/>
              <w:tl2br w:val="nil"/>
              <w:tr2bl w:val="nil"/>
            </w:tcBorders>
          </w:tcPr>
          <w:p w14:paraId="5B9C6A2B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888" w:type="pct"/>
            <w:gridSpan w:val="3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1AA1E2AB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Secondary structure</w:t>
            </w:r>
          </w:p>
        </w:tc>
        <w:tc>
          <w:tcPr>
            <w:tcW w:w="369" w:type="pct"/>
            <w:vMerge w:val="restart"/>
            <w:tcBorders>
              <w:left w:val="nil"/>
              <w:tl2br w:val="nil"/>
              <w:tr2bl w:val="nil"/>
            </w:tcBorders>
            <w:vAlign w:val="center"/>
          </w:tcPr>
          <w:p w14:paraId="4F8174F0" w14:textId="77777777" w:rsidR="005614BA" w:rsidRPr="00107BC4" w:rsidRDefault="005614BA" w:rsidP="009B0B88">
            <w:pPr>
              <w:jc w:val="center"/>
              <w:rPr>
                <w:b/>
                <w:sz w:val="20"/>
                <w:lang w:bidi="en-US"/>
              </w:rPr>
            </w:pPr>
            <w:r w:rsidRPr="00107BC4">
              <w:rPr>
                <w:b/>
                <w:sz w:val="16"/>
                <w:szCs w:val="16"/>
                <w:lang w:bidi="en-US"/>
              </w:rPr>
              <w:t>Subcellular location</w:t>
            </w:r>
          </w:p>
        </w:tc>
      </w:tr>
      <w:tr w:rsidR="005614BA" w:rsidRPr="00107BC4" w14:paraId="15D899EA" w14:textId="77777777" w:rsidTr="009B0B88">
        <w:trPr>
          <w:trHeight w:val="770"/>
        </w:trPr>
        <w:tc>
          <w:tcPr>
            <w:tcW w:w="378" w:type="pct"/>
            <w:vMerge/>
            <w:tcBorders>
              <w:top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4979184A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45A59B76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7D49C9C4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509" w:type="pct"/>
            <w:vMerge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12CE647C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12F19B54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Formula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59E0946B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Molecular weight (</w:t>
            </w:r>
            <w:proofErr w:type="spellStart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kDa</w:t>
            </w:r>
            <w:proofErr w:type="spellEnd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)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17AAC1D6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Theoretical</w:t>
            </w:r>
          </w:p>
          <w:p w14:paraId="0CDAF6FA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proofErr w:type="spellStart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pI</w:t>
            </w:r>
            <w:proofErr w:type="spellEnd"/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47418C31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Instability index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38AC168F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Aliphatic index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3CEA2EDC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 xml:space="preserve">Grand average of </w:t>
            </w:r>
            <w:proofErr w:type="gramStart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hydrophilicity</w:t>
            </w: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GRAVY)</w:t>
            </w:r>
          </w:p>
        </w:tc>
        <w:tc>
          <w:tcPr>
            <w:tcW w:w="92" w:type="pct"/>
            <w:vMerge/>
            <w:tcBorders>
              <w:left w:val="nil"/>
              <w:right w:val="nil"/>
              <w:tl2br w:val="nil"/>
              <w:tr2bl w:val="nil"/>
            </w:tcBorders>
          </w:tcPr>
          <w:p w14:paraId="7F148FA0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52D6E7EF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 xml:space="preserve">Alpha helix </w:t>
            </w: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H</w:t>
            </w:r>
            <w:r>
              <w:rPr>
                <w:rFonts w:asciiTheme="minorEastAsia" w:eastAsiaTheme="minorEastAsia" w:hAnsiTheme="minorEastAsia" w:hint="eastAsia"/>
                <w:b/>
                <w:snapToGrid/>
                <w:sz w:val="16"/>
                <w:szCs w:val="16"/>
                <w:lang w:eastAsia="zh-CN"/>
              </w:rPr>
              <w:t>h</w:t>
            </w:r>
            <w:proofErr w:type="spellEnd"/>
            <w:proofErr w:type="gramStart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)</w:t>
            </w: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(</w:t>
            </w:r>
            <w:proofErr w:type="gramEnd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%)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198C8A94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R</w:t>
            </w: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andom coil (</w:t>
            </w:r>
            <w:proofErr w:type="gramStart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%)</w:t>
            </w: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(</w:t>
            </w:r>
            <w:proofErr w:type="gramEnd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C</w:t>
            </w:r>
            <w:r>
              <w:rPr>
                <w:rFonts w:asciiTheme="minorEastAsia" w:eastAsiaTheme="minorEastAsia" w:hAnsiTheme="minorEastAsia" w:hint="eastAsia"/>
                <w:b/>
                <w:snapToGrid/>
                <w:sz w:val="16"/>
                <w:szCs w:val="16"/>
                <w:lang w:eastAsia="zh-CN"/>
              </w:rPr>
              <w:t>c</w:t>
            </w: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vAlign w:val="center"/>
          </w:tcPr>
          <w:p w14:paraId="3FACFF92" w14:textId="77777777" w:rsidR="005614BA" w:rsidRPr="00107BC4" w:rsidRDefault="005614BA" w:rsidP="009B0B88">
            <w:pPr>
              <w:pStyle w:val="MDPI42tablebody"/>
              <w:spacing w:line="240" w:lineRule="auto"/>
              <w:rPr>
                <w:rFonts w:ascii="Times New Roman" w:hAnsi="Times New Roman"/>
                <w:b/>
                <w:snapToGrid/>
                <w:sz w:val="16"/>
                <w:szCs w:val="16"/>
              </w:rPr>
            </w:pPr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extended strand (</w:t>
            </w:r>
            <w:proofErr w:type="gramStart"/>
            <w:r w:rsidRPr="00107BC4">
              <w:rPr>
                <w:rFonts w:ascii="Times New Roman" w:hAnsi="Times New Roman"/>
                <w:b/>
                <w:snapToGrid/>
                <w:sz w:val="16"/>
                <w:szCs w:val="16"/>
              </w:rPr>
              <w:t>%)</w:t>
            </w:r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Ee</w:t>
            </w:r>
            <w:proofErr w:type="spellEnd"/>
            <w:r>
              <w:rPr>
                <w:rFonts w:ascii="Times New Roman" w:hAnsi="Times New Roman"/>
                <w:b/>
                <w:snapToGrid/>
                <w:sz w:val="16"/>
                <w:szCs w:val="16"/>
              </w:rPr>
              <w:t>)</w:t>
            </w:r>
          </w:p>
        </w:tc>
        <w:tc>
          <w:tcPr>
            <w:tcW w:w="369" w:type="pct"/>
            <w:vMerge/>
            <w:tcBorders>
              <w:left w:val="nil"/>
              <w:bottom w:val="single" w:sz="4" w:space="0" w:color="auto"/>
              <w:tl2br w:val="nil"/>
              <w:tr2bl w:val="nil"/>
            </w:tcBorders>
            <w:vAlign w:val="center"/>
          </w:tcPr>
          <w:p w14:paraId="6AD55988" w14:textId="77777777" w:rsidR="005614BA" w:rsidRPr="00107BC4" w:rsidRDefault="005614BA" w:rsidP="009B0B88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5614BA" w:rsidRPr="00107BC4" w14:paraId="0E3E4CAB" w14:textId="77777777" w:rsidTr="009B0B88">
        <w:trPr>
          <w:trHeight w:val="133"/>
        </w:trPr>
        <w:tc>
          <w:tcPr>
            <w:tcW w:w="378" w:type="pct"/>
            <w:tcBorders>
              <w:bottom w:val="nil"/>
              <w:right w:val="nil"/>
              <w:tl2br w:val="nil"/>
              <w:tr2bl w:val="nil"/>
            </w:tcBorders>
            <w:vAlign w:val="center"/>
          </w:tcPr>
          <w:p w14:paraId="319561E0" w14:textId="77777777" w:rsidR="005614BA" w:rsidRPr="00107BC4" w:rsidRDefault="005614BA" w:rsidP="009B0B88">
            <w:pPr>
              <w:jc w:val="center"/>
              <w:rPr>
                <w:i/>
                <w:iCs/>
                <w:sz w:val="16"/>
                <w:szCs w:val="16"/>
              </w:rPr>
            </w:pPr>
            <w:r w:rsidRPr="00107BC4">
              <w:rPr>
                <w:i/>
                <w:iCs/>
                <w:sz w:val="16"/>
                <w:szCs w:val="16"/>
              </w:rPr>
              <w:t>LB</w:t>
            </w:r>
            <w:r>
              <w:rPr>
                <w:i/>
                <w:iCs/>
                <w:sz w:val="16"/>
                <w:szCs w:val="16"/>
              </w:rPr>
              <w:t>AI</w:t>
            </w:r>
          </w:p>
          <w:p w14:paraId="4AD8AD3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</w:rPr>
              <w:t>N718195</w:t>
            </w:r>
            <w:r w:rsidRPr="00107BC4">
              <w:rPr>
                <w:sz w:val="16"/>
                <w:szCs w:val="16"/>
              </w:rPr>
              <w:t>)</w:t>
            </w:r>
          </w:p>
        </w:tc>
        <w:tc>
          <w:tcPr>
            <w:tcW w:w="329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7AAEF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2802</w:t>
            </w:r>
          </w:p>
        </w:tc>
        <w:tc>
          <w:tcPr>
            <w:tcW w:w="329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97F1BA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639</w:t>
            </w:r>
          </w:p>
        </w:tc>
        <w:tc>
          <w:tcPr>
            <w:tcW w:w="509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217A43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proofErr w:type="spellStart"/>
            <w:r w:rsidRPr="004D1A97">
              <w:rPr>
                <w:sz w:val="16"/>
                <w:szCs w:val="16"/>
              </w:rPr>
              <w:t>Glyco_hydro_32</w:t>
            </w:r>
            <w:proofErr w:type="spellEnd"/>
            <w:r w:rsidRPr="004D1A97">
              <w:rPr>
                <w:sz w:val="16"/>
                <w:szCs w:val="16"/>
              </w:rPr>
              <w:t xml:space="preserve"> </w:t>
            </w:r>
            <w:r w:rsidRPr="00107B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112</w:t>
            </w:r>
            <w:r w:rsidRPr="00107BC4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625</w:t>
            </w:r>
            <w:r w:rsidRPr="00107BC4">
              <w:rPr>
                <w:sz w:val="16"/>
                <w:szCs w:val="16"/>
              </w:rPr>
              <w:t>)</w:t>
            </w:r>
          </w:p>
        </w:tc>
        <w:tc>
          <w:tcPr>
            <w:tcW w:w="374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5C2265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FA59A5">
              <w:rPr>
                <w:sz w:val="16"/>
                <w:szCs w:val="16"/>
                <w:vertAlign w:val="subscript"/>
              </w:rPr>
              <w:t>3187</w:t>
            </w:r>
            <w:r>
              <w:rPr>
                <w:sz w:val="16"/>
                <w:szCs w:val="16"/>
              </w:rPr>
              <w:t>H</w:t>
            </w:r>
            <w:r w:rsidRPr="004A104B">
              <w:rPr>
                <w:sz w:val="16"/>
                <w:szCs w:val="16"/>
                <w:vertAlign w:val="subscript"/>
              </w:rPr>
              <w:t>4869</w:t>
            </w:r>
            <w:r>
              <w:rPr>
                <w:sz w:val="16"/>
                <w:szCs w:val="16"/>
              </w:rPr>
              <w:t>N</w:t>
            </w:r>
            <w:r w:rsidRPr="004A104B">
              <w:rPr>
                <w:sz w:val="16"/>
                <w:szCs w:val="16"/>
                <w:vertAlign w:val="subscript"/>
              </w:rPr>
              <w:t>839</w:t>
            </w:r>
            <w:r>
              <w:rPr>
                <w:sz w:val="16"/>
                <w:szCs w:val="16"/>
              </w:rPr>
              <w:t>O</w:t>
            </w:r>
            <w:r w:rsidRPr="004A104B">
              <w:rPr>
                <w:sz w:val="16"/>
                <w:szCs w:val="16"/>
                <w:vertAlign w:val="subscript"/>
              </w:rPr>
              <w:t>950</w:t>
            </w:r>
            <w:r>
              <w:rPr>
                <w:sz w:val="16"/>
                <w:szCs w:val="16"/>
              </w:rPr>
              <w:t>S</w:t>
            </w:r>
            <w:r w:rsidRPr="004A104B">
              <w:rPr>
                <w:sz w:val="16"/>
                <w:szCs w:val="16"/>
                <w:vertAlign w:val="subscript"/>
              </w:rPr>
              <w:t>14</w:t>
            </w:r>
          </w:p>
        </w:tc>
        <w:tc>
          <w:tcPr>
            <w:tcW w:w="374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A0768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70.59</w:t>
            </w:r>
          </w:p>
        </w:tc>
        <w:tc>
          <w:tcPr>
            <w:tcW w:w="362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EFDA0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5.90</w:t>
            </w:r>
          </w:p>
        </w:tc>
        <w:tc>
          <w:tcPr>
            <w:tcW w:w="313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8B44B6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40.04</w:t>
            </w:r>
          </w:p>
          <w:p w14:paraId="35D7DD9F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5DFEFE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80.04</w:t>
            </w:r>
          </w:p>
        </w:tc>
        <w:tc>
          <w:tcPr>
            <w:tcW w:w="417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0C352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0.244</w:t>
            </w:r>
          </w:p>
        </w:tc>
        <w:tc>
          <w:tcPr>
            <w:tcW w:w="92" w:type="pct"/>
            <w:vMerge/>
            <w:tcBorders>
              <w:left w:val="nil"/>
              <w:right w:val="nil"/>
              <w:tl2br w:val="nil"/>
              <w:tr2bl w:val="nil"/>
            </w:tcBorders>
          </w:tcPr>
          <w:p w14:paraId="595F318A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FC7365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17.68</w:t>
            </w:r>
          </w:p>
        </w:tc>
        <w:tc>
          <w:tcPr>
            <w:tcW w:w="280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E3B19F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60.56</w:t>
            </w:r>
          </w:p>
        </w:tc>
        <w:tc>
          <w:tcPr>
            <w:tcW w:w="327" w:type="pct"/>
            <w:tcBorders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2208FD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21.75</w:t>
            </w:r>
          </w:p>
        </w:tc>
        <w:tc>
          <w:tcPr>
            <w:tcW w:w="369" w:type="pct"/>
            <w:tcBorders>
              <w:left w:val="nil"/>
              <w:bottom w:val="nil"/>
              <w:tl2br w:val="nil"/>
              <w:tr2bl w:val="nil"/>
            </w:tcBorders>
            <w:vAlign w:val="center"/>
          </w:tcPr>
          <w:p w14:paraId="6CBF9ED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bookmarkStart w:id="5" w:name="OLE_LINK41"/>
            <w:bookmarkStart w:id="6" w:name="OLE_LINK42"/>
            <w:bookmarkStart w:id="7" w:name="OLE_LINK43"/>
            <w:bookmarkStart w:id="8" w:name="OLE_LINK44"/>
            <w:r>
              <w:rPr>
                <w:sz w:val="16"/>
                <w:szCs w:val="16"/>
              </w:rPr>
              <w:t>Plasma membrane</w:t>
            </w:r>
            <w:bookmarkEnd w:id="5"/>
            <w:bookmarkEnd w:id="6"/>
            <w:bookmarkEnd w:id="7"/>
            <w:bookmarkEnd w:id="8"/>
          </w:p>
        </w:tc>
      </w:tr>
      <w:tr w:rsidR="005614BA" w:rsidRPr="00107BC4" w14:paraId="5C300B3F" w14:textId="77777777" w:rsidTr="009B0B88">
        <w:trPr>
          <w:trHeight w:val="888"/>
        </w:trPr>
        <w:tc>
          <w:tcPr>
            <w:tcW w:w="378" w:type="pct"/>
            <w:tcBorders>
              <w:top w:val="nil"/>
              <w:bottom w:val="nil"/>
              <w:right w:val="nil"/>
              <w:tl2br w:val="nil"/>
              <w:tr2bl w:val="nil"/>
            </w:tcBorders>
            <w:vAlign w:val="center"/>
          </w:tcPr>
          <w:p w14:paraId="07100195" w14:textId="77777777" w:rsidR="005614BA" w:rsidRPr="00107BC4" w:rsidRDefault="005614BA" w:rsidP="009B0B88">
            <w:pPr>
              <w:jc w:val="center"/>
              <w:rPr>
                <w:i/>
                <w:iCs/>
                <w:sz w:val="16"/>
                <w:szCs w:val="16"/>
              </w:rPr>
            </w:pPr>
            <w:r w:rsidRPr="00107BC4">
              <w:rPr>
                <w:i/>
                <w:iCs/>
                <w:sz w:val="16"/>
                <w:szCs w:val="16"/>
              </w:rPr>
              <w:t>LB</w:t>
            </w:r>
            <w:r>
              <w:rPr>
                <w:i/>
                <w:iCs/>
                <w:sz w:val="16"/>
                <w:szCs w:val="16"/>
              </w:rPr>
              <w:t>SS</w:t>
            </w:r>
          </w:p>
          <w:p w14:paraId="0C197338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</w:rPr>
              <w:t>N718196</w:t>
            </w:r>
            <w:r w:rsidRPr="00107BC4">
              <w:rPr>
                <w:sz w:val="16"/>
                <w:szCs w:val="16"/>
              </w:rPr>
              <w:t>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65E6C3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3288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52A24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805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27622B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bookmarkStart w:id="9" w:name="_Hlk55901474"/>
            <w:proofErr w:type="spellStart"/>
            <w:r w:rsidRPr="009C55A7">
              <w:rPr>
                <w:sz w:val="16"/>
                <w:szCs w:val="16"/>
              </w:rPr>
              <w:t>Sucrose_synth</w:t>
            </w:r>
            <w:proofErr w:type="spellEnd"/>
            <w:r w:rsidRPr="009C55A7">
              <w:rPr>
                <w:sz w:val="16"/>
                <w:szCs w:val="16"/>
              </w:rPr>
              <w:t xml:space="preserve"> </w:t>
            </w:r>
          </w:p>
          <w:bookmarkEnd w:id="9"/>
          <w:p w14:paraId="2DEDDB32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(8-</w:t>
            </w:r>
            <w:r>
              <w:rPr>
                <w:sz w:val="16"/>
                <w:szCs w:val="16"/>
              </w:rPr>
              <w:t>553</w:t>
            </w:r>
            <w:r w:rsidRPr="00107BC4">
              <w:rPr>
                <w:sz w:val="16"/>
                <w:szCs w:val="16"/>
              </w:rPr>
              <w:t>)</w:t>
            </w:r>
          </w:p>
          <w:p w14:paraId="18FEE342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proofErr w:type="spellStart"/>
            <w:r w:rsidRPr="009C55A7">
              <w:rPr>
                <w:sz w:val="16"/>
                <w:szCs w:val="16"/>
              </w:rPr>
              <w:t>Glycos_transf_1</w:t>
            </w:r>
            <w:proofErr w:type="spellEnd"/>
          </w:p>
          <w:p w14:paraId="0561298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557-741)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81FB1F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C41070">
              <w:rPr>
                <w:sz w:val="16"/>
                <w:szCs w:val="16"/>
                <w:vertAlign w:val="subscript"/>
              </w:rPr>
              <w:t>4197</w:t>
            </w:r>
            <w:r>
              <w:rPr>
                <w:sz w:val="16"/>
                <w:szCs w:val="16"/>
              </w:rPr>
              <w:t>H</w:t>
            </w:r>
            <w:r w:rsidRPr="00C41070">
              <w:rPr>
                <w:sz w:val="16"/>
                <w:szCs w:val="16"/>
                <w:vertAlign w:val="subscript"/>
              </w:rPr>
              <w:t>6543</w:t>
            </w:r>
            <w:r>
              <w:rPr>
                <w:sz w:val="16"/>
                <w:szCs w:val="16"/>
              </w:rPr>
              <w:t>N</w:t>
            </w:r>
            <w:r w:rsidRPr="00C41070">
              <w:rPr>
                <w:sz w:val="16"/>
                <w:szCs w:val="16"/>
                <w:vertAlign w:val="subscript"/>
              </w:rPr>
              <w:t>1111</w:t>
            </w:r>
            <w:r>
              <w:rPr>
                <w:sz w:val="16"/>
                <w:szCs w:val="16"/>
              </w:rPr>
              <w:t>O</w:t>
            </w:r>
            <w:r w:rsidRPr="00C41070">
              <w:rPr>
                <w:sz w:val="16"/>
                <w:szCs w:val="16"/>
                <w:vertAlign w:val="subscript"/>
              </w:rPr>
              <w:t>1195</w:t>
            </w:r>
            <w:r>
              <w:rPr>
                <w:sz w:val="16"/>
                <w:szCs w:val="16"/>
              </w:rPr>
              <w:t>S</w:t>
            </w:r>
            <w:r w:rsidRPr="00C41070">
              <w:rPr>
                <w:sz w:val="16"/>
                <w:szCs w:val="16"/>
                <w:vertAlign w:val="subscript"/>
              </w:rPr>
              <w:t>26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8BDC7B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92.52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963D3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6.00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B73B59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32.62</w:t>
            </w:r>
          </w:p>
          <w:p w14:paraId="5A6CB36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2B49BE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93.01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B8B0E6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-0.</w:t>
            </w:r>
            <w:r>
              <w:rPr>
                <w:sz w:val="16"/>
                <w:szCs w:val="16"/>
              </w:rPr>
              <w:t>250</w:t>
            </w:r>
          </w:p>
        </w:tc>
        <w:tc>
          <w:tcPr>
            <w:tcW w:w="92" w:type="pct"/>
            <w:vMerge/>
            <w:tcBorders>
              <w:left w:val="nil"/>
              <w:right w:val="nil"/>
              <w:tl2br w:val="nil"/>
              <w:tr2bl w:val="nil"/>
            </w:tcBorders>
          </w:tcPr>
          <w:p w14:paraId="32674E35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301B66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46.34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97F139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38.63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0DD10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tl2br w:val="nil"/>
              <w:tr2bl w:val="nil"/>
            </w:tcBorders>
            <w:vAlign w:val="center"/>
          </w:tcPr>
          <w:p w14:paraId="1D18D1A9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bookmarkStart w:id="10" w:name="OLE_LINK46"/>
            <w:bookmarkStart w:id="11" w:name="OLE_LINK47"/>
            <w:bookmarkStart w:id="12" w:name="OLE_LINK54"/>
            <w:bookmarkStart w:id="13" w:name="OLE_LINK55"/>
            <w:bookmarkStart w:id="14" w:name="OLE_LINK12"/>
            <w:r>
              <w:rPr>
                <w:sz w:val="16"/>
                <w:szCs w:val="16"/>
              </w:rPr>
              <w:t>Mitochondrial matrix space</w:t>
            </w:r>
            <w:bookmarkEnd w:id="10"/>
            <w:bookmarkEnd w:id="11"/>
            <w:bookmarkEnd w:id="12"/>
            <w:bookmarkEnd w:id="13"/>
            <w:bookmarkEnd w:id="14"/>
          </w:p>
        </w:tc>
      </w:tr>
      <w:tr w:rsidR="005614BA" w:rsidRPr="00107BC4" w14:paraId="6BCC96D1" w14:textId="77777777" w:rsidTr="009B0B88">
        <w:tc>
          <w:tcPr>
            <w:tcW w:w="378" w:type="pct"/>
            <w:tcBorders>
              <w:top w:val="nil"/>
              <w:bottom w:val="nil"/>
              <w:right w:val="nil"/>
              <w:tl2br w:val="nil"/>
              <w:tr2bl w:val="nil"/>
            </w:tcBorders>
            <w:vAlign w:val="center"/>
          </w:tcPr>
          <w:p w14:paraId="3A2C5B56" w14:textId="77777777" w:rsidR="005614BA" w:rsidRPr="00107BC4" w:rsidRDefault="005614BA" w:rsidP="009B0B88">
            <w:pPr>
              <w:jc w:val="center"/>
              <w:rPr>
                <w:i/>
                <w:iCs/>
                <w:sz w:val="16"/>
                <w:szCs w:val="16"/>
              </w:rPr>
            </w:pPr>
            <w:r w:rsidRPr="00107BC4">
              <w:rPr>
                <w:i/>
                <w:iCs/>
                <w:sz w:val="16"/>
                <w:szCs w:val="16"/>
              </w:rPr>
              <w:t>LB</w:t>
            </w:r>
            <w:r>
              <w:rPr>
                <w:i/>
                <w:iCs/>
                <w:sz w:val="16"/>
                <w:szCs w:val="16"/>
              </w:rPr>
              <w:t>SPS</w:t>
            </w:r>
          </w:p>
          <w:p w14:paraId="52B8B7DA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</w:rPr>
              <w:t>N718197</w:t>
            </w:r>
            <w:r w:rsidRPr="00107BC4">
              <w:rPr>
                <w:sz w:val="16"/>
                <w:szCs w:val="16"/>
              </w:rPr>
              <w:t>)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71F639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3612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FF9BE3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0C0944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bookmarkStart w:id="15" w:name="_Hlk55901495"/>
            <w:proofErr w:type="spellStart"/>
            <w:r w:rsidRPr="00B3271E">
              <w:rPr>
                <w:sz w:val="16"/>
                <w:szCs w:val="16"/>
              </w:rPr>
              <w:t>Glycos_transf</w:t>
            </w:r>
            <w:bookmarkEnd w:id="15"/>
            <w:r w:rsidRPr="00B3271E">
              <w:rPr>
                <w:sz w:val="16"/>
                <w:szCs w:val="16"/>
              </w:rPr>
              <w:t>_1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107BC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464</w:t>
            </w:r>
            <w:r w:rsidRPr="00107BC4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649</w:t>
            </w:r>
            <w:r w:rsidRPr="00107BC4">
              <w:rPr>
                <w:sz w:val="16"/>
                <w:szCs w:val="16"/>
              </w:rPr>
              <w:t>)</w:t>
            </w:r>
          </w:p>
          <w:p w14:paraId="0ACC3938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 w:rsidRPr="00B3271E">
              <w:rPr>
                <w:sz w:val="16"/>
                <w:szCs w:val="16"/>
              </w:rPr>
              <w:t>S6PP</w:t>
            </w:r>
            <w:r>
              <w:rPr>
                <w:sz w:val="16"/>
                <w:szCs w:val="16"/>
              </w:rPr>
              <w:t xml:space="preserve"> (767-1022)</w:t>
            </w:r>
          </w:p>
          <w:p w14:paraId="57BBBFB5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proofErr w:type="spellStart"/>
            <w:r w:rsidRPr="00B3271E">
              <w:rPr>
                <w:sz w:val="16"/>
                <w:szCs w:val="16"/>
              </w:rPr>
              <w:t>Sucrose_synth</w:t>
            </w:r>
            <w:proofErr w:type="spellEnd"/>
          </w:p>
          <w:p w14:paraId="58B65C9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(161-439)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0B04E3" w14:textId="77777777" w:rsidR="005614BA" w:rsidRPr="00C41070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  <w:vertAlign w:val="subscript"/>
              </w:rPr>
              <w:t>5239</w:t>
            </w:r>
            <w:r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  <w:vertAlign w:val="subscript"/>
              </w:rPr>
              <w:t>8372</w:t>
            </w:r>
            <w:r>
              <w:rPr>
                <w:sz w:val="16"/>
                <w:szCs w:val="16"/>
              </w:rPr>
              <w:t>N</w:t>
            </w:r>
            <w:r w:rsidRPr="00C41070">
              <w:rPr>
                <w:sz w:val="16"/>
                <w:szCs w:val="16"/>
                <w:vertAlign w:val="subscript"/>
              </w:rPr>
              <w:t>1</w:t>
            </w:r>
            <w:r>
              <w:rPr>
                <w:sz w:val="16"/>
                <w:szCs w:val="16"/>
                <w:vertAlign w:val="subscript"/>
              </w:rPr>
              <w:t>486</w:t>
            </w:r>
            <w:r>
              <w:rPr>
                <w:sz w:val="16"/>
                <w:szCs w:val="16"/>
              </w:rPr>
              <w:t>O</w:t>
            </w:r>
            <w:r w:rsidRPr="00C41070">
              <w:rPr>
                <w:sz w:val="16"/>
                <w:szCs w:val="16"/>
                <w:vertAlign w:val="subscript"/>
              </w:rPr>
              <w:t>1</w:t>
            </w:r>
            <w:r>
              <w:rPr>
                <w:sz w:val="16"/>
                <w:szCs w:val="16"/>
                <w:vertAlign w:val="subscript"/>
              </w:rPr>
              <w:t>604</w:t>
            </w:r>
            <w:r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  <w:vertAlign w:val="subscript"/>
              </w:rPr>
              <w:t>43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CC77838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119.22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5BCA9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6.19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770EC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45.80</w:t>
            </w:r>
            <w:r w:rsidRPr="004A104B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17F4DC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5</w:t>
            </w:r>
            <w:r w:rsidRPr="00107BC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92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D872F6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-0.</w:t>
            </w:r>
            <w:r>
              <w:rPr>
                <w:sz w:val="16"/>
                <w:szCs w:val="16"/>
              </w:rPr>
              <w:t>460</w:t>
            </w:r>
          </w:p>
        </w:tc>
        <w:tc>
          <w:tcPr>
            <w:tcW w:w="92" w:type="pct"/>
            <w:vMerge/>
            <w:tcBorders>
              <w:left w:val="nil"/>
              <w:right w:val="nil"/>
              <w:tl2br w:val="nil"/>
              <w:tr2bl w:val="nil"/>
            </w:tcBorders>
          </w:tcPr>
          <w:p w14:paraId="79BF17E9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054FF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0.28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D97631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44.91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98303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14.81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tl2br w:val="nil"/>
              <w:tr2bl w:val="nil"/>
            </w:tcBorders>
            <w:vAlign w:val="center"/>
          </w:tcPr>
          <w:p w14:paraId="4B7F4025" w14:textId="77777777" w:rsidR="005614BA" w:rsidRPr="00107BC4" w:rsidRDefault="005614BA" w:rsidP="009B0B88">
            <w:pPr>
              <w:rPr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Nucleus</w:t>
            </w:r>
          </w:p>
        </w:tc>
      </w:tr>
      <w:tr w:rsidR="005614BA" w:rsidRPr="00107BC4" w14:paraId="3739C945" w14:textId="77777777" w:rsidTr="009B0B88">
        <w:tc>
          <w:tcPr>
            <w:tcW w:w="378" w:type="pct"/>
            <w:tcBorders>
              <w:top w:val="nil"/>
              <w:right w:val="nil"/>
              <w:tl2br w:val="nil"/>
              <w:tr2bl w:val="nil"/>
            </w:tcBorders>
            <w:vAlign w:val="center"/>
          </w:tcPr>
          <w:p w14:paraId="22C2C5CA" w14:textId="77777777" w:rsidR="005614BA" w:rsidRPr="00107BC4" w:rsidRDefault="005614BA" w:rsidP="009B0B88">
            <w:pPr>
              <w:jc w:val="center"/>
              <w:rPr>
                <w:i/>
                <w:iCs/>
                <w:sz w:val="16"/>
                <w:szCs w:val="16"/>
              </w:rPr>
            </w:pPr>
            <w:bookmarkStart w:id="16" w:name="_Hlk56005115"/>
            <w:r w:rsidRPr="00107BC4">
              <w:rPr>
                <w:i/>
                <w:iCs/>
                <w:sz w:val="16"/>
                <w:szCs w:val="16"/>
              </w:rPr>
              <w:t>LB</w:t>
            </w:r>
            <w:r>
              <w:rPr>
                <w:i/>
                <w:iCs/>
                <w:sz w:val="16"/>
                <w:szCs w:val="16"/>
              </w:rPr>
              <w:t>NI</w:t>
            </w:r>
          </w:p>
          <w:p w14:paraId="252AA595" w14:textId="77777777" w:rsidR="005614BA" w:rsidRPr="00107BC4" w:rsidRDefault="005614BA" w:rsidP="009B0B88">
            <w:pPr>
              <w:jc w:val="center"/>
              <w:rPr>
                <w:i/>
                <w:iCs/>
                <w:sz w:val="16"/>
                <w:szCs w:val="16"/>
              </w:rPr>
            </w:pPr>
            <w:r w:rsidRPr="00107BC4"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</w:rPr>
              <w:t>N718198</w:t>
            </w:r>
            <w:r w:rsidRPr="00107BC4">
              <w:rPr>
                <w:sz w:val="16"/>
                <w:szCs w:val="16"/>
              </w:rPr>
              <w:t>)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01F1EBE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3842</w:t>
            </w:r>
          </w:p>
        </w:tc>
        <w:tc>
          <w:tcPr>
            <w:tcW w:w="329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4EB422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331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0055B800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proofErr w:type="spellStart"/>
            <w:r w:rsidRPr="001E60AA">
              <w:rPr>
                <w:sz w:val="16"/>
                <w:szCs w:val="16"/>
              </w:rPr>
              <w:t>Glyco_hydro_100</w:t>
            </w:r>
            <w:proofErr w:type="spellEnd"/>
            <w:r>
              <w:rPr>
                <w:sz w:val="16"/>
                <w:szCs w:val="16"/>
              </w:rPr>
              <w:t xml:space="preserve"> (93-286)</w:t>
            </w:r>
          </w:p>
        </w:tc>
        <w:tc>
          <w:tcPr>
            <w:tcW w:w="374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38085C7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  <w:vertAlign w:val="subscript"/>
              </w:rPr>
              <w:t>1652</w:t>
            </w:r>
            <w:r>
              <w:rPr>
                <w:sz w:val="16"/>
                <w:szCs w:val="16"/>
              </w:rPr>
              <w:t>H</w:t>
            </w:r>
            <w:r>
              <w:rPr>
                <w:sz w:val="16"/>
                <w:szCs w:val="16"/>
                <w:vertAlign w:val="subscript"/>
              </w:rPr>
              <w:t>2554</w:t>
            </w:r>
            <w:r>
              <w:rPr>
                <w:sz w:val="16"/>
                <w:szCs w:val="16"/>
              </w:rPr>
              <w:t>N</w:t>
            </w:r>
            <w:r>
              <w:rPr>
                <w:sz w:val="16"/>
                <w:szCs w:val="16"/>
                <w:vertAlign w:val="subscript"/>
              </w:rPr>
              <w:t>440</w:t>
            </w:r>
            <w:r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  <w:vertAlign w:val="subscript"/>
              </w:rPr>
              <w:t>485</w:t>
            </w:r>
            <w:r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  <w:vertAlign w:val="subscript"/>
              </w:rPr>
              <w:t>28</w:t>
            </w:r>
          </w:p>
        </w:tc>
        <w:tc>
          <w:tcPr>
            <w:tcW w:w="374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249922D3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37.24</w:t>
            </w:r>
          </w:p>
        </w:tc>
        <w:tc>
          <w:tcPr>
            <w:tcW w:w="362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21D9C05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5.22</w:t>
            </w:r>
          </w:p>
        </w:tc>
        <w:tc>
          <w:tcPr>
            <w:tcW w:w="313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39B55CBE" w14:textId="77777777" w:rsidR="005614BA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56.40</w:t>
            </w:r>
          </w:p>
          <w:p w14:paraId="7DB3BE42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7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396F6FD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80.76</w:t>
            </w:r>
          </w:p>
        </w:tc>
        <w:tc>
          <w:tcPr>
            <w:tcW w:w="417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018E426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-0.029</w:t>
            </w:r>
          </w:p>
        </w:tc>
        <w:tc>
          <w:tcPr>
            <w:tcW w:w="92" w:type="pct"/>
            <w:vMerge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4996DC1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3B8704D3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46.83</w:t>
            </w:r>
          </w:p>
        </w:tc>
        <w:tc>
          <w:tcPr>
            <w:tcW w:w="280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45D0F21C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46.53</w:t>
            </w:r>
          </w:p>
        </w:tc>
        <w:tc>
          <w:tcPr>
            <w:tcW w:w="327" w:type="pct"/>
            <w:tcBorders>
              <w:top w:val="nil"/>
              <w:left w:val="nil"/>
              <w:right w:val="nil"/>
              <w:tl2br w:val="nil"/>
              <w:tr2bl w:val="nil"/>
            </w:tcBorders>
            <w:vAlign w:val="center"/>
          </w:tcPr>
          <w:p w14:paraId="7BE505BE" w14:textId="77777777" w:rsidR="005614BA" w:rsidRPr="00107BC4" w:rsidRDefault="005614BA" w:rsidP="009B0B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6.65</w:t>
            </w:r>
          </w:p>
        </w:tc>
        <w:tc>
          <w:tcPr>
            <w:tcW w:w="369" w:type="pct"/>
            <w:tcBorders>
              <w:top w:val="nil"/>
              <w:left w:val="nil"/>
              <w:tl2br w:val="nil"/>
              <w:tr2bl w:val="nil"/>
            </w:tcBorders>
            <w:vAlign w:val="center"/>
          </w:tcPr>
          <w:p w14:paraId="1C1A479B" w14:textId="77777777" w:rsidR="005614BA" w:rsidRPr="00107BC4" w:rsidRDefault="005614BA" w:rsidP="009B0B88">
            <w:pPr>
              <w:rPr>
                <w:sz w:val="16"/>
                <w:szCs w:val="16"/>
              </w:rPr>
            </w:pPr>
            <w:bookmarkStart w:id="17" w:name="OLE_LINK52"/>
            <w:bookmarkStart w:id="18" w:name="OLE_LINK53"/>
            <w:bookmarkStart w:id="19" w:name="OLE_LINK7"/>
            <w:r>
              <w:rPr>
                <w:sz w:val="16"/>
                <w:szCs w:val="16"/>
              </w:rPr>
              <w:t>Cytoplasm</w:t>
            </w:r>
            <w:bookmarkEnd w:id="17"/>
            <w:bookmarkEnd w:id="18"/>
            <w:bookmarkEnd w:id="19"/>
          </w:p>
        </w:tc>
      </w:tr>
      <w:bookmarkEnd w:id="3"/>
      <w:bookmarkEnd w:id="4"/>
      <w:bookmarkEnd w:id="16"/>
    </w:tbl>
    <w:p w14:paraId="528E10DC" w14:textId="77777777" w:rsidR="005614BA" w:rsidRDefault="005614BA" w:rsidP="00654E8F">
      <w:pPr>
        <w:spacing w:before="240"/>
        <w:sectPr w:rsidR="005614BA" w:rsidSect="005614BA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tbl>
      <w:tblPr>
        <w:tblW w:w="8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8"/>
        <w:gridCol w:w="1374"/>
        <w:gridCol w:w="4120"/>
        <w:gridCol w:w="1236"/>
      </w:tblGrid>
      <w:tr w:rsidR="006609D5" w:rsidRPr="0068696F" w14:paraId="2033EB56" w14:textId="77777777" w:rsidTr="009B0B88">
        <w:trPr>
          <w:trHeight w:val="298"/>
        </w:trPr>
        <w:tc>
          <w:tcPr>
            <w:tcW w:w="8378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61DBA4" w14:textId="3F41B921" w:rsidR="006609D5" w:rsidRPr="00980789" w:rsidRDefault="006609D5" w:rsidP="009B0B88">
            <w:pPr>
              <w:jc w:val="center"/>
              <w:rPr>
                <w:b/>
                <w:color w:val="000000"/>
                <w:szCs w:val="21"/>
              </w:rPr>
            </w:pPr>
            <w:r w:rsidRPr="005614BA">
              <w:rPr>
                <w:rFonts w:cs="Times New Roman"/>
                <w:b/>
                <w:szCs w:val="24"/>
              </w:rPr>
              <w:lastRenderedPageBreak/>
              <w:t xml:space="preserve">Supplementary </w:t>
            </w:r>
            <w:r w:rsidRPr="005614BA">
              <w:rPr>
                <w:b/>
                <w:szCs w:val="24"/>
              </w:rPr>
              <w:t xml:space="preserve">Table </w:t>
            </w:r>
            <w:proofErr w:type="gramStart"/>
            <w:r>
              <w:rPr>
                <w:b/>
                <w:color w:val="000000"/>
                <w:szCs w:val="21"/>
              </w:rPr>
              <w:t xml:space="preserve">2 </w:t>
            </w:r>
            <w:r w:rsidRPr="00980789">
              <w:rPr>
                <w:b/>
                <w:color w:val="000000"/>
                <w:szCs w:val="21"/>
              </w:rPr>
              <w:t xml:space="preserve"> </w:t>
            </w:r>
            <w:bookmarkStart w:id="20" w:name="OLE_LINK163"/>
            <w:bookmarkStart w:id="21" w:name="OLE_LINK164"/>
            <w:bookmarkStart w:id="22" w:name="OLE_LINK165"/>
            <w:r w:rsidRPr="00DA5F67">
              <w:rPr>
                <w:bCs/>
                <w:color w:val="000000"/>
                <w:szCs w:val="21"/>
              </w:rPr>
              <w:t>List</w:t>
            </w:r>
            <w:proofErr w:type="gramEnd"/>
            <w:r w:rsidRPr="00DA5F67">
              <w:rPr>
                <w:bCs/>
                <w:color w:val="000000"/>
                <w:szCs w:val="21"/>
              </w:rPr>
              <w:t xml:space="preserve"> of primer sequences</w:t>
            </w:r>
            <w:bookmarkEnd w:id="20"/>
            <w:bookmarkEnd w:id="21"/>
            <w:bookmarkEnd w:id="22"/>
          </w:p>
        </w:tc>
      </w:tr>
      <w:tr w:rsidR="006609D5" w:rsidRPr="00FD2C0C" w14:paraId="1EF419B2" w14:textId="77777777" w:rsidTr="006609D5">
        <w:trPr>
          <w:trHeight w:val="735"/>
        </w:trPr>
        <w:tc>
          <w:tcPr>
            <w:tcW w:w="16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D80409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 w:rsidRPr="00FD2C0C">
              <w:rPr>
                <w:color w:val="000000"/>
                <w:szCs w:val="21"/>
              </w:rPr>
              <w:t>Gene name</w:t>
            </w:r>
          </w:p>
        </w:tc>
        <w:tc>
          <w:tcPr>
            <w:tcW w:w="13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1F6CD1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 w:rsidRPr="00FD2C0C">
              <w:rPr>
                <w:color w:val="000000"/>
                <w:szCs w:val="21"/>
              </w:rPr>
              <w:t>Primer name</w:t>
            </w:r>
          </w:p>
        </w:tc>
        <w:tc>
          <w:tcPr>
            <w:tcW w:w="41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9E5376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 w:rsidRPr="00FD2C0C">
              <w:rPr>
                <w:color w:val="000000"/>
                <w:szCs w:val="21"/>
              </w:rPr>
              <w:t xml:space="preserve">Primer </w:t>
            </w:r>
            <w:proofErr w:type="spellStart"/>
            <w:r w:rsidRPr="00FD2C0C">
              <w:rPr>
                <w:color w:val="000000"/>
                <w:szCs w:val="21"/>
              </w:rPr>
              <w:t>sequence</w:t>
            </w:r>
            <w:r w:rsidRPr="00FD2C0C">
              <w:rPr>
                <w:color w:val="000000"/>
                <w:szCs w:val="21"/>
              </w:rPr>
              <w:t>（</w:t>
            </w:r>
            <w:r w:rsidRPr="00FD2C0C">
              <w:rPr>
                <w:color w:val="000000"/>
                <w:szCs w:val="21"/>
              </w:rPr>
              <w:t>5</w:t>
            </w:r>
            <w:proofErr w:type="spellEnd"/>
            <w:r w:rsidRPr="00FD2C0C">
              <w:rPr>
                <w:color w:val="000000"/>
                <w:szCs w:val="21"/>
              </w:rPr>
              <w:t>’-3’</w:t>
            </w:r>
            <w:r w:rsidRPr="00FD2C0C">
              <w:rPr>
                <w:color w:val="000000"/>
                <w:szCs w:val="21"/>
              </w:rPr>
              <w:t>）</w:t>
            </w:r>
            <w:r>
              <w:rPr>
                <w:rFonts w:hint="eastAsia"/>
                <w:color w:val="000000"/>
                <w:szCs w:val="21"/>
              </w:rPr>
              <w:t>RACE</w:t>
            </w:r>
          </w:p>
        </w:tc>
        <w:tc>
          <w:tcPr>
            <w:tcW w:w="1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F4B5ED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 w:rsidRPr="009B7B6D">
              <w:rPr>
                <w:color w:val="000000"/>
                <w:szCs w:val="21"/>
              </w:rPr>
              <w:t>Use of primers</w:t>
            </w:r>
          </w:p>
        </w:tc>
      </w:tr>
      <w:tr w:rsidR="006609D5" w:rsidRPr="00FD2C0C" w14:paraId="77444D7B" w14:textId="77777777" w:rsidTr="009B0B88">
        <w:trPr>
          <w:trHeight w:val="79"/>
        </w:trPr>
        <w:tc>
          <w:tcPr>
            <w:tcW w:w="164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58A77EA" w14:textId="77777777" w:rsidR="006609D5" w:rsidRPr="002B144B" w:rsidRDefault="006609D5" w:rsidP="009B0B88">
            <w:pPr>
              <w:jc w:val="center"/>
              <w:rPr>
                <w:i/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NI</w:t>
            </w:r>
          </w:p>
        </w:tc>
        <w:tc>
          <w:tcPr>
            <w:tcW w:w="137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C2712F6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F</w:t>
            </w:r>
          </w:p>
        </w:tc>
        <w:tc>
          <w:tcPr>
            <w:tcW w:w="412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20F6819" w14:textId="77777777" w:rsidR="006609D5" w:rsidRPr="00FD2C0C" w:rsidRDefault="006609D5" w:rsidP="009B0B88">
            <w:pPr>
              <w:rPr>
                <w:color w:val="000000"/>
                <w:szCs w:val="21"/>
              </w:rPr>
            </w:pPr>
            <w:r w:rsidRPr="00D01739">
              <w:rPr>
                <w:szCs w:val="21"/>
              </w:rPr>
              <w:t>TTGGAGAGGACACGCTCGAGATGTCTACACCCTCTATG</w:t>
            </w:r>
          </w:p>
        </w:tc>
        <w:tc>
          <w:tcPr>
            <w:tcW w:w="123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4193CF5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T</w:t>
            </w:r>
            <w:r w:rsidRPr="009B7B6D">
              <w:rPr>
                <w:color w:val="000000"/>
                <w:szCs w:val="21"/>
              </w:rPr>
              <w:t>arget gene amplification</w:t>
            </w:r>
          </w:p>
        </w:tc>
      </w:tr>
      <w:tr w:rsidR="006609D5" w:rsidRPr="00FD2C0C" w14:paraId="67A33B6F" w14:textId="77777777" w:rsidTr="009B0B88">
        <w:trPr>
          <w:trHeight w:val="212"/>
        </w:trPr>
        <w:tc>
          <w:tcPr>
            <w:tcW w:w="16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6DA9" w14:textId="77777777" w:rsidR="006609D5" w:rsidRPr="00FD2C0C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4972E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53688EAF" w14:textId="77777777" w:rsidR="006609D5" w:rsidRPr="00FD2C0C" w:rsidRDefault="006609D5" w:rsidP="009B0B88">
            <w:pPr>
              <w:rPr>
                <w:color w:val="000000"/>
                <w:szCs w:val="21"/>
              </w:rPr>
            </w:pPr>
            <w:r w:rsidRPr="00D01739">
              <w:rPr>
                <w:szCs w:val="21"/>
              </w:rPr>
              <w:t>CCCTTGCTCACCATGAATTCAAATGAATTTGATCTTTTC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6D36BAA5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</w:p>
        </w:tc>
      </w:tr>
      <w:tr w:rsidR="006609D5" w:rsidRPr="00FD2C0C" w14:paraId="2D132AE8" w14:textId="77777777" w:rsidTr="009B0B88">
        <w:trPr>
          <w:trHeight w:val="204"/>
        </w:trPr>
        <w:tc>
          <w:tcPr>
            <w:tcW w:w="1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BF5F3" w14:textId="77777777" w:rsidR="006609D5" w:rsidRPr="002B144B" w:rsidRDefault="006609D5" w:rsidP="009B0B88">
            <w:pPr>
              <w:jc w:val="center"/>
              <w:rPr>
                <w:i/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SPS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7694F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0EDFC342" w14:textId="77777777" w:rsidR="006609D5" w:rsidRPr="00FD2C0C" w:rsidRDefault="006609D5" w:rsidP="009B0B88">
            <w:pPr>
              <w:rPr>
                <w:color w:val="000000"/>
                <w:szCs w:val="21"/>
              </w:rPr>
            </w:pPr>
            <w:r w:rsidRPr="00D01739">
              <w:rPr>
                <w:szCs w:val="21"/>
              </w:rPr>
              <w:t>TTGGAGAGGACACGCTCGAGATGGCTGGTAATGAATGGA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3952805C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</w:p>
        </w:tc>
      </w:tr>
      <w:tr w:rsidR="006609D5" w:rsidRPr="00FD2C0C" w14:paraId="7941767C" w14:textId="77777777" w:rsidTr="009B0B88">
        <w:trPr>
          <w:trHeight w:val="204"/>
        </w:trPr>
        <w:tc>
          <w:tcPr>
            <w:tcW w:w="16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1C5D2" w14:textId="77777777" w:rsidR="006609D5" w:rsidRPr="00FD2C0C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EE453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2FBA3898" w14:textId="77777777" w:rsidR="006609D5" w:rsidRPr="00FD2C0C" w:rsidRDefault="006609D5" w:rsidP="009B0B88">
            <w:pPr>
              <w:rPr>
                <w:color w:val="000000"/>
                <w:szCs w:val="21"/>
              </w:rPr>
            </w:pPr>
            <w:r w:rsidRPr="00D01739">
              <w:rPr>
                <w:szCs w:val="21"/>
              </w:rPr>
              <w:t>CCCTTGCTCACCATGAATTCTGTGCCTAATCTAGACACT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1619DD0A" w14:textId="77777777" w:rsidR="006609D5" w:rsidRPr="00FD2C0C" w:rsidRDefault="006609D5" w:rsidP="009B0B88">
            <w:pPr>
              <w:jc w:val="center"/>
              <w:rPr>
                <w:color w:val="000000"/>
                <w:szCs w:val="21"/>
              </w:rPr>
            </w:pPr>
          </w:p>
        </w:tc>
      </w:tr>
      <w:tr w:rsidR="006609D5" w:rsidRPr="0068696F" w14:paraId="7A7F2125" w14:textId="77777777" w:rsidTr="009B0B88">
        <w:trPr>
          <w:trHeight w:val="204"/>
        </w:trPr>
        <w:tc>
          <w:tcPr>
            <w:tcW w:w="1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B798B" w14:textId="77777777" w:rsidR="006609D5" w:rsidRPr="002B144B" w:rsidRDefault="006609D5" w:rsidP="009B0B88">
            <w:pPr>
              <w:jc w:val="center"/>
              <w:rPr>
                <w:i/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SS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2A522" w14:textId="77777777" w:rsidR="006609D5" w:rsidRPr="0068696F" w:rsidRDefault="006609D5" w:rsidP="009B0B88">
            <w:pPr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0125E8D0" w14:textId="77777777" w:rsidR="006609D5" w:rsidRPr="0068696F" w:rsidRDefault="006609D5" w:rsidP="009B0B88">
            <w:r w:rsidRPr="00D01739">
              <w:rPr>
                <w:szCs w:val="21"/>
              </w:rPr>
              <w:t>TTGGAGAGGACACGCTCGAGATGGCTGAACGTGTACTGA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266136C6" w14:textId="77777777" w:rsidR="006609D5" w:rsidRPr="0068696F" w:rsidRDefault="006609D5" w:rsidP="009B0B88">
            <w:pPr>
              <w:jc w:val="center"/>
            </w:pPr>
          </w:p>
        </w:tc>
      </w:tr>
      <w:tr w:rsidR="006609D5" w:rsidRPr="0068696F" w14:paraId="3EE99E25" w14:textId="77777777" w:rsidTr="009B0B88">
        <w:trPr>
          <w:trHeight w:val="204"/>
        </w:trPr>
        <w:tc>
          <w:tcPr>
            <w:tcW w:w="16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77E43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3D5A3" w14:textId="77777777" w:rsidR="006609D5" w:rsidRPr="0068696F" w:rsidRDefault="006609D5" w:rsidP="009B0B88"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71C7AD72" w14:textId="77777777" w:rsidR="006609D5" w:rsidRPr="0068696F" w:rsidRDefault="006609D5" w:rsidP="009B0B88">
            <w:r w:rsidRPr="00D01739">
              <w:rPr>
                <w:szCs w:val="21"/>
              </w:rPr>
              <w:t>CCCTTGCTCACCATGAATTCCTCAACAGCCAATGGGACA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1455E973" w14:textId="77777777" w:rsidR="006609D5" w:rsidRPr="0068696F" w:rsidRDefault="006609D5" w:rsidP="009B0B88">
            <w:pPr>
              <w:jc w:val="center"/>
            </w:pPr>
          </w:p>
        </w:tc>
      </w:tr>
      <w:tr w:rsidR="006609D5" w:rsidRPr="0068696F" w14:paraId="3E6270E8" w14:textId="77777777" w:rsidTr="009B0B88">
        <w:trPr>
          <w:trHeight w:val="204"/>
        </w:trPr>
        <w:tc>
          <w:tcPr>
            <w:tcW w:w="1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4C237" w14:textId="77777777" w:rsidR="006609D5" w:rsidRPr="002B144B" w:rsidRDefault="006609D5" w:rsidP="009B0B88">
            <w:pPr>
              <w:jc w:val="center"/>
              <w:rPr>
                <w:i/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AI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B8A79" w14:textId="77777777" w:rsidR="006609D5" w:rsidRPr="0068696F" w:rsidRDefault="006609D5" w:rsidP="009B0B88">
            <w:pPr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7D7C43A2" w14:textId="77777777" w:rsidR="006609D5" w:rsidRPr="0068696F" w:rsidRDefault="006609D5" w:rsidP="009B0B88">
            <w:r w:rsidRPr="00D01739">
              <w:rPr>
                <w:szCs w:val="21"/>
              </w:rPr>
              <w:t>TTGGAGAGGACACGCTCGAGATGGCTACCCACCATTCCAG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233B8B79" w14:textId="77777777" w:rsidR="006609D5" w:rsidRPr="0068696F" w:rsidRDefault="006609D5" w:rsidP="009B0B88">
            <w:pPr>
              <w:jc w:val="center"/>
            </w:pPr>
          </w:p>
        </w:tc>
      </w:tr>
      <w:tr w:rsidR="006609D5" w:rsidRPr="0068696F" w14:paraId="5EA2F436" w14:textId="77777777" w:rsidTr="009B0B88">
        <w:trPr>
          <w:trHeight w:val="212"/>
        </w:trPr>
        <w:tc>
          <w:tcPr>
            <w:tcW w:w="16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246DA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F97A" w14:textId="77777777" w:rsidR="006609D5" w:rsidRPr="0068696F" w:rsidRDefault="006609D5" w:rsidP="009B0B88"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10D3A6D3" w14:textId="77777777" w:rsidR="006609D5" w:rsidRPr="0068696F" w:rsidRDefault="006609D5" w:rsidP="009B0B88">
            <w:r w:rsidRPr="00D01739">
              <w:rPr>
                <w:szCs w:val="21"/>
              </w:rPr>
              <w:t>CCCTTGCTCACCATGAATTCCAAATTTTCCAAGGGGAAG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22B3968A" w14:textId="77777777" w:rsidR="006609D5" w:rsidRPr="0068696F" w:rsidRDefault="006609D5" w:rsidP="009B0B88">
            <w:pPr>
              <w:jc w:val="center"/>
            </w:pPr>
          </w:p>
        </w:tc>
      </w:tr>
      <w:tr w:rsidR="006609D5" w:rsidRPr="0068696F" w14:paraId="743D67B2" w14:textId="77777777" w:rsidTr="009B0B88">
        <w:trPr>
          <w:trHeight w:val="314"/>
        </w:trPr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FB1C8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t>Primer 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0A4B" w14:textId="77777777" w:rsidR="006609D5" w:rsidRDefault="006609D5" w:rsidP="009B0B88">
            <w:pPr>
              <w:jc w:val="center"/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</w:tcPr>
          <w:p w14:paraId="169BA169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D01739">
              <w:rPr>
                <w:sz w:val="21"/>
                <w:szCs w:val="21"/>
              </w:rPr>
              <w:t>GGTAGCGGCTGAAGCACTG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6B8BFB87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24AE43F9" w14:textId="77777777" w:rsidTr="009B0B88">
        <w:trPr>
          <w:trHeight w:val="307"/>
        </w:trPr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00907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t>PF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274B00" w14:textId="77777777" w:rsidR="006609D5" w:rsidRDefault="006609D5" w:rsidP="009B0B88">
            <w:pPr>
              <w:jc w:val="center"/>
            </w:pP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529C7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D01739">
              <w:rPr>
                <w:sz w:val="21"/>
                <w:szCs w:val="21"/>
              </w:rPr>
              <w:t>AGAAGACGTTCCAACCACG</w:t>
            </w:r>
          </w:p>
        </w:tc>
        <w:tc>
          <w:tcPr>
            <w:tcW w:w="123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D0648D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0C66A9F4" w14:textId="77777777" w:rsidTr="009B0B88">
        <w:trPr>
          <w:trHeight w:val="307"/>
        </w:trPr>
        <w:tc>
          <w:tcPr>
            <w:tcW w:w="164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C727DA0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AI</w:t>
            </w:r>
          </w:p>
          <w:p w14:paraId="5F4A389E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6AE8E7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F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75C826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F80844">
              <w:rPr>
                <w:szCs w:val="21"/>
              </w:rPr>
              <w:t>CTAGTCCCTGTGGCATTGTT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68C38AA" w14:textId="77777777" w:rsidR="006609D5" w:rsidRPr="009B7B6D" w:rsidRDefault="006609D5" w:rsidP="009B0B88">
            <w:pPr>
              <w:pStyle w:val="Default"/>
              <w:jc w:val="center"/>
              <w:rPr>
                <w:bCs/>
                <w:sz w:val="21"/>
                <w:szCs w:val="21"/>
              </w:rPr>
            </w:pPr>
            <w:proofErr w:type="spellStart"/>
            <w:r w:rsidRPr="009B7B6D">
              <w:rPr>
                <w:bCs/>
                <w:szCs w:val="21"/>
              </w:rPr>
              <w:t>qRT</w:t>
            </w:r>
            <w:proofErr w:type="spellEnd"/>
            <w:r w:rsidRPr="009B7B6D">
              <w:rPr>
                <w:bCs/>
                <w:szCs w:val="21"/>
              </w:rPr>
              <w:t>-PCR</w:t>
            </w:r>
          </w:p>
        </w:tc>
      </w:tr>
      <w:tr w:rsidR="006609D5" w:rsidRPr="0068696F" w14:paraId="00A16DB6" w14:textId="77777777" w:rsidTr="009B0B88">
        <w:trPr>
          <w:trHeight w:val="307"/>
        </w:trPr>
        <w:tc>
          <w:tcPr>
            <w:tcW w:w="164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992A119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B2368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3921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F80844">
              <w:rPr>
                <w:szCs w:val="21"/>
              </w:rPr>
              <w:t>GTCAAGGAGGAAGAACAGTCAT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14FE737E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424ABD61" w14:textId="77777777" w:rsidTr="009B0B88">
        <w:trPr>
          <w:trHeight w:val="314"/>
        </w:trPr>
        <w:tc>
          <w:tcPr>
            <w:tcW w:w="164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BFA96CA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SS</w:t>
            </w:r>
          </w:p>
          <w:p w14:paraId="67779BA6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B138E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3023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rPr>
                <w:szCs w:val="21"/>
              </w:rPr>
              <w:t>GTAAGACCGAAAGCCTCGTAAA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33258ACE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2FA542BF" w14:textId="77777777" w:rsidTr="009B0B88">
        <w:trPr>
          <w:trHeight w:val="307"/>
        </w:trPr>
        <w:tc>
          <w:tcPr>
            <w:tcW w:w="164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8500316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33C75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329B2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rPr>
                <w:szCs w:val="21"/>
              </w:rPr>
              <w:t>AGATGAACCGTGTGAGGAATG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21E37FA9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1C09D282" w14:textId="77777777" w:rsidTr="009B0B88">
        <w:trPr>
          <w:trHeight w:val="307"/>
        </w:trPr>
        <w:tc>
          <w:tcPr>
            <w:tcW w:w="164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1FE76BF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SPS</w:t>
            </w:r>
          </w:p>
          <w:p w14:paraId="4A1E63AA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2485A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E6523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t>TGTTCCTCTGCTTGCATCTC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2B7AAB49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509AD8B6" w14:textId="77777777" w:rsidTr="009B0B88">
        <w:trPr>
          <w:trHeight w:val="307"/>
        </w:trPr>
        <w:tc>
          <w:tcPr>
            <w:tcW w:w="164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FDD878A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58975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71C8D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t>CGTAATCCGTGTCTCCAGTTT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152F3F44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63A94AB2" w14:textId="77777777" w:rsidTr="009B0B88">
        <w:trPr>
          <w:trHeight w:val="314"/>
        </w:trPr>
        <w:tc>
          <w:tcPr>
            <w:tcW w:w="1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8A31E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  <w:r w:rsidRPr="00C904D7">
              <w:rPr>
                <w:i/>
                <w:color w:val="000000"/>
                <w:szCs w:val="21"/>
              </w:rPr>
              <w:t>LB</w:t>
            </w:r>
            <w:r>
              <w:rPr>
                <w:i/>
                <w:color w:val="000000"/>
                <w:szCs w:val="21"/>
              </w:rPr>
              <w:t>NI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B068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F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A5EF3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t>GTCTTCCTCAAGTGCAACCA</w:t>
            </w:r>
          </w:p>
        </w:tc>
        <w:tc>
          <w:tcPr>
            <w:tcW w:w="1236" w:type="dxa"/>
            <w:vMerge/>
            <w:tcBorders>
              <w:left w:val="nil"/>
              <w:right w:val="nil"/>
            </w:tcBorders>
            <w:vAlign w:val="center"/>
          </w:tcPr>
          <w:p w14:paraId="1099499A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  <w:tr w:rsidR="006609D5" w:rsidRPr="0068696F" w14:paraId="2DFBD5EC" w14:textId="77777777" w:rsidTr="009B0B88">
        <w:trPr>
          <w:trHeight w:val="307"/>
        </w:trPr>
        <w:tc>
          <w:tcPr>
            <w:tcW w:w="164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0A37FE1" w14:textId="77777777" w:rsidR="006609D5" w:rsidRPr="0068696F" w:rsidRDefault="006609D5" w:rsidP="009B0B88">
            <w:pPr>
              <w:spacing w:line="360" w:lineRule="auto"/>
              <w:jc w:val="center"/>
              <w:rPr>
                <w:color w:val="000000"/>
                <w:szCs w:val="21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6DC62F" w14:textId="77777777" w:rsidR="006609D5" w:rsidRDefault="006609D5" w:rsidP="009B0B88">
            <w:pPr>
              <w:jc w:val="center"/>
            </w:pPr>
            <w:r>
              <w:rPr>
                <w:color w:val="000000"/>
                <w:szCs w:val="21"/>
              </w:rPr>
              <w:t>R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D58E532" w14:textId="77777777" w:rsidR="006609D5" w:rsidRPr="00F80844" w:rsidRDefault="006609D5" w:rsidP="009B0B88">
            <w:pPr>
              <w:pStyle w:val="Default"/>
              <w:rPr>
                <w:sz w:val="21"/>
                <w:szCs w:val="21"/>
              </w:rPr>
            </w:pPr>
            <w:r w:rsidRPr="00B51C0F">
              <w:t>GGGAAGCAAGCTCGGAAATA</w:t>
            </w:r>
          </w:p>
        </w:tc>
        <w:tc>
          <w:tcPr>
            <w:tcW w:w="1236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65D8D1F" w14:textId="77777777" w:rsidR="006609D5" w:rsidRDefault="006609D5" w:rsidP="009B0B88">
            <w:pPr>
              <w:pStyle w:val="Default"/>
              <w:jc w:val="center"/>
              <w:rPr>
                <w:sz w:val="21"/>
                <w:szCs w:val="21"/>
              </w:rPr>
            </w:pPr>
          </w:p>
        </w:tc>
      </w:tr>
    </w:tbl>
    <w:p w14:paraId="0592CEE9" w14:textId="77777777" w:rsidR="005614BA" w:rsidRDefault="005614BA" w:rsidP="005614BA">
      <w:pPr>
        <w:rPr>
          <w:szCs w:val="28"/>
        </w:rPr>
      </w:pPr>
    </w:p>
    <w:p w14:paraId="6C187BB0" w14:textId="77777777" w:rsidR="005614BA" w:rsidRDefault="005614BA" w:rsidP="005614BA">
      <w:pPr>
        <w:rPr>
          <w:szCs w:val="28"/>
        </w:rPr>
      </w:pPr>
    </w:p>
    <w:p w14:paraId="024DEDE0" w14:textId="77777777" w:rsidR="005614BA" w:rsidRDefault="005614BA" w:rsidP="005614BA">
      <w:pPr>
        <w:rPr>
          <w:szCs w:val="28"/>
        </w:rPr>
      </w:pPr>
    </w:p>
    <w:p w14:paraId="02AB6340" w14:textId="77777777" w:rsidR="005614BA" w:rsidRDefault="005614BA" w:rsidP="005614BA">
      <w:pPr>
        <w:rPr>
          <w:szCs w:val="28"/>
        </w:rPr>
      </w:pPr>
    </w:p>
    <w:p w14:paraId="20D32CF1" w14:textId="17166E31" w:rsidR="005614BA" w:rsidRDefault="005614BA" w:rsidP="00654E8F">
      <w:pPr>
        <w:spacing w:before="240"/>
      </w:pPr>
    </w:p>
    <w:p w14:paraId="3DEDE223" w14:textId="77777777" w:rsidR="005614BA" w:rsidRPr="001549D3" w:rsidRDefault="005614BA" w:rsidP="00654E8F">
      <w:pPr>
        <w:spacing w:before="240"/>
      </w:pPr>
    </w:p>
    <w:sectPr w:rsidR="005614BA" w:rsidRPr="001549D3" w:rsidSect="005614B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9C832" w14:textId="77777777" w:rsidR="00D16A99" w:rsidRDefault="00D16A99" w:rsidP="00117666">
      <w:pPr>
        <w:spacing w:after="0"/>
      </w:pPr>
      <w:r>
        <w:separator/>
      </w:r>
    </w:p>
  </w:endnote>
  <w:endnote w:type="continuationSeparator" w:id="0">
    <w:p w14:paraId="4BBA0FB8" w14:textId="77777777" w:rsidR="00D16A99" w:rsidRDefault="00D16A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0BEA1" w14:textId="77777777" w:rsidR="00D16A99" w:rsidRDefault="00D16A99" w:rsidP="00117666">
      <w:pPr>
        <w:spacing w:after="0"/>
      </w:pPr>
      <w:r>
        <w:separator/>
      </w:r>
    </w:p>
  </w:footnote>
  <w:footnote w:type="continuationSeparator" w:id="0">
    <w:p w14:paraId="334AA134" w14:textId="77777777" w:rsidR="00D16A99" w:rsidRDefault="00D16A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wMLEwMDYxsDSwNLdQ0lEKTi0uzszPAykwqgUArd4J5i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14BA"/>
    <w:rsid w:val="00593EEA"/>
    <w:rsid w:val="005A5EEE"/>
    <w:rsid w:val="006278A1"/>
    <w:rsid w:val="006375C7"/>
    <w:rsid w:val="00654E8F"/>
    <w:rsid w:val="006609D5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0F51"/>
    <w:rsid w:val="0083759F"/>
    <w:rsid w:val="00845910"/>
    <w:rsid w:val="00885156"/>
    <w:rsid w:val="009151AA"/>
    <w:rsid w:val="0093429D"/>
    <w:rsid w:val="00943573"/>
    <w:rsid w:val="00964134"/>
    <w:rsid w:val="00970F7D"/>
    <w:rsid w:val="00994A3D"/>
    <w:rsid w:val="009C2B12"/>
    <w:rsid w:val="009E42DC"/>
    <w:rsid w:val="00A174D9"/>
    <w:rsid w:val="00AA4D24"/>
    <w:rsid w:val="00AB6715"/>
    <w:rsid w:val="00AE1796"/>
    <w:rsid w:val="00B1671E"/>
    <w:rsid w:val="00B25EB8"/>
    <w:rsid w:val="00B37F4D"/>
    <w:rsid w:val="00BC5523"/>
    <w:rsid w:val="00C52A7B"/>
    <w:rsid w:val="00C533BD"/>
    <w:rsid w:val="00C56BAF"/>
    <w:rsid w:val="00C679AA"/>
    <w:rsid w:val="00C75972"/>
    <w:rsid w:val="00CD066B"/>
    <w:rsid w:val="00CE4FEE"/>
    <w:rsid w:val="00D060CF"/>
    <w:rsid w:val="00D065EF"/>
    <w:rsid w:val="00D16A99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DPI41tablecaption">
    <w:name w:val="MDPI_4.1_table_caption"/>
    <w:basedOn w:val="a0"/>
    <w:qFormat/>
    <w:rsid w:val="005614BA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5614B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Default">
    <w:name w:val="Default"/>
    <w:rsid w:val="005614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37</TotalTime>
  <Pages>7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 Yaping</cp:lastModifiedBy>
  <cp:revision>5</cp:revision>
  <cp:lastPrinted>2013-10-03T12:51:00Z</cp:lastPrinted>
  <dcterms:created xsi:type="dcterms:W3CDTF">2018-11-23T08:58:00Z</dcterms:created>
  <dcterms:modified xsi:type="dcterms:W3CDTF">2021-02-08T07:06:00Z</dcterms:modified>
</cp:coreProperties>
</file>