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BD5A427" w14:textId="24A6DF65" w:rsidR="00EA3D3C" w:rsidRPr="00994A3D" w:rsidRDefault="00F506EF" w:rsidP="00F506EF">
      <w:pPr>
        <w:pStyle w:val="Cmsor1"/>
        <w:numPr>
          <w:ilvl w:val="0"/>
          <w:numId w:val="0"/>
        </w:numPr>
        <w:ind w:left="567"/>
      </w:pPr>
      <w:r>
        <w:t>Supplementary Table 1</w:t>
      </w:r>
    </w:p>
    <w:p w14:paraId="3933FAF5" w14:textId="6687AEA3" w:rsidR="00F506EF" w:rsidRDefault="00512D34" w:rsidP="00F506EF">
      <w:pPr>
        <w:jc w:val="both"/>
        <w:rPr>
          <w:rFonts w:cs="Times New Roman"/>
          <w:szCs w:val="24"/>
        </w:rPr>
      </w:pPr>
      <w:r>
        <w:rPr>
          <w:rFonts w:cs="Times New Roman"/>
          <w:b/>
          <w:szCs w:val="24"/>
        </w:rPr>
        <w:t xml:space="preserve">Genotype-phenotype associations of genes involved </w:t>
      </w:r>
      <w:r w:rsidR="00F506EF">
        <w:rPr>
          <w:rFonts w:cs="Times New Roman"/>
          <w:b/>
          <w:szCs w:val="24"/>
        </w:rPr>
        <w:t xml:space="preserve">in the innate immunity </w:t>
      </w:r>
      <w:r w:rsidR="00F506EF" w:rsidRPr="009158D4">
        <w:rPr>
          <w:rFonts w:cs="Times New Roman"/>
          <w:szCs w:val="24"/>
        </w:rPr>
        <w:t>Note: Regarding locus specifications g</w:t>
      </w:r>
      <w:r w:rsidR="00F506EF">
        <w:rPr>
          <w:rFonts w:cs="Times New Roman"/>
          <w:szCs w:val="24"/>
        </w:rPr>
        <w:t>enome build GRCh38.p13 was used and for minor allele frequency (MAF)</w:t>
      </w:r>
      <w:r w:rsidR="00F506EF" w:rsidRPr="005D661E">
        <w:rPr>
          <w:rFonts w:cs="Times New Roman"/>
          <w:szCs w:val="24"/>
        </w:rPr>
        <w:t xml:space="preserve"> of the second most frequent allele in 1000 Genomes Phase 3 combined population</w:t>
      </w:r>
      <w:r w:rsidR="00F506EF">
        <w:rPr>
          <w:rFonts w:cs="Times New Roman"/>
          <w:szCs w:val="24"/>
        </w:rPr>
        <w:t xml:space="preserve"> is demonstrated</w:t>
      </w:r>
      <w:r w:rsidR="00594398">
        <w:rPr>
          <w:rFonts w:cs="Times New Roman"/>
          <w:szCs w:val="24"/>
        </w:rPr>
        <w:t>, where available</w:t>
      </w:r>
      <w:r w:rsidR="00F506EF">
        <w:rPr>
          <w:rFonts w:cs="Times New Roman"/>
          <w:szCs w:val="24"/>
        </w:rPr>
        <w:t>.</w:t>
      </w:r>
      <w:r w:rsidR="00F506EF" w:rsidRPr="009158D4">
        <w:rPr>
          <w:rFonts w:cs="Times New Roman"/>
          <w:szCs w:val="24"/>
        </w:rPr>
        <w:t xml:space="preserve"> </w:t>
      </w:r>
      <w:r w:rsidR="009C0D66">
        <w:rPr>
          <w:rFonts w:cs="Times New Roman"/>
          <w:szCs w:val="24"/>
        </w:rPr>
        <w:t xml:space="preserve">Gene names in bold correspond to confirmed association with COVID-19 susceptibility. </w:t>
      </w:r>
      <w:r w:rsidR="00F506EF">
        <w:rPr>
          <w:rFonts w:cs="Times New Roman"/>
          <w:szCs w:val="24"/>
        </w:rPr>
        <w:t>Abbreviations: SNP: single nucleotide polymorphism, MAF: minor allele frequency, T2DM: type 2 diabetes mellitus, T1DM: type 1 diabetes mellitus, SLE: sys</w:t>
      </w:r>
      <w:r w:rsidR="00F506EF" w:rsidRPr="00032409">
        <w:rPr>
          <w:rFonts w:cs="Times New Roman"/>
          <w:szCs w:val="24"/>
        </w:rPr>
        <w:t>temic lupus erythematosus, IFN: interferon, HBV: hepatitis B virus, HC: hepatitis C virus, HIV: human immunodeficiency virus, CMV: cytomegalovirus, HELLP: Hemolysis, elevated liver enzymes, low platelet count.</w:t>
      </w:r>
      <w:r w:rsidR="004F6677" w:rsidRPr="00032409">
        <w:rPr>
          <w:rFonts w:cs="Times New Roman"/>
          <w:szCs w:val="24"/>
        </w:rPr>
        <w:t xml:space="preserve"> Abbreviations for trait type column: A: autoimmune, I: infectious, N: neoplastic, O: other.</w:t>
      </w:r>
    </w:p>
    <w:p w14:paraId="4F92B877" w14:textId="4ABB7D67" w:rsidR="00CF07D1" w:rsidRDefault="00CF07D1" w:rsidP="00994A3D">
      <w:pPr>
        <w:spacing w:before="100" w:beforeAutospacing="1" w:after="100" w:afterAutospacing="1"/>
        <w:jc w:val="both"/>
        <w:rPr>
          <w:rFonts w:eastAsia="Times New Roman" w:cs="Times New Roman"/>
          <w:szCs w:val="24"/>
          <w:lang w:val="en-GB" w:eastAsia="en-GB"/>
        </w:rPr>
      </w:pPr>
    </w:p>
    <w:p w14:paraId="15C6BFE6" w14:textId="04BC881D" w:rsidR="00CF07D1" w:rsidRDefault="00CF07D1" w:rsidP="00994A3D">
      <w:pPr>
        <w:spacing w:before="100" w:beforeAutospacing="1" w:after="100" w:afterAutospacing="1"/>
        <w:jc w:val="both"/>
        <w:rPr>
          <w:rFonts w:eastAsia="Times New Roman" w:cs="Times New Roman"/>
          <w:szCs w:val="24"/>
          <w:lang w:val="en-GB" w:eastAsia="en-GB"/>
        </w:rPr>
      </w:pPr>
    </w:p>
    <w:p w14:paraId="4FBE84CB" w14:textId="5AF94BCB" w:rsidR="00CF07D1" w:rsidRDefault="00CF07D1" w:rsidP="00994A3D">
      <w:pPr>
        <w:spacing w:before="100" w:beforeAutospacing="1" w:after="100" w:afterAutospacing="1"/>
        <w:jc w:val="both"/>
        <w:rPr>
          <w:rFonts w:eastAsia="Times New Roman" w:cs="Times New Roman"/>
          <w:szCs w:val="24"/>
          <w:lang w:val="en-GB" w:eastAsia="en-GB"/>
        </w:rPr>
      </w:pPr>
    </w:p>
    <w:p w14:paraId="28DD81BD" w14:textId="701F4DAA" w:rsidR="00CF07D1" w:rsidRDefault="00CF07D1" w:rsidP="00994A3D">
      <w:pPr>
        <w:spacing w:before="100" w:beforeAutospacing="1" w:after="100" w:afterAutospacing="1"/>
        <w:jc w:val="both"/>
        <w:rPr>
          <w:rFonts w:eastAsia="Times New Roman" w:cs="Times New Roman"/>
          <w:szCs w:val="24"/>
          <w:lang w:val="en-GB" w:eastAsia="en-GB"/>
        </w:rPr>
      </w:pPr>
    </w:p>
    <w:p w14:paraId="7BF3586F" w14:textId="419486E5" w:rsidR="00CF07D1" w:rsidRDefault="00CF07D1" w:rsidP="00994A3D">
      <w:pPr>
        <w:spacing w:before="100" w:beforeAutospacing="1" w:after="100" w:afterAutospacing="1"/>
        <w:jc w:val="both"/>
        <w:rPr>
          <w:rFonts w:eastAsia="Times New Roman" w:cs="Times New Roman"/>
          <w:szCs w:val="24"/>
          <w:lang w:val="en-GB" w:eastAsia="en-GB"/>
        </w:rPr>
      </w:pPr>
    </w:p>
    <w:p w14:paraId="7A07E0AB" w14:textId="1B430C64" w:rsidR="00CF07D1" w:rsidRDefault="00CF07D1" w:rsidP="00994A3D">
      <w:pPr>
        <w:spacing w:before="100" w:beforeAutospacing="1" w:after="100" w:afterAutospacing="1"/>
        <w:jc w:val="both"/>
        <w:rPr>
          <w:rFonts w:eastAsia="Times New Roman" w:cs="Times New Roman"/>
          <w:szCs w:val="24"/>
          <w:lang w:val="en-GB" w:eastAsia="en-GB"/>
        </w:rPr>
      </w:pPr>
    </w:p>
    <w:p w14:paraId="763F0D00" w14:textId="6BE2AD70" w:rsidR="00CF07D1" w:rsidRDefault="00CF07D1" w:rsidP="00994A3D">
      <w:pPr>
        <w:spacing w:before="100" w:beforeAutospacing="1" w:after="100" w:afterAutospacing="1"/>
        <w:jc w:val="both"/>
        <w:rPr>
          <w:rFonts w:eastAsia="Times New Roman" w:cs="Times New Roman"/>
          <w:szCs w:val="24"/>
          <w:lang w:val="en-GB" w:eastAsia="en-GB"/>
        </w:rPr>
      </w:pPr>
    </w:p>
    <w:p w14:paraId="72248604" w14:textId="1FEAD9B0" w:rsidR="00CF07D1" w:rsidRDefault="00CF07D1" w:rsidP="00994A3D">
      <w:pPr>
        <w:spacing w:before="100" w:beforeAutospacing="1" w:after="100" w:afterAutospacing="1"/>
        <w:jc w:val="both"/>
        <w:rPr>
          <w:rFonts w:eastAsia="Times New Roman" w:cs="Times New Roman"/>
          <w:szCs w:val="24"/>
          <w:lang w:val="en-GB" w:eastAsia="en-GB"/>
        </w:rPr>
      </w:pPr>
    </w:p>
    <w:p w14:paraId="0FADF827" w14:textId="2015A106" w:rsidR="00CF07D1" w:rsidRDefault="00CF07D1" w:rsidP="00994A3D">
      <w:pPr>
        <w:spacing w:before="100" w:beforeAutospacing="1" w:after="100" w:afterAutospacing="1"/>
        <w:jc w:val="both"/>
        <w:rPr>
          <w:rFonts w:eastAsia="Times New Roman" w:cs="Times New Roman"/>
          <w:szCs w:val="24"/>
          <w:lang w:val="en-GB" w:eastAsia="en-GB"/>
        </w:rPr>
      </w:pPr>
    </w:p>
    <w:p w14:paraId="78CF2723" w14:textId="3E1D6040" w:rsidR="00CF07D1" w:rsidRDefault="00CF07D1" w:rsidP="00994A3D">
      <w:pPr>
        <w:spacing w:before="100" w:beforeAutospacing="1" w:after="100" w:afterAutospacing="1"/>
        <w:jc w:val="both"/>
        <w:rPr>
          <w:rFonts w:eastAsia="Times New Roman" w:cs="Times New Roman"/>
          <w:szCs w:val="24"/>
          <w:lang w:val="en-GB" w:eastAsia="en-GB"/>
        </w:rPr>
      </w:pPr>
    </w:p>
    <w:p w14:paraId="08025EE1" w14:textId="5DFE993B" w:rsidR="00CF07D1" w:rsidRDefault="00CF07D1" w:rsidP="00994A3D">
      <w:pPr>
        <w:spacing w:before="100" w:beforeAutospacing="1" w:after="100" w:afterAutospacing="1"/>
        <w:jc w:val="both"/>
        <w:rPr>
          <w:rFonts w:eastAsia="Times New Roman" w:cs="Times New Roman"/>
          <w:szCs w:val="24"/>
          <w:lang w:val="en-GB" w:eastAsia="en-GB"/>
        </w:rPr>
      </w:pPr>
    </w:p>
    <w:p w14:paraId="0B494ED1" w14:textId="00A31A6D" w:rsidR="00CF07D1" w:rsidRDefault="00CF07D1" w:rsidP="00994A3D">
      <w:pPr>
        <w:spacing w:before="100" w:beforeAutospacing="1" w:after="100" w:afterAutospacing="1"/>
        <w:jc w:val="both"/>
        <w:rPr>
          <w:rFonts w:eastAsia="Times New Roman" w:cs="Times New Roman"/>
          <w:szCs w:val="24"/>
          <w:lang w:val="en-GB" w:eastAsia="en-GB"/>
        </w:rPr>
      </w:pPr>
    </w:p>
    <w:p w14:paraId="0C397528" w14:textId="06865BD8" w:rsidR="00CF07D1" w:rsidRDefault="00CF07D1" w:rsidP="00994A3D">
      <w:pPr>
        <w:spacing w:before="100" w:beforeAutospacing="1" w:after="100" w:afterAutospacing="1"/>
        <w:jc w:val="both"/>
        <w:rPr>
          <w:rFonts w:eastAsia="Times New Roman" w:cs="Times New Roman"/>
          <w:szCs w:val="24"/>
          <w:lang w:val="en-GB" w:eastAsia="en-GB"/>
        </w:rPr>
      </w:pPr>
    </w:p>
    <w:p w14:paraId="6B7E2DE8" w14:textId="16C2F603" w:rsidR="00CF07D1" w:rsidRDefault="00CF07D1" w:rsidP="00994A3D">
      <w:pPr>
        <w:spacing w:before="100" w:beforeAutospacing="1" w:after="100" w:afterAutospacing="1"/>
        <w:jc w:val="both"/>
        <w:rPr>
          <w:rFonts w:eastAsia="Times New Roman" w:cs="Times New Roman"/>
          <w:szCs w:val="24"/>
          <w:lang w:val="en-GB" w:eastAsia="en-GB"/>
        </w:rPr>
      </w:pPr>
    </w:p>
    <w:p w14:paraId="50648FF4" w14:textId="5706671B" w:rsidR="00CF07D1" w:rsidRDefault="00CF07D1" w:rsidP="00994A3D">
      <w:pPr>
        <w:spacing w:before="100" w:beforeAutospacing="1" w:after="100" w:afterAutospacing="1"/>
        <w:jc w:val="both"/>
        <w:rPr>
          <w:rFonts w:eastAsia="Times New Roman" w:cs="Times New Roman"/>
          <w:szCs w:val="24"/>
          <w:lang w:val="en-GB" w:eastAsia="en-GB"/>
        </w:rPr>
      </w:pPr>
    </w:p>
    <w:p w14:paraId="7B659F1C" w14:textId="7F95A330" w:rsidR="00CF07D1" w:rsidRDefault="00CF07D1" w:rsidP="00994A3D">
      <w:pPr>
        <w:spacing w:before="100" w:beforeAutospacing="1" w:after="100" w:afterAutospacing="1"/>
        <w:jc w:val="both"/>
        <w:rPr>
          <w:rFonts w:eastAsia="Times New Roman" w:cs="Times New Roman"/>
          <w:szCs w:val="24"/>
          <w:lang w:val="en-GB" w:eastAsia="en-GB"/>
        </w:rPr>
      </w:pPr>
    </w:p>
    <w:p w14:paraId="66CC3419" w14:textId="77777777" w:rsidR="00CF07D1" w:rsidRDefault="00CF07D1" w:rsidP="00CF07D1">
      <w:pPr>
        <w:spacing w:before="0" w:after="0"/>
        <w:jc w:val="center"/>
        <w:rPr>
          <w:rFonts w:eastAsia="Times New Roman" w:cs="Times New Roman"/>
          <w:sz w:val="16"/>
          <w:szCs w:val="16"/>
          <w:lang w:val="hu-HU" w:eastAsia="hu-HU"/>
        </w:rPr>
        <w:sectPr w:rsidR="00CF07D1"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tbl>
      <w:tblPr>
        <w:tblW w:w="15716" w:type="dxa"/>
        <w:tblCellMar>
          <w:left w:w="70" w:type="dxa"/>
          <w:right w:w="70" w:type="dxa"/>
        </w:tblCellMar>
        <w:tblLook w:val="04A0" w:firstRow="1" w:lastRow="0" w:firstColumn="1" w:lastColumn="0" w:noHBand="0" w:noVBand="1"/>
      </w:tblPr>
      <w:tblGrid>
        <w:gridCol w:w="977"/>
        <w:gridCol w:w="1467"/>
        <w:gridCol w:w="1581"/>
        <w:gridCol w:w="1154"/>
        <w:gridCol w:w="936"/>
        <w:gridCol w:w="558"/>
        <w:gridCol w:w="969"/>
        <w:gridCol w:w="1242"/>
        <w:gridCol w:w="750"/>
        <w:gridCol w:w="3867"/>
        <w:gridCol w:w="1480"/>
        <w:gridCol w:w="735"/>
      </w:tblGrid>
      <w:tr w:rsidR="00156597" w:rsidRPr="00CF07D1" w14:paraId="1ED6795F" w14:textId="77777777" w:rsidTr="00156597">
        <w:trPr>
          <w:trHeight w:val="300"/>
        </w:trPr>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25FDC" w14:textId="1F7857C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lastRenderedPageBreak/>
              <w:t>chromosome</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465B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gene ID</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E314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transcript ID</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58C4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gene</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53093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SNP</w:t>
            </w:r>
          </w:p>
        </w:tc>
        <w:tc>
          <w:tcPr>
            <w:tcW w:w="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6184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MAF</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EB2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position</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E6233" w14:textId="1342FF9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exon</w:t>
            </w:r>
            <w:r>
              <w:rPr>
                <w:rFonts w:eastAsia="Times New Roman" w:cs="Times New Roman"/>
                <w:sz w:val="16"/>
                <w:szCs w:val="16"/>
                <w:lang w:val="hu-HU" w:eastAsia="hu-HU"/>
              </w:rPr>
              <w:t>(E)</w:t>
            </w:r>
            <w:r w:rsidRPr="00CF07D1">
              <w:rPr>
                <w:rFonts w:eastAsia="Times New Roman" w:cs="Times New Roman"/>
                <w:sz w:val="16"/>
                <w:szCs w:val="16"/>
                <w:lang w:val="hu-HU" w:eastAsia="hu-HU"/>
              </w:rPr>
              <w:t>/intron</w:t>
            </w:r>
            <w:r>
              <w:rPr>
                <w:rFonts w:eastAsia="Times New Roman" w:cs="Times New Roman"/>
                <w:sz w:val="16"/>
                <w:szCs w:val="16"/>
                <w:lang w:val="hu-HU" w:eastAsia="hu-HU"/>
              </w:rPr>
              <w:t>(I)</w:t>
            </w:r>
          </w:p>
        </w:tc>
        <w:tc>
          <w:tcPr>
            <w:tcW w:w="6832" w:type="dxa"/>
            <w:gridSpan w:val="4"/>
            <w:tcBorders>
              <w:top w:val="single" w:sz="4" w:space="0" w:color="auto"/>
              <w:left w:val="nil"/>
              <w:bottom w:val="single" w:sz="4" w:space="0" w:color="auto"/>
              <w:right w:val="single" w:sz="4" w:space="0" w:color="auto"/>
            </w:tcBorders>
          </w:tcPr>
          <w:p w14:paraId="4389F706" w14:textId="0C4A5BD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observed association</w:t>
            </w:r>
          </w:p>
        </w:tc>
      </w:tr>
      <w:tr w:rsidR="00156597" w:rsidRPr="00CF07D1" w14:paraId="3C2A189D" w14:textId="77777777" w:rsidTr="000350B1">
        <w:trPr>
          <w:trHeight w:val="300"/>
        </w:trPr>
        <w:tc>
          <w:tcPr>
            <w:tcW w:w="977" w:type="dxa"/>
            <w:vMerge/>
            <w:tcBorders>
              <w:top w:val="single" w:sz="4" w:space="0" w:color="auto"/>
              <w:left w:val="single" w:sz="4" w:space="0" w:color="auto"/>
              <w:bottom w:val="single" w:sz="4" w:space="0" w:color="auto"/>
              <w:right w:val="single" w:sz="4" w:space="0" w:color="auto"/>
            </w:tcBorders>
            <w:vAlign w:val="center"/>
            <w:hideMark/>
          </w:tcPr>
          <w:p w14:paraId="24FB035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4CBBBB3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5909A63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623B3EA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5DFC4B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4489985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6DA5F38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27B9B0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95133F3" w14:textId="551285A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trait type</w:t>
            </w:r>
          </w:p>
        </w:tc>
        <w:tc>
          <w:tcPr>
            <w:tcW w:w="3867" w:type="dxa"/>
            <w:tcBorders>
              <w:top w:val="nil"/>
              <w:left w:val="nil"/>
              <w:bottom w:val="single" w:sz="4" w:space="0" w:color="auto"/>
              <w:right w:val="single" w:sz="4" w:space="0" w:color="auto"/>
            </w:tcBorders>
            <w:shd w:val="clear" w:color="auto" w:fill="auto"/>
            <w:vAlign w:val="center"/>
            <w:hideMark/>
          </w:tcPr>
          <w:p w14:paraId="2AF6CBBC" w14:textId="2B8FDE5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trait</w:t>
            </w:r>
          </w:p>
        </w:tc>
        <w:tc>
          <w:tcPr>
            <w:tcW w:w="1480" w:type="dxa"/>
            <w:tcBorders>
              <w:top w:val="nil"/>
              <w:left w:val="nil"/>
              <w:bottom w:val="single" w:sz="4" w:space="0" w:color="auto"/>
              <w:right w:val="single" w:sz="4" w:space="0" w:color="auto"/>
            </w:tcBorders>
            <w:shd w:val="clear" w:color="auto" w:fill="auto"/>
            <w:vAlign w:val="center"/>
            <w:hideMark/>
          </w:tcPr>
          <w:p w14:paraId="58F2B89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population</w:t>
            </w:r>
          </w:p>
        </w:tc>
        <w:tc>
          <w:tcPr>
            <w:tcW w:w="735" w:type="dxa"/>
            <w:tcBorders>
              <w:top w:val="nil"/>
              <w:left w:val="nil"/>
              <w:bottom w:val="single" w:sz="4" w:space="0" w:color="auto"/>
              <w:right w:val="single" w:sz="4" w:space="0" w:color="auto"/>
            </w:tcBorders>
            <w:shd w:val="clear" w:color="auto" w:fill="auto"/>
            <w:vAlign w:val="center"/>
            <w:hideMark/>
          </w:tcPr>
          <w:p w14:paraId="72A196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reference</w:t>
            </w:r>
          </w:p>
        </w:tc>
      </w:tr>
      <w:tr w:rsidR="00156597" w:rsidRPr="00CF07D1" w14:paraId="7FDD4B7E"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35FF1B9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9</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16D1966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ENSG00000107201</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018358D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ENST00000379883.3</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26F2FF47"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RIGI/DDX58</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33806D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rs10813831</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76BF08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2F6B7C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32526148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DF5B74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5F8AAC22" w14:textId="4A9BCE9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6859C46" w14:textId="4B42DFA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rubella antibody level following rubella vaccination</w:t>
            </w:r>
          </w:p>
        </w:tc>
        <w:tc>
          <w:tcPr>
            <w:tcW w:w="1480" w:type="dxa"/>
            <w:tcBorders>
              <w:top w:val="nil"/>
              <w:left w:val="nil"/>
              <w:bottom w:val="single" w:sz="4" w:space="0" w:color="auto"/>
              <w:right w:val="single" w:sz="4" w:space="0" w:color="auto"/>
            </w:tcBorders>
            <w:shd w:val="clear" w:color="auto" w:fill="auto"/>
            <w:vAlign w:val="center"/>
            <w:hideMark/>
          </w:tcPr>
          <w:p w14:paraId="5EC9162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3639F25" w14:textId="5692117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PEVuZE5vdGU+PENpdGU+PEF1dGhvcj5PdnN5YW5uaWtvdmE8L0F1dGhvcj48WWVhcj4yMDEwPC9Z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PEVuZE5vdGU+PENpdGU+PEF1dGhvcj5PdnN5YW5uaWtvdmE8L0F1dGhvcj48WWVhcj4yMDEwPC9Z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 w:tooltip="Ovsyannikova, 2010 #1773" w:history="1">
              <w:r>
                <w:rPr>
                  <w:rFonts w:eastAsia="Times New Roman" w:cs="Times New Roman"/>
                  <w:noProof/>
                  <w:sz w:val="16"/>
                  <w:szCs w:val="16"/>
                  <w:lang w:val="hu-HU" w:eastAsia="hu-HU"/>
                </w:rPr>
                <w:t>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6161F8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7A6270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C34BE0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E6A844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762910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B63B56E"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B3413A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7E2CD9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2F56D6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6927ABE" w14:textId="7DDC7F1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C73AD16" w14:textId="65FA837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modulates HCV infection severity</w:t>
            </w:r>
          </w:p>
        </w:tc>
        <w:tc>
          <w:tcPr>
            <w:tcW w:w="1480" w:type="dxa"/>
            <w:tcBorders>
              <w:top w:val="nil"/>
              <w:left w:val="nil"/>
              <w:bottom w:val="single" w:sz="4" w:space="0" w:color="auto"/>
              <w:right w:val="single" w:sz="4" w:space="0" w:color="auto"/>
            </w:tcBorders>
            <w:shd w:val="clear" w:color="auto" w:fill="auto"/>
            <w:vAlign w:val="center"/>
            <w:hideMark/>
          </w:tcPr>
          <w:p w14:paraId="0CC411B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58E86276" w14:textId="5F987F1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PEVuZE5vdGU+PENpdGU+PEF1dGhvcj5CaWdnaW5zPC9BdXRob3I+PFllYXI+MjAxMzwvWWVhcj48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bCBvZiBoZXBhdG9sb2d5PC9hYmJyLTE+PC9hbHQtcGVyaW9kaWNhbD48cGFnZXM+OTY5LTc2PC9w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PEVuZE5vdGU+PENpdGU+PEF1dGhvcj5CaWdnaW5zPC9BdXRob3I+PFllYXI+MjAxMzwvWWVhcj48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bCBvZiBoZXBhdG9sb2d5PC9hYmJyLTE+PC9hbHQtcGVyaW9kaWNhbD48cGFnZXM+OTY5LTc2PC9w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 w:tooltip="Biggins, 2013 #1975" w:history="1">
              <w:r>
                <w:rPr>
                  <w:rFonts w:eastAsia="Times New Roman" w:cs="Times New Roman"/>
                  <w:noProof/>
                  <w:sz w:val="16"/>
                  <w:szCs w:val="16"/>
                  <w:lang w:val="hu-HU" w:eastAsia="hu-HU"/>
                </w:rPr>
                <w:t>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A9A402B"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79C590D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B530E9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C6328B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31D01D6"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ADC72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rs669260</w:t>
            </w:r>
          </w:p>
        </w:tc>
        <w:tc>
          <w:tcPr>
            <w:tcW w:w="558" w:type="dxa"/>
            <w:tcBorders>
              <w:top w:val="nil"/>
              <w:left w:val="nil"/>
              <w:bottom w:val="single" w:sz="4" w:space="0" w:color="auto"/>
              <w:right w:val="single" w:sz="4" w:space="0" w:color="auto"/>
            </w:tcBorders>
            <w:shd w:val="clear" w:color="auto" w:fill="auto"/>
            <w:vAlign w:val="center"/>
            <w:hideMark/>
          </w:tcPr>
          <w:p w14:paraId="361D45B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0.10</w:t>
            </w:r>
          </w:p>
        </w:tc>
        <w:tc>
          <w:tcPr>
            <w:tcW w:w="969" w:type="dxa"/>
            <w:tcBorders>
              <w:top w:val="nil"/>
              <w:left w:val="nil"/>
              <w:bottom w:val="single" w:sz="4" w:space="0" w:color="auto"/>
              <w:right w:val="single" w:sz="4" w:space="0" w:color="auto"/>
            </w:tcBorders>
            <w:shd w:val="clear" w:color="auto" w:fill="auto"/>
            <w:vAlign w:val="center"/>
            <w:hideMark/>
          </w:tcPr>
          <w:p w14:paraId="1C0839B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32503442</w:t>
            </w:r>
          </w:p>
        </w:tc>
        <w:tc>
          <w:tcPr>
            <w:tcW w:w="1242" w:type="dxa"/>
            <w:tcBorders>
              <w:top w:val="nil"/>
              <w:left w:val="nil"/>
              <w:bottom w:val="single" w:sz="4" w:space="0" w:color="auto"/>
              <w:right w:val="single" w:sz="4" w:space="0" w:color="auto"/>
            </w:tcBorders>
            <w:shd w:val="clear" w:color="auto" w:fill="auto"/>
            <w:vAlign w:val="center"/>
            <w:hideMark/>
          </w:tcPr>
          <w:p w14:paraId="029B498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4133A425" w14:textId="0F05582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A614373" w14:textId="4C7BB74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increased neutralizing antibody titers for both measles and rubella viral antigens post-MMR vaccination</w:t>
            </w:r>
          </w:p>
        </w:tc>
        <w:tc>
          <w:tcPr>
            <w:tcW w:w="1480" w:type="dxa"/>
            <w:tcBorders>
              <w:top w:val="nil"/>
              <w:left w:val="nil"/>
              <w:bottom w:val="single" w:sz="4" w:space="0" w:color="auto"/>
              <w:right w:val="single" w:sz="4" w:space="0" w:color="auto"/>
            </w:tcBorders>
            <w:shd w:val="clear" w:color="auto" w:fill="auto"/>
            <w:vAlign w:val="center"/>
            <w:hideMark/>
          </w:tcPr>
          <w:p w14:paraId="2065401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7595EE4" w14:textId="3FF8694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PEVuZE5vdGU+PENpdGU+PEF1dGhvcj5PdnN5YW5uaWtvdmE8L0F1dGhvcj48WWVhcj4yMDE0PC9Z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PEVuZE5vdGU+PENpdGU+PEF1dGhvcj5PdnN5YW5uaWtvdmE8L0F1dGhvcj48WWVhcj4yMDE0PC9Z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 w:tooltip="Ovsyannikova, 2014 #1774" w:history="1">
              <w:r>
                <w:rPr>
                  <w:rFonts w:eastAsia="Times New Roman" w:cs="Times New Roman"/>
                  <w:noProof/>
                  <w:sz w:val="16"/>
                  <w:szCs w:val="16"/>
                  <w:lang w:val="hu-HU" w:eastAsia="hu-HU"/>
                </w:rPr>
                <w:t>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892289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A9CAEA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7E602C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E04932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08D6434"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5B4A0B7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rs3739674</w:t>
            </w:r>
          </w:p>
        </w:tc>
        <w:tc>
          <w:tcPr>
            <w:tcW w:w="558" w:type="dxa"/>
            <w:tcBorders>
              <w:top w:val="nil"/>
              <w:left w:val="nil"/>
              <w:bottom w:val="single" w:sz="4" w:space="0" w:color="auto"/>
              <w:right w:val="single" w:sz="4" w:space="0" w:color="auto"/>
            </w:tcBorders>
            <w:shd w:val="clear" w:color="auto" w:fill="auto"/>
            <w:vAlign w:val="center"/>
            <w:hideMark/>
          </w:tcPr>
          <w:p w14:paraId="42A68F4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0.46</w:t>
            </w:r>
          </w:p>
        </w:tc>
        <w:tc>
          <w:tcPr>
            <w:tcW w:w="969" w:type="dxa"/>
            <w:tcBorders>
              <w:top w:val="nil"/>
              <w:left w:val="nil"/>
              <w:bottom w:val="single" w:sz="4" w:space="0" w:color="auto"/>
              <w:right w:val="single" w:sz="4" w:space="0" w:color="auto"/>
            </w:tcBorders>
            <w:shd w:val="clear" w:color="auto" w:fill="auto"/>
            <w:vAlign w:val="center"/>
            <w:hideMark/>
          </w:tcPr>
          <w:p w14:paraId="0AD34F5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32526235</w:t>
            </w:r>
          </w:p>
        </w:tc>
        <w:tc>
          <w:tcPr>
            <w:tcW w:w="1242" w:type="dxa"/>
            <w:tcBorders>
              <w:top w:val="nil"/>
              <w:left w:val="nil"/>
              <w:bottom w:val="single" w:sz="4" w:space="0" w:color="auto"/>
              <w:right w:val="single" w:sz="4" w:space="0" w:color="auto"/>
            </w:tcBorders>
            <w:shd w:val="clear" w:color="auto" w:fill="auto"/>
            <w:vAlign w:val="center"/>
            <w:hideMark/>
          </w:tcPr>
          <w:p w14:paraId="679881F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56E02DCC" w14:textId="5B1370C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0BDEE9D" w14:textId="752CE87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increased risk of EV71-induced hand, foot, and mouth disease</w:t>
            </w:r>
          </w:p>
        </w:tc>
        <w:tc>
          <w:tcPr>
            <w:tcW w:w="1480" w:type="dxa"/>
            <w:tcBorders>
              <w:top w:val="nil"/>
              <w:left w:val="nil"/>
              <w:bottom w:val="single" w:sz="4" w:space="0" w:color="auto"/>
              <w:right w:val="single" w:sz="4" w:space="0" w:color="auto"/>
            </w:tcBorders>
            <w:shd w:val="clear" w:color="auto" w:fill="auto"/>
            <w:vAlign w:val="center"/>
            <w:hideMark/>
          </w:tcPr>
          <w:p w14:paraId="7177E4B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1F8EE920" w14:textId="5F8405B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PEVuZE5vdGU+PENpdGU+PEF1dGhvcj5MaTwvQXV0aG9yPjxZZWFyPjIwMTg8L1llYXI+PFJlY051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PEVuZE5vdGU+PENpdGU+PEF1dGhvcj5MaTwvQXV0aG9yPjxZZWFyPjIwMTg8L1llYXI+PFJlY051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 w:tooltip="Li, 2018 #1777" w:history="1">
              <w:r>
                <w:rPr>
                  <w:rFonts w:eastAsia="Times New Roman" w:cs="Times New Roman"/>
                  <w:noProof/>
                  <w:sz w:val="16"/>
                  <w:szCs w:val="16"/>
                  <w:lang w:val="hu-HU" w:eastAsia="hu-HU"/>
                </w:rPr>
                <w:t>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EF670C9"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2A2C435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F20E8B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C8D0C4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A1CB811"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ACE277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rs3205166</w:t>
            </w:r>
          </w:p>
        </w:tc>
        <w:tc>
          <w:tcPr>
            <w:tcW w:w="558" w:type="dxa"/>
            <w:tcBorders>
              <w:top w:val="nil"/>
              <w:left w:val="nil"/>
              <w:bottom w:val="single" w:sz="4" w:space="0" w:color="auto"/>
              <w:right w:val="single" w:sz="4" w:space="0" w:color="auto"/>
            </w:tcBorders>
            <w:shd w:val="clear" w:color="auto" w:fill="auto"/>
            <w:vAlign w:val="center"/>
            <w:hideMark/>
          </w:tcPr>
          <w:p w14:paraId="51CCB80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0.31</w:t>
            </w:r>
          </w:p>
        </w:tc>
        <w:tc>
          <w:tcPr>
            <w:tcW w:w="969" w:type="dxa"/>
            <w:tcBorders>
              <w:top w:val="nil"/>
              <w:left w:val="nil"/>
              <w:bottom w:val="single" w:sz="4" w:space="0" w:color="auto"/>
              <w:right w:val="single" w:sz="4" w:space="0" w:color="auto"/>
            </w:tcBorders>
            <w:shd w:val="clear" w:color="auto" w:fill="auto"/>
            <w:vAlign w:val="center"/>
            <w:hideMark/>
          </w:tcPr>
          <w:p w14:paraId="35BDB10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32459452</w:t>
            </w:r>
          </w:p>
        </w:tc>
        <w:tc>
          <w:tcPr>
            <w:tcW w:w="1242" w:type="dxa"/>
            <w:tcBorders>
              <w:top w:val="nil"/>
              <w:left w:val="nil"/>
              <w:bottom w:val="single" w:sz="4" w:space="0" w:color="auto"/>
              <w:right w:val="single" w:sz="4" w:space="0" w:color="auto"/>
            </w:tcBorders>
            <w:shd w:val="clear" w:color="auto" w:fill="auto"/>
            <w:vAlign w:val="center"/>
            <w:hideMark/>
          </w:tcPr>
          <w:p w14:paraId="493C248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E17</w:t>
            </w:r>
          </w:p>
        </w:tc>
        <w:tc>
          <w:tcPr>
            <w:tcW w:w="750" w:type="dxa"/>
            <w:tcBorders>
              <w:top w:val="nil"/>
              <w:left w:val="nil"/>
              <w:bottom w:val="single" w:sz="4" w:space="0" w:color="auto"/>
              <w:right w:val="nil"/>
            </w:tcBorders>
            <w:vAlign w:val="center"/>
          </w:tcPr>
          <w:p w14:paraId="3665EC54" w14:textId="13D9C33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351BBCA" w14:textId="7149C70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 xml:space="preserve"> measles virus-specific neutralizing antibody level</w:t>
            </w:r>
          </w:p>
        </w:tc>
        <w:tc>
          <w:tcPr>
            <w:tcW w:w="1480" w:type="dxa"/>
            <w:tcBorders>
              <w:top w:val="nil"/>
              <w:left w:val="nil"/>
              <w:bottom w:val="single" w:sz="4" w:space="0" w:color="auto"/>
              <w:right w:val="single" w:sz="4" w:space="0" w:color="auto"/>
            </w:tcBorders>
            <w:shd w:val="clear" w:color="auto" w:fill="auto"/>
            <w:vAlign w:val="center"/>
            <w:hideMark/>
          </w:tcPr>
          <w:p w14:paraId="119DF41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73A93F83" w14:textId="01BC7C3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PEVuZE5vdGU+PENpdGU+PEF1dGhvcj5IYXJhbGFtYmlldmE8L0F1dGhvcj48WWVhcj4yMDExPC9Z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PEVuZE5vdGU+PENpdGU+PEF1dGhvcj5IYXJhbGFtYmlldmE8L0F1dGhvcj48WWVhcj4yMDExPC9Z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 w:tooltip="Haralambieva, 2011 #1775" w:history="1">
              <w:r>
                <w:rPr>
                  <w:rFonts w:eastAsia="Times New Roman" w:cs="Times New Roman"/>
                  <w:noProof/>
                  <w:sz w:val="16"/>
                  <w:szCs w:val="16"/>
                  <w:lang w:val="hu-HU" w:eastAsia="hu-HU"/>
                </w:rPr>
                <w:t>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5BB46F0"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0F51B3F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C713E7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F75C56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423C5E8"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B6C30E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rs11795343</w:t>
            </w:r>
          </w:p>
        </w:tc>
        <w:tc>
          <w:tcPr>
            <w:tcW w:w="558" w:type="dxa"/>
            <w:tcBorders>
              <w:top w:val="nil"/>
              <w:left w:val="nil"/>
              <w:bottom w:val="single" w:sz="4" w:space="0" w:color="auto"/>
              <w:right w:val="single" w:sz="4" w:space="0" w:color="auto"/>
            </w:tcBorders>
            <w:shd w:val="clear" w:color="auto" w:fill="auto"/>
            <w:vAlign w:val="center"/>
            <w:hideMark/>
          </w:tcPr>
          <w:p w14:paraId="009D86D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0.35</w:t>
            </w:r>
          </w:p>
        </w:tc>
        <w:tc>
          <w:tcPr>
            <w:tcW w:w="969" w:type="dxa"/>
            <w:tcBorders>
              <w:top w:val="nil"/>
              <w:left w:val="nil"/>
              <w:bottom w:val="single" w:sz="4" w:space="0" w:color="auto"/>
              <w:right w:val="single" w:sz="4" w:space="0" w:color="auto"/>
            </w:tcBorders>
            <w:shd w:val="clear" w:color="auto" w:fill="auto"/>
            <w:vAlign w:val="center"/>
            <w:hideMark/>
          </w:tcPr>
          <w:p w14:paraId="364A5C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32523739</w:t>
            </w:r>
          </w:p>
        </w:tc>
        <w:tc>
          <w:tcPr>
            <w:tcW w:w="1242" w:type="dxa"/>
            <w:tcBorders>
              <w:top w:val="nil"/>
              <w:left w:val="nil"/>
              <w:bottom w:val="single" w:sz="4" w:space="0" w:color="auto"/>
              <w:right w:val="single" w:sz="4" w:space="0" w:color="auto"/>
            </w:tcBorders>
            <w:shd w:val="clear" w:color="auto" w:fill="auto"/>
            <w:vAlign w:val="center"/>
            <w:hideMark/>
          </w:tcPr>
          <w:p w14:paraId="5DD4A3D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432371C4" w14:textId="24227DF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19D501C" w14:textId="7F282BC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 xml:space="preserve"> measles virus-specific neutralizing antibody level</w:t>
            </w:r>
          </w:p>
        </w:tc>
        <w:tc>
          <w:tcPr>
            <w:tcW w:w="1480" w:type="dxa"/>
            <w:tcBorders>
              <w:top w:val="nil"/>
              <w:left w:val="nil"/>
              <w:bottom w:val="single" w:sz="4" w:space="0" w:color="auto"/>
              <w:right w:val="single" w:sz="4" w:space="0" w:color="auto"/>
            </w:tcBorders>
            <w:shd w:val="clear" w:color="auto" w:fill="auto"/>
            <w:vAlign w:val="center"/>
            <w:hideMark/>
          </w:tcPr>
          <w:p w14:paraId="4B170B1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4E10CDFD" w14:textId="37243ED5"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PEVuZE5vdGU+PENpdGU+PEF1dGhvcj5IYXJhbGFtYmlldmE8L0F1dGhvcj48WWVhcj4yMDExPC9Z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PEVuZE5vdGU+PENpdGU+PEF1dGhvcj5IYXJhbGFtYmlldmE8L0F1dGhvcj48WWVhcj4yMDExPC9Z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 w:tooltip="Haralambieva, 2011 #1775" w:history="1">
              <w:r>
                <w:rPr>
                  <w:rFonts w:eastAsia="Times New Roman" w:cs="Times New Roman"/>
                  <w:noProof/>
                  <w:sz w:val="16"/>
                  <w:szCs w:val="16"/>
                  <w:lang w:val="hu-HU" w:eastAsia="hu-HU"/>
                </w:rPr>
                <w:t>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274310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C9D51D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A5940E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D1BC6A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DA16569"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63BC5E6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rs56309110</w:t>
            </w:r>
          </w:p>
        </w:tc>
        <w:tc>
          <w:tcPr>
            <w:tcW w:w="558" w:type="dxa"/>
            <w:tcBorders>
              <w:top w:val="nil"/>
              <w:left w:val="nil"/>
              <w:bottom w:val="single" w:sz="4" w:space="0" w:color="auto"/>
              <w:right w:val="single" w:sz="4" w:space="0" w:color="auto"/>
            </w:tcBorders>
            <w:shd w:val="clear" w:color="auto" w:fill="auto"/>
            <w:vAlign w:val="center"/>
            <w:hideMark/>
          </w:tcPr>
          <w:p w14:paraId="4C7FBAB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0.18</w:t>
            </w:r>
          </w:p>
        </w:tc>
        <w:tc>
          <w:tcPr>
            <w:tcW w:w="969" w:type="dxa"/>
            <w:tcBorders>
              <w:top w:val="nil"/>
              <w:left w:val="nil"/>
              <w:bottom w:val="single" w:sz="4" w:space="0" w:color="auto"/>
              <w:right w:val="single" w:sz="4" w:space="0" w:color="auto"/>
            </w:tcBorders>
            <w:shd w:val="clear" w:color="auto" w:fill="auto"/>
            <w:vAlign w:val="center"/>
            <w:hideMark/>
          </w:tcPr>
          <w:p w14:paraId="5B2BCC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32526756</w:t>
            </w:r>
          </w:p>
        </w:tc>
        <w:tc>
          <w:tcPr>
            <w:tcW w:w="1242" w:type="dxa"/>
            <w:tcBorders>
              <w:top w:val="nil"/>
              <w:left w:val="nil"/>
              <w:bottom w:val="single" w:sz="4" w:space="0" w:color="auto"/>
              <w:right w:val="single" w:sz="4" w:space="0" w:color="auto"/>
            </w:tcBorders>
            <w:shd w:val="clear" w:color="auto" w:fill="auto"/>
            <w:vAlign w:val="center"/>
            <w:hideMark/>
          </w:tcPr>
          <w:p w14:paraId="3A518DF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6D416F7F" w14:textId="1DBB650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5C0F8ED" w14:textId="41D0405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nasopharyngeal carcinoma</w:t>
            </w:r>
          </w:p>
        </w:tc>
        <w:tc>
          <w:tcPr>
            <w:tcW w:w="1480" w:type="dxa"/>
            <w:tcBorders>
              <w:top w:val="nil"/>
              <w:left w:val="nil"/>
              <w:bottom w:val="single" w:sz="4" w:space="0" w:color="auto"/>
              <w:right w:val="single" w:sz="4" w:space="0" w:color="auto"/>
            </w:tcBorders>
            <w:shd w:val="clear" w:color="auto" w:fill="auto"/>
            <w:vAlign w:val="center"/>
            <w:hideMark/>
          </w:tcPr>
          <w:p w14:paraId="371A8A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North African</w:t>
            </w:r>
          </w:p>
        </w:tc>
        <w:tc>
          <w:tcPr>
            <w:tcW w:w="735" w:type="dxa"/>
            <w:tcBorders>
              <w:top w:val="nil"/>
              <w:left w:val="nil"/>
              <w:bottom w:val="single" w:sz="4" w:space="0" w:color="auto"/>
              <w:right w:val="single" w:sz="4" w:space="0" w:color="auto"/>
            </w:tcBorders>
            <w:shd w:val="clear" w:color="auto" w:fill="auto"/>
            <w:vAlign w:val="center"/>
            <w:hideMark/>
          </w:tcPr>
          <w:p w14:paraId="102DA734" w14:textId="00C1DC9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PEVuZE5vdGU+PENpdGU+PEF1dGhvcj5Nb3VtYWQ8L0F1dGhvcj48WWVhcj4yMDEzPC9ZZWFyPjxS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PEVuZE5vdGU+PENpdGU+PEF1dGhvcj5Nb3VtYWQ8L0F1dGhvcj48WWVhcj4yMDEzPC9ZZWFyPjxS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 w:tooltip="Moumad, 2013 #1776" w:history="1">
              <w:r>
                <w:rPr>
                  <w:rFonts w:eastAsia="Times New Roman" w:cs="Times New Roman"/>
                  <w:noProof/>
                  <w:sz w:val="16"/>
                  <w:szCs w:val="16"/>
                  <w:lang w:val="hu-HU" w:eastAsia="hu-HU"/>
                </w:rPr>
                <w:t>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A42C54B" w14:textId="77777777" w:rsidTr="000350B1">
        <w:trPr>
          <w:trHeight w:val="45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7E88FF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68C39E8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ENSG00000115267</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33A56F3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ENST00000649979.2</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6CA795F2"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MDA5/IFIH1</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4305B5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rs10930046</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7E2E527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0.19</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21E31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162281473</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B6134A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E7</w:t>
            </w:r>
          </w:p>
        </w:tc>
        <w:tc>
          <w:tcPr>
            <w:tcW w:w="750" w:type="dxa"/>
            <w:tcBorders>
              <w:top w:val="nil"/>
              <w:left w:val="nil"/>
              <w:bottom w:val="single" w:sz="4" w:space="0" w:color="auto"/>
              <w:right w:val="nil"/>
            </w:tcBorders>
            <w:vAlign w:val="center"/>
          </w:tcPr>
          <w:p w14:paraId="1A60627B" w14:textId="0E062A6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B2E2A30" w14:textId="025F3AD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psoriasis</w:t>
            </w:r>
          </w:p>
        </w:tc>
        <w:tc>
          <w:tcPr>
            <w:tcW w:w="1480" w:type="dxa"/>
            <w:tcBorders>
              <w:top w:val="nil"/>
              <w:left w:val="nil"/>
              <w:bottom w:val="single" w:sz="4" w:space="0" w:color="auto"/>
              <w:right w:val="single" w:sz="4" w:space="0" w:color="auto"/>
            </w:tcBorders>
            <w:shd w:val="clear" w:color="auto" w:fill="auto"/>
            <w:vAlign w:val="center"/>
            <w:hideMark/>
          </w:tcPr>
          <w:p w14:paraId="0515316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19151E94" w14:textId="4DA6E705"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PEVuZE5vdGU+PENpdGU+PEF1dGhvcj5MaTwvQXV0aG9yPjxZZWFyPjIwMTA8L1llYXI+PFJlY051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PEVuZE5vdGU+PENpdGU+PEF1dGhvcj5MaTwvQXV0aG9yPjxZZWFyPjIwMTA8L1llYXI+PFJlY051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 w:tooltip="Li, 2010 #1778" w:history="1">
              <w:r>
                <w:rPr>
                  <w:rFonts w:eastAsia="Times New Roman" w:cs="Times New Roman"/>
                  <w:noProof/>
                  <w:sz w:val="16"/>
                  <w:szCs w:val="16"/>
                  <w:lang w:val="hu-HU" w:eastAsia="hu-HU"/>
                </w:rPr>
                <w:t>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E3A1C0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E97AA8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B77016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F7D6A8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96D0AB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74125D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955594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A4F177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7450BA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5018532" w14:textId="6C1061F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EDDA998" w14:textId="7EAEDA8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68BFD31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22129711" w14:textId="7865B5BA"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PEVuZE5vdGU+PENpdGU+PEF1dGhvcj5Nb2xpbmVyb3M8L0F1dGhvcj48WWVhcj4yMDEzPC9ZZWFy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PEVuZE5vdGU+PENpdGU+PEF1dGhvcj5Nb2xpbmVyb3M8L0F1dGhvcj48WWVhcj4yMDEzPC9ZZWFy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 w:tooltip="Molineros, 2013 #1779" w:history="1">
              <w:r>
                <w:rPr>
                  <w:rFonts w:eastAsia="Times New Roman" w:cs="Times New Roman"/>
                  <w:noProof/>
                  <w:sz w:val="16"/>
                  <w:szCs w:val="16"/>
                  <w:lang w:val="hu-HU" w:eastAsia="hu-HU"/>
                </w:rPr>
                <w:t>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6A8DEE3" w14:textId="77777777" w:rsidTr="000350B1">
        <w:trPr>
          <w:trHeight w:val="675"/>
        </w:trPr>
        <w:tc>
          <w:tcPr>
            <w:tcW w:w="977" w:type="dxa"/>
            <w:vMerge/>
            <w:tcBorders>
              <w:top w:val="nil"/>
              <w:left w:val="single" w:sz="4" w:space="0" w:color="auto"/>
              <w:bottom w:val="single" w:sz="4" w:space="0" w:color="auto"/>
              <w:right w:val="single" w:sz="4" w:space="0" w:color="auto"/>
            </w:tcBorders>
            <w:vAlign w:val="center"/>
            <w:hideMark/>
          </w:tcPr>
          <w:p w14:paraId="5651080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DAD370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924DC8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62C66D5"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4071B9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rs13023380</w:t>
            </w:r>
          </w:p>
        </w:tc>
        <w:tc>
          <w:tcPr>
            <w:tcW w:w="558" w:type="dxa"/>
            <w:tcBorders>
              <w:top w:val="nil"/>
              <w:left w:val="nil"/>
              <w:bottom w:val="single" w:sz="4" w:space="0" w:color="auto"/>
              <w:right w:val="single" w:sz="4" w:space="0" w:color="auto"/>
            </w:tcBorders>
            <w:shd w:val="clear" w:color="auto" w:fill="auto"/>
            <w:vAlign w:val="center"/>
            <w:hideMark/>
          </w:tcPr>
          <w:p w14:paraId="65EF88F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0.22</w:t>
            </w:r>
          </w:p>
        </w:tc>
        <w:tc>
          <w:tcPr>
            <w:tcW w:w="969" w:type="dxa"/>
            <w:tcBorders>
              <w:top w:val="nil"/>
              <w:left w:val="nil"/>
              <w:bottom w:val="single" w:sz="4" w:space="0" w:color="auto"/>
              <w:right w:val="single" w:sz="4" w:space="0" w:color="auto"/>
            </w:tcBorders>
            <w:shd w:val="clear" w:color="auto" w:fill="auto"/>
            <w:vAlign w:val="center"/>
            <w:hideMark/>
          </w:tcPr>
          <w:p w14:paraId="316719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162297853</w:t>
            </w:r>
          </w:p>
        </w:tc>
        <w:tc>
          <w:tcPr>
            <w:tcW w:w="1242" w:type="dxa"/>
            <w:tcBorders>
              <w:top w:val="nil"/>
              <w:left w:val="nil"/>
              <w:bottom w:val="single" w:sz="4" w:space="0" w:color="auto"/>
              <w:right w:val="single" w:sz="4" w:space="0" w:color="auto"/>
            </w:tcBorders>
            <w:shd w:val="clear" w:color="auto" w:fill="auto"/>
            <w:vAlign w:val="center"/>
            <w:hideMark/>
          </w:tcPr>
          <w:p w14:paraId="5B3796C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4A938EB2" w14:textId="2D9C78E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E9F3DF4" w14:textId="765F8C3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3E18C3A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 and European American</w:t>
            </w:r>
          </w:p>
        </w:tc>
        <w:tc>
          <w:tcPr>
            <w:tcW w:w="735" w:type="dxa"/>
            <w:tcBorders>
              <w:top w:val="nil"/>
              <w:left w:val="nil"/>
              <w:bottom w:val="single" w:sz="4" w:space="0" w:color="auto"/>
              <w:right w:val="single" w:sz="4" w:space="0" w:color="auto"/>
            </w:tcBorders>
            <w:shd w:val="clear" w:color="auto" w:fill="auto"/>
            <w:vAlign w:val="center"/>
            <w:hideMark/>
          </w:tcPr>
          <w:p w14:paraId="5716F459" w14:textId="23D767E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PEVuZE5vdGU+PENpdGU+PEF1dGhvcj5Nb2xpbmVyb3M8L0F1dGhvcj48WWVhcj4yMDEzPC9ZZWFy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PEVuZE5vdGU+PENpdGU+PEF1dGhvcj5Nb2xpbmVyb3M8L0F1dGhvcj48WWVhcj4yMDEzPC9ZZWFy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 w:tooltip="Molineros, 2013 #1779" w:history="1">
              <w:r>
                <w:rPr>
                  <w:rFonts w:eastAsia="Times New Roman" w:cs="Times New Roman"/>
                  <w:noProof/>
                  <w:sz w:val="16"/>
                  <w:szCs w:val="16"/>
                  <w:lang w:val="hu-HU" w:eastAsia="hu-HU"/>
                </w:rPr>
                <w:t>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7869BEB" w14:textId="77777777" w:rsidTr="000350B1">
        <w:trPr>
          <w:trHeight w:val="675"/>
        </w:trPr>
        <w:tc>
          <w:tcPr>
            <w:tcW w:w="977" w:type="dxa"/>
            <w:vMerge/>
            <w:tcBorders>
              <w:top w:val="nil"/>
              <w:left w:val="single" w:sz="4" w:space="0" w:color="auto"/>
              <w:bottom w:val="single" w:sz="4" w:space="0" w:color="auto"/>
              <w:right w:val="single" w:sz="4" w:space="0" w:color="auto"/>
            </w:tcBorders>
            <w:vAlign w:val="center"/>
            <w:hideMark/>
          </w:tcPr>
          <w:p w14:paraId="377B7B2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730C5C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5208D7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CDF886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680115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rs1990760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A26D6A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2F04C1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162267541</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46DB12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E15</w:t>
            </w:r>
          </w:p>
        </w:tc>
        <w:tc>
          <w:tcPr>
            <w:tcW w:w="750" w:type="dxa"/>
            <w:tcBorders>
              <w:top w:val="nil"/>
              <w:left w:val="nil"/>
              <w:bottom w:val="single" w:sz="4" w:space="0" w:color="auto"/>
              <w:right w:val="nil"/>
            </w:tcBorders>
            <w:vAlign w:val="center"/>
          </w:tcPr>
          <w:p w14:paraId="4774C280" w14:textId="6D92360E" w:rsidR="00156597" w:rsidRPr="00032409" w:rsidRDefault="00302ED1" w:rsidP="00302E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F334624" w14:textId="19D625C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4D16CCC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 and European American</w:t>
            </w:r>
          </w:p>
        </w:tc>
        <w:tc>
          <w:tcPr>
            <w:tcW w:w="735" w:type="dxa"/>
            <w:tcBorders>
              <w:top w:val="nil"/>
              <w:left w:val="nil"/>
              <w:bottom w:val="single" w:sz="4" w:space="0" w:color="auto"/>
              <w:right w:val="single" w:sz="4" w:space="0" w:color="auto"/>
            </w:tcBorders>
            <w:shd w:val="clear" w:color="auto" w:fill="auto"/>
            <w:vAlign w:val="center"/>
            <w:hideMark/>
          </w:tcPr>
          <w:p w14:paraId="7EBA2E13" w14:textId="333E32B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PEVuZE5vdGU+PENpdGU+PEF1dGhvcj5Nb2xpbmVyb3M8L0F1dGhvcj48WWVhcj4yMDEzPC9ZZWFy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PEVuZE5vdGU+PENpdGU+PEF1dGhvcj5Nb2xpbmVyb3M8L0F1dGhvcj48WWVhcj4yMDEzPC9ZZWFy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 w:tooltip="Molineros, 2013 #1779" w:history="1">
              <w:r>
                <w:rPr>
                  <w:rFonts w:eastAsia="Times New Roman" w:cs="Times New Roman"/>
                  <w:noProof/>
                  <w:sz w:val="16"/>
                  <w:szCs w:val="16"/>
                  <w:lang w:val="hu-HU" w:eastAsia="hu-HU"/>
                </w:rPr>
                <w:t>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EB2BED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2185A8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B55531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362859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5AB7D3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EF0A4B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0ECD21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84541E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3FF256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0EA6B43" w14:textId="2BA6CC81"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E4B7187" w14:textId="6556759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T1DM</w:t>
            </w:r>
          </w:p>
        </w:tc>
        <w:tc>
          <w:tcPr>
            <w:tcW w:w="1480" w:type="dxa"/>
            <w:tcBorders>
              <w:top w:val="nil"/>
              <w:left w:val="nil"/>
              <w:bottom w:val="single" w:sz="4" w:space="0" w:color="auto"/>
              <w:right w:val="single" w:sz="4" w:space="0" w:color="auto"/>
            </w:tcBorders>
            <w:shd w:val="clear" w:color="auto" w:fill="auto"/>
            <w:vAlign w:val="center"/>
            <w:hideMark/>
          </w:tcPr>
          <w:p w14:paraId="2F4F4B5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Hungarian</w:t>
            </w:r>
          </w:p>
        </w:tc>
        <w:tc>
          <w:tcPr>
            <w:tcW w:w="735" w:type="dxa"/>
            <w:tcBorders>
              <w:top w:val="nil"/>
              <w:left w:val="nil"/>
              <w:bottom w:val="single" w:sz="4" w:space="0" w:color="auto"/>
              <w:right w:val="single" w:sz="4" w:space="0" w:color="auto"/>
            </w:tcBorders>
            <w:shd w:val="clear" w:color="auto" w:fill="auto"/>
            <w:vAlign w:val="center"/>
            <w:hideMark/>
          </w:tcPr>
          <w:p w14:paraId="10094542" w14:textId="7C852DE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PEVuZE5vdGU+PENpdGU+PEF1dGhvcj5KZXJtZW5keTwvQXV0aG9yPjxZZWFyPjIwMTA8L1llYXI+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PEVuZE5vdGU+PENpdGU+PEF1dGhvcj5KZXJtZW5keTwvQXV0aG9yPjxZZWFyPjIwMTA8L1llYXI+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 w:tooltip="Jermendy, 2010 #1780" w:history="1">
              <w:r>
                <w:rPr>
                  <w:rFonts w:eastAsia="Times New Roman" w:cs="Times New Roman"/>
                  <w:noProof/>
                  <w:sz w:val="16"/>
                  <w:szCs w:val="16"/>
                  <w:lang w:val="hu-HU" w:eastAsia="hu-HU"/>
                </w:rPr>
                <w:t>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F6B0B0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A50B52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542214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502D27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8520CB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EBF3D6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9A429C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9E2C2ED"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B5CFAE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7B97CD4" w14:textId="1E64344D"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9134776" w14:textId="7C21CCC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T1DM</w:t>
            </w:r>
          </w:p>
        </w:tc>
        <w:tc>
          <w:tcPr>
            <w:tcW w:w="1480" w:type="dxa"/>
            <w:tcBorders>
              <w:top w:val="nil"/>
              <w:left w:val="nil"/>
              <w:bottom w:val="single" w:sz="4" w:space="0" w:color="auto"/>
              <w:right w:val="single" w:sz="4" w:space="0" w:color="auto"/>
            </w:tcBorders>
            <w:shd w:val="clear" w:color="auto" w:fill="auto"/>
            <w:vAlign w:val="center"/>
            <w:hideMark/>
          </w:tcPr>
          <w:p w14:paraId="73A97340" w14:textId="050D684D" w:rsidR="00156597" w:rsidRPr="00CF07D1" w:rsidRDefault="00156597" w:rsidP="003E0354">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46B741FB" w14:textId="4FC2E93F"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PEVuZE5vdGU+PENpdGU+PEF1dGhvcj5TbXl0aDwvQXV0aG9yPjxZZWFyPjIwMDY8L1llYXI+PFJl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PEVuZE5vdGU+PENpdGU+PEF1dGhvcj5TbXl0aDwvQXV0aG9yPjxZZWFyPjIwMDY8L1llYXI+PFJl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 w:tooltip="Smyth, 2006 #1781" w:history="1">
              <w:r>
                <w:rPr>
                  <w:rFonts w:eastAsia="Times New Roman" w:cs="Times New Roman"/>
                  <w:noProof/>
                  <w:sz w:val="16"/>
                  <w:szCs w:val="16"/>
                  <w:lang w:val="hu-HU" w:eastAsia="hu-HU"/>
                </w:rPr>
                <w:t>10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8C27E4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8930B5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C2810D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81B7721"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0B5F11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2EEF2A3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rs35337543</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832790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35A22F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162279995</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3FB34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I8-9</w:t>
            </w:r>
          </w:p>
        </w:tc>
        <w:tc>
          <w:tcPr>
            <w:tcW w:w="750" w:type="dxa"/>
            <w:tcBorders>
              <w:top w:val="nil"/>
              <w:left w:val="nil"/>
              <w:bottom w:val="single" w:sz="4" w:space="0" w:color="auto"/>
              <w:right w:val="nil"/>
            </w:tcBorders>
            <w:vAlign w:val="center"/>
          </w:tcPr>
          <w:p w14:paraId="5069D531" w14:textId="62D18ADD"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77242C66" w14:textId="61F6B42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hypothyroidism</w:t>
            </w:r>
          </w:p>
        </w:tc>
        <w:tc>
          <w:tcPr>
            <w:tcW w:w="1480" w:type="dxa"/>
            <w:tcBorders>
              <w:top w:val="nil"/>
              <w:left w:val="nil"/>
              <w:bottom w:val="single" w:sz="4" w:space="0" w:color="auto"/>
              <w:right w:val="single" w:sz="4" w:space="0" w:color="auto"/>
            </w:tcBorders>
            <w:shd w:val="clear" w:color="auto" w:fill="auto"/>
            <w:vAlign w:val="center"/>
            <w:hideMark/>
          </w:tcPr>
          <w:p w14:paraId="41C8462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UK population</w:t>
            </w:r>
          </w:p>
        </w:tc>
        <w:tc>
          <w:tcPr>
            <w:tcW w:w="735" w:type="dxa"/>
            <w:tcBorders>
              <w:top w:val="nil"/>
              <w:left w:val="nil"/>
              <w:bottom w:val="single" w:sz="4" w:space="0" w:color="auto"/>
              <w:right w:val="single" w:sz="4" w:space="0" w:color="auto"/>
            </w:tcBorders>
            <w:shd w:val="clear" w:color="auto" w:fill="auto"/>
            <w:vAlign w:val="center"/>
            <w:hideMark/>
          </w:tcPr>
          <w:p w14:paraId="3B38452C" w14:textId="15005AF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PEVuZE5vdGU+PENpdGU+PEF1dGhvcj5FbWRpbjwvQXV0aG9yPjxZZWFyPjIwMTg8L1llYXI+PFJl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=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PEVuZE5vdGU+PENpdGU+PEF1dGhvcj5FbWRpbjwvQXV0aG9yPjxZZWFyPjIwMTg8L1llYXI+PFJl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=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 w:tooltip="Emdin, 2018 #1782" w:history="1">
              <w:r>
                <w:rPr>
                  <w:rFonts w:eastAsia="Times New Roman" w:cs="Times New Roman"/>
                  <w:noProof/>
                  <w:sz w:val="16"/>
                  <w:szCs w:val="16"/>
                  <w:lang w:val="hu-HU" w:eastAsia="hu-HU"/>
                </w:rPr>
                <w:t>11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F22E48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872523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4C8D04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6EB653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F971A5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2DA654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F6B4CC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26E144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40E119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4F18306" w14:textId="640A00F2"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AC671A1" w14:textId="0724AC4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T1DM</w:t>
            </w:r>
          </w:p>
        </w:tc>
        <w:tc>
          <w:tcPr>
            <w:tcW w:w="1480" w:type="dxa"/>
            <w:tcBorders>
              <w:top w:val="nil"/>
              <w:left w:val="nil"/>
              <w:bottom w:val="single" w:sz="4" w:space="0" w:color="auto"/>
              <w:right w:val="single" w:sz="4" w:space="0" w:color="auto"/>
            </w:tcBorders>
            <w:shd w:val="clear" w:color="auto" w:fill="auto"/>
            <w:vAlign w:val="center"/>
            <w:hideMark/>
          </w:tcPr>
          <w:p w14:paraId="4A01ECC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46E660F8" w14:textId="02EECCF6"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PEVuZE5vdGU+PENpdGU+PEF1dGhvcj5OZWplbnRzZXY8L0F1dGhvcj48WWVhcj4yMDA5PC9ZZWFy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PEVuZE5vdGU+PENpdGU+PEF1dGhvcj5OZWplbnRzZXY8L0F1dGhvcj48WWVhcj4yMDA5PC9ZZWFy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 w:tooltip="Nejentsev, 2009 #1783" w:history="1">
              <w:r>
                <w:rPr>
                  <w:rFonts w:eastAsia="Times New Roman" w:cs="Times New Roman"/>
                  <w:noProof/>
                  <w:sz w:val="16"/>
                  <w:szCs w:val="16"/>
                  <w:lang w:val="hu-HU" w:eastAsia="hu-HU"/>
                </w:rPr>
                <w:t>12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737E6AF"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48A6187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70545A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04DE8E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7EC48C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EB0948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rs35667974</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373E7BD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&lt;0.01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321086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162268127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554BF41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E14</w:t>
            </w:r>
          </w:p>
        </w:tc>
        <w:tc>
          <w:tcPr>
            <w:tcW w:w="750" w:type="dxa"/>
            <w:tcBorders>
              <w:top w:val="nil"/>
              <w:left w:val="nil"/>
              <w:bottom w:val="single" w:sz="4" w:space="0" w:color="auto"/>
              <w:right w:val="nil"/>
            </w:tcBorders>
            <w:vAlign w:val="center"/>
          </w:tcPr>
          <w:p w14:paraId="01935E27" w14:textId="22D8519C"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DE0EC40" w14:textId="603C3A3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psoriasis</w:t>
            </w:r>
          </w:p>
        </w:tc>
        <w:tc>
          <w:tcPr>
            <w:tcW w:w="1480" w:type="dxa"/>
            <w:tcBorders>
              <w:top w:val="nil"/>
              <w:left w:val="nil"/>
              <w:bottom w:val="single" w:sz="4" w:space="0" w:color="auto"/>
              <w:right w:val="single" w:sz="4" w:space="0" w:color="auto"/>
            </w:tcBorders>
            <w:shd w:val="clear" w:color="auto" w:fill="auto"/>
            <w:vAlign w:val="center"/>
            <w:hideMark/>
          </w:tcPr>
          <w:p w14:paraId="18D44CC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23928653" w14:textId="4CD1785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PEVuZE5vdGU+PENpdGU+PEF1dGhvcj5MaTwvQXV0aG9yPjxZZWFyPjIwMTA8L1llYXI+PFJlY051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PEVuZE5vdGU+PENpdGU+PEF1dGhvcj5MaTwvQXV0aG9yPjxZZWFyPjIwMTA8L1llYXI+PFJlY051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 w:tooltip="Li, 2010 #1778" w:history="1">
              <w:r>
                <w:rPr>
                  <w:rFonts w:eastAsia="Times New Roman" w:cs="Times New Roman"/>
                  <w:noProof/>
                  <w:sz w:val="16"/>
                  <w:szCs w:val="16"/>
                  <w:lang w:val="hu-HU" w:eastAsia="hu-HU"/>
                </w:rPr>
                <w:t>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A63DBA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6999AD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DD53C9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88124B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D6AA0D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EA8B3C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9053C5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8E9DE0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EF6AFD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DFD88D6" w14:textId="5FBFA27D"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8C5B9E2" w14:textId="0D8FBAC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T1DM</w:t>
            </w:r>
          </w:p>
        </w:tc>
        <w:tc>
          <w:tcPr>
            <w:tcW w:w="1480" w:type="dxa"/>
            <w:tcBorders>
              <w:top w:val="nil"/>
              <w:left w:val="nil"/>
              <w:bottom w:val="single" w:sz="4" w:space="0" w:color="auto"/>
              <w:right w:val="single" w:sz="4" w:space="0" w:color="auto"/>
            </w:tcBorders>
            <w:shd w:val="clear" w:color="auto" w:fill="auto"/>
            <w:vAlign w:val="center"/>
            <w:hideMark/>
          </w:tcPr>
          <w:p w14:paraId="2478CBA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Russian</w:t>
            </w:r>
          </w:p>
        </w:tc>
        <w:tc>
          <w:tcPr>
            <w:tcW w:w="735" w:type="dxa"/>
            <w:tcBorders>
              <w:top w:val="nil"/>
              <w:left w:val="nil"/>
              <w:bottom w:val="single" w:sz="4" w:space="0" w:color="auto"/>
              <w:right w:val="single" w:sz="4" w:space="0" w:color="auto"/>
            </w:tcBorders>
            <w:shd w:val="clear" w:color="auto" w:fill="auto"/>
            <w:vAlign w:val="center"/>
            <w:hideMark/>
          </w:tcPr>
          <w:p w14:paraId="492A64A5" w14:textId="4F86728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PEVuZE5vdGU+PENpdGU+PEF1dGhvcj5DaGlzdGlha292PC9BdXRob3I+PFllYXI+MjAxMDwvWWVh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PEVuZE5vdGU+PENpdGU+PEF1dGhvcj5DaGlzdGlha292PC9BdXRob3I+PFllYXI+MjAxMDwvWWVh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 w:tooltip="Chistiakov, 2010 #1784" w:history="1">
              <w:r>
                <w:rPr>
                  <w:rFonts w:eastAsia="Times New Roman" w:cs="Times New Roman"/>
                  <w:noProof/>
                  <w:sz w:val="16"/>
                  <w:szCs w:val="16"/>
                  <w:lang w:val="hu-HU" w:eastAsia="hu-HU"/>
                </w:rPr>
                <w:t>13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B59938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3EE0A4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E0D2E9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AC241A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95DB73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B4A125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3AD91C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4BD7B4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42EDDF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7DB10C0" w14:textId="55C986ED"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505DC50" w14:textId="62775A9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T1DM</w:t>
            </w:r>
          </w:p>
        </w:tc>
        <w:tc>
          <w:tcPr>
            <w:tcW w:w="1480" w:type="dxa"/>
            <w:tcBorders>
              <w:top w:val="nil"/>
              <w:left w:val="nil"/>
              <w:bottom w:val="single" w:sz="4" w:space="0" w:color="auto"/>
              <w:right w:val="single" w:sz="4" w:space="0" w:color="auto"/>
            </w:tcBorders>
            <w:shd w:val="clear" w:color="auto" w:fill="auto"/>
            <w:vAlign w:val="center"/>
            <w:hideMark/>
          </w:tcPr>
          <w:p w14:paraId="2CE1E0E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707CB5DB" w14:textId="67F677F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PEVuZE5vdGU+PENpdGU+PEF1dGhvcj5OZWplbnRzZXY8L0F1dGhvcj48WWVhcj4yMDA5PC9ZZWFy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PEVuZE5vdGU+PENpdGU+PEF1dGhvcj5OZWplbnRzZXY8L0F1dGhvcj48WWVhcj4yMDA5PC9ZZWFy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 w:tooltip="Nejentsev, 2009 #1783" w:history="1">
              <w:r>
                <w:rPr>
                  <w:rFonts w:eastAsia="Times New Roman" w:cs="Times New Roman"/>
                  <w:noProof/>
                  <w:sz w:val="16"/>
                  <w:szCs w:val="16"/>
                  <w:lang w:val="hu-HU" w:eastAsia="hu-HU"/>
                </w:rPr>
                <w:t>12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1B632F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67CD34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DC2C1D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392DD3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43CB8AF"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885CC2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rs35744605</w:t>
            </w:r>
          </w:p>
        </w:tc>
        <w:tc>
          <w:tcPr>
            <w:tcW w:w="558" w:type="dxa"/>
            <w:tcBorders>
              <w:top w:val="nil"/>
              <w:left w:val="nil"/>
              <w:bottom w:val="single" w:sz="4" w:space="0" w:color="auto"/>
              <w:right w:val="single" w:sz="4" w:space="0" w:color="auto"/>
            </w:tcBorders>
            <w:shd w:val="clear" w:color="auto" w:fill="auto"/>
            <w:vAlign w:val="center"/>
            <w:hideMark/>
          </w:tcPr>
          <w:p w14:paraId="3FF6691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&lt;0.01</w:t>
            </w:r>
          </w:p>
        </w:tc>
        <w:tc>
          <w:tcPr>
            <w:tcW w:w="969" w:type="dxa"/>
            <w:tcBorders>
              <w:top w:val="nil"/>
              <w:left w:val="nil"/>
              <w:bottom w:val="single" w:sz="4" w:space="0" w:color="auto"/>
              <w:right w:val="single" w:sz="4" w:space="0" w:color="auto"/>
            </w:tcBorders>
            <w:shd w:val="clear" w:color="auto" w:fill="auto"/>
            <w:vAlign w:val="center"/>
            <w:hideMark/>
          </w:tcPr>
          <w:p w14:paraId="6B2B28C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162277580</w:t>
            </w:r>
          </w:p>
        </w:tc>
        <w:tc>
          <w:tcPr>
            <w:tcW w:w="1242" w:type="dxa"/>
            <w:tcBorders>
              <w:top w:val="nil"/>
              <w:left w:val="nil"/>
              <w:bottom w:val="single" w:sz="4" w:space="0" w:color="auto"/>
              <w:right w:val="single" w:sz="4" w:space="0" w:color="auto"/>
            </w:tcBorders>
            <w:shd w:val="clear" w:color="auto" w:fill="auto"/>
            <w:vAlign w:val="center"/>
            <w:hideMark/>
          </w:tcPr>
          <w:p w14:paraId="71C7DFF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E10</w:t>
            </w:r>
          </w:p>
        </w:tc>
        <w:tc>
          <w:tcPr>
            <w:tcW w:w="750" w:type="dxa"/>
            <w:tcBorders>
              <w:top w:val="nil"/>
              <w:left w:val="nil"/>
              <w:bottom w:val="single" w:sz="4" w:space="0" w:color="auto"/>
              <w:right w:val="nil"/>
            </w:tcBorders>
            <w:vAlign w:val="center"/>
          </w:tcPr>
          <w:p w14:paraId="071FC56B" w14:textId="492A4CE9"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BE8BF42" w14:textId="4A1E4A9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T1DM</w:t>
            </w:r>
          </w:p>
        </w:tc>
        <w:tc>
          <w:tcPr>
            <w:tcW w:w="1480" w:type="dxa"/>
            <w:tcBorders>
              <w:top w:val="nil"/>
              <w:left w:val="nil"/>
              <w:bottom w:val="single" w:sz="4" w:space="0" w:color="auto"/>
              <w:right w:val="single" w:sz="4" w:space="0" w:color="auto"/>
            </w:tcBorders>
            <w:shd w:val="clear" w:color="auto" w:fill="auto"/>
            <w:vAlign w:val="center"/>
            <w:hideMark/>
          </w:tcPr>
          <w:p w14:paraId="4AFE126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Russian</w:t>
            </w:r>
          </w:p>
        </w:tc>
        <w:tc>
          <w:tcPr>
            <w:tcW w:w="735" w:type="dxa"/>
            <w:tcBorders>
              <w:top w:val="nil"/>
              <w:left w:val="nil"/>
              <w:bottom w:val="single" w:sz="4" w:space="0" w:color="auto"/>
              <w:right w:val="single" w:sz="4" w:space="0" w:color="auto"/>
            </w:tcBorders>
            <w:shd w:val="clear" w:color="auto" w:fill="auto"/>
            <w:vAlign w:val="center"/>
            <w:hideMark/>
          </w:tcPr>
          <w:p w14:paraId="1015DC6E" w14:textId="7E746270"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PEVuZE5vdGU+PENpdGU+PEF1dGhvcj5DaGlzdGlha292PC9BdXRob3I+PFllYXI+MjAxMDwvWWVh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PEVuZE5vdGU+PENpdGU+PEF1dGhvcj5DaGlzdGlha292PC9BdXRob3I+PFllYXI+MjAxMDwvWWVh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 w:tooltip="Chistiakov, 2010 #1784" w:history="1">
              <w:r>
                <w:rPr>
                  <w:rFonts w:eastAsia="Times New Roman" w:cs="Times New Roman"/>
                  <w:noProof/>
                  <w:sz w:val="16"/>
                  <w:szCs w:val="16"/>
                  <w:lang w:val="hu-HU" w:eastAsia="hu-HU"/>
                </w:rPr>
                <w:t>13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B0BECC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5CE00C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AFFA97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D15A47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252EF0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2A7AC6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rs3747517</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758D468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7D8815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162272314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57E6C9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E13</w:t>
            </w:r>
          </w:p>
        </w:tc>
        <w:tc>
          <w:tcPr>
            <w:tcW w:w="750" w:type="dxa"/>
            <w:tcBorders>
              <w:top w:val="nil"/>
              <w:left w:val="nil"/>
              <w:bottom w:val="single" w:sz="4" w:space="0" w:color="auto"/>
              <w:right w:val="nil"/>
            </w:tcBorders>
            <w:vAlign w:val="center"/>
          </w:tcPr>
          <w:p w14:paraId="40259D62" w14:textId="08F66093"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BD0574F" w14:textId="68E54F7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multiple sclerosis</w:t>
            </w:r>
          </w:p>
        </w:tc>
        <w:tc>
          <w:tcPr>
            <w:tcW w:w="1480" w:type="dxa"/>
            <w:tcBorders>
              <w:top w:val="nil"/>
              <w:left w:val="nil"/>
              <w:bottom w:val="single" w:sz="4" w:space="0" w:color="auto"/>
              <w:right w:val="single" w:sz="4" w:space="0" w:color="auto"/>
            </w:tcBorders>
            <w:shd w:val="clear" w:color="auto" w:fill="auto"/>
            <w:vAlign w:val="center"/>
            <w:hideMark/>
          </w:tcPr>
          <w:p w14:paraId="12B2470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5C5C4690" w14:textId="271267E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PEVuZE5vdGU+PENpdGU+PEF1dGhvcj5FbmV2b2xkPC9BdXRob3I+PFllYXI+MjAwOTwvWWVhcj48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PEVuZE5vdGU+PENpdGU+PEF1dGhvcj5FbmV2b2xkPC9BdXRob3I+PFllYXI+MjAwOTwvWWVhcj48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 w:tooltip="Enevold, 2009 #1785" w:history="1">
              <w:r>
                <w:rPr>
                  <w:rFonts w:eastAsia="Times New Roman" w:cs="Times New Roman"/>
                  <w:noProof/>
                  <w:sz w:val="16"/>
                  <w:szCs w:val="16"/>
                  <w:lang w:val="hu-HU" w:eastAsia="hu-HU"/>
                </w:rPr>
                <w:t>14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9F86A1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387B92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8D6063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5B98D7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A745F5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D79D83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6692A8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B9211E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DC5AAF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FC90C04" w14:textId="4D602215"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33D0D91" w14:textId="7E1391B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T1DM</w:t>
            </w:r>
          </w:p>
        </w:tc>
        <w:tc>
          <w:tcPr>
            <w:tcW w:w="1480" w:type="dxa"/>
            <w:tcBorders>
              <w:top w:val="nil"/>
              <w:left w:val="nil"/>
              <w:bottom w:val="single" w:sz="4" w:space="0" w:color="auto"/>
              <w:right w:val="single" w:sz="4" w:space="0" w:color="auto"/>
            </w:tcBorders>
            <w:shd w:val="clear" w:color="auto" w:fill="auto"/>
            <w:vAlign w:val="center"/>
            <w:hideMark/>
          </w:tcPr>
          <w:p w14:paraId="583E37D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5F1D800" w14:textId="6FE29B2A"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PEVuZE5vdGU+PENpdGU+PEF1dGhvcj5ZYW5nPC9BdXRob3I+PFllYXI+MjAxMjwvWWVhcj48UmVj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PEVuZE5vdGU+PENpdGU+PEF1dGhvcj5ZYW5nPC9BdXRob3I+PFllYXI+MjAxMjwvWWVhcj48UmVj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 w:tooltip="Yang, 2012 #1786" w:history="1">
              <w:r>
                <w:rPr>
                  <w:rFonts w:eastAsia="Times New Roman" w:cs="Times New Roman"/>
                  <w:noProof/>
                  <w:sz w:val="16"/>
                  <w:szCs w:val="16"/>
                  <w:lang w:val="hu-HU" w:eastAsia="hu-HU"/>
                </w:rPr>
                <w:t>15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00DA3F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A0BCCE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BF8E4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CC14E7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EED33C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CE84AB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687E84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6E7182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A957B2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51F3DC7" w14:textId="56CBD2F8"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3A1BCB1" w14:textId="6EDED1B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0ED0970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Swedish</w:t>
            </w:r>
          </w:p>
        </w:tc>
        <w:tc>
          <w:tcPr>
            <w:tcW w:w="735" w:type="dxa"/>
            <w:tcBorders>
              <w:top w:val="nil"/>
              <w:left w:val="nil"/>
              <w:bottom w:val="single" w:sz="4" w:space="0" w:color="auto"/>
              <w:right w:val="single" w:sz="4" w:space="0" w:color="auto"/>
            </w:tcBorders>
            <w:shd w:val="clear" w:color="auto" w:fill="auto"/>
            <w:vAlign w:val="center"/>
            <w:hideMark/>
          </w:tcPr>
          <w:p w14:paraId="733E1738" w14:textId="376CB9F3"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PEVuZE5vdGU+PENpdGU+PEF1dGhvcj5XYW5nPC9BdXRob3I+PFllYXI+MjAxMzwvWWVhcj48UmVj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PEVuZE5vdGU+PENpdGU+PEF1dGhvcj5XYW5nPC9BdXRob3I+PFllYXI+MjAxMzwvWWVhcj48UmVj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 w:tooltip="Wang, 2013 #1787" w:history="1">
              <w:r>
                <w:rPr>
                  <w:rFonts w:eastAsia="Times New Roman" w:cs="Times New Roman"/>
                  <w:noProof/>
                  <w:sz w:val="16"/>
                  <w:szCs w:val="16"/>
                  <w:lang w:val="hu-HU" w:eastAsia="hu-HU"/>
                </w:rPr>
                <w:t>16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A499B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6585F3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748F5E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50E789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735BC68"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2389C36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rs78456138</w:t>
            </w:r>
          </w:p>
        </w:tc>
        <w:tc>
          <w:tcPr>
            <w:tcW w:w="558" w:type="dxa"/>
            <w:tcBorders>
              <w:top w:val="nil"/>
              <w:left w:val="nil"/>
              <w:bottom w:val="single" w:sz="4" w:space="0" w:color="auto"/>
              <w:right w:val="single" w:sz="4" w:space="0" w:color="auto"/>
            </w:tcBorders>
            <w:shd w:val="clear" w:color="auto" w:fill="auto"/>
            <w:vAlign w:val="center"/>
            <w:hideMark/>
          </w:tcPr>
          <w:p w14:paraId="771A86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&lt;0.01</w:t>
            </w:r>
          </w:p>
        </w:tc>
        <w:tc>
          <w:tcPr>
            <w:tcW w:w="969" w:type="dxa"/>
            <w:tcBorders>
              <w:top w:val="nil"/>
              <w:left w:val="nil"/>
              <w:bottom w:val="single" w:sz="4" w:space="0" w:color="auto"/>
              <w:right w:val="single" w:sz="4" w:space="0" w:color="auto"/>
            </w:tcBorders>
            <w:shd w:val="clear" w:color="auto" w:fill="auto"/>
            <w:vAlign w:val="center"/>
            <w:hideMark/>
          </w:tcPr>
          <w:p w14:paraId="4FB9445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162275836</w:t>
            </w:r>
          </w:p>
        </w:tc>
        <w:tc>
          <w:tcPr>
            <w:tcW w:w="1242" w:type="dxa"/>
            <w:tcBorders>
              <w:top w:val="nil"/>
              <w:left w:val="nil"/>
              <w:bottom w:val="single" w:sz="4" w:space="0" w:color="auto"/>
              <w:right w:val="single" w:sz="4" w:space="0" w:color="auto"/>
            </w:tcBorders>
            <w:shd w:val="clear" w:color="auto" w:fill="auto"/>
            <w:vAlign w:val="center"/>
            <w:hideMark/>
          </w:tcPr>
          <w:p w14:paraId="117FB2D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I11-12</w:t>
            </w:r>
          </w:p>
        </w:tc>
        <w:tc>
          <w:tcPr>
            <w:tcW w:w="750" w:type="dxa"/>
            <w:tcBorders>
              <w:top w:val="nil"/>
              <w:left w:val="nil"/>
              <w:bottom w:val="single" w:sz="4" w:space="0" w:color="auto"/>
              <w:right w:val="nil"/>
            </w:tcBorders>
            <w:vAlign w:val="center"/>
          </w:tcPr>
          <w:p w14:paraId="5ADAA65E" w14:textId="01DA17DA"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AFDD2C0" w14:textId="4A91EA6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268B035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Swedish</w:t>
            </w:r>
          </w:p>
        </w:tc>
        <w:tc>
          <w:tcPr>
            <w:tcW w:w="735" w:type="dxa"/>
            <w:tcBorders>
              <w:top w:val="nil"/>
              <w:left w:val="nil"/>
              <w:bottom w:val="single" w:sz="4" w:space="0" w:color="auto"/>
              <w:right w:val="single" w:sz="4" w:space="0" w:color="auto"/>
            </w:tcBorders>
            <w:shd w:val="clear" w:color="auto" w:fill="auto"/>
            <w:vAlign w:val="center"/>
            <w:hideMark/>
          </w:tcPr>
          <w:p w14:paraId="3E0CEB1D" w14:textId="32A5F7F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PEVuZE5vdGU+PENpdGU+PEF1dGhvcj5XYW5nPC9BdXRob3I+PFllYXI+MjAxMzwvWWVhcj48UmVj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PEVuZE5vdGU+PENpdGU+PEF1dGhvcj5XYW5nPC9BdXRob3I+PFllYXI+MjAxMzwvWWVhcj48UmVj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 w:tooltip="Wang, 2013 #1787" w:history="1">
              <w:r>
                <w:rPr>
                  <w:rFonts w:eastAsia="Times New Roman" w:cs="Times New Roman"/>
                  <w:noProof/>
                  <w:sz w:val="16"/>
                  <w:szCs w:val="16"/>
                  <w:lang w:val="hu-HU" w:eastAsia="hu-HU"/>
                </w:rPr>
                <w:t>16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24115E"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15A8F33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20</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0D867B1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ENSG00000088888</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7B2DD8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ENST00000428216.4</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28EA0008"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MAVS</w:t>
            </w:r>
          </w:p>
        </w:tc>
        <w:tc>
          <w:tcPr>
            <w:tcW w:w="936" w:type="dxa"/>
            <w:tcBorders>
              <w:top w:val="nil"/>
              <w:left w:val="nil"/>
              <w:bottom w:val="single" w:sz="4" w:space="0" w:color="auto"/>
              <w:right w:val="single" w:sz="4" w:space="0" w:color="auto"/>
            </w:tcBorders>
            <w:shd w:val="clear" w:color="auto" w:fill="auto"/>
            <w:vAlign w:val="center"/>
            <w:hideMark/>
          </w:tcPr>
          <w:p w14:paraId="34100DA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rs7269320</w:t>
            </w:r>
          </w:p>
        </w:tc>
        <w:tc>
          <w:tcPr>
            <w:tcW w:w="558" w:type="dxa"/>
            <w:tcBorders>
              <w:top w:val="nil"/>
              <w:left w:val="nil"/>
              <w:bottom w:val="single" w:sz="4" w:space="0" w:color="auto"/>
              <w:right w:val="single" w:sz="4" w:space="0" w:color="auto"/>
            </w:tcBorders>
            <w:shd w:val="clear" w:color="auto" w:fill="auto"/>
            <w:vAlign w:val="center"/>
            <w:hideMark/>
          </w:tcPr>
          <w:p w14:paraId="66E84B8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0.21</w:t>
            </w:r>
          </w:p>
        </w:tc>
        <w:tc>
          <w:tcPr>
            <w:tcW w:w="969" w:type="dxa"/>
            <w:tcBorders>
              <w:top w:val="nil"/>
              <w:left w:val="nil"/>
              <w:bottom w:val="single" w:sz="4" w:space="0" w:color="auto"/>
              <w:right w:val="single" w:sz="4" w:space="0" w:color="auto"/>
            </w:tcBorders>
            <w:shd w:val="clear" w:color="auto" w:fill="auto"/>
            <w:vAlign w:val="center"/>
            <w:hideMark/>
          </w:tcPr>
          <w:p w14:paraId="78A5888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3865750</w:t>
            </w:r>
          </w:p>
        </w:tc>
        <w:tc>
          <w:tcPr>
            <w:tcW w:w="1242" w:type="dxa"/>
            <w:tcBorders>
              <w:top w:val="nil"/>
              <w:left w:val="nil"/>
              <w:bottom w:val="single" w:sz="4" w:space="0" w:color="auto"/>
              <w:right w:val="single" w:sz="4" w:space="0" w:color="auto"/>
            </w:tcBorders>
            <w:shd w:val="clear" w:color="auto" w:fill="auto"/>
            <w:vAlign w:val="center"/>
            <w:hideMark/>
          </w:tcPr>
          <w:p w14:paraId="017375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E7</w:t>
            </w:r>
          </w:p>
        </w:tc>
        <w:tc>
          <w:tcPr>
            <w:tcW w:w="750" w:type="dxa"/>
            <w:tcBorders>
              <w:top w:val="nil"/>
              <w:left w:val="nil"/>
              <w:bottom w:val="single" w:sz="4" w:space="0" w:color="auto"/>
              <w:right w:val="nil"/>
            </w:tcBorders>
            <w:vAlign w:val="center"/>
          </w:tcPr>
          <w:p w14:paraId="137E58BE" w14:textId="21145014"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579A80F" w14:textId="112D576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osteoarthritis</w:t>
            </w:r>
          </w:p>
        </w:tc>
        <w:tc>
          <w:tcPr>
            <w:tcW w:w="1480" w:type="dxa"/>
            <w:tcBorders>
              <w:top w:val="nil"/>
              <w:left w:val="nil"/>
              <w:bottom w:val="single" w:sz="4" w:space="0" w:color="auto"/>
              <w:right w:val="single" w:sz="4" w:space="0" w:color="auto"/>
            </w:tcBorders>
            <w:shd w:val="clear" w:color="auto" w:fill="auto"/>
            <w:vAlign w:val="center"/>
            <w:hideMark/>
          </w:tcPr>
          <w:p w14:paraId="673128B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3F38437" w14:textId="2B392E7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&lt;EndNote&gt;&lt;Cite&gt;&lt;Author&gt;Liu&lt;/Author&gt;&lt;Year&gt;2018&lt;/Year&gt;&lt;RecNum&gt;1788&lt;/RecNum&gt;&lt;DisplayText&gt;(17)&lt;/DisplayText&gt;&lt;record&gt;&lt;rec-number&gt;1788&lt;/rec-number&gt;&lt;foreign-keys&gt;&lt;key app="EN" db-id="fdxt09d07fpsfreprfrxw926wa9wd59pptxa" timestamp="1591867787"&gt;1788&lt;/key&gt;&lt;/foreign-keys&gt;&lt;ref-type name="Journal Article"&gt;17&lt;/ref-type&gt;&lt;contributors&gt;&lt;authors&gt;&lt;author&gt;Liu, J.&lt;/author&gt;&lt;author&gt;Tang, L. Y.&lt;/author&gt;&lt;author&gt;Wang, Y. G.&lt;/author&gt;&lt;author&gt;Lu, S. Y.&lt;/author&gt;&lt;author&gt;Zhang, E. N.&lt;/author&gt;&lt;author&gt;Wang, Z. G.&lt;/author&gt;&lt;author&gt;Zhang, H. X.&lt;/author&gt;&lt;/authors&gt;&lt;/contributors&gt;&lt;auth-address&gt;1Shanghai Institute of Orthopaedics and Traumatology, Shanghai Ruijin Hospital, Shanghai Jiao Tong University School of Medicine, Shanghai, 200025, China.&amp;#xD;2State Key Laboratory of Medical Genomics, Research center for experimental medicine, Shanghai Ruijin Hospital, Shanghai Jiao Tong University School of Medicine, Shanghai, 200025, China.&amp;#xD;3Department of Clinical Laboratory, Yantaishan Hospital, Yantai, Shandong, 264008, China.&amp;#xD;4Department of Medical Oncology, Yantaishan Hospital, Yantai, 264000, China.&lt;/auth-address&gt;&lt;titles&gt;&lt;title&gt;Identification of MAVS as a Novel Risk Factor for the Development of Osteoarthritis&lt;/title&gt;&lt;secondary-title&gt;Aging Dis&lt;/secondary-title&gt;&lt;/titles&gt;&lt;periodical&gt;&lt;full-title&gt;Aging Dis&lt;/full-title&gt;&lt;/periodical&gt;&lt;pages&gt;40-50&lt;/pages&gt;&lt;volume&gt;9&lt;/volume&gt;&lt;number&gt;1&lt;/number&gt;&lt;edition&gt;2018/02/03&lt;/edition&gt;&lt;keywords&gt;&lt;keyword&gt;Mavs&lt;/keyword&gt;&lt;keyword&gt;Osteoarthritis&lt;/keyword&gt;&lt;keyword&gt;Rig-i&lt;/keyword&gt;&lt;keyword&gt;Snp&lt;/keyword&gt;&lt;keyword&gt;apoptosis&lt;/keyword&gt;&lt;keyword&gt;disclose.&lt;/keyword&gt;&lt;/keywords&gt;&lt;dates&gt;&lt;year&gt;2018&lt;/year&gt;&lt;pub-dates&gt;&lt;date&gt;Feb&lt;/date&gt;&lt;/pub-dates&gt;&lt;/dates&gt;&lt;isbn&gt;2152-5250 (Print)&amp;#xD;2152-5250 (Linking)&lt;/isbn&gt;&lt;accession-num&gt;29392080&lt;/accession-num&gt;&lt;urls&gt;&lt;related-urls&gt;&lt;url&gt;https://www.ncbi.nlm.nih.gov/pubmed/29392080&lt;/url&gt;&lt;/related-urls&gt;&lt;/urls&gt;&lt;custom2&gt;PMC5772857&lt;/custom2&gt;&lt;electronic-resource-num&gt;10.14336/AD.2017.0308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 w:tooltip="Liu, 2018 #1788" w:history="1">
              <w:r>
                <w:rPr>
                  <w:rFonts w:eastAsia="Times New Roman" w:cs="Times New Roman"/>
                  <w:noProof/>
                  <w:sz w:val="16"/>
                  <w:szCs w:val="16"/>
                  <w:lang w:val="hu-HU" w:eastAsia="hu-HU"/>
                </w:rPr>
                <w:t>17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2A18E3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2BAFF6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AE47AA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A42B5B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C41B499"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0FBA353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rs11905552</w:t>
            </w:r>
          </w:p>
        </w:tc>
        <w:tc>
          <w:tcPr>
            <w:tcW w:w="558" w:type="dxa"/>
            <w:tcBorders>
              <w:top w:val="nil"/>
              <w:left w:val="nil"/>
              <w:bottom w:val="single" w:sz="4" w:space="0" w:color="auto"/>
              <w:right w:val="single" w:sz="4" w:space="0" w:color="auto"/>
            </w:tcBorders>
            <w:shd w:val="clear" w:color="auto" w:fill="auto"/>
            <w:vAlign w:val="center"/>
            <w:hideMark/>
          </w:tcPr>
          <w:p w14:paraId="75992E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0.04</w:t>
            </w:r>
          </w:p>
        </w:tc>
        <w:tc>
          <w:tcPr>
            <w:tcW w:w="969" w:type="dxa"/>
            <w:tcBorders>
              <w:top w:val="nil"/>
              <w:left w:val="nil"/>
              <w:bottom w:val="single" w:sz="4" w:space="0" w:color="auto"/>
              <w:right w:val="single" w:sz="4" w:space="0" w:color="auto"/>
            </w:tcBorders>
            <w:shd w:val="clear" w:color="auto" w:fill="auto"/>
            <w:vAlign w:val="center"/>
            <w:hideMark/>
          </w:tcPr>
          <w:p w14:paraId="10AB905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3857753</w:t>
            </w:r>
          </w:p>
        </w:tc>
        <w:tc>
          <w:tcPr>
            <w:tcW w:w="1242" w:type="dxa"/>
            <w:tcBorders>
              <w:top w:val="nil"/>
              <w:left w:val="nil"/>
              <w:bottom w:val="single" w:sz="4" w:space="0" w:color="auto"/>
              <w:right w:val="single" w:sz="4" w:space="0" w:color="auto"/>
            </w:tcBorders>
            <w:shd w:val="clear" w:color="auto" w:fill="auto"/>
            <w:vAlign w:val="center"/>
            <w:hideMark/>
          </w:tcPr>
          <w:p w14:paraId="20CD7F4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56124E47" w14:textId="38A44174"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6986B36" w14:textId="711F3A7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low type I IFN production in SLE patients</w:t>
            </w:r>
          </w:p>
        </w:tc>
        <w:tc>
          <w:tcPr>
            <w:tcW w:w="1480" w:type="dxa"/>
            <w:tcBorders>
              <w:top w:val="nil"/>
              <w:left w:val="nil"/>
              <w:bottom w:val="single" w:sz="4" w:space="0" w:color="auto"/>
              <w:right w:val="single" w:sz="4" w:space="0" w:color="auto"/>
            </w:tcBorders>
            <w:shd w:val="clear" w:color="auto" w:fill="auto"/>
            <w:vAlign w:val="center"/>
            <w:hideMark/>
          </w:tcPr>
          <w:p w14:paraId="2055B4B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13035A08" w14:textId="1314BEDA"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&lt;EndNote&gt;&lt;Cite&gt;&lt;Author&gt;Pothlichet&lt;/Author&gt;&lt;Year&gt;2011&lt;/Year&gt;&lt;RecNum&gt;1789&lt;/RecNum&gt;&lt;DisplayText&gt;(18)&lt;/DisplayText&gt;&lt;record&gt;&lt;rec-number&gt;1789&lt;/rec-number&gt;&lt;foreign-keys&gt;&lt;key app="EN" db-id="fdxt09d07fpsfreprfrxw926wa9wd59pptxa" timestamp="1591867842"&gt;1789&lt;/key&gt;&lt;/foreign-keys&gt;&lt;ref-type name="Journal Article"&gt;17&lt;/ref-type&gt;&lt;contributors&gt;&lt;authors&gt;&lt;author&gt;Pothlichet, J.&lt;/author&gt;&lt;author&gt;Niewold, T. B.&lt;/author&gt;&lt;author&gt;Vitour, D.&lt;/author&gt;&lt;author&gt;Solhonne, B.&lt;/author&gt;&lt;author&gt;Crow, M. K.&lt;/author&gt;&lt;author&gt;Si-Tahar, M.&lt;/author&gt;&lt;/authors&gt;&lt;/contributors&gt;&lt;auth-address&gt;Institut Pasteur, Unite de Defense Innee et Inflammation, Paris, France; Inserm U874, Paris, France.&lt;/auth-address&gt;&lt;titles&gt;&lt;title&gt;A loss-of-function variant of the antiviral molecule MAVS is associated with a subset of systemic lupus patients&lt;/title&gt;&lt;secondary-title&gt;EMBO Mol Med&lt;/secondary-title&gt;&lt;/titles&gt;&lt;periodical&gt;&lt;full-title&gt;EMBO Mol Med&lt;/full-title&gt;&lt;/periodical&gt;&lt;pages&gt;142-52&lt;/pages&gt;&lt;volume&gt;3&lt;/volume&gt;&lt;number&gt;3&lt;/number&gt;&lt;edition&gt;2011/01/27&lt;/edition&gt;&lt;keywords&gt;&lt;keyword&gt;Adaptor Proteins, Signal Transducing/*genetics&lt;/keyword&gt;&lt;keyword&gt;African Americans&lt;/keyword&gt;&lt;keyword&gt;Amino Acid Substitution/genetics&lt;/keyword&gt;&lt;keyword&gt;Humans&lt;/keyword&gt;&lt;keyword&gt;Interferon Type I/immunology/metabolism&lt;/keyword&gt;&lt;keyword&gt;Lupus Erythematosus, Systemic/*genetics&lt;/keyword&gt;&lt;keyword&gt;Mutation, Missense&lt;/keyword&gt;&lt;keyword&gt;Polymorphism, Single Nucleotide&lt;/keyword&gt;&lt;/keywords&gt;&lt;dates&gt;&lt;year&gt;2011&lt;/year&gt;&lt;pub-dates&gt;&lt;date&gt;Mar&lt;/date&gt;&lt;/pub-dates&gt;&lt;/dates&gt;&lt;isbn&gt;1757-4684 (Electronic)&amp;#xD;1757-4676 (Linking)&lt;/isbn&gt;&lt;accession-num&gt;21268286&lt;/accession-num&gt;&lt;urls&gt;&lt;related-urls&gt;&lt;url&gt;https://www.ncbi.nlm.nih.gov/pubmed/21268286&lt;/url&gt;&lt;/related-urls&gt;&lt;/urls&gt;&lt;custom2&gt;PMC3395111&lt;/custom2&gt;&lt;electronic-resource-num&gt;10.1002/emmm.201000120&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 w:tooltip="Pothlichet, 2011 #1789" w:history="1">
              <w:r>
                <w:rPr>
                  <w:rFonts w:eastAsia="Times New Roman" w:cs="Times New Roman"/>
                  <w:noProof/>
                  <w:sz w:val="16"/>
                  <w:szCs w:val="16"/>
                  <w:lang w:val="hu-HU" w:eastAsia="hu-HU"/>
                </w:rPr>
                <w:t>18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F5DE8E9"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AD8CAD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19</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39EB4AB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ENSG00000126456</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129D40E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ENST00000377139.8</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35D0D6CF" w14:textId="77777777" w:rsidR="00156597" w:rsidRPr="009C0D66" w:rsidRDefault="00156597" w:rsidP="00CF07D1">
            <w:pPr>
              <w:spacing w:before="0" w:after="0"/>
              <w:jc w:val="center"/>
              <w:rPr>
                <w:rFonts w:eastAsia="Times New Roman" w:cs="Times New Roman"/>
                <w:b/>
                <w:i/>
                <w:sz w:val="16"/>
                <w:szCs w:val="16"/>
                <w:lang w:val="hu-HU" w:eastAsia="hu-HU"/>
              </w:rPr>
            </w:pPr>
            <w:r w:rsidRPr="009C0D66">
              <w:rPr>
                <w:rFonts w:eastAsia="Times New Roman" w:cs="Times New Roman"/>
                <w:b/>
                <w:i/>
                <w:sz w:val="16"/>
                <w:szCs w:val="16"/>
                <w:lang w:val="hu-HU" w:eastAsia="hu-HU"/>
              </w:rPr>
              <w:t>IRF3</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27CD8FB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rs2304204</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40EB15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0.40</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2B59B3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49665763</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5C0F58B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3C279D62" w14:textId="623EFE6C"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3CACA2E" w14:textId="1751E76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colon cancer</w:t>
            </w:r>
          </w:p>
        </w:tc>
        <w:tc>
          <w:tcPr>
            <w:tcW w:w="1480" w:type="dxa"/>
            <w:tcBorders>
              <w:top w:val="nil"/>
              <w:left w:val="nil"/>
              <w:bottom w:val="single" w:sz="4" w:space="0" w:color="auto"/>
              <w:right w:val="single" w:sz="4" w:space="0" w:color="auto"/>
            </w:tcBorders>
            <w:shd w:val="clear" w:color="auto" w:fill="auto"/>
            <w:vAlign w:val="center"/>
            <w:hideMark/>
          </w:tcPr>
          <w:p w14:paraId="25BB29E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1843E2BB" w14:textId="7DC87856"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PEVuZE5vdGU+PENpdGU+PEF1dGhvcj5TbGF0dGVyeTwvQXV0aG9yPjxZZWFyPjIwMTE8L1llYXI+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=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PEVuZE5vdGU+PENpdGU+PEF1dGhvcj5TbGF0dGVyeTwvQXV0aG9yPjxZZWFyPjIwMTE8L1llYXI+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=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 w:tooltip="Slattery, 2011 #1976" w:history="1">
              <w:r>
                <w:rPr>
                  <w:rFonts w:eastAsia="Times New Roman" w:cs="Times New Roman"/>
                  <w:noProof/>
                  <w:sz w:val="16"/>
                  <w:szCs w:val="16"/>
                  <w:lang w:val="hu-HU" w:eastAsia="hu-HU"/>
                </w:rPr>
                <w:t>19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936E65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0BD2FB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4DBC60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E482EB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235033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6C91BA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C36211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39F75C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77501C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555A34C" w14:textId="0CFAB109"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ED2A7AF" w14:textId="56CD843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12779D5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Mexican Mestizo</w:t>
            </w:r>
          </w:p>
        </w:tc>
        <w:tc>
          <w:tcPr>
            <w:tcW w:w="735" w:type="dxa"/>
            <w:tcBorders>
              <w:top w:val="nil"/>
              <w:left w:val="nil"/>
              <w:bottom w:val="single" w:sz="4" w:space="0" w:color="auto"/>
              <w:right w:val="single" w:sz="4" w:space="0" w:color="auto"/>
            </w:tcBorders>
            <w:shd w:val="clear" w:color="auto" w:fill="auto"/>
            <w:vAlign w:val="center"/>
            <w:hideMark/>
          </w:tcPr>
          <w:p w14:paraId="11DD1337" w14:textId="46D175C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PEVuZE5vdGU+PENpdGU+PEF1dGhvcj5TYW50YW5hLWRlIEFuZGE8L0F1dGhvcj48WWVhcj4yMDE0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PEVuZE5vdGU+PENpdGU+PEF1dGhvcj5TYW50YW5hLWRlIEFuZGE8L0F1dGhvcj48WWVhcj4yMDE0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 w:tooltip="Santana-de Anda, 2014 #1790" w:history="1">
              <w:r>
                <w:rPr>
                  <w:rFonts w:eastAsia="Times New Roman" w:cs="Times New Roman"/>
                  <w:noProof/>
                  <w:sz w:val="16"/>
                  <w:szCs w:val="16"/>
                  <w:lang w:val="hu-HU" w:eastAsia="hu-HU"/>
                </w:rPr>
                <w:t>20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4364A7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A2E9A3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8E0678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3EFD38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2937C3A"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0F1172C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rs2304206</w:t>
            </w:r>
          </w:p>
        </w:tc>
        <w:tc>
          <w:tcPr>
            <w:tcW w:w="558" w:type="dxa"/>
            <w:tcBorders>
              <w:top w:val="nil"/>
              <w:left w:val="nil"/>
              <w:bottom w:val="single" w:sz="4" w:space="0" w:color="auto"/>
              <w:right w:val="single" w:sz="4" w:space="0" w:color="auto"/>
            </w:tcBorders>
            <w:shd w:val="clear" w:color="auto" w:fill="auto"/>
            <w:vAlign w:val="center"/>
            <w:hideMark/>
          </w:tcPr>
          <w:p w14:paraId="2B6DB8A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0.37</w:t>
            </w:r>
          </w:p>
        </w:tc>
        <w:tc>
          <w:tcPr>
            <w:tcW w:w="969" w:type="dxa"/>
            <w:tcBorders>
              <w:top w:val="nil"/>
              <w:left w:val="nil"/>
              <w:bottom w:val="single" w:sz="4" w:space="0" w:color="auto"/>
              <w:right w:val="single" w:sz="4" w:space="0" w:color="auto"/>
            </w:tcBorders>
            <w:shd w:val="clear" w:color="auto" w:fill="auto"/>
            <w:vAlign w:val="center"/>
            <w:hideMark/>
          </w:tcPr>
          <w:p w14:paraId="2B51AF8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49665614</w:t>
            </w:r>
          </w:p>
        </w:tc>
        <w:tc>
          <w:tcPr>
            <w:tcW w:w="1242" w:type="dxa"/>
            <w:tcBorders>
              <w:top w:val="nil"/>
              <w:left w:val="nil"/>
              <w:bottom w:val="single" w:sz="4" w:space="0" w:color="auto"/>
              <w:right w:val="single" w:sz="4" w:space="0" w:color="auto"/>
            </w:tcBorders>
            <w:shd w:val="clear" w:color="auto" w:fill="auto"/>
            <w:vAlign w:val="center"/>
            <w:hideMark/>
          </w:tcPr>
          <w:p w14:paraId="77C7346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2F18D948" w14:textId="1A1707B6"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032C211" w14:textId="61665D5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increased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264BCDE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Mexican Mestizo</w:t>
            </w:r>
          </w:p>
        </w:tc>
        <w:tc>
          <w:tcPr>
            <w:tcW w:w="735" w:type="dxa"/>
            <w:tcBorders>
              <w:top w:val="nil"/>
              <w:left w:val="nil"/>
              <w:bottom w:val="single" w:sz="4" w:space="0" w:color="auto"/>
              <w:right w:val="single" w:sz="4" w:space="0" w:color="auto"/>
            </w:tcBorders>
            <w:shd w:val="clear" w:color="auto" w:fill="auto"/>
            <w:vAlign w:val="center"/>
            <w:hideMark/>
          </w:tcPr>
          <w:p w14:paraId="45262A6C" w14:textId="73AA8436"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PEVuZE5vdGU+PENpdGU+PEF1dGhvcj5TYW50YW5hLWRlIEFuZGE8L0F1dGhvcj48WWVhcj4yMDE0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PEVuZE5vdGU+PENpdGU+PEF1dGhvcj5TYW50YW5hLWRlIEFuZGE8L0F1dGhvcj48WWVhcj4yMDE0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 w:tooltip="Santana-de Anda, 2014 #1790" w:history="1">
              <w:r>
                <w:rPr>
                  <w:rFonts w:eastAsia="Times New Roman" w:cs="Times New Roman"/>
                  <w:noProof/>
                  <w:sz w:val="16"/>
                  <w:szCs w:val="16"/>
                  <w:lang w:val="hu-HU" w:eastAsia="hu-HU"/>
                </w:rPr>
                <w:t>20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68E3709"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11D3EA9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09DC36A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ENSG00000185507</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602A095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ENST00000525445.6</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47B58342" w14:textId="77777777" w:rsidR="00156597" w:rsidRPr="009C0D66" w:rsidRDefault="00156597" w:rsidP="00CF07D1">
            <w:pPr>
              <w:spacing w:before="0" w:after="0"/>
              <w:jc w:val="center"/>
              <w:rPr>
                <w:rFonts w:eastAsia="Times New Roman" w:cs="Times New Roman"/>
                <w:b/>
                <w:i/>
                <w:sz w:val="16"/>
                <w:szCs w:val="16"/>
                <w:lang w:val="hu-HU" w:eastAsia="hu-HU"/>
              </w:rPr>
            </w:pPr>
            <w:r w:rsidRPr="009C0D66">
              <w:rPr>
                <w:rFonts w:eastAsia="Times New Roman" w:cs="Times New Roman"/>
                <w:b/>
                <w:i/>
                <w:sz w:val="16"/>
                <w:szCs w:val="16"/>
                <w:lang w:val="hu-HU" w:eastAsia="hu-HU"/>
              </w:rPr>
              <w:t>IRF7</w:t>
            </w:r>
          </w:p>
        </w:tc>
        <w:tc>
          <w:tcPr>
            <w:tcW w:w="936" w:type="dxa"/>
            <w:tcBorders>
              <w:top w:val="nil"/>
              <w:left w:val="nil"/>
              <w:bottom w:val="single" w:sz="4" w:space="0" w:color="auto"/>
              <w:right w:val="single" w:sz="4" w:space="0" w:color="auto"/>
            </w:tcBorders>
            <w:shd w:val="clear" w:color="auto" w:fill="auto"/>
            <w:vAlign w:val="center"/>
            <w:hideMark/>
          </w:tcPr>
          <w:p w14:paraId="1979525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rs1061501</w:t>
            </w:r>
          </w:p>
        </w:tc>
        <w:tc>
          <w:tcPr>
            <w:tcW w:w="558" w:type="dxa"/>
            <w:tcBorders>
              <w:top w:val="nil"/>
              <w:left w:val="nil"/>
              <w:bottom w:val="single" w:sz="4" w:space="0" w:color="auto"/>
              <w:right w:val="single" w:sz="4" w:space="0" w:color="auto"/>
            </w:tcBorders>
            <w:shd w:val="clear" w:color="auto" w:fill="auto"/>
            <w:vAlign w:val="center"/>
            <w:hideMark/>
          </w:tcPr>
          <w:p w14:paraId="5E58CBD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0.18</w:t>
            </w:r>
          </w:p>
        </w:tc>
        <w:tc>
          <w:tcPr>
            <w:tcW w:w="969" w:type="dxa"/>
            <w:tcBorders>
              <w:top w:val="nil"/>
              <w:left w:val="nil"/>
              <w:bottom w:val="single" w:sz="4" w:space="0" w:color="auto"/>
              <w:right w:val="single" w:sz="4" w:space="0" w:color="auto"/>
            </w:tcBorders>
            <w:shd w:val="clear" w:color="auto" w:fill="auto"/>
            <w:vAlign w:val="center"/>
            <w:hideMark/>
          </w:tcPr>
          <w:p w14:paraId="0F91CB9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614864</w:t>
            </w:r>
          </w:p>
        </w:tc>
        <w:tc>
          <w:tcPr>
            <w:tcW w:w="1242" w:type="dxa"/>
            <w:tcBorders>
              <w:top w:val="nil"/>
              <w:left w:val="nil"/>
              <w:bottom w:val="single" w:sz="4" w:space="0" w:color="auto"/>
              <w:right w:val="single" w:sz="4" w:space="0" w:color="auto"/>
            </w:tcBorders>
            <w:shd w:val="clear" w:color="auto" w:fill="auto"/>
            <w:vAlign w:val="center"/>
            <w:hideMark/>
          </w:tcPr>
          <w:p w14:paraId="673BD4F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E4</w:t>
            </w:r>
          </w:p>
        </w:tc>
        <w:tc>
          <w:tcPr>
            <w:tcW w:w="750" w:type="dxa"/>
            <w:tcBorders>
              <w:top w:val="nil"/>
              <w:left w:val="nil"/>
              <w:bottom w:val="single" w:sz="4" w:space="0" w:color="auto"/>
              <w:right w:val="nil"/>
            </w:tcBorders>
            <w:vAlign w:val="center"/>
          </w:tcPr>
          <w:p w14:paraId="2F1FDB65" w14:textId="1A71FE34"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D66E125" w14:textId="67547BD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6ED8569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7C7E5BA1" w14:textId="5B72C5D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&lt;EndNote&gt;&lt;Cite&gt;&lt;Author&gt;Lin&lt;/Author&gt;&lt;Year&gt;2011&lt;/Year&gt;&lt;RecNum&gt;1791&lt;/RecNum&gt;&lt;DisplayText&gt;(21)&lt;/DisplayText&gt;&lt;record&gt;&lt;rec-number&gt;1791&lt;/rec-number&gt;&lt;foreign-keys&gt;&lt;key app="EN" db-id="fdxt09d07fpsfreprfrxw926wa9wd59pptxa" timestamp="1591881392"&gt;1791&lt;/key&gt;&lt;/foreign-keys&gt;&lt;ref-type name="Journal Article"&gt;17&lt;/ref-type&gt;&lt;contributors&gt;&lt;authors&gt;&lt;author&gt;Lin, L. H.&lt;/author&gt;&lt;author&gt;Ling, P.&lt;/author&gt;&lt;author&gt;Liu, M. F.&lt;/author&gt;&lt;/authors&gt;&lt;/contributors&gt;&lt;auth-address&gt;Section of Rheumatology and Immunology, Department of Internal Medicine, National Cheng Kung University Hospital, 138 Sheng Li Road, Tainan, Taiwan 704, Republic of China.&lt;/auth-address&gt;&lt;titles&gt;&lt;title&gt;The potential role of interferon-regulatory factor 7 among Taiwanese patients with systemic lupus erythematosus&lt;/title&gt;&lt;secondary-title&gt;J Rheumatol&lt;/secondary-title&gt;&lt;/titles&gt;&lt;periodical&gt;&lt;full-title&gt;J Rheumatol&lt;/full-title&gt;&lt;/periodical&gt;&lt;pages&gt;1914-9&lt;/pages&gt;&lt;volume&gt;38&lt;/volume&gt;&lt;number&gt;9&lt;/number&gt;&lt;edition&gt;2011/06/03&lt;/edition&gt;&lt;keywords&gt;&lt;keyword&gt;Adult&lt;/keyword&gt;&lt;keyword&gt;Female&lt;/keyword&gt;&lt;keyword&gt;Gene Frequency&lt;/keyword&gt;&lt;keyword&gt;Genetic Predisposition to Disease/ethnology/genetics&lt;/keyword&gt;&lt;keyword&gt;Genotype&lt;/keyword&gt;&lt;keyword&gt;Humans&lt;/keyword&gt;&lt;keyword&gt;Interferon Regulatory Factor-7/genetics/*physiology&lt;/keyword&gt;&lt;keyword&gt;Interferon-alpha/blood&lt;/keyword&gt;&lt;keyword&gt;Leukocytes, Mononuclear/immunology&lt;/keyword&gt;&lt;keyword&gt;Lupus Erythematosus, Systemic/ethnology/*genetics/*immunology&lt;/keyword&gt;&lt;keyword&gt;Male&lt;/keyword&gt;&lt;keyword&gt;Middle Aged&lt;/keyword&gt;&lt;keyword&gt;Polymorphism, Single Nucleotide/immunology&lt;/keyword&gt;&lt;keyword&gt;Risk Factors&lt;/keyword&gt;&lt;keyword&gt;Taiwan/epidemiology&lt;/keyword&gt;&lt;/keywords&gt;&lt;dates&gt;&lt;year&gt;2011&lt;/year&gt;&lt;pub-dates&gt;&lt;date&gt;Sep&lt;/date&gt;&lt;/pub-dates&gt;&lt;/dates&gt;&lt;isbn&gt;0315-162X (Print)&amp;#xD;0315-162X (Linking)&lt;/isbn&gt;&lt;accession-num&gt;21632682&lt;/accession-num&gt;&lt;urls&gt;&lt;related-urls&gt;&lt;url&gt;https://www.ncbi.nlm.nih.gov/pubmed/21632682&lt;/url&gt;&lt;/related-urls&gt;&lt;/urls&gt;&lt;electronic-resource-num&gt;10.3899/jrheum.101004&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1" w:tooltip="Lin, 2011 #1791" w:history="1">
              <w:r>
                <w:rPr>
                  <w:rFonts w:eastAsia="Times New Roman" w:cs="Times New Roman"/>
                  <w:noProof/>
                  <w:sz w:val="16"/>
                  <w:szCs w:val="16"/>
                  <w:lang w:val="hu-HU" w:eastAsia="hu-HU"/>
                </w:rPr>
                <w:t>21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F053D2D" w14:textId="77777777" w:rsidTr="000350B1">
        <w:trPr>
          <w:trHeight w:val="675"/>
        </w:trPr>
        <w:tc>
          <w:tcPr>
            <w:tcW w:w="977" w:type="dxa"/>
            <w:vMerge/>
            <w:tcBorders>
              <w:top w:val="nil"/>
              <w:left w:val="single" w:sz="4" w:space="0" w:color="auto"/>
              <w:bottom w:val="single" w:sz="4" w:space="0" w:color="auto"/>
              <w:right w:val="single" w:sz="4" w:space="0" w:color="auto"/>
            </w:tcBorders>
            <w:vAlign w:val="center"/>
            <w:hideMark/>
          </w:tcPr>
          <w:p w14:paraId="68E21E5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5B4150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8968FD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318379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3188C1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rs1131665</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FC2529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CE6A88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613208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37DCBFD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E9</w:t>
            </w:r>
          </w:p>
        </w:tc>
        <w:tc>
          <w:tcPr>
            <w:tcW w:w="750" w:type="dxa"/>
            <w:tcBorders>
              <w:top w:val="nil"/>
              <w:left w:val="nil"/>
              <w:bottom w:val="single" w:sz="4" w:space="0" w:color="auto"/>
              <w:right w:val="nil"/>
            </w:tcBorders>
            <w:vAlign w:val="center"/>
          </w:tcPr>
          <w:p w14:paraId="04DBB84A" w14:textId="63CFD895"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AB8E2A4" w14:textId="743087E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SLE</w:t>
            </w:r>
          </w:p>
        </w:tc>
        <w:tc>
          <w:tcPr>
            <w:tcW w:w="1480" w:type="dxa"/>
            <w:tcBorders>
              <w:top w:val="nil"/>
              <w:left w:val="nil"/>
              <w:bottom w:val="single" w:sz="4" w:space="0" w:color="auto"/>
              <w:right w:val="single" w:sz="4" w:space="0" w:color="auto"/>
            </w:tcBorders>
            <w:shd w:val="clear" w:color="auto" w:fill="auto"/>
            <w:vAlign w:val="center"/>
            <w:hideMark/>
          </w:tcPr>
          <w:p w14:paraId="11DB7C4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Asian, Chinese, European American</w:t>
            </w:r>
          </w:p>
        </w:tc>
        <w:tc>
          <w:tcPr>
            <w:tcW w:w="735" w:type="dxa"/>
            <w:tcBorders>
              <w:top w:val="nil"/>
              <w:left w:val="nil"/>
              <w:bottom w:val="single" w:sz="4" w:space="0" w:color="auto"/>
              <w:right w:val="single" w:sz="4" w:space="0" w:color="auto"/>
            </w:tcBorders>
            <w:shd w:val="clear" w:color="auto" w:fill="auto"/>
            <w:vAlign w:val="center"/>
            <w:hideMark/>
          </w:tcPr>
          <w:p w14:paraId="2C3A98D0" w14:textId="27F046E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PEVuZE5vdGU+PENpdGU+PEF1dGhvcj5GdTwvQXV0aG9yPjxZZWFyPjIwMTE8L1llYXI+PFJlY051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==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PEVuZE5vdGU+PENpdGU+PEF1dGhvcj5GdTwvQXV0aG9yPjxZZWFyPjIwMTE8L1llYXI+PFJlY051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==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2" w:tooltip="Fu, 2011 #1792" w:history="1">
              <w:r>
                <w:rPr>
                  <w:rFonts w:eastAsia="Times New Roman" w:cs="Times New Roman"/>
                  <w:noProof/>
                  <w:sz w:val="16"/>
                  <w:szCs w:val="16"/>
                  <w:lang w:val="hu-HU" w:eastAsia="hu-HU"/>
                </w:rPr>
                <w:t>22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CB4B2B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708CA7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74C901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F3FF601"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3CD5AA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81CA8A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E7E76D7"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4A1F91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4DD98C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AF0EB44" w14:textId="0E3CAB48"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43C128A" w14:textId="7C39A80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decreased risk for systemic sclerosis (SS)</w:t>
            </w:r>
          </w:p>
        </w:tc>
        <w:tc>
          <w:tcPr>
            <w:tcW w:w="1480" w:type="dxa"/>
            <w:tcBorders>
              <w:top w:val="nil"/>
              <w:left w:val="nil"/>
              <w:bottom w:val="single" w:sz="4" w:space="0" w:color="auto"/>
              <w:right w:val="single" w:sz="4" w:space="0" w:color="auto"/>
            </w:tcBorders>
            <w:shd w:val="clear" w:color="auto" w:fill="auto"/>
            <w:vAlign w:val="center"/>
            <w:hideMark/>
          </w:tcPr>
          <w:p w14:paraId="6FA0341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6FFA3448" w14:textId="314FA9F2"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PEVuZE5vdGU+PENpdGU+PEF1dGhvcj5DYXJtb25hPC9BdXRob3I+PFllYXI+MjAxMjwvWWVhcj48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PEVuZE5vdGU+PENpdGU+PEF1dGhvcj5DYXJtb25hPC9BdXRob3I+PFllYXI+MjAxMjwvWWVhcj48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3" w:tooltip="Carmona, 2012 #1793" w:history="1">
              <w:r>
                <w:rPr>
                  <w:rFonts w:eastAsia="Times New Roman" w:cs="Times New Roman"/>
                  <w:noProof/>
                  <w:sz w:val="16"/>
                  <w:szCs w:val="16"/>
                  <w:lang w:val="hu-HU" w:eastAsia="hu-HU"/>
                </w:rPr>
                <w:t>23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0A126B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B3889A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3063CB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153F8F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D841140"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6E968A1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rs3758650</w:t>
            </w:r>
          </w:p>
        </w:tc>
        <w:tc>
          <w:tcPr>
            <w:tcW w:w="558" w:type="dxa"/>
            <w:tcBorders>
              <w:top w:val="nil"/>
              <w:left w:val="nil"/>
              <w:bottom w:val="single" w:sz="4" w:space="0" w:color="auto"/>
              <w:right w:val="single" w:sz="4" w:space="0" w:color="auto"/>
            </w:tcBorders>
            <w:shd w:val="clear" w:color="auto" w:fill="auto"/>
            <w:vAlign w:val="center"/>
            <w:hideMark/>
          </w:tcPr>
          <w:p w14:paraId="203C2C8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0.06</w:t>
            </w:r>
          </w:p>
        </w:tc>
        <w:tc>
          <w:tcPr>
            <w:tcW w:w="969" w:type="dxa"/>
            <w:tcBorders>
              <w:top w:val="nil"/>
              <w:left w:val="nil"/>
              <w:bottom w:val="single" w:sz="4" w:space="0" w:color="auto"/>
              <w:right w:val="single" w:sz="4" w:space="0" w:color="auto"/>
            </w:tcBorders>
            <w:shd w:val="clear" w:color="auto" w:fill="auto"/>
            <w:vAlign w:val="center"/>
            <w:hideMark/>
          </w:tcPr>
          <w:p w14:paraId="3F86373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616865</w:t>
            </w:r>
          </w:p>
        </w:tc>
        <w:tc>
          <w:tcPr>
            <w:tcW w:w="1242" w:type="dxa"/>
            <w:tcBorders>
              <w:top w:val="nil"/>
              <w:left w:val="nil"/>
              <w:bottom w:val="single" w:sz="4" w:space="0" w:color="auto"/>
              <w:right w:val="single" w:sz="4" w:space="0" w:color="auto"/>
            </w:tcBorders>
            <w:shd w:val="clear" w:color="auto" w:fill="auto"/>
            <w:vAlign w:val="center"/>
            <w:hideMark/>
          </w:tcPr>
          <w:p w14:paraId="1B0083C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66A6D68C" w14:textId="57D27809" w:rsidR="00156597" w:rsidRPr="00032409" w:rsidRDefault="00302ED1"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7DCC6AD7" w14:textId="177E62F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gallstone disease</w:t>
            </w:r>
          </w:p>
        </w:tc>
        <w:tc>
          <w:tcPr>
            <w:tcW w:w="1480" w:type="dxa"/>
            <w:tcBorders>
              <w:top w:val="nil"/>
              <w:left w:val="nil"/>
              <w:bottom w:val="single" w:sz="4" w:space="0" w:color="auto"/>
              <w:right w:val="single" w:sz="4" w:space="0" w:color="auto"/>
            </w:tcBorders>
            <w:shd w:val="clear" w:color="auto" w:fill="auto"/>
            <w:vAlign w:val="center"/>
            <w:hideMark/>
          </w:tcPr>
          <w:p w14:paraId="262BBC7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76EA969E" w14:textId="07BFF83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PEVuZE5vdGU+PENpdGU+PEF1dGhvcj5DaHVhbmc8L0F1dGhvcj48WWVhcj4yMDExPC9ZZWFyPjxS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==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PEVuZE5vdGU+PENpdGU+PEF1dGhvcj5DaHVhbmc8L0F1dGhvcj48WWVhcj4yMDExPC9ZZWFyPjxS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==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4" w:tooltip="Chuang, 2011 #1977" w:history="1">
              <w:r>
                <w:rPr>
                  <w:rFonts w:eastAsia="Times New Roman" w:cs="Times New Roman"/>
                  <w:noProof/>
                  <w:sz w:val="16"/>
                  <w:szCs w:val="16"/>
                  <w:lang w:val="hu-HU" w:eastAsia="hu-HU"/>
                </w:rPr>
                <w:t>24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E8E4CF8" w14:textId="77777777" w:rsidTr="000350B1">
        <w:trPr>
          <w:trHeight w:val="300"/>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6157AD2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9</w:t>
            </w:r>
          </w:p>
        </w:tc>
        <w:tc>
          <w:tcPr>
            <w:tcW w:w="1467" w:type="dxa"/>
            <w:tcBorders>
              <w:top w:val="nil"/>
              <w:left w:val="nil"/>
              <w:bottom w:val="single" w:sz="4" w:space="0" w:color="auto"/>
              <w:right w:val="single" w:sz="4" w:space="0" w:color="auto"/>
            </w:tcBorders>
            <w:shd w:val="clear" w:color="auto" w:fill="auto"/>
            <w:vAlign w:val="center"/>
            <w:hideMark/>
          </w:tcPr>
          <w:p w14:paraId="7B9B57A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ENSG00000147873</w:t>
            </w:r>
          </w:p>
        </w:tc>
        <w:tc>
          <w:tcPr>
            <w:tcW w:w="1581" w:type="dxa"/>
            <w:tcBorders>
              <w:top w:val="nil"/>
              <w:left w:val="nil"/>
              <w:bottom w:val="single" w:sz="4" w:space="0" w:color="auto"/>
              <w:right w:val="single" w:sz="4" w:space="0" w:color="auto"/>
            </w:tcBorders>
            <w:shd w:val="clear" w:color="auto" w:fill="auto"/>
            <w:vAlign w:val="center"/>
            <w:hideMark/>
          </w:tcPr>
          <w:p w14:paraId="117DDC3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ENST00000610521.1</w:t>
            </w:r>
          </w:p>
        </w:tc>
        <w:tc>
          <w:tcPr>
            <w:tcW w:w="1154" w:type="dxa"/>
            <w:tcBorders>
              <w:top w:val="nil"/>
              <w:left w:val="nil"/>
              <w:bottom w:val="single" w:sz="4" w:space="0" w:color="auto"/>
              <w:right w:val="single" w:sz="4" w:space="0" w:color="auto"/>
            </w:tcBorders>
            <w:shd w:val="clear" w:color="auto" w:fill="auto"/>
            <w:vAlign w:val="center"/>
            <w:hideMark/>
          </w:tcPr>
          <w:p w14:paraId="2475CEEC"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IFNA5</w:t>
            </w:r>
          </w:p>
        </w:tc>
        <w:tc>
          <w:tcPr>
            <w:tcW w:w="936" w:type="dxa"/>
            <w:tcBorders>
              <w:top w:val="nil"/>
              <w:left w:val="nil"/>
              <w:bottom w:val="single" w:sz="4" w:space="0" w:color="auto"/>
              <w:right w:val="single" w:sz="4" w:space="0" w:color="auto"/>
            </w:tcBorders>
            <w:shd w:val="clear" w:color="auto" w:fill="auto"/>
            <w:vAlign w:val="center"/>
            <w:hideMark/>
          </w:tcPr>
          <w:p w14:paraId="568FFC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rs3758236</w:t>
            </w:r>
          </w:p>
        </w:tc>
        <w:tc>
          <w:tcPr>
            <w:tcW w:w="558" w:type="dxa"/>
            <w:tcBorders>
              <w:top w:val="nil"/>
              <w:left w:val="nil"/>
              <w:bottom w:val="single" w:sz="4" w:space="0" w:color="auto"/>
              <w:right w:val="single" w:sz="4" w:space="0" w:color="auto"/>
            </w:tcBorders>
            <w:shd w:val="clear" w:color="auto" w:fill="auto"/>
            <w:vAlign w:val="center"/>
            <w:hideMark/>
          </w:tcPr>
          <w:p w14:paraId="6CCD8FF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0.25</w:t>
            </w:r>
          </w:p>
        </w:tc>
        <w:tc>
          <w:tcPr>
            <w:tcW w:w="969" w:type="dxa"/>
            <w:tcBorders>
              <w:top w:val="nil"/>
              <w:left w:val="nil"/>
              <w:bottom w:val="single" w:sz="4" w:space="0" w:color="auto"/>
              <w:right w:val="single" w:sz="4" w:space="0" w:color="auto"/>
            </w:tcBorders>
            <w:shd w:val="clear" w:color="auto" w:fill="auto"/>
            <w:vAlign w:val="center"/>
            <w:hideMark/>
          </w:tcPr>
          <w:p w14:paraId="25182F8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21307785</w:t>
            </w:r>
          </w:p>
        </w:tc>
        <w:tc>
          <w:tcPr>
            <w:tcW w:w="1242" w:type="dxa"/>
            <w:tcBorders>
              <w:top w:val="nil"/>
              <w:left w:val="nil"/>
              <w:bottom w:val="single" w:sz="4" w:space="0" w:color="auto"/>
              <w:right w:val="single" w:sz="4" w:space="0" w:color="auto"/>
            </w:tcBorders>
            <w:shd w:val="clear" w:color="auto" w:fill="auto"/>
            <w:vAlign w:val="center"/>
            <w:hideMark/>
          </w:tcPr>
          <w:p w14:paraId="2BE4F8C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6D6F5178" w14:textId="23A26EC1"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A28F237" w14:textId="2981A3A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mixed connective tissue disease</w:t>
            </w:r>
          </w:p>
        </w:tc>
        <w:tc>
          <w:tcPr>
            <w:tcW w:w="1480" w:type="dxa"/>
            <w:tcBorders>
              <w:top w:val="nil"/>
              <w:left w:val="nil"/>
              <w:bottom w:val="single" w:sz="4" w:space="0" w:color="auto"/>
              <w:right w:val="single" w:sz="4" w:space="0" w:color="auto"/>
            </w:tcBorders>
            <w:shd w:val="clear" w:color="auto" w:fill="auto"/>
            <w:vAlign w:val="center"/>
            <w:hideMark/>
          </w:tcPr>
          <w:p w14:paraId="5FE0EE7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532A0853" w14:textId="1EF2251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&lt;EndNote&gt;&lt;Cite&gt;&lt;Author&gt;Paradowska-Gorycka&lt;/Author&gt;&lt;Year&gt;2019&lt;/Year&gt;&lt;RecNum&gt;1794&lt;/RecNum&gt;&lt;DisplayText&gt;(25)&lt;/DisplayText&gt;&lt;record&gt;&lt;rec-number&gt;1794&lt;/rec-number&gt;&lt;foreign-keys&gt;&lt;key app="EN" db-id="fdxt09d07fpsfreprfrxw926wa9wd59pptxa" timestamp="1592900102"&gt;1794&lt;/key&gt;&lt;/foreign-keys&gt;&lt;ref-type name="Journal Article"&gt;17&lt;/ref-type&gt;&lt;contributors&gt;&lt;authors&gt;&lt;author&gt;Paradowska-Gorycka, A.&lt;/author&gt;&lt;author&gt;Wajda, A.&lt;/author&gt;&lt;author&gt;Stypinska, B.&lt;/author&gt;&lt;author&gt;Walczuk, E.&lt;/author&gt;&lt;author&gt;Walczyk, M.&lt;/author&gt;&lt;author&gt;Felis-Giemza, A.&lt;/author&gt;&lt;author&gt;Poluch, A.&lt;/author&gt;&lt;author&gt;Olesinska, M.&lt;/author&gt;&lt;/authors&gt;&lt;/contributors&gt;&lt;auth-address&gt;Department of Molecular Biology, National Institute of Geriatrics, Rheumatology and Rehabilitation, 02-637 Warsaw, Poland.&amp;#xD;Department of Connective Tissue Diseases, National Institute of Geriatrics, Rheumatology and Rehabilitation, 02-637 Warsaw, Poland.&lt;/auth-address&gt;&lt;titles&gt;&lt;title&gt;Interferons (IFN-A/-B/-G) Genetic Variants in Patients with Mixed Connective Tissue Disease (MCTD)&lt;/title&gt;&lt;secondary-title&gt;J Clin Med&lt;/secondary-title&gt;&lt;/titles&gt;&lt;periodical&gt;&lt;full-title&gt;J Clin Med&lt;/full-title&gt;&lt;/periodical&gt;&lt;volume&gt;8&lt;/volume&gt;&lt;number&gt;12&lt;/number&gt;&lt;edition&gt;2019/11/27&lt;/edition&gt;&lt;keywords&gt;&lt;keyword&gt;Ifn&lt;/keyword&gt;&lt;keyword&gt;Mctd&lt;/keyword&gt;&lt;keyword&gt;genetics&lt;/keyword&gt;&lt;keyword&gt;pathogenesis&lt;/keyword&gt;&lt;/keywords&gt;&lt;dates&gt;&lt;year&gt;2019&lt;/year&gt;&lt;pub-dates&gt;&lt;date&gt;Nov 21&lt;/date&gt;&lt;/pub-dates&gt;&lt;/dates&gt;&lt;isbn&gt;2077-0383 (Print)&amp;#xD;2077-0383 (Linking)&lt;/isbn&gt;&lt;accession-num&gt;31766529&lt;/accession-num&gt;&lt;urls&gt;&lt;related-urls&gt;&lt;url&gt;https://www.ncbi.nlm.nih.gov/pubmed/31766529&lt;/url&gt;&lt;/related-urls&gt;&lt;/urls&gt;&lt;custom2&gt;PMC6947393&lt;/custom2&gt;&lt;electronic-resource-num&gt;10.3390/jcm8122046&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5" w:tooltip="Paradowska-Gorycka, 2019 #1794" w:history="1">
              <w:r>
                <w:rPr>
                  <w:rFonts w:eastAsia="Times New Roman" w:cs="Times New Roman"/>
                  <w:noProof/>
                  <w:sz w:val="16"/>
                  <w:szCs w:val="16"/>
                  <w:lang w:val="hu-HU" w:eastAsia="hu-HU"/>
                </w:rPr>
                <w:t>25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BCCDA4A" w14:textId="77777777" w:rsidTr="000350B1">
        <w:trPr>
          <w:trHeight w:val="450"/>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42B80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9</w:t>
            </w:r>
          </w:p>
        </w:tc>
        <w:tc>
          <w:tcPr>
            <w:tcW w:w="1467" w:type="dxa"/>
            <w:tcBorders>
              <w:top w:val="nil"/>
              <w:left w:val="nil"/>
              <w:bottom w:val="single" w:sz="4" w:space="0" w:color="auto"/>
              <w:right w:val="single" w:sz="4" w:space="0" w:color="auto"/>
            </w:tcBorders>
            <w:shd w:val="clear" w:color="auto" w:fill="auto"/>
            <w:vAlign w:val="center"/>
            <w:hideMark/>
          </w:tcPr>
          <w:p w14:paraId="13E93BF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ENSG00000120242</w:t>
            </w:r>
          </w:p>
        </w:tc>
        <w:tc>
          <w:tcPr>
            <w:tcW w:w="1581" w:type="dxa"/>
            <w:tcBorders>
              <w:top w:val="nil"/>
              <w:left w:val="nil"/>
              <w:bottom w:val="single" w:sz="4" w:space="0" w:color="auto"/>
              <w:right w:val="single" w:sz="4" w:space="0" w:color="auto"/>
            </w:tcBorders>
            <w:shd w:val="clear" w:color="auto" w:fill="auto"/>
            <w:vAlign w:val="center"/>
            <w:hideMark/>
          </w:tcPr>
          <w:p w14:paraId="75AD6E8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ENST00000380205.2</w:t>
            </w:r>
          </w:p>
        </w:tc>
        <w:tc>
          <w:tcPr>
            <w:tcW w:w="1154" w:type="dxa"/>
            <w:tcBorders>
              <w:top w:val="nil"/>
              <w:left w:val="nil"/>
              <w:bottom w:val="single" w:sz="4" w:space="0" w:color="auto"/>
              <w:right w:val="single" w:sz="4" w:space="0" w:color="auto"/>
            </w:tcBorders>
            <w:shd w:val="clear" w:color="auto" w:fill="auto"/>
            <w:vAlign w:val="center"/>
            <w:hideMark/>
          </w:tcPr>
          <w:p w14:paraId="19772DE8"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IFNA8</w:t>
            </w:r>
          </w:p>
        </w:tc>
        <w:tc>
          <w:tcPr>
            <w:tcW w:w="936" w:type="dxa"/>
            <w:tcBorders>
              <w:top w:val="nil"/>
              <w:left w:val="nil"/>
              <w:bottom w:val="single" w:sz="4" w:space="0" w:color="auto"/>
              <w:right w:val="single" w:sz="4" w:space="0" w:color="auto"/>
            </w:tcBorders>
            <w:shd w:val="clear" w:color="auto" w:fill="auto"/>
            <w:vAlign w:val="center"/>
            <w:hideMark/>
          </w:tcPr>
          <w:p w14:paraId="0C28DB8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rs12553612</w:t>
            </w:r>
          </w:p>
        </w:tc>
        <w:tc>
          <w:tcPr>
            <w:tcW w:w="558" w:type="dxa"/>
            <w:tcBorders>
              <w:top w:val="nil"/>
              <w:left w:val="nil"/>
              <w:bottom w:val="single" w:sz="4" w:space="0" w:color="auto"/>
              <w:right w:val="single" w:sz="4" w:space="0" w:color="auto"/>
            </w:tcBorders>
            <w:shd w:val="clear" w:color="auto" w:fill="auto"/>
            <w:vAlign w:val="center"/>
            <w:hideMark/>
          </w:tcPr>
          <w:p w14:paraId="167B618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0.06</w:t>
            </w:r>
          </w:p>
        </w:tc>
        <w:tc>
          <w:tcPr>
            <w:tcW w:w="969" w:type="dxa"/>
            <w:tcBorders>
              <w:top w:val="nil"/>
              <w:left w:val="nil"/>
              <w:bottom w:val="single" w:sz="4" w:space="0" w:color="auto"/>
              <w:right w:val="single" w:sz="4" w:space="0" w:color="auto"/>
            </w:tcBorders>
            <w:shd w:val="clear" w:color="auto" w:fill="auto"/>
            <w:vAlign w:val="center"/>
            <w:hideMark/>
          </w:tcPr>
          <w:p w14:paraId="16593F7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21408858</w:t>
            </w:r>
          </w:p>
        </w:tc>
        <w:tc>
          <w:tcPr>
            <w:tcW w:w="1242" w:type="dxa"/>
            <w:tcBorders>
              <w:top w:val="nil"/>
              <w:left w:val="nil"/>
              <w:bottom w:val="single" w:sz="4" w:space="0" w:color="auto"/>
              <w:right w:val="single" w:sz="4" w:space="0" w:color="auto"/>
            </w:tcBorders>
            <w:shd w:val="clear" w:color="auto" w:fill="auto"/>
            <w:vAlign w:val="center"/>
            <w:hideMark/>
          </w:tcPr>
          <w:p w14:paraId="78E3FC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1738BF00" w14:textId="29F71A5E"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D5DF037" w14:textId="62955DB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survival of glioma patients</w:t>
            </w:r>
          </w:p>
        </w:tc>
        <w:tc>
          <w:tcPr>
            <w:tcW w:w="1480" w:type="dxa"/>
            <w:tcBorders>
              <w:top w:val="nil"/>
              <w:left w:val="nil"/>
              <w:bottom w:val="single" w:sz="4" w:space="0" w:color="auto"/>
              <w:right w:val="single" w:sz="4" w:space="0" w:color="auto"/>
            </w:tcBorders>
            <w:shd w:val="clear" w:color="auto" w:fill="auto"/>
            <w:vAlign w:val="center"/>
            <w:hideMark/>
          </w:tcPr>
          <w:p w14:paraId="77D5533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4DE6014E" w14:textId="7C441CF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PEVuZE5vdGU+PENpdGU+PEF1dGhvcj5GdWppdGE8L0F1dGhvcj48WWVhcj4yMDEwPC9ZZWFyPjxS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PEVuZE5vdGU+PENpdGU+PEF1dGhvcj5GdWppdGE8L0F1dGhvcj48WWVhcj4yMDEwPC9ZZWFyPjxS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6" w:tooltip="Fujita, 2010 #1795" w:history="1">
              <w:r>
                <w:rPr>
                  <w:rFonts w:eastAsia="Times New Roman" w:cs="Times New Roman"/>
                  <w:noProof/>
                  <w:sz w:val="16"/>
                  <w:szCs w:val="16"/>
                  <w:lang w:val="hu-HU" w:eastAsia="hu-HU"/>
                </w:rPr>
                <w:t>26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445407A"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4CDF114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24A6230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ENSG00000164342</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149A049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ENST00000296795.8</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73AF71F7" w14:textId="77777777" w:rsidR="00156597" w:rsidRPr="009C0D66" w:rsidRDefault="00156597" w:rsidP="00CF07D1">
            <w:pPr>
              <w:spacing w:before="0" w:after="0"/>
              <w:jc w:val="center"/>
              <w:rPr>
                <w:rFonts w:eastAsia="Times New Roman" w:cs="Times New Roman"/>
                <w:b/>
                <w:i/>
                <w:sz w:val="16"/>
                <w:szCs w:val="16"/>
                <w:lang w:val="hu-HU" w:eastAsia="hu-HU"/>
              </w:rPr>
            </w:pPr>
            <w:r w:rsidRPr="009C0D66">
              <w:rPr>
                <w:rFonts w:eastAsia="Times New Roman" w:cs="Times New Roman"/>
                <w:b/>
                <w:i/>
                <w:sz w:val="16"/>
                <w:szCs w:val="16"/>
                <w:lang w:val="hu-HU" w:eastAsia="hu-HU"/>
              </w:rPr>
              <w:t>TLR3</w:t>
            </w:r>
          </w:p>
        </w:tc>
        <w:tc>
          <w:tcPr>
            <w:tcW w:w="936" w:type="dxa"/>
            <w:tcBorders>
              <w:top w:val="nil"/>
              <w:left w:val="nil"/>
              <w:bottom w:val="single" w:sz="4" w:space="0" w:color="auto"/>
              <w:right w:val="single" w:sz="4" w:space="0" w:color="auto"/>
            </w:tcBorders>
            <w:shd w:val="clear" w:color="auto" w:fill="auto"/>
            <w:vAlign w:val="center"/>
            <w:hideMark/>
          </w:tcPr>
          <w:p w14:paraId="2CB411C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rs10025405 </w:t>
            </w:r>
          </w:p>
        </w:tc>
        <w:tc>
          <w:tcPr>
            <w:tcW w:w="558" w:type="dxa"/>
            <w:tcBorders>
              <w:top w:val="nil"/>
              <w:left w:val="nil"/>
              <w:bottom w:val="single" w:sz="4" w:space="0" w:color="auto"/>
              <w:right w:val="single" w:sz="4" w:space="0" w:color="auto"/>
            </w:tcBorders>
            <w:shd w:val="clear" w:color="auto" w:fill="auto"/>
            <w:vAlign w:val="center"/>
            <w:hideMark/>
          </w:tcPr>
          <w:p w14:paraId="131A113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0.40</w:t>
            </w:r>
          </w:p>
        </w:tc>
        <w:tc>
          <w:tcPr>
            <w:tcW w:w="969" w:type="dxa"/>
            <w:tcBorders>
              <w:top w:val="nil"/>
              <w:left w:val="nil"/>
              <w:bottom w:val="single" w:sz="4" w:space="0" w:color="auto"/>
              <w:right w:val="single" w:sz="4" w:space="0" w:color="auto"/>
            </w:tcBorders>
            <w:shd w:val="clear" w:color="auto" w:fill="auto"/>
            <w:vAlign w:val="center"/>
            <w:hideMark/>
          </w:tcPr>
          <w:p w14:paraId="6A13981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186085652</w:t>
            </w:r>
          </w:p>
        </w:tc>
        <w:tc>
          <w:tcPr>
            <w:tcW w:w="1242" w:type="dxa"/>
            <w:tcBorders>
              <w:top w:val="nil"/>
              <w:left w:val="nil"/>
              <w:bottom w:val="single" w:sz="4" w:space="0" w:color="auto"/>
              <w:right w:val="single" w:sz="4" w:space="0" w:color="auto"/>
            </w:tcBorders>
            <w:shd w:val="clear" w:color="auto" w:fill="auto"/>
            <w:vAlign w:val="center"/>
            <w:hideMark/>
          </w:tcPr>
          <w:p w14:paraId="0CBD8E4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E5</w:t>
            </w:r>
          </w:p>
        </w:tc>
        <w:tc>
          <w:tcPr>
            <w:tcW w:w="750" w:type="dxa"/>
            <w:tcBorders>
              <w:top w:val="nil"/>
              <w:left w:val="nil"/>
              <w:bottom w:val="single" w:sz="4" w:space="0" w:color="auto"/>
              <w:right w:val="nil"/>
            </w:tcBorders>
            <w:vAlign w:val="center"/>
          </w:tcPr>
          <w:p w14:paraId="7343B377" w14:textId="2045C3E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F082C48" w14:textId="7704191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breast cancer in females</w:t>
            </w:r>
          </w:p>
        </w:tc>
        <w:tc>
          <w:tcPr>
            <w:tcW w:w="1480" w:type="dxa"/>
            <w:tcBorders>
              <w:top w:val="nil"/>
              <w:left w:val="nil"/>
              <w:bottom w:val="single" w:sz="4" w:space="0" w:color="auto"/>
              <w:right w:val="single" w:sz="4" w:space="0" w:color="auto"/>
            </w:tcBorders>
            <w:shd w:val="clear" w:color="auto" w:fill="auto"/>
            <w:vAlign w:val="center"/>
            <w:hideMark/>
          </w:tcPr>
          <w:p w14:paraId="5797B4F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7206A718" w14:textId="1660CEB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&lt;EndNote&gt;&lt;Cite&gt;&lt;Author&gt;Yeyeodu&lt;/Author&gt;&lt;Year&gt;2013&lt;/Year&gt;&lt;RecNum&gt;1811&lt;/RecNum&gt;&lt;DisplayText&gt;(27)&lt;/DisplayText&gt;&lt;record&gt;&lt;rec-number&gt;1811&lt;/rec-number&gt;&lt;foreign-keys&gt;&lt;key app="EN" db-id="fdxt09d07fpsfreprfrxw926wa9wd59pptxa" timestamp="1596454439"&gt;1811&lt;/key&gt;&lt;/foreign-keys&gt;&lt;ref-type name="Journal Article"&gt;17&lt;/ref-type&gt;&lt;contributors&gt;&lt;authors&gt;&lt;author&gt;Yeyeodu, S. T.&lt;/author&gt;&lt;author&gt;Kidd, L. R.&lt;/author&gt;&lt;author&gt;Oprea-Ilies, G. M.&lt;/author&gt;&lt;author&gt;Burns, B. G.&lt;/author&gt;&lt;author&gt;Vancleave, T. T.&lt;/author&gt;&lt;author&gt;Shim, J. Y.&lt;/author&gt;&lt;author&gt;Kimbro, K. S.&lt;/author&gt;&lt;/authors&gt;&lt;/contributors&gt;&lt;auth-address&gt;Department of Biology, Julius L. Chambers Biomedical/Biotechnology Research Institute, North Carolina Central University , Durham, NC , USA.&lt;/auth-address&gt;&lt;titles&gt;&lt;title&gt;IRAK4 and TLR3 Sequence Variants may Alter Breast Cancer Risk among African-American Women&lt;/title&gt;&lt;secondary-title&gt;Front Immunol&lt;/secondary-title&gt;&lt;/titles&gt;&lt;periodical&gt;&lt;full-title&gt;Front Immunol&lt;/full-title&gt;&lt;/periodical&gt;&lt;pages&gt;338&lt;/pages&gt;&lt;volume&gt;4&lt;/volume&gt;&lt;edition&gt;2013/11/07&lt;/edition&gt;&lt;keywords&gt;&lt;keyword&gt;African-American&lt;/keyword&gt;&lt;keyword&gt;Irak4&lt;/keyword&gt;&lt;keyword&gt;Tlr3&lt;/keyword&gt;&lt;keyword&gt;XCT subdomain&lt;/keyword&gt;&lt;keyword&gt;breast cancer&lt;/keyword&gt;&lt;keyword&gt;extracellular kinase&lt;/keyword&gt;&lt;keyword&gt;innate immunity&lt;/keyword&gt;&lt;keyword&gt;single nucleotide polymorphism&lt;/keyword&gt;&lt;/keywords&gt;&lt;dates&gt;&lt;year&gt;2013&lt;/year&gt;&lt;/dates&gt;&lt;isbn&gt;1664-3224 (Print)&amp;#xD;1664-3224 (Linking)&lt;/isbn&gt;&lt;accession-num&gt;24194738&lt;/accession-num&gt;&lt;urls&gt;&lt;related-urls&gt;&lt;url&gt;https://www.ncbi.nlm.nih.gov/pubmed/24194738&lt;/url&gt;&lt;/related-urls&gt;&lt;/urls&gt;&lt;custom2&gt;PMC3810674&lt;/custom2&gt;&lt;electronic-resource-num&gt;10.3389/fimmu.2013.00338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7" w:tooltip="Yeyeodu, 2013 #1811" w:history="1">
              <w:r>
                <w:rPr>
                  <w:rFonts w:eastAsia="Times New Roman" w:cs="Times New Roman"/>
                  <w:noProof/>
                  <w:sz w:val="16"/>
                  <w:szCs w:val="16"/>
                  <w:lang w:val="hu-HU" w:eastAsia="hu-HU"/>
                </w:rPr>
                <w:t>27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0F5E05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FC74C6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BCBF61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AABEFC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11A5399"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4A05F82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rs11721827</w:t>
            </w:r>
          </w:p>
        </w:tc>
        <w:tc>
          <w:tcPr>
            <w:tcW w:w="558" w:type="dxa"/>
            <w:tcBorders>
              <w:top w:val="nil"/>
              <w:left w:val="nil"/>
              <w:bottom w:val="single" w:sz="4" w:space="0" w:color="auto"/>
              <w:right w:val="single" w:sz="4" w:space="0" w:color="auto"/>
            </w:tcBorders>
            <w:shd w:val="clear" w:color="auto" w:fill="auto"/>
            <w:vAlign w:val="center"/>
            <w:hideMark/>
          </w:tcPr>
          <w:p w14:paraId="620E261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0.11</w:t>
            </w:r>
          </w:p>
        </w:tc>
        <w:tc>
          <w:tcPr>
            <w:tcW w:w="969" w:type="dxa"/>
            <w:tcBorders>
              <w:top w:val="nil"/>
              <w:left w:val="nil"/>
              <w:bottom w:val="single" w:sz="4" w:space="0" w:color="auto"/>
              <w:right w:val="single" w:sz="4" w:space="0" w:color="auto"/>
            </w:tcBorders>
            <w:shd w:val="clear" w:color="auto" w:fill="auto"/>
            <w:vAlign w:val="center"/>
            <w:hideMark/>
          </w:tcPr>
          <w:p w14:paraId="53D8417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186069983</w:t>
            </w:r>
          </w:p>
        </w:tc>
        <w:tc>
          <w:tcPr>
            <w:tcW w:w="1242" w:type="dxa"/>
            <w:tcBorders>
              <w:top w:val="nil"/>
              <w:left w:val="nil"/>
              <w:bottom w:val="single" w:sz="4" w:space="0" w:color="auto"/>
              <w:right w:val="single" w:sz="4" w:space="0" w:color="auto"/>
            </w:tcBorders>
            <w:shd w:val="clear" w:color="auto" w:fill="auto"/>
            <w:vAlign w:val="center"/>
            <w:hideMark/>
          </w:tcPr>
          <w:p w14:paraId="2A53FE1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0CD0D307" w14:textId="52D668F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346C6D6" w14:textId="0748BEE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rectal cancer</w:t>
            </w:r>
          </w:p>
        </w:tc>
        <w:tc>
          <w:tcPr>
            <w:tcW w:w="1480" w:type="dxa"/>
            <w:tcBorders>
              <w:top w:val="nil"/>
              <w:left w:val="nil"/>
              <w:bottom w:val="single" w:sz="4" w:space="0" w:color="auto"/>
              <w:right w:val="single" w:sz="4" w:space="0" w:color="auto"/>
            </w:tcBorders>
            <w:shd w:val="clear" w:color="auto" w:fill="auto"/>
            <w:vAlign w:val="center"/>
            <w:hideMark/>
          </w:tcPr>
          <w:p w14:paraId="7D46F8D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26C4A4E0" w14:textId="42574EE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PEVuZE5vdGU+PENpdGU+PEF1dGhvcj5TbGF0dGVyeTwvQXV0aG9yPjxZZWFyPjIwMTI8L1llYXI+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PEVuZE5vdGU+PENpdGU+PEF1dGhvcj5TbGF0dGVyeTwvQXV0aG9yPjxZZWFyPjIwMTI8L1llYXI+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8" w:tooltip="Slattery, 2012 #1813" w:history="1">
              <w:r>
                <w:rPr>
                  <w:rFonts w:eastAsia="Times New Roman" w:cs="Times New Roman"/>
                  <w:noProof/>
                  <w:sz w:val="16"/>
                  <w:szCs w:val="16"/>
                  <w:lang w:val="hu-HU" w:eastAsia="hu-HU"/>
                </w:rPr>
                <w:t>28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6F13A3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3AC67E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81C1F1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9E21C2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25E2F9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253F17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rs13126816</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596364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525C99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186073024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5B3D95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25203BC5" w14:textId="328EFAA8"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FA486A9" w14:textId="423C79F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herpes simplex virus type 2 infection</w:t>
            </w:r>
          </w:p>
        </w:tc>
        <w:tc>
          <w:tcPr>
            <w:tcW w:w="1480" w:type="dxa"/>
            <w:tcBorders>
              <w:top w:val="nil"/>
              <w:left w:val="nil"/>
              <w:bottom w:val="single" w:sz="4" w:space="0" w:color="auto"/>
              <w:right w:val="single" w:sz="4" w:space="0" w:color="auto"/>
            </w:tcBorders>
            <w:shd w:val="clear" w:color="auto" w:fill="auto"/>
            <w:vAlign w:val="center"/>
            <w:hideMark/>
          </w:tcPr>
          <w:p w14:paraId="65CEEED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Swedish</w:t>
            </w:r>
          </w:p>
        </w:tc>
        <w:tc>
          <w:tcPr>
            <w:tcW w:w="735" w:type="dxa"/>
            <w:tcBorders>
              <w:top w:val="nil"/>
              <w:left w:val="nil"/>
              <w:bottom w:val="single" w:sz="4" w:space="0" w:color="auto"/>
              <w:right w:val="single" w:sz="4" w:space="0" w:color="auto"/>
            </w:tcBorders>
            <w:shd w:val="clear" w:color="auto" w:fill="auto"/>
            <w:vAlign w:val="center"/>
            <w:hideMark/>
          </w:tcPr>
          <w:p w14:paraId="4EAE7CA9" w14:textId="1F4FDF9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PEVuZE5vdGU+PENpdGU+PEF1dGhvcj5TdmVuc3NvbjwvQXV0aG9yPjxZZWFyPjIwMTI8L1llYXI+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PEVuZE5vdGU+PENpdGU+PEF1dGhvcj5TdmVuc3NvbjwvQXV0aG9yPjxZZWFyPjIwMTI8L1llYXI+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9" w:tooltip="Svensson, 2012 #1805" w:history="1">
              <w:r>
                <w:rPr>
                  <w:rFonts w:eastAsia="Times New Roman" w:cs="Times New Roman"/>
                  <w:noProof/>
                  <w:sz w:val="16"/>
                  <w:szCs w:val="16"/>
                  <w:lang w:val="hu-HU" w:eastAsia="hu-HU"/>
                </w:rPr>
                <w:t>29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B8333E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F52E2C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9D3298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4EE4C6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4F61C7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0AF675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41C211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62F2B5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A9E0E8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9616A00" w14:textId="7104EACC"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CA04928" w14:textId="60A1C72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chronic HCV infection</w:t>
            </w:r>
          </w:p>
        </w:tc>
        <w:tc>
          <w:tcPr>
            <w:tcW w:w="1480" w:type="dxa"/>
            <w:tcBorders>
              <w:top w:val="nil"/>
              <w:left w:val="nil"/>
              <w:bottom w:val="single" w:sz="4" w:space="0" w:color="auto"/>
              <w:right w:val="single" w:sz="4" w:space="0" w:color="auto"/>
            </w:tcBorders>
            <w:shd w:val="clear" w:color="auto" w:fill="auto"/>
            <w:vAlign w:val="center"/>
            <w:hideMark/>
          </w:tcPr>
          <w:p w14:paraId="1C233D8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0EFC2E26" w14:textId="166360C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PEVuZE5vdGU+PENpdGU+PEF1dGhvcj5RaWFuPC9BdXRob3I+PFllYXI+MjAxMzwvWWVhcj48UmVj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PEVuZE5vdGU+PENpdGU+PEF1dGhvcj5RaWFuPC9BdXRob3I+PFllYXI+MjAxMzwvWWVhcj48UmVj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0" w:tooltip="Qian, 2013 #1803" w:history="1">
              <w:r>
                <w:rPr>
                  <w:rFonts w:eastAsia="Times New Roman" w:cs="Times New Roman"/>
                  <w:noProof/>
                  <w:sz w:val="16"/>
                  <w:szCs w:val="16"/>
                  <w:lang w:val="hu-HU" w:eastAsia="hu-HU"/>
                </w:rPr>
                <w:t>30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0CC06E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36C204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61F368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67AF6A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6559EA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DB3CCF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rs1879026</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05CB4C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34BD82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186079167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FB06D2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62651FF6" w14:textId="536BB444"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E57EC85" w14:textId="692C452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hepatitis B virus infection</w:t>
            </w:r>
          </w:p>
        </w:tc>
        <w:tc>
          <w:tcPr>
            <w:tcW w:w="1480" w:type="dxa"/>
            <w:tcBorders>
              <w:top w:val="nil"/>
              <w:left w:val="nil"/>
              <w:bottom w:val="single" w:sz="4" w:space="0" w:color="auto"/>
              <w:right w:val="single" w:sz="4" w:space="0" w:color="auto"/>
            </w:tcBorders>
            <w:shd w:val="clear" w:color="auto" w:fill="auto"/>
            <w:vAlign w:val="center"/>
            <w:hideMark/>
          </w:tcPr>
          <w:p w14:paraId="6E19A0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Saudi Arabian</w:t>
            </w:r>
          </w:p>
        </w:tc>
        <w:tc>
          <w:tcPr>
            <w:tcW w:w="735" w:type="dxa"/>
            <w:tcBorders>
              <w:top w:val="nil"/>
              <w:left w:val="nil"/>
              <w:bottom w:val="single" w:sz="4" w:space="0" w:color="auto"/>
              <w:right w:val="single" w:sz="4" w:space="0" w:color="auto"/>
            </w:tcBorders>
            <w:shd w:val="clear" w:color="auto" w:fill="auto"/>
            <w:vAlign w:val="center"/>
            <w:hideMark/>
          </w:tcPr>
          <w:p w14:paraId="6834130F" w14:textId="1CCBAC76"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PEVuZE5vdGU+PENpdGU+PEF1dGhvcj5BbC1RYWh0YW5pPC9BdXRob3I+PFllYXI+MjAxMjwvWWVh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PEVuZE5vdGU+PENpdGU+PEF1dGhvcj5BbC1RYWh0YW5pPC9BdXRob3I+PFllYXI+MjAxMjwvWWVh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1" w:tooltip="Al-Qahtani, 2012 #1801" w:history="1">
              <w:r>
                <w:rPr>
                  <w:rFonts w:eastAsia="Times New Roman" w:cs="Times New Roman"/>
                  <w:noProof/>
                  <w:sz w:val="16"/>
                  <w:szCs w:val="16"/>
                  <w:lang w:val="hu-HU" w:eastAsia="hu-HU"/>
                </w:rPr>
                <w:t>31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0080FD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E30DD2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3A1CF5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19C9EE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088599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9E1914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D8F489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CE126C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49A145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AAD115C" w14:textId="734CDEDC"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260AF1DF" w14:textId="5C880EC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severe hepatitis in newborns</w:t>
            </w:r>
          </w:p>
        </w:tc>
        <w:tc>
          <w:tcPr>
            <w:tcW w:w="1480" w:type="dxa"/>
            <w:tcBorders>
              <w:top w:val="nil"/>
              <w:left w:val="nil"/>
              <w:bottom w:val="single" w:sz="4" w:space="0" w:color="auto"/>
              <w:right w:val="single" w:sz="4" w:space="0" w:color="auto"/>
            </w:tcBorders>
            <w:shd w:val="clear" w:color="auto" w:fill="auto"/>
            <w:vAlign w:val="center"/>
            <w:hideMark/>
          </w:tcPr>
          <w:p w14:paraId="0CEDCE8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1A19EF8F" w14:textId="16C3A09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755931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054DBF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286537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63BD3F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03EAE2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FAAD8D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rs3775290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84D9A6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42A3E2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186083063</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139E85D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E4</w:t>
            </w:r>
          </w:p>
        </w:tc>
        <w:tc>
          <w:tcPr>
            <w:tcW w:w="750" w:type="dxa"/>
            <w:tcBorders>
              <w:top w:val="nil"/>
              <w:left w:val="nil"/>
              <w:bottom w:val="single" w:sz="4" w:space="0" w:color="auto"/>
              <w:right w:val="nil"/>
            </w:tcBorders>
            <w:vAlign w:val="center"/>
          </w:tcPr>
          <w:p w14:paraId="20F7AE66" w14:textId="27B9FE37"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380EA03" w14:textId="0C7FE16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chronic hepatitis B infection</w:t>
            </w:r>
          </w:p>
        </w:tc>
        <w:tc>
          <w:tcPr>
            <w:tcW w:w="1480" w:type="dxa"/>
            <w:tcBorders>
              <w:top w:val="nil"/>
              <w:left w:val="nil"/>
              <w:bottom w:val="single" w:sz="4" w:space="0" w:color="auto"/>
              <w:right w:val="single" w:sz="4" w:space="0" w:color="auto"/>
            </w:tcBorders>
            <w:shd w:val="clear" w:color="auto" w:fill="auto"/>
            <w:vAlign w:val="center"/>
            <w:hideMark/>
          </w:tcPr>
          <w:p w14:paraId="439E405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9164B5A" w14:textId="3F5D6EA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PEVuZE5vdGU+PENpdGU+PEF1dGhvcj5IdWFuZzwvQXV0aG9yPjxZZWFyPjIwMTU8L1llYXI+PFJl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PEVuZE5vdGU+PENpdGU+PEF1dGhvcj5IdWFuZzwvQXV0aG9yPjxZZWFyPjIwMTU8L1llYXI+PFJl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3" w:tooltip="Huang, 2015 #1802" w:history="1">
              <w:r>
                <w:rPr>
                  <w:rFonts w:eastAsia="Times New Roman" w:cs="Times New Roman"/>
                  <w:noProof/>
                  <w:sz w:val="16"/>
                  <w:szCs w:val="16"/>
                  <w:lang w:val="hu-HU" w:eastAsia="hu-HU"/>
                </w:rPr>
                <w:t>33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0EB8F6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8F79EB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E90740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6C0D89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F41BF5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85760E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B2E2D87"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5956E2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0B0C84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DDD6358" w14:textId="76E2F80C"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8FF5509" w14:textId="58EA417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early onset Parkinson disease</w:t>
            </w:r>
          </w:p>
        </w:tc>
        <w:tc>
          <w:tcPr>
            <w:tcW w:w="1480" w:type="dxa"/>
            <w:tcBorders>
              <w:top w:val="nil"/>
              <w:left w:val="nil"/>
              <w:bottom w:val="single" w:sz="4" w:space="0" w:color="auto"/>
              <w:right w:val="single" w:sz="4" w:space="0" w:color="auto"/>
            </w:tcBorders>
            <w:shd w:val="clear" w:color="auto" w:fill="auto"/>
            <w:vAlign w:val="center"/>
            <w:hideMark/>
          </w:tcPr>
          <w:p w14:paraId="166DF19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12D92EF8" w14:textId="542CF45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&lt;EndNote&gt;&lt;Cite&gt;&lt;Author&gt;Wang&lt;/Author&gt;&lt;Year&gt;2020&lt;/Year&gt;&lt;RecNum&gt;1979&lt;/RecNum&gt;&lt;DisplayText&gt;(34)&lt;/DisplayText&gt;&lt;record&gt;&lt;rec-number&gt;1979&lt;/rec-number&gt;&lt;foreign-keys&gt;&lt;key app="EN" db-id="fdxt09d07fpsfreprfrxw926wa9wd59pptxa" timestamp="1608997092"&gt;1979&lt;/key&gt;&lt;/foreign-keys&gt;&lt;ref-type name="Journal Article"&gt;17&lt;/ref-type&gt;&lt;contributors&gt;&lt;authors&gt;&lt;author&gt;Wang, J.&lt;/author&gt;&lt;author&gt;Liu, Y.&lt;/author&gt;&lt;author&gt;Liu, Y.&lt;/author&gt;&lt;author&gt;Zhu, K.&lt;/author&gt;&lt;author&gt;Xie, A.&lt;/author&gt;&lt;/authors&gt;&lt;/contributors&gt;&lt;auth-address&gt;Department of Neurology, the Affiliated Hospital of Qingdao University, Qingdao, China.&amp;#xD;Department of Outpatient Hospital Department, the Affiliated Hospital of Qingdao University, Qingdao, China.&amp;#xD;Department of Neurology, the Affiliated Hospital of Qingdao University, Qingdao, China. Electronic address: xieanmu@163.com.&lt;/auth-address&gt;&lt;titles&gt;&lt;title&gt;The association between TLR3 rs3775290 polymorphism and sporadic Parkinson&amp;apos;s disease in Chinese Han population&lt;/title&gt;&lt;secondary-title&gt;Neurosci Lett&lt;/secondary-title&gt;&lt;alt-title&gt;Neuroscience letters&lt;/alt-title&gt;&lt;/titles&gt;&lt;periodical&gt;&lt;full-title&gt;Neurosci Lett&lt;/full-title&gt;&lt;abbr-1&gt;Neuroscience letters&lt;/abbr-1&gt;&lt;/periodical&gt;&lt;alt-periodical&gt;&lt;full-title&gt;Neurosci Lett&lt;/full-title&gt;&lt;abbr-1&gt;Neuroscience letters&lt;/abbr-1&gt;&lt;/alt-periodical&gt;&lt;pages&gt;135005&lt;/pages&gt;&lt;volume&gt;728&lt;/volume&gt;&lt;dates&gt;&lt;year&gt;2020&lt;/year&gt;&lt;pub-dates&gt;&lt;date&gt;May 29&lt;/date&gt;&lt;/pub-dates&gt;&lt;/dates&gt;&lt;isbn&gt;1872-7972 (Electronic)&amp;#xD;0304-3940 (Linking)&lt;/isbn&gt;&lt;accession-num&gt;32335220&lt;/accession-num&gt;&lt;urls&gt;&lt;related-urls&gt;&lt;url&gt;http://www.ncbi.nlm.nih.gov/pubmed/32335220&lt;/url&gt;&lt;/related-urls&gt;&lt;/urls&gt;&lt;electronic-resource-num&gt;10.1016/j.neulet.2020.135005&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4" w:tooltip="Wang, 2020 #1979" w:history="1">
              <w:r>
                <w:rPr>
                  <w:rFonts w:eastAsia="Times New Roman" w:cs="Times New Roman"/>
                  <w:noProof/>
                  <w:sz w:val="16"/>
                  <w:szCs w:val="16"/>
                  <w:lang w:val="hu-HU" w:eastAsia="hu-HU"/>
                </w:rPr>
                <w:t>34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8B1BF3E"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57E990E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6683F9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85BCA2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46765F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DC014E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rs3775291</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6CEF40D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0.23</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196ED7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186082920</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620D02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E4</w:t>
            </w:r>
          </w:p>
        </w:tc>
        <w:tc>
          <w:tcPr>
            <w:tcW w:w="750" w:type="dxa"/>
            <w:tcBorders>
              <w:top w:val="nil"/>
              <w:left w:val="nil"/>
              <w:bottom w:val="single" w:sz="4" w:space="0" w:color="auto"/>
              <w:right w:val="nil"/>
            </w:tcBorders>
            <w:vAlign w:val="center"/>
          </w:tcPr>
          <w:p w14:paraId="20A4D09C" w14:textId="19E2E45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33DE9E3F" w14:textId="2138F1E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geographic atrophy subtype of age-related macular degeneration</w:t>
            </w:r>
          </w:p>
        </w:tc>
        <w:tc>
          <w:tcPr>
            <w:tcW w:w="1480" w:type="dxa"/>
            <w:tcBorders>
              <w:top w:val="nil"/>
              <w:left w:val="nil"/>
              <w:bottom w:val="single" w:sz="4" w:space="0" w:color="auto"/>
              <w:right w:val="single" w:sz="4" w:space="0" w:color="auto"/>
            </w:tcBorders>
            <w:shd w:val="clear" w:color="auto" w:fill="auto"/>
            <w:vAlign w:val="center"/>
            <w:hideMark/>
          </w:tcPr>
          <w:p w14:paraId="7E69993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 Americans</w:t>
            </w:r>
          </w:p>
        </w:tc>
        <w:tc>
          <w:tcPr>
            <w:tcW w:w="735" w:type="dxa"/>
            <w:tcBorders>
              <w:top w:val="nil"/>
              <w:left w:val="nil"/>
              <w:bottom w:val="single" w:sz="4" w:space="0" w:color="auto"/>
              <w:right w:val="single" w:sz="4" w:space="0" w:color="auto"/>
            </w:tcBorders>
            <w:shd w:val="clear" w:color="auto" w:fill="auto"/>
            <w:vAlign w:val="center"/>
            <w:hideMark/>
          </w:tcPr>
          <w:p w14:paraId="342709DA" w14:textId="3C60BF4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PEVuZE5vdGU+PENpdGU+PEF1dGhvcj5ZYW5nPC9BdXRob3I+PFllYXI+MjAwODwvWWVhcj48UmVj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ci0xPjwvYWx0LXBlcmlvZGljYWw+PHBhZ2VzPjE0NTYtNjM8L3BhZ2VzPjx2b2x1bWU+MzU5PC92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PEVuZE5vdGU+PENpdGU+PEF1dGhvcj5ZYW5nPC9BdXRob3I+PFllYXI+MjAwODwvWWVhcj48UmVj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ci0xPjwvYWx0LXBlcmlvZGljYWw+PHBhZ2VzPjE0NTYtNjM8L3BhZ2VzPjx2b2x1bWU+MzU5PC92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5" w:tooltip="Yang, 2008 #1980" w:history="1">
              <w:r>
                <w:rPr>
                  <w:rFonts w:eastAsia="Times New Roman" w:cs="Times New Roman"/>
                  <w:noProof/>
                  <w:sz w:val="16"/>
                  <w:szCs w:val="16"/>
                  <w:lang w:val="hu-HU" w:eastAsia="hu-HU"/>
                </w:rPr>
                <w:t>35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C36977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6029F9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DB042B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DFB189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4EAB9E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BEAF8C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057FD0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A93020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4C1DCD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3369F4B" w14:textId="4728AC17"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C4258E9" w14:textId="6DE3B22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colorectal cancer-specific survival</w:t>
            </w:r>
          </w:p>
        </w:tc>
        <w:tc>
          <w:tcPr>
            <w:tcW w:w="1480" w:type="dxa"/>
            <w:tcBorders>
              <w:top w:val="nil"/>
              <w:left w:val="nil"/>
              <w:bottom w:val="single" w:sz="4" w:space="0" w:color="auto"/>
              <w:right w:val="single" w:sz="4" w:space="0" w:color="auto"/>
            </w:tcBorders>
            <w:shd w:val="clear" w:color="auto" w:fill="auto"/>
            <w:vAlign w:val="center"/>
            <w:hideMark/>
          </w:tcPr>
          <w:p w14:paraId="6859A19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German</w:t>
            </w:r>
          </w:p>
        </w:tc>
        <w:tc>
          <w:tcPr>
            <w:tcW w:w="735" w:type="dxa"/>
            <w:tcBorders>
              <w:top w:val="nil"/>
              <w:left w:val="nil"/>
              <w:bottom w:val="single" w:sz="4" w:space="0" w:color="auto"/>
              <w:right w:val="single" w:sz="4" w:space="0" w:color="auto"/>
            </w:tcBorders>
            <w:shd w:val="clear" w:color="auto" w:fill="auto"/>
            <w:vAlign w:val="center"/>
            <w:hideMark/>
          </w:tcPr>
          <w:p w14:paraId="5198C125" w14:textId="1487E2F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PEVuZE5vdGU+PENpdGU+PEF1dGhvcj5DYXN0cm88L0F1dGhvcj48WWVhcj4yMDExPC9ZZWFyPjxS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PEVuZE5vdGU+PENpdGU+PEF1dGhvcj5DYXN0cm88L0F1dGhvcj48WWVhcj4yMDExPC9ZZWFyPjxS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6" w:tooltip="Castro, 2011 #1814" w:history="1">
              <w:r>
                <w:rPr>
                  <w:rFonts w:eastAsia="Times New Roman" w:cs="Times New Roman"/>
                  <w:noProof/>
                  <w:sz w:val="16"/>
                  <w:szCs w:val="16"/>
                  <w:lang w:val="hu-HU" w:eastAsia="hu-HU"/>
                </w:rPr>
                <w:t>36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2B056FE"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055E513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E5F0E8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FBD904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65422C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4C7B87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CFC643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99DEB7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A604C9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FF09621" w14:textId="352E827F"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B671473" w14:textId="7189D65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HIV infection</w:t>
            </w:r>
          </w:p>
        </w:tc>
        <w:tc>
          <w:tcPr>
            <w:tcW w:w="1480" w:type="dxa"/>
            <w:tcBorders>
              <w:top w:val="nil"/>
              <w:left w:val="nil"/>
              <w:bottom w:val="single" w:sz="4" w:space="0" w:color="auto"/>
              <w:right w:val="single" w:sz="4" w:space="0" w:color="auto"/>
            </w:tcBorders>
            <w:shd w:val="clear" w:color="auto" w:fill="auto"/>
            <w:vAlign w:val="center"/>
            <w:hideMark/>
          </w:tcPr>
          <w:p w14:paraId="0C88403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Spanish and Italian</w:t>
            </w:r>
          </w:p>
        </w:tc>
        <w:tc>
          <w:tcPr>
            <w:tcW w:w="735" w:type="dxa"/>
            <w:tcBorders>
              <w:top w:val="nil"/>
              <w:left w:val="nil"/>
              <w:bottom w:val="single" w:sz="4" w:space="0" w:color="auto"/>
              <w:right w:val="single" w:sz="4" w:space="0" w:color="auto"/>
            </w:tcBorders>
            <w:shd w:val="clear" w:color="auto" w:fill="auto"/>
            <w:vAlign w:val="center"/>
            <w:hideMark/>
          </w:tcPr>
          <w:p w14:paraId="62145FE9" w14:textId="047ACE5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PEVuZE5vdGU+PENpdGU+PEF1dGhvcj5TaXJvbmk8L0F1dGhvcj48WWVhcj4yMDEyPC9ZZWFyPjxS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=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PEVuZE5vdGU+PENpdGU+PEF1dGhvcj5TaXJvbmk8L0F1dGhvcj48WWVhcj4yMDEyPC9ZZWFyPjxS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=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7" w:tooltip="Sironi, 2012 #1806" w:history="1">
              <w:r>
                <w:rPr>
                  <w:rFonts w:eastAsia="Times New Roman" w:cs="Times New Roman"/>
                  <w:noProof/>
                  <w:sz w:val="16"/>
                  <w:szCs w:val="16"/>
                  <w:lang w:val="hu-HU" w:eastAsia="hu-HU"/>
                </w:rPr>
                <w:t>37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D133F9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20636F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376D89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1605AF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88FCB5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F77C4B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0C31FC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8A64FE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F546FD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37A03E4" w14:textId="4575051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5536EFD" w14:textId="5BBC579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vaccine-induced immunity to serogroup C meningococcal vaccine</w:t>
            </w:r>
          </w:p>
        </w:tc>
        <w:tc>
          <w:tcPr>
            <w:tcW w:w="1480" w:type="dxa"/>
            <w:tcBorders>
              <w:top w:val="nil"/>
              <w:left w:val="nil"/>
              <w:bottom w:val="single" w:sz="4" w:space="0" w:color="auto"/>
              <w:right w:val="single" w:sz="4" w:space="0" w:color="auto"/>
            </w:tcBorders>
            <w:shd w:val="clear" w:color="auto" w:fill="auto"/>
            <w:vAlign w:val="center"/>
            <w:hideMark/>
          </w:tcPr>
          <w:p w14:paraId="6CD5984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593EE63B" w14:textId="2E5B30FC"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8" w:tooltip="Moore, 2012 #1800" w:history="1">
              <w:r>
                <w:rPr>
                  <w:rFonts w:eastAsia="Times New Roman" w:cs="Times New Roman"/>
                  <w:noProof/>
                  <w:sz w:val="16"/>
                  <w:szCs w:val="16"/>
                  <w:lang w:val="hu-HU" w:eastAsia="hu-HU"/>
                </w:rPr>
                <w:t>38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66BE28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67AB19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BFB906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CDF68C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1C37E5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3D1FC7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9CE16B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249ABD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F5236A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31DF20C" w14:textId="52926639"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006FBD5" w14:textId="5AF4243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subacute sclerosing panencephalitis</w:t>
            </w:r>
          </w:p>
        </w:tc>
        <w:tc>
          <w:tcPr>
            <w:tcW w:w="1480" w:type="dxa"/>
            <w:tcBorders>
              <w:top w:val="nil"/>
              <w:left w:val="nil"/>
              <w:bottom w:val="single" w:sz="4" w:space="0" w:color="auto"/>
              <w:right w:val="single" w:sz="4" w:space="0" w:color="auto"/>
            </w:tcBorders>
            <w:shd w:val="clear" w:color="auto" w:fill="auto"/>
            <w:vAlign w:val="center"/>
            <w:hideMark/>
          </w:tcPr>
          <w:p w14:paraId="06F7F47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716979A0" w14:textId="4019305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PEVuZE5vdGU+PENpdGU+PEF1dGhvcj5Jc2hpemFraTwvQXV0aG9yPjxZZWFyPjIwMDg8L1llYXI+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PEVuZE5vdGU+PENpdGU+PEF1dGhvcj5Jc2hpemFraTwvQXV0aG9yPjxZZWFyPjIwMDg8L1llYXI+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9" w:tooltip="Ishizaki, 2008 #1981" w:history="1">
              <w:r>
                <w:rPr>
                  <w:rFonts w:eastAsia="Times New Roman" w:cs="Times New Roman"/>
                  <w:noProof/>
                  <w:sz w:val="16"/>
                  <w:szCs w:val="16"/>
                  <w:lang w:val="hu-HU" w:eastAsia="hu-HU"/>
                </w:rPr>
                <w:t>39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5F7E63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3DDB14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AE7BE9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787D56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1140C1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91FD50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53D044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0D9E63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262B92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C7C150F" w14:textId="763B90DE"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066FFB0" w14:textId="0EDBACA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herpes simplex virus type 2 infection</w:t>
            </w:r>
          </w:p>
        </w:tc>
        <w:tc>
          <w:tcPr>
            <w:tcW w:w="1480" w:type="dxa"/>
            <w:tcBorders>
              <w:top w:val="nil"/>
              <w:left w:val="nil"/>
              <w:bottom w:val="single" w:sz="4" w:space="0" w:color="auto"/>
              <w:right w:val="single" w:sz="4" w:space="0" w:color="auto"/>
            </w:tcBorders>
            <w:shd w:val="clear" w:color="auto" w:fill="auto"/>
            <w:vAlign w:val="center"/>
            <w:hideMark/>
          </w:tcPr>
          <w:p w14:paraId="3A6BE4F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Swedish</w:t>
            </w:r>
          </w:p>
        </w:tc>
        <w:tc>
          <w:tcPr>
            <w:tcW w:w="735" w:type="dxa"/>
            <w:tcBorders>
              <w:top w:val="nil"/>
              <w:left w:val="nil"/>
              <w:bottom w:val="single" w:sz="4" w:space="0" w:color="auto"/>
              <w:right w:val="single" w:sz="4" w:space="0" w:color="auto"/>
            </w:tcBorders>
            <w:shd w:val="clear" w:color="auto" w:fill="auto"/>
            <w:vAlign w:val="center"/>
            <w:hideMark/>
          </w:tcPr>
          <w:p w14:paraId="583AE1DE" w14:textId="70CA3936"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PEVuZE5vdGU+PENpdGU+PEF1dGhvcj5TdmVuc3NvbjwvQXV0aG9yPjxZZWFyPjIwMTI8L1llYXI+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PEVuZE5vdGU+PENpdGU+PEF1dGhvcj5TdmVuc3NvbjwvQXV0aG9yPjxZZWFyPjIwMTI8L1llYXI+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9" w:tooltip="Svensson, 2012 #1805" w:history="1">
              <w:r>
                <w:rPr>
                  <w:rFonts w:eastAsia="Times New Roman" w:cs="Times New Roman"/>
                  <w:noProof/>
                  <w:sz w:val="16"/>
                  <w:szCs w:val="16"/>
                  <w:lang w:val="hu-HU" w:eastAsia="hu-HU"/>
                </w:rPr>
                <w:t>29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FCC18A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247299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F13516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325FA0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2F6188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617535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7E55D8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54259A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D76A321"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C6EF1A6" w14:textId="4F3822F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B5CF0B3" w14:textId="5F409A5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nasopharyngeal carcinoma</w:t>
            </w:r>
          </w:p>
        </w:tc>
        <w:tc>
          <w:tcPr>
            <w:tcW w:w="1480" w:type="dxa"/>
            <w:tcBorders>
              <w:top w:val="nil"/>
              <w:left w:val="nil"/>
              <w:bottom w:val="single" w:sz="4" w:space="0" w:color="auto"/>
              <w:right w:val="single" w:sz="4" w:space="0" w:color="auto"/>
            </w:tcBorders>
            <w:shd w:val="clear" w:color="auto" w:fill="auto"/>
            <w:vAlign w:val="center"/>
            <w:hideMark/>
          </w:tcPr>
          <w:p w14:paraId="078AAFF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North African</w:t>
            </w:r>
          </w:p>
        </w:tc>
        <w:tc>
          <w:tcPr>
            <w:tcW w:w="735" w:type="dxa"/>
            <w:tcBorders>
              <w:top w:val="nil"/>
              <w:left w:val="nil"/>
              <w:bottom w:val="single" w:sz="4" w:space="0" w:color="auto"/>
              <w:right w:val="single" w:sz="4" w:space="0" w:color="auto"/>
            </w:tcBorders>
            <w:shd w:val="clear" w:color="auto" w:fill="auto"/>
            <w:vAlign w:val="center"/>
            <w:hideMark/>
          </w:tcPr>
          <w:p w14:paraId="6E8E2FC9" w14:textId="3C27F86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PEVuZE5vdGU+PENpdGU+PEF1dGhvcj5Nb3VtYWQ8L0F1dGhvcj48WWVhcj4yMDEzPC9ZZWFyPjxS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PEVuZE5vdGU+PENpdGU+PEF1dGhvcj5Nb3VtYWQ8L0F1dGhvcj48WWVhcj4yMDEzPC9ZZWFyPjxS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 w:tooltip="Moumad, 2013 #1776" w:history="1">
              <w:r>
                <w:rPr>
                  <w:rFonts w:eastAsia="Times New Roman" w:cs="Times New Roman"/>
                  <w:noProof/>
                  <w:sz w:val="16"/>
                  <w:szCs w:val="16"/>
                  <w:lang w:val="hu-HU" w:eastAsia="hu-HU"/>
                </w:rPr>
                <w:t>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15A9AD0"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33DB52A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FFDC3A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547BD5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C37FDE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B13BF4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F9E3AD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4445CD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DA98A9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9FB38AB" w14:textId="55AFDA36" w:rsidR="00156597" w:rsidRPr="00032409" w:rsidRDefault="008F27EB" w:rsidP="00C76748">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C3622B5" w14:textId="57393D8D" w:rsidR="00156597" w:rsidRPr="00032409" w:rsidRDefault="00156597" w:rsidP="00C76748">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HIV infection in highly exposed intravenous drug users</w:t>
            </w:r>
          </w:p>
        </w:tc>
        <w:tc>
          <w:tcPr>
            <w:tcW w:w="1480" w:type="dxa"/>
            <w:tcBorders>
              <w:top w:val="nil"/>
              <w:left w:val="nil"/>
              <w:bottom w:val="single" w:sz="4" w:space="0" w:color="auto"/>
              <w:right w:val="single" w:sz="4" w:space="0" w:color="auto"/>
            </w:tcBorders>
            <w:shd w:val="clear" w:color="auto" w:fill="auto"/>
            <w:vAlign w:val="center"/>
            <w:hideMark/>
          </w:tcPr>
          <w:p w14:paraId="73DE7CF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Estonian</w:t>
            </w:r>
          </w:p>
        </w:tc>
        <w:tc>
          <w:tcPr>
            <w:tcW w:w="735" w:type="dxa"/>
            <w:tcBorders>
              <w:top w:val="nil"/>
              <w:left w:val="nil"/>
              <w:bottom w:val="single" w:sz="4" w:space="0" w:color="auto"/>
              <w:right w:val="single" w:sz="4" w:space="0" w:color="auto"/>
            </w:tcBorders>
            <w:shd w:val="clear" w:color="auto" w:fill="auto"/>
            <w:vAlign w:val="center"/>
            <w:hideMark/>
          </w:tcPr>
          <w:p w14:paraId="396C7894" w14:textId="61301E62"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PEVuZE5vdGU+PENpdGU+PEF1dGhvcj5IdWlrPC9BdXRob3I+PFllYXI+MjAxMzwvWWVhcj48UmVj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PEVuZE5vdGU+PENpdGU+PEF1dGhvcj5IdWlrPC9BdXRob3I+PFllYXI+MjAxMzwvWWVhcj48UmVj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0" w:tooltip="Huik, 2013 #1807" w:history="1">
              <w:r>
                <w:rPr>
                  <w:rFonts w:eastAsia="Times New Roman" w:cs="Times New Roman"/>
                  <w:noProof/>
                  <w:sz w:val="16"/>
                  <w:szCs w:val="16"/>
                  <w:lang w:val="hu-HU" w:eastAsia="hu-HU"/>
                </w:rPr>
                <w:t>40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9015BF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BF1D74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7DBD39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75064A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23221A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840D19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9B4645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87B48F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CA9CA0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3376D5F" w14:textId="03B93EEE"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8B9044E" w14:textId="45B9C7E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0CE6E50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10EC017A" w14:textId="5DA5C0E0"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PEVuZE5vdGU+PENpdGU+PEF1dGhvcj5MYXNrYTwvQXV0aG9yPjxZZWFyPjIwMTQ8L1llYXI+PFJl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PEVuZE5vdGU+PENpdGU+PEF1dGhvcj5MYXNrYTwvQXV0aG9yPjxZZWFyPjIwMTQ8L1llYXI+PFJl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1" w:tooltip="Laska, 2014 #1808" w:history="1">
              <w:r>
                <w:rPr>
                  <w:rFonts w:eastAsia="Times New Roman" w:cs="Times New Roman"/>
                  <w:noProof/>
                  <w:sz w:val="16"/>
                  <w:szCs w:val="16"/>
                  <w:lang w:val="hu-HU" w:eastAsia="hu-HU"/>
                </w:rPr>
                <w:t>41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915CD1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431165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A33407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B3C801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B0B36E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845B3A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50ACE9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AA4292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6CAD29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AA68A3D" w14:textId="1E540D1A"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DFEEC5C" w14:textId="006B97A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17BE741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00787B10" w14:textId="2564E362"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&lt;EndNote&gt;&lt;Cite&gt;&lt;Author&gt;Laska&lt;/Author&gt;&lt;Year&gt;2014&lt;/Year&gt;&lt;RecNum&gt;1809&lt;/RecNum&gt;&lt;DisplayText&gt;(42)&lt;/DisplayText&gt;&lt;record&gt;&lt;rec-number&gt;1809&lt;/rec-number&gt;&lt;foreign-keys&gt;&lt;key app="EN" db-id="fdxt09d07fpsfreprfrxw926wa9wd59pptxa" timestamp="1596452750"&gt;1809&lt;/key&gt;&lt;/foreign-keys&gt;&lt;ref-type name="Journal Article"&gt;17&lt;/ref-type&gt;&lt;contributors&gt;&lt;authors&gt;&lt;author&gt;Laska, M. J.&lt;/author&gt;&lt;author&gt;Hansen, B.&lt;/author&gt;&lt;author&gt;Troldborg, A.&lt;/author&gt;&lt;author&gt;Lorenzen, T.&lt;/author&gt;&lt;author&gt;Stengaard-Pedersen, K.&lt;/author&gt;&lt;author&gt;Junker, P.&lt;/author&gt;&lt;author&gt;Nexo, B. A.&lt;/author&gt;&lt;author&gt;Lindegaard, H. M.&lt;/author&gt;&lt;/authors&gt;&lt;/contributors&gt;&lt;auth-address&gt;Department of Biomedicine, Aarhus University, Bartholin Building 1240, Wilhelm Meyers Alle 4, 8000 Aarhus C, Denmark. laska@hum-gen.au.dk.&lt;/auth-address&gt;&lt;titles&gt;&lt;title&gt;A non-synonymous single-nucleotide polymorphism in the gene encoding Toll-like Receptor 3 (TLR3) is associated with sero-negative rheumatoid arthritis (RA) in a Danish population&lt;/title&gt;&lt;secondary-title&gt;BMC Res Notes&lt;/secondary-title&gt;&lt;/titles&gt;&lt;periodical&gt;&lt;full-title&gt;BMC Res Notes&lt;/full-title&gt;&lt;abbr-1&gt;BMC research notes&lt;/abbr-1&gt;&lt;/periodical&gt;&lt;pages&gt;716&lt;/pages&gt;&lt;volume&gt;7&lt;/volume&gt;&lt;edition&gt;2014/10/12&lt;/edition&gt;&lt;keywords&gt;&lt;keyword&gt;Arthritis, Rheumatoid/*genetics&lt;/keyword&gt;&lt;keyword&gt;Case-Control Studies&lt;/keyword&gt;&lt;keyword&gt;Denmark&lt;/keyword&gt;&lt;keyword&gt;Humans&lt;/keyword&gt;&lt;keyword&gt;*Polymorphism, Single Nucleotide&lt;/keyword&gt;&lt;keyword&gt;Toll-Like Receptor 3/*genetics&lt;/keyword&gt;&lt;/keywords&gt;&lt;dates&gt;&lt;year&gt;2014&lt;/year&gt;&lt;pub-dates&gt;&lt;date&gt;Oct 10&lt;/date&gt;&lt;/pub-dates&gt;&lt;/dates&gt;&lt;isbn&gt;1756-0500 (Electronic)&amp;#xD;1756-0500 (Linking)&lt;/isbn&gt;&lt;accession-num&gt;25304972&lt;/accession-num&gt;&lt;urls&gt;&lt;related-urls&gt;&lt;url&gt;https://www.ncbi.nlm.nih.gov/pubmed/25304972&lt;/url&gt;&lt;/related-urls&gt;&lt;/urls&gt;&lt;custom2&gt;PMC4198664&lt;/custom2&gt;&lt;electronic-resource-num&gt;10.1186/1756-0500-7-716&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2" w:tooltip="Laska, 2014 #1809" w:history="1">
              <w:r>
                <w:rPr>
                  <w:rFonts w:eastAsia="Times New Roman" w:cs="Times New Roman"/>
                  <w:noProof/>
                  <w:sz w:val="16"/>
                  <w:szCs w:val="16"/>
                  <w:lang w:val="hu-HU" w:eastAsia="hu-HU"/>
                </w:rPr>
                <w:t>42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6C0F3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469884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F9DF57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9DF3E3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4625EE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CDEBF9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8690C9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115366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5D3F730"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9B3371D" w14:textId="4E867B51"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I/A</w:t>
            </w:r>
          </w:p>
        </w:tc>
        <w:tc>
          <w:tcPr>
            <w:tcW w:w="3867" w:type="dxa"/>
            <w:tcBorders>
              <w:top w:val="nil"/>
              <w:left w:val="nil"/>
              <w:bottom w:val="single" w:sz="4" w:space="0" w:color="auto"/>
              <w:right w:val="single" w:sz="4" w:space="0" w:color="auto"/>
            </w:tcBorders>
            <w:shd w:val="clear" w:color="auto" w:fill="auto"/>
            <w:vAlign w:val="center"/>
            <w:hideMark/>
          </w:tcPr>
          <w:p w14:paraId="6FBEBF02" w14:textId="22120E1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sarcoidosis</w:t>
            </w:r>
          </w:p>
        </w:tc>
        <w:tc>
          <w:tcPr>
            <w:tcW w:w="1480" w:type="dxa"/>
            <w:tcBorders>
              <w:top w:val="nil"/>
              <w:left w:val="nil"/>
              <w:bottom w:val="single" w:sz="4" w:space="0" w:color="auto"/>
              <w:right w:val="single" w:sz="4" w:space="0" w:color="auto"/>
            </w:tcBorders>
            <w:shd w:val="clear" w:color="auto" w:fill="auto"/>
            <w:vAlign w:val="center"/>
            <w:hideMark/>
          </w:tcPr>
          <w:p w14:paraId="03B2900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744B864C" w14:textId="1D47FF35"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PEVuZE5vdGU+PENpdGU+PEF1dGhvcj5Ja2V6b2U8L0F1dGhvcj48WWVhcj4yMDE1PC9ZZWFyPjxS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PEVuZE5vdGU+PENpdGU+PEF1dGhvcj5Ja2V6b2U8L0F1dGhvcj48WWVhcj4yMDE1PC9ZZWFyPjxS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3" w:tooltip="Ikezoe, 2015 #1810" w:history="1">
              <w:r>
                <w:rPr>
                  <w:rFonts w:eastAsia="Times New Roman" w:cs="Times New Roman"/>
                  <w:noProof/>
                  <w:sz w:val="16"/>
                  <w:szCs w:val="16"/>
                  <w:lang w:val="hu-HU" w:eastAsia="hu-HU"/>
                </w:rPr>
                <w:t>43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9E86D4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C8F8EC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A649F0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1351D9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DBC179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3E20CD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rs3775292</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4213802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1282F5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186081871</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DABCD0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1051B901" w14:textId="132C5424"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2E66662" w14:textId="5B56143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colon cancer</w:t>
            </w:r>
          </w:p>
        </w:tc>
        <w:tc>
          <w:tcPr>
            <w:tcW w:w="1480" w:type="dxa"/>
            <w:tcBorders>
              <w:top w:val="nil"/>
              <w:left w:val="nil"/>
              <w:bottom w:val="single" w:sz="4" w:space="0" w:color="auto"/>
              <w:right w:val="single" w:sz="4" w:space="0" w:color="auto"/>
            </w:tcBorders>
            <w:shd w:val="clear" w:color="auto" w:fill="auto"/>
            <w:vAlign w:val="center"/>
            <w:hideMark/>
          </w:tcPr>
          <w:p w14:paraId="1BF289F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42A33300" w14:textId="54C93923"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PEVuZE5vdGU+PENpdGU+PEF1dGhvcj5TbGF0dGVyeTwvQXV0aG9yPjxZZWFyPjIwMTI8L1llYXI+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PEVuZE5vdGU+PENpdGU+PEF1dGhvcj5TbGF0dGVyeTwvQXV0aG9yPjxZZWFyPjIwMTI8L1llYXI+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8" w:tooltip="Slattery, 2012 #1813" w:history="1">
              <w:r>
                <w:rPr>
                  <w:rFonts w:eastAsia="Times New Roman" w:cs="Times New Roman"/>
                  <w:noProof/>
                  <w:sz w:val="16"/>
                  <w:szCs w:val="16"/>
                  <w:lang w:val="hu-HU" w:eastAsia="hu-HU"/>
                </w:rPr>
                <w:t>28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6BA65E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4B5144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1D8FA8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C10197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0AD867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C0CE28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55AC6E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68C994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AE1161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445DA59" w14:textId="2867293F"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818DC93" w14:textId="2A3311F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vaccine-induced immunity to serogroup C meningococcal vaccine</w:t>
            </w:r>
          </w:p>
        </w:tc>
        <w:tc>
          <w:tcPr>
            <w:tcW w:w="1480" w:type="dxa"/>
            <w:tcBorders>
              <w:top w:val="nil"/>
              <w:left w:val="nil"/>
              <w:bottom w:val="single" w:sz="4" w:space="0" w:color="auto"/>
              <w:right w:val="single" w:sz="4" w:space="0" w:color="auto"/>
            </w:tcBorders>
            <w:shd w:val="clear" w:color="auto" w:fill="auto"/>
            <w:vAlign w:val="center"/>
            <w:hideMark/>
          </w:tcPr>
          <w:p w14:paraId="1CD2CF0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5E5D9217" w14:textId="551B77D0"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8" w:tooltip="Moore, 2012 #1800" w:history="1">
              <w:r>
                <w:rPr>
                  <w:rFonts w:eastAsia="Times New Roman" w:cs="Times New Roman"/>
                  <w:noProof/>
                  <w:sz w:val="16"/>
                  <w:szCs w:val="16"/>
                  <w:lang w:val="hu-HU" w:eastAsia="hu-HU"/>
                </w:rPr>
                <w:t>38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09CC6B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7E532A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ED6012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2F7C53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65656E0"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494FC58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rs5743305</w:t>
            </w:r>
          </w:p>
        </w:tc>
        <w:tc>
          <w:tcPr>
            <w:tcW w:w="558" w:type="dxa"/>
            <w:tcBorders>
              <w:top w:val="nil"/>
              <w:left w:val="nil"/>
              <w:bottom w:val="single" w:sz="4" w:space="0" w:color="auto"/>
              <w:right w:val="single" w:sz="4" w:space="0" w:color="auto"/>
            </w:tcBorders>
            <w:shd w:val="clear" w:color="auto" w:fill="auto"/>
            <w:vAlign w:val="center"/>
            <w:hideMark/>
          </w:tcPr>
          <w:p w14:paraId="145A03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0.32</w:t>
            </w:r>
          </w:p>
        </w:tc>
        <w:tc>
          <w:tcPr>
            <w:tcW w:w="969" w:type="dxa"/>
            <w:tcBorders>
              <w:top w:val="nil"/>
              <w:left w:val="nil"/>
              <w:bottom w:val="single" w:sz="4" w:space="0" w:color="auto"/>
              <w:right w:val="single" w:sz="4" w:space="0" w:color="auto"/>
            </w:tcBorders>
            <w:shd w:val="clear" w:color="auto" w:fill="auto"/>
            <w:vAlign w:val="center"/>
            <w:hideMark/>
          </w:tcPr>
          <w:p w14:paraId="5C4F5EB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186068179</w:t>
            </w:r>
          </w:p>
        </w:tc>
        <w:tc>
          <w:tcPr>
            <w:tcW w:w="1242" w:type="dxa"/>
            <w:tcBorders>
              <w:top w:val="nil"/>
              <w:left w:val="nil"/>
              <w:bottom w:val="single" w:sz="4" w:space="0" w:color="auto"/>
              <w:right w:val="single" w:sz="4" w:space="0" w:color="auto"/>
            </w:tcBorders>
            <w:shd w:val="clear" w:color="auto" w:fill="auto"/>
            <w:vAlign w:val="center"/>
            <w:hideMark/>
          </w:tcPr>
          <w:p w14:paraId="6BF1EE5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667EA650" w14:textId="6275367C"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B509715" w14:textId="06D64E1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breast cancer in females</w:t>
            </w:r>
          </w:p>
        </w:tc>
        <w:tc>
          <w:tcPr>
            <w:tcW w:w="1480" w:type="dxa"/>
            <w:tcBorders>
              <w:top w:val="nil"/>
              <w:left w:val="nil"/>
              <w:bottom w:val="single" w:sz="4" w:space="0" w:color="auto"/>
              <w:right w:val="single" w:sz="4" w:space="0" w:color="auto"/>
            </w:tcBorders>
            <w:shd w:val="clear" w:color="auto" w:fill="auto"/>
            <w:vAlign w:val="center"/>
            <w:hideMark/>
          </w:tcPr>
          <w:p w14:paraId="1DC0CBA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0850D8E0" w14:textId="6BA5DF5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&lt;EndNote&gt;&lt;Cite&gt;&lt;Author&gt;Fan&lt;/Author&gt;&lt;Year&gt;2019&lt;/Year&gt;&lt;RecNum&gt;1812&lt;/RecNum&gt;&lt;DisplayText&gt;(44)&lt;/DisplayText&gt;&lt;record&gt;&lt;rec-number&gt;1812&lt;/rec-number&gt;&lt;foreign-keys&gt;&lt;key app="EN" db-id="fdxt09d07fpsfreprfrxw926wa9wd59pptxa" timestamp="1596454496"&gt;1812&lt;/key&gt;&lt;/foreign-keys&gt;&lt;ref-type name="Journal Article"&gt;17&lt;/ref-type&gt;&lt;contributors&gt;&lt;authors&gt;&lt;author&gt;Fan, L.&lt;/author&gt;&lt;author&gt;Zhou, P.&lt;/author&gt;&lt;author&gt;Chen, A. X.&lt;/author&gt;&lt;author&gt;Liu, G. Y.&lt;/author&gt;&lt;author&gt;Yu, K. D.&lt;/author&gt;&lt;author&gt;Shao, Z. M.&lt;/author&gt;&lt;/authors&gt;&lt;/contributors&gt;&lt;auth-address&gt;Department of Breast Surgery, Fudan University Shanghai Cancer Center, Department of Oncology, Shanghai Medical College, Fudan University, Shanghai, 200032, P.R. China.&amp;#xD;Parkway Health, Shanghai, P.R. China.&lt;/auth-address&gt;&lt;titles&gt;&lt;title&gt;Toll-like receptor 3 -926T&amp;gt;A increased the risk of breast cancer through decreased transcriptional activity&lt;/title&gt;&lt;secondary-title&gt;Oncoimmunology&lt;/secondary-title&gt;&lt;/titles&gt;&lt;periodical&gt;&lt;full-title&gt;Oncoimmunology&lt;/full-title&gt;&lt;/periodical&gt;&lt;pages&gt;e1673126&lt;/pages&gt;&lt;volume&gt;8&lt;/volume&gt;&lt;number&gt;12&lt;/number&gt;&lt;edition&gt;2019/11/20&lt;/edition&gt;&lt;keywords&gt;&lt;keyword&gt;Toll-like receptor 3 (TLR3)&lt;/keyword&gt;&lt;keyword&gt;breast cancer&lt;/keyword&gt;&lt;keyword&gt;single nucleotide polymorphism&lt;/keyword&gt;&lt;/keywords&gt;&lt;dates&gt;&lt;year&gt;2019&lt;/year&gt;&lt;/dates&gt;&lt;isbn&gt;2162-4011 (Print)&amp;#xD;2162-4011 (Linking)&lt;/isbn&gt;&lt;accession-num&gt;31741776&lt;/accession-num&gt;&lt;urls&gt;&lt;related-urls&gt;&lt;url&gt;https://www.ncbi.nlm.nih.gov/pubmed/31741776&lt;/url&gt;&lt;/related-urls&gt;&lt;/urls&gt;&lt;custom2&gt;PMC6844318&lt;/custom2&gt;&lt;electronic-resource-num&gt;10.1080/2162402X.2019.1673126&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4" w:tooltip="Fan, 2019 #1812" w:history="1">
              <w:r>
                <w:rPr>
                  <w:rFonts w:eastAsia="Times New Roman" w:cs="Times New Roman"/>
                  <w:noProof/>
                  <w:sz w:val="16"/>
                  <w:szCs w:val="16"/>
                  <w:lang w:val="hu-HU" w:eastAsia="hu-HU"/>
                </w:rPr>
                <w:t>44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98A96C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98137C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D465F9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FCE969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3753F62"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40D628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rs5743312</w:t>
            </w:r>
          </w:p>
        </w:tc>
        <w:tc>
          <w:tcPr>
            <w:tcW w:w="558" w:type="dxa"/>
            <w:tcBorders>
              <w:top w:val="nil"/>
              <w:left w:val="nil"/>
              <w:bottom w:val="single" w:sz="4" w:space="0" w:color="auto"/>
              <w:right w:val="single" w:sz="4" w:space="0" w:color="auto"/>
            </w:tcBorders>
            <w:shd w:val="clear" w:color="auto" w:fill="auto"/>
            <w:vAlign w:val="center"/>
            <w:hideMark/>
          </w:tcPr>
          <w:p w14:paraId="008A8DC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0.15</w:t>
            </w:r>
          </w:p>
        </w:tc>
        <w:tc>
          <w:tcPr>
            <w:tcW w:w="969" w:type="dxa"/>
            <w:tcBorders>
              <w:top w:val="nil"/>
              <w:left w:val="nil"/>
              <w:bottom w:val="single" w:sz="4" w:space="0" w:color="auto"/>
              <w:right w:val="single" w:sz="4" w:space="0" w:color="auto"/>
            </w:tcBorders>
            <w:shd w:val="clear" w:color="auto" w:fill="auto"/>
            <w:vAlign w:val="center"/>
            <w:hideMark/>
          </w:tcPr>
          <w:p w14:paraId="5E6E850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186079102</w:t>
            </w:r>
          </w:p>
        </w:tc>
        <w:tc>
          <w:tcPr>
            <w:tcW w:w="1242" w:type="dxa"/>
            <w:tcBorders>
              <w:top w:val="nil"/>
              <w:left w:val="nil"/>
              <w:bottom w:val="single" w:sz="4" w:space="0" w:color="auto"/>
              <w:right w:val="single" w:sz="4" w:space="0" w:color="auto"/>
            </w:tcBorders>
            <w:shd w:val="clear" w:color="auto" w:fill="auto"/>
            <w:vAlign w:val="center"/>
            <w:hideMark/>
          </w:tcPr>
          <w:p w14:paraId="50F2470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7B6F901D" w14:textId="26D4D1B2"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99C4CB5" w14:textId="23BF42B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vaccine-induced immunity to serogroup C meningococcal vaccine</w:t>
            </w:r>
          </w:p>
        </w:tc>
        <w:tc>
          <w:tcPr>
            <w:tcW w:w="1480" w:type="dxa"/>
            <w:tcBorders>
              <w:top w:val="nil"/>
              <w:left w:val="nil"/>
              <w:bottom w:val="single" w:sz="4" w:space="0" w:color="auto"/>
              <w:right w:val="single" w:sz="4" w:space="0" w:color="auto"/>
            </w:tcBorders>
            <w:shd w:val="clear" w:color="auto" w:fill="auto"/>
            <w:vAlign w:val="center"/>
            <w:hideMark/>
          </w:tcPr>
          <w:p w14:paraId="7C37A22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7D55A43C" w14:textId="119E93CA"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8" w:tooltip="Moore, 2012 #1800" w:history="1">
              <w:r>
                <w:rPr>
                  <w:rFonts w:eastAsia="Times New Roman" w:cs="Times New Roman"/>
                  <w:noProof/>
                  <w:sz w:val="16"/>
                  <w:szCs w:val="16"/>
                  <w:lang w:val="hu-HU" w:eastAsia="hu-HU"/>
                </w:rPr>
                <w:t>38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4D9C40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4C7D37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10887B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F4C8C7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6B5A897"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6211905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rs7657186</w:t>
            </w:r>
          </w:p>
        </w:tc>
        <w:tc>
          <w:tcPr>
            <w:tcW w:w="558" w:type="dxa"/>
            <w:tcBorders>
              <w:top w:val="nil"/>
              <w:left w:val="nil"/>
              <w:bottom w:val="single" w:sz="4" w:space="0" w:color="auto"/>
              <w:right w:val="single" w:sz="4" w:space="0" w:color="auto"/>
            </w:tcBorders>
            <w:shd w:val="clear" w:color="auto" w:fill="auto"/>
            <w:vAlign w:val="center"/>
            <w:hideMark/>
          </w:tcPr>
          <w:p w14:paraId="56DAE0C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0.21</w:t>
            </w:r>
          </w:p>
        </w:tc>
        <w:tc>
          <w:tcPr>
            <w:tcW w:w="969" w:type="dxa"/>
            <w:tcBorders>
              <w:top w:val="nil"/>
              <w:left w:val="nil"/>
              <w:bottom w:val="single" w:sz="4" w:space="0" w:color="auto"/>
              <w:right w:val="single" w:sz="4" w:space="0" w:color="auto"/>
            </w:tcBorders>
            <w:shd w:val="clear" w:color="auto" w:fill="auto"/>
            <w:vAlign w:val="center"/>
            <w:hideMark/>
          </w:tcPr>
          <w:p w14:paraId="25EEDCB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186072885</w:t>
            </w:r>
          </w:p>
        </w:tc>
        <w:tc>
          <w:tcPr>
            <w:tcW w:w="1242" w:type="dxa"/>
            <w:tcBorders>
              <w:top w:val="nil"/>
              <w:left w:val="nil"/>
              <w:bottom w:val="single" w:sz="4" w:space="0" w:color="auto"/>
              <w:right w:val="single" w:sz="4" w:space="0" w:color="auto"/>
            </w:tcBorders>
            <w:shd w:val="clear" w:color="auto" w:fill="auto"/>
            <w:vAlign w:val="center"/>
            <w:hideMark/>
          </w:tcPr>
          <w:p w14:paraId="5796DD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3CC71CE3" w14:textId="71B5046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1CEBD2D" w14:textId="01F8B1B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vaccine-induced immunity to serogroup C meningococcal vaccine</w:t>
            </w:r>
          </w:p>
        </w:tc>
        <w:tc>
          <w:tcPr>
            <w:tcW w:w="1480" w:type="dxa"/>
            <w:tcBorders>
              <w:top w:val="nil"/>
              <w:left w:val="nil"/>
              <w:bottom w:val="single" w:sz="4" w:space="0" w:color="auto"/>
              <w:right w:val="single" w:sz="4" w:space="0" w:color="auto"/>
            </w:tcBorders>
            <w:shd w:val="clear" w:color="auto" w:fill="auto"/>
            <w:vAlign w:val="center"/>
            <w:hideMark/>
          </w:tcPr>
          <w:p w14:paraId="033C3C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38F407BE" w14:textId="098FF352"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PEVuZE5vdGU+PENpdGU+PEF1dGhvcj5Nb29yZTwvQXV0aG9yPjxZZWFyPjIwMTI8L1llYXI+PFJl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8" w:tooltip="Moore, 2012 #1800" w:history="1">
              <w:r>
                <w:rPr>
                  <w:rFonts w:eastAsia="Times New Roman" w:cs="Times New Roman"/>
                  <w:noProof/>
                  <w:sz w:val="16"/>
                  <w:szCs w:val="16"/>
                  <w:lang w:val="hu-HU" w:eastAsia="hu-HU"/>
                </w:rPr>
                <w:t>38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494446E"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31419C9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D20AC6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9831F6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6584B12"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2444C22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rs7668666</w:t>
            </w:r>
          </w:p>
        </w:tc>
        <w:tc>
          <w:tcPr>
            <w:tcW w:w="558" w:type="dxa"/>
            <w:tcBorders>
              <w:top w:val="nil"/>
              <w:left w:val="nil"/>
              <w:bottom w:val="single" w:sz="4" w:space="0" w:color="auto"/>
              <w:right w:val="single" w:sz="4" w:space="0" w:color="auto"/>
            </w:tcBorders>
            <w:shd w:val="clear" w:color="auto" w:fill="auto"/>
            <w:vAlign w:val="center"/>
            <w:hideMark/>
          </w:tcPr>
          <w:p w14:paraId="7CD989D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0.23</w:t>
            </w:r>
          </w:p>
        </w:tc>
        <w:tc>
          <w:tcPr>
            <w:tcW w:w="969" w:type="dxa"/>
            <w:tcBorders>
              <w:top w:val="nil"/>
              <w:left w:val="nil"/>
              <w:bottom w:val="single" w:sz="4" w:space="0" w:color="auto"/>
              <w:right w:val="single" w:sz="4" w:space="0" w:color="auto"/>
            </w:tcBorders>
            <w:shd w:val="clear" w:color="auto" w:fill="auto"/>
            <w:vAlign w:val="center"/>
            <w:hideMark/>
          </w:tcPr>
          <w:p w14:paraId="4088F87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186080138</w:t>
            </w:r>
          </w:p>
        </w:tc>
        <w:tc>
          <w:tcPr>
            <w:tcW w:w="1242" w:type="dxa"/>
            <w:tcBorders>
              <w:top w:val="nil"/>
              <w:left w:val="nil"/>
              <w:bottom w:val="single" w:sz="4" w:space="0" w:color="auto"/>
              <w:right w:val="single" w:sz="4" w:space="0" w:color="auto"/>
            </w:tcBorders>
            <w:shd w:val="clear" w:color="auto" w:fill="auto"/>
            <w:vAlign w:val="center"/>
            <w:hideMark/>
          </w:tcPr>
          <w:p w14:paraId="61B173B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0DAF4885" w14:textId="49D2BB97"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FB0A53E" w14:textId="3DAC150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prognosis in melanoma patients</w:t>
            </w:r>
          </w:p>
        </w:tc>
        <w:tc>
          <w:tcPr>
            <w:tcW w:w="1480" w:type="dxa"/>
            <w:tcBorders>
              <w:top w:val="nil"/>
              <w:left w:val="nil"/>
              <w:bottom w:val="single" w:sz="4" w:space="0" w:color="auto"/>
              <w:right w:val="single" w:sz="4" w:space="0" w:color="auto"/>
            </w:tcBorders>
            <w:shd w:val="clear" w:color="auto" w:fill="auto"/>
            <w:vAlign w:val="center"/>
            <w:hideMark/>
          </w:tcPr>
          <w:p w14:paraId="66C0281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74CF0233" w14:textId="06CAA08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PEVuZE5vdGU+PENpdGU+PEF1dGhvcj5QYXJrPC9BdXRob3I+PFllYXI+MjAxMzwvWWVhcj48UmVj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PEVuZE5vdGU+PENpdGU+PEF1dGhvcj5QYXJrPC9BdXRob3I+PFllYXI+MjAxMzwvWWVhcj48UmVj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5" w:tooltip="Park, 2013 #1815" w:history="1">
              <w:r>
                <w:rPr>
                  <w:rFonts w:eastAsia="Times New Roman" w:cs="Times New Roman"/>
                  <w:noProof/>
                  <w:sz w:val="16"/>
                  <w:szCs w:val="16"/>
                  <w:lang w:val="hu-HU" w:eastAsia="hu-HU"/>
                </w:rPr>
                <w:t>45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2AB7A3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7120B0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A3CCD1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994361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5EB97D8"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6A2D3F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rs78726532</w:t>
            </w:r>
          </w:p>
        </w:tc>
        <w:tc>
          <w:tcPr>
            <w:tcW w:w="558" w:type="dxa"/>
            <w:tcBorders>
              <w:top w:val="nil"/>
              <w:left w:val="nil"/>
              <w:bottom w:val="single" w:sz="4" w:space="0" w:color="auto"/>
              <w:right w:val="single" w:sz="4" w:space="0" w:color="auto"/>
            </w:tcBorders>
            <w:shd w:val="clear" w:color="auto" w:fill="auto"/>
            <w:vAlign w:val="center"/>
            <w:hideMark/>
          </w:tcPr>
          <w:p w14:paraId="64FBC25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0.04</w:t>
            </w:r>
          </w:p>
        </w:tc>
        <w:tc>
          <w:tcPr>
            <w:tcW w:w="969" w:type="dxa"/>
            <w:tcBorders>
              <w:top w:val="nil"/>
              <w:left w:val="nil"/>
              <w:bottom w:val="single" w:sz="4" w:space="0" w:color="auto"/>
              <w:right w:val="single" w:sz="4" w:space="0" w:color="auto"/>
            </w:tcBorders>
            <w:shd w:val="clear" w:color="auto" w:fill="auto"/>
            <w:vAlign w:val="center"/>
            <w:hideMark/>
          </w:tcPr>
          <w:p w14:paraId="295C6F9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186079310</w:t>
            </w:r>
          </w:p>
        </w:tc>
        <w:tc>
          <w:tcPr>
            <w:tcW w:w="1242" w:type="dxa"/>
            <w:tcBorders>
              <w:top w:val="nil"/>
              <w:left w:val="nil"/>
              <w:bottom w:val="single" w:sz="4" w:space="0" w:color="auto"/>
              <w:right w:val="single" w:sz="4" w:space="0" w:color="auto"/>
            </w:tcBorders>
            <w:shd w:val="clear" w:color="auto" w:fill="auto"/>
            <w:vAlign w:val="center"/>
            <w:hideMark/>
          </w:tcPr>
          <w:p w14:paraId="5A3276E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2EF2288E" w14:textId="3CD63627"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D079351" w14:textId="187DD8C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HCV infection</w:t>
            </w:r>
          </w:p>
        </w:tc>
        <w:tc>
          <w:tcPr>
            <w:tcW w:w="1480" w:type="dxa"/>
            <w:tcBorders>
              <w:top w:val="nil"/>
              <w:left w:val="nil"/>
              <w:bottom w:val="single" w:sz="4" w:space="0" w:color="auto"/>
              <w:right w:val="single" w:sz="4" w:space="0" w:color="auto"/>
            </w:tcBorders>
            <w:shd w:val="clear" w:color="auto" w:fill="auto"/>
            <w:vAlign w:val="center"/>
            <w:hideMark/>
          </w:tcPr>
          <w:p w14:paraId="06AB74C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Saudi Arabian</w:t>
            </w:r>
          </w:p>
        </w:tc>
        <w:tc>
          <w:tcPr>
            <w:tcW w:w="735" w:type="dxa"/>
            <w:tcBorders>
              <w:top w:val="nil"/>
              <w:left w:val="nil"/>
              <w:bottom w:val="single" w:sz="4" w:space="0" w:color="auto"/>
              <w:right w:val="single" w:sz="4" w:space="0" w:color="auto"/>
            </w:tcBorders>
            <w:shd w:val="clear" w:color="auto" w:fill="auto"/>
            <w:vAlign w:val="center"/>
            <w:hideMark/>
          </w:tcPr>
          <w:p w14:paraId="7AAAB9EC" w14:textId="26AA3E4A"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PEVuZE5vdGU+PENpdGU+PEF1dGhvcj5BbC1BbmF6aTwvQXV0aG9yPjxZZWFyPjIwMTc8L1llYXI+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PEVuZE5vdGU+PENpdGU+PEF1dGhvcj5BbC1BbmF6aTwvQXV0aG9yPjxZZWFyPjIwMTc8L1llYXI+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6" w:tooltip="Al-Anazi, 2017 #1804" w:history="1">
              <w:r>
                <w:rPr>
                  <w:rFonts w:eastAsia="Times New Roman" w:cs="Times New Roman"/>
                  <w:noProof/>
                  <w:sz w:val="16"/>
                  <w:szCs w:val="16"/>
                  <w:lang w:val="hu-HU" w:eastAsia="hu-HU"/>
                </w:rPr>
                <w:t>46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F60A88C"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77C3D9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X</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44547B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ENSG00000196664</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7809B84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ENST00000380659.4</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27EEA15B"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TLR7</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8B0F0C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rs179008</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07110E0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0.12</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45319C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12885540</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311945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00386D1F" w14:textId="589B1EF5"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4753A75" w14:textId="1B0A966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age-related macular degeneration in females</w:t>
            </w:r>
          </w:p>
        </w:tc>
        <w:tc>
          <w:tcPr>
            <w:tcW w:w="1480" w:type="dxa"/>
            <w:tcBorders>
              <w:top w:val="nil"/>
              <w:left w:val="nil"/>
              <w:bottom w:val="single" w:sz="4" w:space="0" w:color="auto"/>
              <w:right w:val="single" w:sz="4" w:space="0" w:color="auto"/>
            </w:tcBorders>
            <w:shd w:val="clear" w:color="auto" w:fill="auto"/>
            <w:vAlign w:val="center"/>
            <w:hideMark/>
          </w:tcPr>
          <w:p w14:paraId="2050546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44C39CBC" w14:textId="13F690DF"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PEVuZE5vdGU+PENpdGU+PEF1dGhvcj5FZHdhcmRzPC9BdXRob3I+PFllYXI+MjAwODwvWWVhcj48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PEVuZE5vdGU+PENpdGU+PEF1dGhvcj5FZHdhcmRzPC9BdXRob3I+PFllYXI+MjAwODwvWWVhcj48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7" w:tooltip="Edwards, 2008 #1823" w:history="1">
              <w:r>
                <w:rPr>
                  <w:rFonts w:eastAsia="Times New Roman" w:cs="Times New Roman"/>
                  <w:noProof/>
                  <w:sz w:val="16"/>
                  <w:szCs w:val="16"/>
                  <w:lang w:val="hu-HU" w:eastAsia="hu-HU"/>
                </w:rPr>
                <w:t>47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856CA5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A2ECAF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02C4F5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EECF45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366230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05B1F6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2CFCA0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886E0D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96D421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CDF1F3B" w14:textId="71035BAC"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0F8D7B52" w14:textId="0FBEFC3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athma in boys</w:t>
            </w:r>
          </w:p>
        </w:tc>
        <w:tc>
          <w:tcPr>
            <w:tcW w:w="1480" w:type="dxa"/>
            <w:tcBorders>
              <w:top w:val="nil"/>
              <w:left w:val="nil"/>
              <w:bottom w:val="single" w:sz="4" w:space="0" w:color="auto"/>
              <w:right w:val="single" w:sz="4" w:space="0" w:color="auto"/>
            </w:tcBorders>
            <w:shd w:val="clear" w:color="auto" w:fill="auto"/>
            <w:vAlign w:val="center"/>
            <w:hideMark/>
          </w:tcPr>
          <w:p w14:paraId="41C0C22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1AE4D89D" w14:textId="442079D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&lt;EndNote&gt;&lt;Cite&gt;&lt;Author&gt;Moller-Larsen&lt;/Author&gt;&lt;Year&gt;2008&lt;/Year&gt;&lt;RecNum&gt;1822&lt;/RecNum&gt;&lt;DisplayText&gt;(48)&lt;/DisplayText&gt;&lt;record&gt;&lt;rec-number&gt;1822&lt;/rec-number&gt;&lt;foreign-keys&gt;&lt;key app="EN" db-id="fdxt09d07fpsfreprfrxw926wa9wd59pptxa" timestamp="1596455735"&gt;1822&lt;/key&gt;&lt;/foreign-keys&gt;&lt;ref-type name="Journal Article"&gt;17&lt;/ref-type&gt;&lt;contributors&gt;&lt;authors&gt;&lt;author&gt;Moller-Larsen, S.&lt;/author&gt;&lt;author&gt;Nyegaard, M.&lt;/author&gt;&lt;author&gt;Haagerup, A.&lt;/author&gt;&lt;author&gt;Vestbo, J.&lt;/author&gt;&lt;author&gt;Kruse, T. A.&lt;/author&gt;&lt;author&gt;Borglum, A. D.&lt;/author&gt;&lt;/authors&gt;&lt;/contributors&gt;&lt;auth-address&gt;Institute of Human Genetics, The Bartholin Building, University of Aarhus, 8000 Aarhus C, Denmark.&lt;/auth-address&gt;&lt;titles&gt;&lt;title&gt;Association analysis identifies TLR7 and TLR8 as novel risk genes in asthma and related disorders&lt;/title&gt;&lt;secondary-title&gt;Thorax&lt;/secondary-title&gt;&lt;/titles&gt;&lt;periodical&gt;&lt;full-title&gt;Thorax&lt;/full-title&gt;&lt;/periodical&gt;&lt;pages&gt;1064-9&lt;/pages&gt;&lt;volume&gt;63&lt;/volume&gt;&lt;number&gt;12&lt;/number&gt;&lt;edition&gt;2008/08/07&lt;/edition&gt;&lt;keywords&gt;&lt;keyword&gt;Adolescent&lt;/keyword&gt;&lt;keyword&gt;Adult&lt;/keyword&gt;&lt;keyword&gt;Asthma/*genetics&lt;/keyword&gt;&lt;keyword&gt;Dermatitis, Atopic/genetics&lt;/keyword&gt;&lt;keyword&gt;Female&lt;/keyword&gt;&lt;keyword&gt;Genetic Predisposition to Disease/genetics&lt;/keyword&gt;&lt;keyword&gt;Humans&lt;/keyword&gt;&lt;keyword&gt;Linkage Disequilibrium/genetics&lt;/keyword&gt;&lt;keyword&gt;Male&lt;/keyword&gt;&lt;keyword&gt;Middle Aged&lt;/keyword&gt;&lt;keyword&gt;Polymorphism, Single Nucleotide/*genetics&lt;/keyword&gt;&lt;keyword&gt;Rhinitis/genetics&lt;/keyword&gt;&lt;keyword&gt;Risk Factors&lt;/keyword&gt;&lt;keyword&gt;Toll-Like Receptor 7/*genetics&lt;/keyword&gt;&lt;keyword&gt;Toll-Like Receptor 8/*genetics&lt;/keyword&gt;&lt;/keywords&gt;&lt;dates&gt;&lt;year&gt;2008&lt;/year&gt;&lt;pub-dates&gt;&lt;date&gt;Dec&lt;/date&gt;&lt;/pub-dates&gt;&lt;/dates&gt;&lt;isbn&gt;1468-3296 (Electronic)&amp;#xD;0040-6376 (Linking)&lt;/isbn&gt;&lt;accession-num&gt;18682521&lt;/accession-num&gt;&lt;urls&gt;&lt;related-urls&gt;&lt;url&gt;https://www.ncbi.nlm.nih.gov/pubmed/18682521&lt;/url&gt;&lt;/related-urls&gt;&lt;/urls&gt;&lt;electronic-resource-num&gt;10.1136/thx.2007.094128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8" w:tooltip="Moller-Larsen, 2008 #1822" w:history="1">
              <w:r>
                <w:rPr>
                  <w:rFonts w:eastAsia="Times New Roman" w:cs="Times New Roman"/>
                  <w:noProof/>
                  <w:sz w:val="16"/>
                  <w:szCs w:val="16"/>
                  <w:lang w:val="hu-HU" w:eastAsia="hu-HU"/>
                </w:rPr>
                <w:t>48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C15DE2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49D342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DE5F5F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A19B0A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69A482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7CE484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rs3853839</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FB76BF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0.40</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AB4AD1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12889539</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061B34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3C6DA7E6" w14:textId="37BDF2B9"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F26CBA3" w14:textId="06BDDA5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2E5EEBD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0A8A0607" w14:textId="2613B3F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PEVuZE5vdGU+PENpdGU+PEF1dGhvcj5LYXdhc2FraTwvQXV0aG9yPjxZZWFyPjIwMTE8L1llYXI+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PEVuZE5vdGU+PENpdGU+PEF1dGhvcj5LYXdhc2FraTwvQXV0aG9yPjxZZWFyPjIwMTE8L1llYXI+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9" w:tooltip="Kawasaki, 2011 #1816" w:history="1">
              <w:r>
                <w:rPr>
                  <w:rFonts w:eastAsia="Times New Roman" w:cs="Times New Roman"/>
                  <w:noProof/>
                  <w:sz w:val="16"/>
                  <w:szCs w:val="16"/>
                  <w:lang w:val="hu-HU" w:eastAsia="hu-HU"/>
                </w:rPr>
                <w:t>49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14943D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DF7A2E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0316F2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3811E7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B7A1D5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6C433E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006E4B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38190E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CA1E0B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205D13C" w14:textId="0C9D1C70"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9378A2D" w14:textId="55CF052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22BCC02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Eastern Asian</w:t>
            </w:r>
          </w:p>
        </w:tc>
        <w:tc>
          <w:tcPr>
            <w:tcW w:w="735" w:type="dxa"/>
            <w:tcBorders>
              <w:top w:val="nil"/>
              <w:left w:val="nil"/>
              <w:bottom w:val="single" w:sz="4" w:space="0" w:color="auto"/>
              <w:right w:val="single" w:sz="4" w:space="0" w:color="auto"/>
            </w:tcBorders>
            <w:shd w:val="clear" w:color="auto" w:fill="auto"/>
            <w:vAlign w:val="center"/>
            <w:hideMark/>
          </w:tcPr>
          <w:p w14:paraId="3E258AC4" w14:textId="60EEACA1"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PEVuZE5vdGU+PENpdGU+PEF1dGhvcj5TaGVuPC9BdXRob3I+PFllYXI+MjAxMDwvWWVhcj48UmVj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L3BlcmlvZGljYWw+PHBhZ2VzPjE1ODM4LTQzPC9wYWdlcz48dm9sdW1lPjEwNzwvdm9sdW1lPjxu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PEVuZE5vdGU+PENpdGU+PEF1dGhvcj5TaGVuPC9BdXRob3I+PFllYXI+MjAxMDwvWWVhcj48UmVj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L3BlcmlvZGljYWw+PHBhZ2VzPjE1ODM4LTQzPC9wYWdlcz48dm9sdW1lPjEwNzwvdm9sdW1lPjxu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0" w:tooltip="Shen, 2010 #1817" w:history="1">
              <w:r>
                <w:rPr>
                  <w:rFonts w:eastAsia="Times New Roman" w:cs="Times New Roman"/>
                  <w:noProof/>
                  <w:sz w:val="16"/>
                  <w:szCs w:val="16"/>
                  <w:lang w:val="hu-HU" w:eastAsia="hu-HU"/>
                </w:rPr>
                <w:t>50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B5E22E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2BB6EC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B94ED6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B647BF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8F4434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DC64D4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B8F0C4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9D80E0A"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09F593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D86B94C" w14:textId="6B87B55A"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C2E8D0A" w14:textId="3438AE6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00E58E5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0192E4BF" w14:textId="5C8339BC"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PEVuZE5vdGU+PENpdGU+PEF1dGhvcj5FbmV2b2xkPC9BdXRob3I+PFllYXI+MjAxNDwvWWVhcj48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PEVuZE5vdGU+PENpdGU+PEF1dGhvcj5FbmV2b2xkPC9BdXRob3I+PFllYXI+MjAxNDwvWWVhcj48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1" w:tooltip="Enevold, 2014 #1818" w:history="1">
              <w:r>
                <w:rPr>
                  <w:rFonts w:eastAsia="Times New Roman" w:cs="Times New Roman"/>
                  <w:noProof/>
                  <w:sz w:val="16"/>
                  <w:szCs w:val="16"/>
                  <w:lang w:val="hu-HU" w:eastAsia="hu-HU"/>
                </w:rPr>
                <w:t>51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8A8CF2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56D704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27A725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E82810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F9CAD3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8AD7E8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2DCDF3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E6AE07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5333A7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B2AD6F0" w14:textId="23CA62E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957896D" w14:textId="347F855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5E4007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Egyptian</w:t>
            </w:r>
          </w:p>
        </w:tc>
        <w:tc>
          <w:tcPr>
            <w:tcW w:w="735" w:type="dxa"/>
            <w:tcBorders>
              <w:top w:val="nil"/>
              <w:left w:val="nil"/>
              <w:bottom w:val="single" w:sz="4" w:space="0" w:color="auto"/>
              <w:right w:val="single" w:sz="4" w:space="0" w:color="auto"/>
            </w:tcBorders>
            <w:shd w:val="clear" w:color="auto" w:fill="auto"/>
            <w:vAlign w:val="center"/>
            <w:hideMark/>
          </w:tcPr>
          <w:p w14:paraId="59687DA3" w14:textId="7FC5956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PEVuZE5vdGU+PENpdGU+PEF1dGhvcj5SYWFmYXQ8L0F1dGhvcj48WWVhcj4yMDE4PC9ZZWFyPjxS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PEVuZE5vdGU+PENpdGU+PEF1dGhvcj5SYWFmYXQ8L0F1dGhvcj48WWVhcj4yMDE4PC9ZZWFyPjxS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2" w:tooltip="Raafat, 2018 #1819" w:history="1">
              <w:r>
                <w:rPr>
                  <w:rFonts w:eastAsia="Times New Roman" w:cs="Times New Roman"/>
                  <w:noProof/>
                  <w:sz w:val="16"/>
                  <w:szCs w:val="16"/>
                  <w:lang w:val="hu-HU" w:eastAsia="hu-HU"/>
                </w:rPr>
                <w:t>52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D76217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F1FC51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0D8C67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743A00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85ECE4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81BB02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94119B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18443A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A23D35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442ACD5" w14:textId="7FA44062"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3B6F14CF" w14:textId="55846C7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susceptibility to chikungunya virus infection</w:t>
            </w:r>
          </w:p>
        </w:tc>
        <w:tc>
          <w:tcPr>
            <w:tcW w:w="1480" w:type="dxa"/>
            <w:tcBorders>
              <w:top w:val="nil"/>
              <w:left w:val="nil"/>
              <w:bottom w:val="single" w:sz="4" w:space="0" w:color="auto"/>
              <w:right w:val="single" w:sz="4" w:space="0" w:color="auto"/>
            </w:tcBorders>
            <w:shd w:val="clear" w:color="auto" w:fill="auto"/>
            <w:vAlign w:val="center"/>
            <w:hideMark/>
          </w:tcPr>
          <w:p w14:paraId="2F7E142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Indian</w:t>
            </w:r>
          </w:p>
        </w:tc>
        <w:tc>
          <w:tcPr>
            <w:tcW w:w="735" w:type="dxa"/>
            <w:tcBorders>
              <w:top w:val="nil"/>
              <w:left w:val="nil"/>
              <w:bottom w:val="single" w:sz="4" w:space="0" w:color="auto"/>
              <w:right w:val="single" w:sz="4" w:space="0" w:color="auto"/>
            </w:tcBorders>
            <w:shd w:val="clear" w:color="auto" w:fill="auto"/>
            <w:vAlign w:val="center"/>
            <w:hideMark/>
          </w:tcPr>
          <w:p w14:paraId="12D7020B" w14:textId="19F5D857"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3" w:tooltip="Dutta, 2017 #1821" w:history="1">
              <w:r>
                <w:rPr>
                  <w:rFonts w:eastAsia="Times New Roman" w:cs="Times New Roman"/>
                  <w:noProof/>
                  <w:sz w:val="16"/>
                  <w:szCs w:val="16"/>
                  <w:lang w:val="hu-HU" w:eastAsia="hu-HU"/>
                </w:rPr>
                <w:t>53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4218E4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7EF627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5A0856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A2BBAE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AAD357C"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1E9B78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rs179019</w:t>
            </w:r>
          </w:p>
        </w:tc>
        <w:tc>
          <w:tcPr>
            <w:tcW w:w="558" w:type="dxa"/>
            <w:tcBorders>
              <w:top w:val="nil"/>
              <w:left w:val="nil"/>
              <w:bottom w:val="single" w:sz="4" w:space="0" w:color="auto"/>
              <w:right w:val="single" w:sz="4" w:space="0" w:color="auto"/>
            </w:tcBorders>
            <w:shd w:val="clear" w:color="auto" w:fill="auto"/>
            <w:vAlign w:val="center"/>
            <w:hideMark/>
          </w:tcPr>
          <w:p w14:paraId="2E329BF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0.21</w:t>
            </w:r>
          </w:p>
        </w:tc>
        <w:tc>
          <w:tcPr>
            <w:tcW w:w="969" w:type="dxa"/>
            <w:tcBorders>
              <w:top w:val="nil"/>
              <w:left w:val="nil"/>
              <w:bottom w:val="single" w:sz="4" w:space="0" w:color="auto"/>
              <w:right w:val="single" w:sz="4" w:space="0" w:color="auto"/>
            </w:tcBorders>
            <w:shd w:val="clear" w:color="auto" w:fill="auto"/>
            <w:vAlign w:val="center"/>
            <w:hideMark/>
          </w:tcPr>
          <w:p w14:paraId="66956DF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12871850</w:t>
            </w:r>
          </w:p>
        </w:tc>
        <w:tc>
          <w:tcPr>
            <w:tcW w:w="1242" w:type="dxa"/>
            <w:tcBorders>
              <w:top w:val="nil"/>
              <w:left w:val="nil"/>
              <w:bottom w:val="single" w:sz="4" w:space="0" w:color="auto"/>
              <w:right w:val="single" w:sz="4" w:space="0" w:color="auto"/>
            </w:tcBorders>
            <w:shd w:val="clear" w:color="auto" w:fill="auto"/>
            <w:vAlign w:val="center"/>
            <w:hideMark/>
          </w:tcPr>
          <w:p w14:paraId="0DA7F7B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57DA1143" w14:textId="3CCBBE61"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FD70BA8" w14:textId="1CED54C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77E7269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79C1352A" w14:textId="2C33152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PEVuZE5vdGU+PENpdGU+PEF1dGhvcj5LYXdhc2FraTwvQXV0aG9yPjxZZWFyPjIwMTE8L1llYXI+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PEVuZE5vdGU+PENpdGU+PEF1dGhvcj5LYXdhc2FraTwvQXV0aG9yPjxZZWFyPjIwMTE8L1llYXI+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9" w:tooltip="Kawasaki, 2011 #1816" w:history="1">
              <w:r>
                <w:rPr>
                  <w:rFonts w:eastAsia="Times New Roman" w:cs="Times New Roman"/>
                  <w:noProof/>
                  <w:sz w:val="16"/>
                  <w:szCs w:val="16"/>
                  <w:lang w:val="hu-HU" w:eastAsia="hu-HU"/>
                </w:rPr>
                <w:t>49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6D747F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65B598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985C0C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B4118A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B5BF61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1FCC36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rs179010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8DFE67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0.29</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098F3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12884766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6B94C9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7FB9069D" w14:textId="29DFD60D"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DBC5BB4" w14:textId="63D50F4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7E16E53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4F64BDEF" w14:textId="166A04F2"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PEVuZE5vdGU+PENpdGU+PEF1dGhvcj5LYXdhc2FraTwvQXV0aG9yPjxZZWFyPjIwMTE8L1llYXI+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PEVuZE5vdGU+PENpdGU+PEF1dGhvcj5LYXdhc2FraTwvQXV0aG9yPjxZZWFyPjIwMTE8L1llYXI+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9" w:tooltip="Kawasaki, 2011 #1816" w:history="1">
              <w:r>
                <w:rPr>
                  <w:rFonts w:eastAsia="Times New Roman" w:cs="Times New Roman"/>
                  <w:noProof/>
                  <w:sz w:val="16"/>
                  <w:szCs w:val="16"/>
                  <w:lang w:val="hu-HU" w:eastAsia="hu-HU"/>
                </w:rPr>
                <w:t>49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2D0181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BF1069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897386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C5BCE5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908A4C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BA6E5E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CCD8BF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47EF7B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5F20CC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D38AC6E" w14:textId="305A9D94"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1E144AD" w14:textId="783FA8B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susceptibility to chikungunya virus infection in males</w:t>
            </w:r>
          </w:p>
        </w:tc>
        <w:tc>
          <w:tcPr>
            <w:tcW w:w="1480" w:type="dxa"/>
            <w:tcBorders>
              <w:top w:val="nil"/>
              <w:left w:val="nil"/>
              <w:bottom w:val="single" w:sz="4" w:space="0" w:color="auto"/>
              <w:right w:val="single" w:sz="4" w:space="0" w:color="auto"/>
            </w:tcBorders>
            <w:shd w:val="clear" w:color="auto" w:fill="auto"/>
            <w:vAlign w:val="center"/>
            <w:hideMark/>
          </w:tcPr>
          <w:p w14:paraId="0A14698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Indian</w:t>
            </w:r>
          </w:p>
        </w:tc>
        <w:tc>
          <w:tcPr>
            <w:tcW w:w="735" w:type="dxa"/>
            <w:tcBorders>
              <w:top w:val="nil"/>
              <w:left w:val="nil"/>
              <w:bottom w:val="single" w:sz="4" w:space="0" w:color="auto"/>
              <w:right w:val="single" w:sz="4" w:space="0" w:color="auto"/>
            </w:tcBorders>
            <w:shd w:val="clear" w:color="auto" w:fill="auto"/>
            <w:vAlign w:val="center"/>
            <w:hideMark/>
          </w:tcPr>
          <w:p w14:paraId="4C214139" w14:textId="107B4918"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3" w:tooltip="Dutta, 2017 #1821" w:history="1">
              <w:r>
                <w:rPr>
                  <w:rFonts w:eastAsia="Times New Roman" w:cs="Times New Roman"/>
                  <w:noProof/>
                  <w:sz w:val="16"/>
                  <w:szCs w:val="16"/>
                  <w:lang w:val="hu-HU" w:eastAsia="hu-HU"/>
                </w:rPr>
                <w:t>53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7C7D94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439629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888A0E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C90F08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F67DFCE"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F01B23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rs179009</w:t>
            </w:r>
          </w:p>
        </w:tc>
        <w:tc>
          <w:tcPr>
            <w:tcW w:w="558" w:type="dxa"/>
            <w:tcBorders>
              <w:top w:val="nil"/>
              <w:left w:val="nil"/>
              <w:bottom w:val="single" w:sz="4" w:space="0" w:color="auto"/>
              <w:right w:val="single" w:sz="4" w:space="0" w:color="auto"/>
            </w:tcBorders>
            <w:shd w:val="clear" w:color="auto" w:fill="auto"/>
            <w:vAlign w:val="center"/>
            <w:hideMark/>
          </w:tcPr>
          <w:p w14:paraId="3F1F7DD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0.18</w:t>
            </w:r>
          </w:p>
        </w:tc>
        <w:tc>
          <w:tcPr>
            <w:tcW w:w="969" w:type="dxa"/>
            <w:tcBorders>
              <w:top w:val="nil"/>
              <w:left w:val="nil"/>
              <w:bottom w:val="single" w:sz="4" w:space="0" w:color="auto"/>
              <w:right w:val="single" w:sz="4" w:space="0" w:color="auto"/>
            </w:tcBorders>
            <w:shd w:val="clear" w:color="auto" w:fill="auto"/>
            <w:vAlign w:val="center"/>
            <w:hideMark/>
          </w:tcPr>
          <w:p w14:paraId="362A827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12885361</w:t>
            </w:r>
          </w:p>
        </w:tc>
        <w:tc>
          <w:tcPr>
            <w:tcW w:w="1242" w:type="dxa"/>
            <w:tcBorders>
              <w:top w:val="nil"/>
              <w:left w:val="nil"/>
              <w:bottom w:val="single" w:sz="4" w:space="0" w:color="auto"/>
              <w:right w:val="single" w:sz="4" w:space="0" w:color="auto"/>
            </w:tcBorders>
            <w:shd w:val="clear" w:color="auto" w:fill="auto"/>
            <w:vAlign w:val="center"/>
            <w:hideMark/>
          </w:tcPr>
          <w:p w14:paraId="17DC946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0B84FBCE" w14:textId="0867377D"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4372172" w14:textId="423BCF1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HCV infection in females</w:t>
            </w:r>
          </w:p>
        </w:tc>
        <w:tc>
          <w:tcPr>
            <w:tcW w:w="1480" w:type="dxa"/>
            <w:tcBorders>
              <w:top w:val="nil"/>
              <w:left w:val="nil"/>
              <w:bottom w:val="single" w:sz="4" w:space="0" w:color="auto"/>
              <w:right w:val="single" w:sz="4" w:space="0" w:color="auto"/>
            </w:tcBorders>
            <w:shd w:val="clear" w:color="auto" w:fill="auto"/>
            <w:vAlign w:val="center"/>
            <w:hideMark/>
          </w:tcPr>
          <w:p w14:paraId="520AD1F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042558AF" w14:textId="10BC23C3"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PEVuZE5vdGU+PENpdGU+PEF1dGhvcj5ZdWU8L0F1dGhvcj48WWVhcj4yMDE0PC9ZZWFyPjxSZWNO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PEVuZE5vdGU+PENpdGU+PEF1dGhvcj5ZdWU8L0F1dGhvcj48WWVhcj4yMDE0PC9ZZWFyPjxSZWNO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4" w:tooltip="Yue, 2014 #1820" w:history="1">
              <w:r>
                <w:rPr>
                  <w:rFonts w:eastAsia="Times New Roman" w:cs="Times New Roman"/>
                  <w:noProof/>
                  <w:sz w:val="16"/>
                  <w:szCs w:val="16"/>
                  <w:lang w:val="hu-HU" w:eastAsia="hu-HU"/>
                </w:rPr>
                <w:t>54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53B456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8E7A9B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A660C4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7F0AD0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72A7461"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12BF85B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rs5741880</w:t>
            </w:r>
          </w:p>
        </w:tc>
        <w:tc>
          <w:tcPr>
            <w:tcW w:w="558" w:type="dxa"/>
            <w:tcBorders>
              <w:top w:val="nil"/>
              <w:left w:val="nil"/>
              <w:bottom w:val="single" w:sz="4" w:space="0" w:color="auto"/>
              <w:right w:val="single" w:sz="4" w:space="0" w:color="auto"/>
            </w:tcBorders>
            <w:shd w:val="clear" w:color="auto" w:fill="auto"/>
            <w:vAlign w:val="center"/>
            <w:hideMark/>
          </w:tcPr>
          <w:p w14:paraId="587A1E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0.21</w:t>
            </w:r>
          </w:p>
        </w:tc>
        <w:tc>
          <w:tcPr>
            <w:tcW w:w="969" w:type="dxa"/>
            <w:tcBorders>
              <w:top w:val="nil"/>
              <w:left w:val="nil"/>
              <w:bottom w:val="single" w:sz="4" w:space="0" w:color="auto"/>
              <w:right w:val="single" w:sz="4" w:space="0" w:color="auto"/>
            </w:tcBorders>
            <w:shd w:val="clear" w:color="auto" w:fill="auto"/>
            <w:vAlign w:val="center"/>
            <w:hideMark/>
          </w:tcPr>
          <w:p w14:paraId="5FE7ED8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12869297</w:t>
            </w:r>
          </w:p>
        </w:tc>
        <w:tc>
          <w:tcPr>
            <w:tcW w:w="1242" w:type="dxa"/>
            <w:tcBorders>
              <w:top w:val="nil"/>
              <w:left w:val="nil"/>
              <w:bottom w:val="single" w:sz="4" w:space="0" w:color="auto"/>
              <w:right w:val="single" w:sz="4" w:space="0" w:color="auto"/>
            </w:tcBorders>
            <w:shd w:val="clear" w:color="auto" w:fill="auto"/>
            <w:vAlign w:val="center"/>
            <w:hideMark/>
          </w:tcPr>
          <w:p w14:paraId="5F90DB5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6E7C354D" w14:textId="6F63598A"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33B7D62" w14:textId="07BCBBC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susceptibility to chikungunya virus infection in females</w:t>
            </w:r>
          </w:p>
        </w:tc>
        <w:tc>
          <w:tcPr>
            <w:tcW w:w="1480" w:type="dxa"/>
            <w:tcBorders>
              <w:top w:val="nil"/>
              <w:left w:val="nil"/>
              <w:bottom w:val="single" w:sz="4" w:space="0" w:color="auto"/>
              <w:right w:val="single" w:sz="4" w:space="0" w:color="auto"/>
            </w:tcBorders>
            <w:shd w:val="clear" w:color="auto" w:fill="auto"/>
            <w:vAlign w:val="center"/>
            <w:hideMark/>
          </w:tcPr>
          <w:p w14:paraId="2C45FE3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Indian</w:t>
            </w:r>
          </w:p>
        </w:tc>
        <w:tc>
          <w:tcPr>
            <w:tcW w:w="735" w:type="dxa"/>
            <w:tcBorders>
              <w:top w:val="nil"/>
              <w:left w:val="nil"/>
              <w:bottom w:val="single" w:sz="4" w:space="0" w:color="auto"/>
              <w:right w:val="single" w:sz="4" w:space="0" w:color="auto"/>
            </w:tcBorders>
            <w:shd w:val="clear" w:color="auto" w:fill="auto"/>
            <w:vAlign w:val="center"/>
            <w:hideMark/>
          </w:tcPr>
          <w:p w14:paraId="1435F66C" w14:textId="15DE4A13"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3" w:tooltip="Dutta, 2017 #1821" w:history="1">
              <w:r>
                <w:rPr>
                  <w:rFonts w:eastAsia="Times New Roman" w:cs="Times New Roman"/>
                  <w:noProof/>
                  <w:sz w:val="16"/>
                  <w:szCs w:val="16"/>
                  <w:lang w:val="hu-HU" w:eastAsia="hu-HU"/>
                </w:rPr>
                <w:t>53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B8DA0CB"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7DE36FA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X</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193EC8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ENSG00000101916</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18B04BE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ENST00000218032.7</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3E5BA74B"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TLR8</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D2DB6B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rs3764880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3DC6AB5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9A74E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12906707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285973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14C4533C" w14:textId="0D4DA5A4"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A06BC93" w14:textId="2E15C8C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males</w:t>
            </w:r>
          </w:p>
        </w:tc>
        <w:tc>
          <w:tcPr>
            <w:tcW w:w="1480" w:type="dxa"/>
            <w:tcBorders>
              <w:top w:val="nil"/>
              <w:left w:val="nil"/>
              <w:bottom w:val="single" w:sz="4" w:space="0" w:color="auto"/>
              <w:right w:val="single" w:sz="4" w:space="0" w:color="auto"/>
            </w:tcBorders>
            <w:shd w:val="clear" w:color="auto" w:fill="auto"/>
            <w:vAlign w:val="center"/>
            <w:hideMark/>
          </w:tcPr>
          <w:p w14:paraId="3F7D11A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Russian</w:t>
            </w:r>
          </w:p>
        </w:tc>
        <w:tc>
          <w:tcPr>
            <w:tcW w:w="735" w:type="dxa"/>
            <w:tcBorders>
              <w:top w:val="nil"/>
              <w:left w:val="nil"/>
              <w:bottom w:val="single" w:sz="4" w:space="0" w:color="auto"/>
              <w:right w:val="single" w:sz="4" w:space="0" w:color="auto"/>
            </w:tcBorders>
            <w:shd w:val="clear" w:color="auto" w:fill="auto"/>
            <w:vAlign w:val="center"/>
            <w:hideMark/>
          </w:tcPr>
          <w:p w14:paraId="3C1BA4CA" w14:textId="230D1008"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PEVuZE5vdGU+PENpdGU+PEF1dGhvcj5EYXZpbGE8L0F1dGhvcj48WWVhcj4yMDA4PC9ZZWFyPjxS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PEVuZE5vdGU+PENpdGU+PEF1dGhvcj5EYXZpbGE8L0F1dGhvcj48WWVhcj4yMDA4PC9ZZWFyPjxS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5" w:tooltip="Davila, 2008 #1825" w:history="1">
              <w:r>
                <w:rPr>
                  <w:rFonts w:eastAsia="Times New Roman" w:cs="Times New Roman"/>
                  <w:noProof/>
                  <w:sz w:val="16"/>
                  <w:szCs w:val="16"/>
                  <w:lang w:val="hu-HU" w:eastAsia="hu-HU"/>
                </w:rPr>
                <w:t>55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768645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35E433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244988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C9C31D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F309A7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6A271D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0F712B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194B6E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139113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A28BEE1" w14:textId="32D4F83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55609ED" w14:textId="4AB9EF9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males</w:t>
            </w:r>
          </w:p>
        </w:tc>
        <w:tc>
          <w:tcPr>
            <w:tcW w:w="1480" w:type="dxa"/>
            <w:tcBorders>
              <w:top w:val="nil"/>
              <w:left w:val="nil"/>
              <w:bottom w:val="single" w:sz="4" w:space="0" w:color="auto"/>
              <w:right w:val="single" w:sz="4" w:space="0" w:color="auto"/>
            </w:tcBorders>
            <w:shd w:val="clear" w:color="auto" w:fill="auto"/>
            <w:vAlign w:val="center"/>
            <w:hideMark/>
          </w:tcPr>
          <w:p w14:paraId="60C7A39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5DC81B2" w14:textId="0D1CCCD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PEVuZE5vdGU+PENpdGU+PEF1dGhvcj5XYW5nPC9BdXRob3I+PFllYXI+MjAxODwvWWVhcj48UmVj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PEVuZE5vdGU+PENpdGU+PEF1dGhvcj5XYW5nPC9BdXRob3I+PFllYXI+MjAxODwvWWVhcj48UmVj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6" w:tooltip="Wang, 2018 #1826" w:history="1">
              <w:r>
                <w:rPr>
                  <w:rFonts w:eastAsia="Times New Roman" w:cs="Times New Roman"/>
                  <w:noProof/>
                  <w:sz w:val="16"/>
                  <w:szCs w:val="16"/>
                  <w:lang w:val="hu-HU" w:eastAsia="hu-HU"/>
                </w:rPr>
                <w:t>56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CE6EB9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ADDBC1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78676F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C8E675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E1FB31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125AF6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DC6D18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F61942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D7D105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82C9408" w14:textId="358CCE2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1E84BE6" w14:textId="682FADD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males</w:t>
            </w:r>
          </w:p>
        </w:tc>
        <w:tc>
          <w:tcPr>
            <w:tcW w:w="1480" w:type="dxa"/>
            <w:tcBorders>
              <w:top w:val="nil"/>
              <w:left w:val="nil"/>
              <w:bottom w:val="single" w:sz="4" w:space="0" w:color="auto"/>
              <w:right w:val="single" w:sz="4" w:space="0" w:color="auto"/>
            </w:tcBorders>
            <w:shd w:val="clear" w:color="auto" w:fill="auto"/>
            <w:vAlign w:val="center"/>
            <w:hideMark/>
          </w:tcPr>
          <w:p w14:paraId="47B460D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6DF2F67C" w14:textId="102C299E"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7" w:tooltip="Varzari, 2019 #1824" w:history="1">
              <w:r>
                <w:rPr>
                  <w:rFonts w:eastAsia="Times New Roman" w:cs="Times New Roman"/>
                  <w:noProof/>
                  <w:sz w:val="16"/>
                  <w:szCs w:val="16"/>
                  <w:lang w:val="hu-HU" w:eastAsia="hu-HU"/>
                </w:rPr>
                <w:t>57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9E3DA0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1E97D3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574792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058710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BF62684"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D30565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rs2407992</w:t>
            </w:r>
          </w:p>
        </w:tc>
        <w:tc>
          <w:tcPr>
            <w:tcW w:w="558" w:type="dxa"/>
            <w:tcBorders>
              <w:top w:val="nil"/>
              <w:left w:val="nil"/>
              <w:bottom w:val="single" w:sz="4" w:space="0" w:color="auto"/>
              <w:right w:val="single" w:sz="4" w:space="0" w:color="auto"/>
            </w:tcBorders>
            <w:shd w:val="clear" w:color="auto" w:fill="auto"/>
            <w:vAlign w:val="center"/>
            <w:hideMark/>
          </w:tcPr>
          <w:p w14:paraId="426C3C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0.28</w:t>
            </w:r>
          </w:p>
        </w:tc>
        <w:tc>
          <w:tcPr>
            <w:tcW w:w="969" w:type="dxa"/>
            <w:tcBorders>
              <w:top w:val="nil"/>
              <w:left w:val="nil"/>
              <w:bottom w:val="single" w:sz="4" w:space="0" w:color="auto"/>
              <w:right w:val="single" w:sz="4" w:space="0" w:color="auto"/>
            </w:tcBorders>
            <w:shd w:val="clear" w:color="auto" w:fill="auto"/>
            <w:vAlign w:val="center"/>
            <w:hideMark/>
          </w:tcPr>
          <w:p w14:paraId="4D558F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12920993</w:t>
            </w:r>
          </w:p>
        </w:tc>
        <w:tc>
          <w:tcPr>
            <w:tcW w:w="1242" w:type="dxa"/>
            <w:tcBorders>
              <w:top w:val="nil"/>
              <w:left w:val="nil"/>
              <w:bottom w:val="single" w:sz="4" w:space="0" w:color="auto"/>
              <w:right w:val="single" w:sz="4" w:space="0" w:color="auto"/>
            </w:tcBorders>
            <w:shd w:val="clear" w:color="auto" w:fill="auto"/>
            <w:vAlign w:val="center"/>
            <w:hideMark/>
          </w:tcPr>
          <w:p w14:paraId="66723D5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E2</w:t>
            </w:r>
          </w:p>
        </w:tc>
        <w:tc>
          <w:tcPr>
            <w:tcW w:w="750" w:type="dxa"/>
            <w:tcBorders>
              <w:top w:val="nil"/>
              <w:left w:val="nil"/>
              <w:bottom w:val="single" w:sz="4" w:space="0" w:color="auto"/>
              <w:right w:val="nil"/>
            </w:tcBorders>
            <w:vAlign w:val="center"/>
          </w:tcPr>
          <w:p w14:paraId="400BDDB6" w14:textId="76CD81E5"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7A90AC0" w14:textId="3137AD9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susceptibility to asthma and related atopic disorders</w:t>
            </w:r>
          </w:p>
        </w:tc>
        <w:tc>
          <w:tcPr>
            <w:tcW w:w="1480" w:type="dxa"/>
            <w:tcBorders>
              <w:top w:val="nil"/>
              <w:left w:val="nil"/>
              <w:bottom w:val="single" w:sz="4" w:space="0" w:color="auto"/>
              <w:right w:val="single" w:sz="4" w:space="0" w:color="auto"/>
            </w:tcBorders>
            <w:shd w:val="clear" w:color="auto" w:fill="auto"/>
            <w:vAlign w:val="center"/>
            <w:hideMark/>
          </w:tcPr>
          <w:p w14:paraId="3B0E4C2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2E8C5D4B" w14:textId="230A23D0"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&lt;EndNote&gt;&lt;Cite&gt;&lt;Author&gt;Moller-Larsen&lt;/Author&gt;&lt;Year&gt;2008&lt;/Year&gt;&lt;RecNum&gt;1822&lt;/RecNum&gt;&lt;DisplayText&gt;(48)&lt;/DisplayText&gt;&lt;record&gt;&lt;rec-number&gt;1822&lt;/rec-number&gt;&lt;foreign-keys&gt;&lt;key app="EN" db-id="fdxt09d07fpsfreprfrxw926wa9wd59pptxa" timestamp="1596455735"&gt;1822&lt;/key&gt;&lt;/foreign-keys&gt;&lt;ref-type name="Journal Article"&gt;17&lt;/ref-type&gt;&lt;contributors&gt;&lt;authors&gt;&lt;author&gt;Moller-Larsen, S.&lt;/author&gt;&lt;author&gt;Nyegaard, M.&lt;/author&gt;&lt;author&gt;Haagerup, A.&lt;/author&gt;&lt;author&gt;Vestbo, J.&lt;/author&gt;&lt;author&gt;Kruse, T. A.&lt;/author&gt;&lt;author&gt;Borglum, A. D.&lt;/author&gt;&lt;/authors&gt;&lt;/contributors&gt;&lt;auth-address&gt;Institute of Human Genetics, The Bartholin Building, University of Aarhus, 8000 Aarhus C, Denmark.&lt;/auth-address&gt;&lt;titles&gt;&lt;title&gt;Association analysis identifies TLR7 and TLR8 as novel risk genes in asthma and related disorders&lt;/title&gt;&lt;secondary-title&gt;Thorax&lt;/secondary-title&gt;&lt;/titles&gt;&lt;periodical&gt;&lt;full-title&gt;Thorax&lt;/full-title&gt;&lt;/periodical&gt;&lt;pages&gt;1064-9&lt;/pages&gt;&lt;volume&gt;63&lt;/volume&gt;&lt;number&gt;12&lt;/number&gt;&lt;edition&gt;2008/08/07&lt;/edition&gt;&lt;keywords&gt;&lt;keyword&gt;Adolescent&lt;/keyword&gt;&lt;keyword&gt;Adult&lt;/keyword&gt;&lt;keyword&gt;Asthma/*genetics&lt;/keyword&gt;&lt;keyword&gt;Dermatitis, Atopic/genetics&lt;/keyword&gt;&lt;keyword&gt;Female&lt;/keyword&gt;&lt;keyword&gt;Genetic Predisposition to Disease/genetics&lt;/keyword&gt;&lt;keyword&gt;Humans&lt;/keyword&gt;&lt;keyword&gt;Linkage Disequilibrium/genetics&lt;/keyword&gt;&lt;keyword&gt;Male&lt;/keyword&gt;&lt;keyword&gt;Middle Aged&lt;/keyword&gt;&lt;keyword&gt;Polymorphism, Single Nucleotide/*genetics&lt;/keyword&gt;&lt;keyword&gt;Rhinitis/genetics&lt;/keyword&gt;&lt;keyword&gt;Risk Factors&lt;/keyword&gt;&lt;keyword&gt;Toll-Like Receptor 7/*genetics&lt;/keyword&gt;&lt;keyword&gt;Toll-Like Receptor 8/*genetics&lt;/keyword&gt;&lt;/keywords&gt;&lt;dates&gt;&lt;year&gt;2008&lt;/year&gt;&lt;pub-dates&gt;&lt;date&gt;Dec&lt;/date&gt;&lt;/pub-dates&gt;&lt;/dates&gt;&lt;isbn&gt;1468-3296 (Electronic)&amp;#xD;0040-6376 (Linking)&lt;/isbn&gt;&lt;accession-num&gt;18682521&lt;/accession-num&gt;&lt;urls&gt;&lt;related-urls&gt;&lt;url&gt;https://www.ncbi.nlm.nih.gov/pubmed/18682521&lt;/url&gt;&lt;/related-urls&gt;&lt;/urls&gt;&lt;electronic-resource-num&gt;10.1136/thx.2007.094128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48" w:tooltip="Moller-Larsen, 2008 #1822" w:history="1">
              <w:r>
                <w:rPr>
                  <w:rFonts w:eastAsia="Times New Roman" w:cs="Times New Roman"/>
                  <w:noProof/>
                  <w:sz w:val="16"/>
                  <w:szCs w:val="16"/>
                  <w:lang w:val="hu-HU" w:eastAsia="hu-HU"/>
                </w:rPr>
                <w:t>48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7572A3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52FA82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0523B0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DAE6B9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762F5C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6A7B65F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rs3764879</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B02FDE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CD2A27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12906578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17AE8CA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5DF7983B" w14:textId="4B3A1BD7"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E561CEA" w14:textId="2245771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689FEC5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5A3B7DD5" w14:textId="282223C4"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PEVuZE5vdGU+PENpdGU+PEF1dGhvcj5FbmV2b2xkPC9BdXRob3I+PFllYXI+MjAxNDwvWWVhcj48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PEVuZE5vdGU+PENpdGU+PEF1dGhvcj5FbmV2b2xkPC9BdXRob3I+PFllYXI+MjAxNDwvWWVhcj48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1" w:tooltip="Enevold, 2014 #1818" w:history="1">
              <w:r>
                <w:rPr>
                  <w:rFonts w:eastAsia="Times New Roman" w:cs="Times New Roman"/>
                  <w:noProof/>
                  <w:sz w:val="16"/>
                  <w:szCs w:val="16"/>
                  <w:lang w:val="hu-HU" w:eastAsia="hu-HU"/>
                </w:rPr>
                <w:t>51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6EDE44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5FC92D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59B42A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05847F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5CCFBD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3E704C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0B0438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51B7313"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91A825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8CDE6B6" w14:textId="5433B194"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907D0D3" w14:textId="7E98039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susceptibility to chikungunya virus infection in males</w:t>
            </w:r>
          </w:p>
        </w:tc>
        <w:tc>
          <w:tcPr>
            <w:tcW w:w="1480" w:type="dxa"/>
            <w:tcBorders>
              <w:top w:val="nil"/>
              <w:left w:val="nil"/>
              <w:bottom w:val="single" w:sz="4" w:space="0" w:color="auto"/>
              <w:right w:val="single" w:sz="4" w:space="0" w:color="auto"/>
            </w:tcBorders>
            <w:shd w:val="clear" w:color="auto" w:fill="auto"/>
            <w:vAlign w:val="center"/>
            <w:hideMark/>
          </w:tcPr>
          <w:p w14:paraId="2BE2FA7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Indian</w:t>
            </w:r>
          </w:p>
        </w:tc>
        <w:tc>
          <w:tcPr>
            <w:tcW w:w="735" w:type="dxa"/>
            <w:tcBorders>
              <w:top w:val="nil"/>
              <w:left w:val="nil"/>
              <w:bottom w:val="single" w:sz="4" w:space="0" w:color="auto"/>
              <w:right w:val="single" w:sz="4" w:space="0" w:color="auto"/>
            </w:tcBorders>
            <w:shd w:val="clear" w:color="auto" w:fill="auto"/>
            <w:vAlign w:val="center"/>
            <w:hideMark/>
          </w:tcPr>
          <w:p w14:paraId="3DB013A1" w14:textId="3AE6203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PEVuZE5vdGU+PENpdGU+PEF1dGhvcj5EdXR0YTwvQXV0aG9yPjxZZWFyPjIwMTc8L1llYXI+PFJl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3" w:tooltip="Dutta, 2017 #1821" w:history="1">
              <w:r>
                <w:rPr>
                  <w:rFonts w:eastAsia="Times New Roman" w:cs="Times New Roman"/>
                  <w:noProof/>
                  <w:sz w:val="16"/>
                  <w:szCs w:val="16"/>
                  <w:lang w:val="hu-HU" w:eastAsia="hu-HU"/>
                </w:rPr>
                <w:t>53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C28ED5F" w14:textId="77777777" w:rsidTr="000350B1">
        <w:trPr>
          <w:trHeight w:val="45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F5A402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145B9D9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ENSG00000239732</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19B87A2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ENST00000360658.2</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5532DFAA"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TLR9</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BBB712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rs5743836</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00EF8F7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15FED4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52226766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581F5C5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0FBA5103" w14:textId="00DB1C53"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I/A</w:t>
            </w:r>
          </w:p>
        </w:tc>
        <w:tc>
          <w:tcPr>
            <w:tcW w:w="3867" w:type="dxa"/>
            <w:tcBorders>
              <w:top w:val="nil"/>
              <w:left w:val="nil"/>
              <w:bottom w:val="single" w:sz="4" w:space="0" w:color="auto"/>
              <w:right w:val="single" w:sz="4" w:space="0" w:color="auto"/>
            </w:tcBorders>
            <w:shd w:val="clear" w:color="auto" w:fill="auto"/>
            <w:vAlign w:val="center"/>
            <w:hideMark/>
          </w:tcPr>
          <w:p w14:paraId="46276CBB" w14:textId="7E18928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post-infectious irritable bowel syndrome</w:t>
            </w:r>
          </w:p>
        </w:tc>
        <w:tc>
          <w:tcPr>
            <w:tcW w:w="1480" w:type="dxa"/>
            <w:tcBorders>
              <w:top w:val="nil"/>
              <w:left w:val="nil"/>
              <w:bottom w:val="single" w:sz="4" w:space="0" w:color="auto"/>
              <w:right w:val="single" w:sz="4" w:space="0" w:color="auto"/>
            </w:tcBorders>
            <w:shd w:val="clear" w:color="auto" w:fill="auto"/>
            <w:vAlign w:val="center"/>
            <w:hideMark/>
          </w:tcPr>
          <w:p w14:paraId="718326B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Canadian</w:t>
            </w:r>
          </w:p>
        </w:tc>
        <w:tc>
          <w:tcPr>
            <w:tcW w:w="735" w:type="dxa"/>
            <w:tcBorders>
              <w:top w:val="nil"/>
              <w:left w:val="nil"/>
              <w:bottom w:val="single" w:sz="4" w:space="0" w:color="auto"/>
              <w:right w:val="single" w:sz="4" w:space="0" w:color="auto"/>
            </w:tcBorders>
            <w:shd w:val="clear" w:color="auto" w:fill="auto"/>
            <w:vAlign w:val="center"/>
            <w:hideMark/>
          </w:tcPr>
          <w:p w14:paraId="4F70F9B8" w14:textId="29A311E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PEVuZE5vdGU+PENpdGU+PEF1dGhvcj5WaWxsYW5pPC9BdXRob3I+PFllYXI+MjAxMDwvWWVhcj48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PEVuZE5vdGU+PENpdGU+PEF1dGhvcj5WaWxsYW5pPC9BdXRob3I+PFllYXI+MjAxMDwvWWVhcj48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8" w:tooltip="Villani, 2010 #1833" w:history="1">
              <w:r>
                <w:rPr>
                  <w:rFonts w:eastAsia="Times New Roman" w:cs="Times New Roman"/>
                  <w:noProof/>
                  <w:sz w:val="16"/>
                  <w:szCs w:val="16"/>
                  <w:lang w:val="hu-HU" w:eastAsia="hu-HU"/>
                </w:rPr>
                <w:t>58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93E78C8"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0927341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005793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D083BA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FE5352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7342D6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7BF5A6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2FD11C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19F63F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A645F2C" w14:textId="116F5BC1"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ACA094B" w14:textId="79C29F4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 in females</w:t>
            </w:r>
          </w:p>
        </w:tc>
        <w:tc>
          <w:tcPr>
            <w:tcW w:w="1480" w:type="dxa"/>
            <w:tcBorders>
              <w:top w:val="nil"/>
              <w:left w:val="nil"/>
              <w:bottom w:val="single" w:sz="4" w:space="0" w:color="auto"/>
              <w:right w:val="single" w:sz="4" w:space="0" w:color="auto"/>
            </w:tcBorders>
            <w:shd w:val="clear" w:color="auto" w:fill="auto"/>
            <w:vAlign w:val="center"/>
            <w:hideMark/>
          </w:tcPr>
          <w:p w14:paraId="53D34C9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 Brazilian</w:t>
            </w:r>
          </w:p>
        </w:tc>
        <w:tc>
          <w:tcPr>
            <w:tcW w:w="735" w:type="dxa"/>
            <w:tcBorders>
              <w:top w:val="nil"/>
              <w:left w:val="nil"/>
              <w:bottom w:val="single" w:sz="4" w:space="0" w:color="auto"/>
              <w:right w:val="single" w:sz="4" w:space="0" w:color="auto"/>
            </w:tcBorders>
            <w:shd w:val="clear" w:color="auto" w:fill="auto"/>
            <w:vAlign w:val="center"/>
            <w:hideMark/>
          </w:tcPr>
          <w:p w14:paraId="6C2D846F" w14:textId="47962989"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PEVuZE5vdGU+PENpdGU+PEF1dGhvcj5kb3MgU2FudG9zPC9BdXRob3I+PFllYXI+MjAxMjwvWWVh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PEVuZE5vdGU+PENpdGU+PEF1dGhvcj5kb3MgU2FudG9zPC9BdXRob3I+PFllYXI+MjAxMjwvWWVh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9" w:tooltip="dos Santos, 2012 #1834" w:history="1">
              <w:r>
                <w:rPr>
                  <w:rFonts w:eastAsia="Times New Roman" w:cs="Times New Roman"/>
                  <w:noProof/>
                  <w:sz w:val="16"/>
                  <w:szCs w:val="16"/>
                  <w:lang w:val="hu-HU" w:eastAsia="hu-HU"/>
                </w:rPr>
                <w:t>59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63AD0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CAC5E3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BA6F10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E79178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68826D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04660D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6FEF40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DE3652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7ADBD5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94D04CF" w14:textId="744F98C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F44FFBA" w14:textId="37A3FDD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malaria susceptibility in children</w:t>
            </w:r>
          </w:p>
        </w:tc>
        <w:tc>
          <w:tcPr>
            <w:tcW w:w="1480" w:type="dxa"/>
            <w:tcBorders>
              <w:top w:val="nil"/>
              <w:left w:val="nil"/>
              <w:bottom w:val="single" w:sz="4" w:space="0" w:color="auto"/>
              <w:right w:val="single" w:sz="4" w:space="0" w:color="auto"/>
            </w:tcBorders>
            <w:shd w:val="clear" w:color="auto" w:fill="auto"/>
            <w:vAlign w:val="center"/>
            <w:hideMark/>
          </w:tcPr>
          <w:p w14:paraId="151375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Burundian</w:t>
            </w:r>
          </w:p>
        </w:tc>
        <w:tc>
          <w:tcPr>
            <w:tcW w:w="735" w:type="dxa"/>
            <w:tcBorders>
              <w:top w:val="nil"/>
              <w:left w:val="nil"/>
              <w:bottom w:val="single" w:sz="4" w:space="0" w:color="auto"/>
              <w:right w:val="single" w:sz="4" w:space="0" w:color="auto"/>
            </w:tcBorders>
            <w:shd w:val="clear" w:color="auto" w:fill="auto"/>
            <w:vAlign w:val="center"/>
            <w:hideMark/>
          </w:tcPr>
          <w:p w14:paraId="26A12DB8" w14:textId="167B2DA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PEVuZE5vdGU+PENpdGU+PEF1dGhvcj5Fc3Bvc2l0bzwvQXV0aG9yPjxZZWFyPjIwMTI8L1llYXI+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PEVuZE5vdGU+PENpdGU+PEF1dGhvcj5Fc3Bvc2l0bzwvQXV0aG9yPjxZZWFyPjIwMTI8L1llYXI+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0" w:tooltip="Esposito, 2012 #1827" w:history="1">
              <w:r>
                <w:rPr>
                  <w:rFonts w:eastAsia="Times New Roman" w:cs="Times New Roman"/>
                  <w:noProof/>
                  <w:sz w:val="16"/>
                  <w:szCs w:val="16"/>
                  <w:lang w:val="hu-HU" w:eastAsia="hu-HU"/>
                </w:rPr>
                <w:t>60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74FDAC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AF1E6C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D2FE04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0BABD5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6FD532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F6C7FC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06F9F0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534663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641EA41"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D54740E" w14:textId="13393D3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9C481C6" w14:textId="0ABE306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myeloid leukaemia</w:t>
            </w:r>
          </w:p>
        </w:tc>
        <w:tc>
          <w:tcPr>
            <w:tcW w:w="1480" w:type="dxa"/>
            <w:tcBorders>
              <w:top w:val="nil"/>
              <w:left w:val="nil"/>
              <w:bottom w:val="single" w:sz="4" w:space="0" w:color="auto"/>
              <w:right w:val="single" w:sz="4" w:space="0" w:color="auto"/>
            </w:tcBorders>
            <w:shd w:val="clear" w:color="auto" w:fill="auto"/>
            <w:vAlign w:val="center"/>
            <w:hideMark/>
          </w:tcPr>
          <w:p w14:paraId="12B371A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091CF782" w14:textId="67CE0272"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PEVuZE5vdGU+PENpdGU+PEF1dGhvcj5SeWJrYTwvQXV0aG9yPjxZZWFyPjIwMTY8L1llYXI+PFJl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PEVuZE5vdGU+PENpdGU+PEF1dGhvcj5SeWJrYTwvQXV0aG9yPjxZZWFyPjIwMTY8L1llYXI+PFJl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1" w:tooltip="Rybka, 2016 #1840" w:history="1">
              <w:r>
                <w:rPr>
                  <w:rFonts w:eastAsia="Times New Roman" w:cs="Times New Roman"/>
                  <w:noProof/>
                  <w:sz w:val="16"/>
                  <w:szCs w:val="16"/>
                  <w:lang w:val="hu-HU" w:eastAsia="hu-HU"/>
                </w:rPr>
                <w:t>61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42B315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D8969C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BAC9EF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85B13C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9121C4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6D45E2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rs352140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C2C25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0.42</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4B9C9A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52222681</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467AD43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E2</w:t>
            </w:r>
          </w:p>
        </w:tc>
        <w:tc>
          <w:tcPr>
            <w:tcW w:w="750" w:type="dxa"/>
            <w:tcBorders>
              <w:top w:val="nil"/>
              <w:left w:val="nil"/>
              <w:bottom w:val="single" w:sz="4" w:space="0" w:color="auto"/>
              <w:right w:val="nil"/>
            </w:tcBorders>
            <w:vAlign w:val="center"/>
          </w:tcPr>
          <w:p w14:paraId="3249ED1E" w14:textId="6765FF38"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12CA1DD" w14:textId="6BF5083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lupus nephritis</w:t>
            </w:r>
          </w:p>
        </w:tc>
        <w:tc>
          <w:tcPr>
            <w:tcW w:w="1480" w:type="dxa"/>
            <w:tcBorders>
              <w:top w:val="nil"/>
              <w:left w:val="nil"/>
              <w:bottom w:val="single" w:sz="4" w:space="0" w:color="auto"/>
              <w:right w:val="single" w:sz="4" w:space="0" w:color="auto"/>
            </w:tcBorders>
            <w:shd w:val="clear" w:color="auto" w:fill="auto"/>
            <w:vAlign w:val="center"/>
            <w:hideMark/>
          </w:tcPr>
          <w:p w14:paraId="584A919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3FC06D3A" w14:textId="73EA121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&lt;EndNote&gt;&lt;Cite&gt;&lt;Author&gt;Zhou&lt;/Author&gt;&lt;Year&gt;2010&lt;/Year&gt;&lt;RecNum&gt;1837&lt;/RecNum&gt;&lt;DisplayText&gt;(62)&lt;/DisplayText&gt;&lt;record&gt;&lt;rec-number&gt;1837&lt;/rec-number&gt;&lt;foreign-keys&gt;&lt;key app="EN" db-id="fdxt09d07fpsfreprfrxw926wa9wd59pptxa" timestamp="1596460235"&gt;1837&lt;/key&gt;&lt;/foreign-keys&gt;&lt;ref-type name="Journal Article"&gt;17&lt;/ref-type&gt;&lt;contributors&gt;&lt;authors&gt;&lt;author&gt;Zhou, X. J.&lt;/author&gt;&lt;author&gt;Lv, J. C.&lt;/author&gt;&lt;author&gt;Cheng, W. R.&lt;/author&gt;&lt;author&gt;Yu, L.&lt;/author&gt;&lt;author&gt;Zhao, M. H.&lt;/author&gt;&lt;author&gt;Zhang, H.&lt;/author&gt;&lt;/authors&gt;&lt;/contributors&gt;&lt;auth-address&gt;Renal Division, Peking University First Hospital, Peking University Institute of Nephrology, and Key Laboratory of Renal Disease, Ministry of Health of China, Beijing, People&amp;apos;s Republic of China.&lt;/auth-address&gt;&lt;titles&gt;&lt;title&gt;Association of TLR9 gene polymorphisms with lupus nephritis in a Chinese Han population&lt;/title&gt;&lt;secondary-title&gt;Clin Exp Rheumatol&lt;/secondary-title&gt;&lt;/titles&gt;&lt;periodical&gt;&lt;full-title&gt;Clin Exp Rheumatol&lt;/full-title&gt;&lt;/periodical&gt;&lt;pages&gt;397-400&lt;/pages&gt;&lt;volume&gt;28&lt;/volume&gt;&lt;number&gt;3&lt;/number&gt;&lt;edition&gt;2010/05/26&lt;/edition&gt;&lt;keywords&gt;&lt;keyword&gt;Adult&lt;/keyword&gt;&lt;keyword&gt;Asian Continental Ancestry Group/*genetics/*statistics &amp;amp; numerical data&lt;/keyword&gt;&lt;keyword&gt;China/epidemiology&lt;/keyword&gt;&lt;keyword&gt;Female&lt;/keyword&gt;&lt;keyword&gt;Genetic Predisposition to Disease/ethnology&lt;/keyword&gt;&lt;keyword&gt;Haplotypes&lt;/keyword&gt;&lt;keyword&gt;Humans&lt;/keyword&gt;&lt;keyword&gt;Linkage Disequilibrium&lt;/keyword&gt;&lt;keyword&gt;Lupus Nephritis/*ethnology/*genetics/immunology&lt;/keyword&gt;&lt;keyword&gt;Male&lt;/keyword&gt;&lt;keyword&gt;*Polymorphism, Single Nucleotide&lt;/keyword&gt;&lt;keyword&gt;Toll-Like Receptor 9/*genetics&lt;/keyword&gt;&lt;keyword&gt;Young Adult&lt;/keyword&gt;&lt;/keywords&gt;&lt;dates&gt;&lt;year&gt;2010&lt;/year&gt;&lt;pub-dates&gt;&lt;date&gt;May-Jun&lt;/date&gt;&lt;/pub-dates&gt;&lt;/dates&gt;&lt;isbn&gt;0392-856X (Print)&amp;#xD;0392-856X (Linking)&lt;/isbn&gt;&lt;accession-num&gt;20497632&lt;/accession-num&gt;&lt;urls&gt;&lt;related-urls&gt;&lt;url&gt;https://www.ncbi.nlm.nih.gov/pubmed/20497632&lt;/url&gt;&lt;/related-urls&gt;&lt;/urls&gt;&lt;/record&gt;&lt;/Cite&gt;&lt;/EndNote&gt;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2" w:tooltip="Zhou, 2010 #1837" w:history="1">
              <w:r>
                <w:rPr>
                  <w:rFonts w:eastAsia="Times New Roman" w:cs="Times New Roman"/>
                  <w:noProof/>
                  <w:sz w:val="16"/>
                  <w:szCs w:val="16"/>
                  <w:lang w:val="hu-HU" w:eastAsia="hu-HU"/>
                </w:rPr>
                <w:t>62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6B857E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80FFC2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849CE3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27A0B7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F15F5F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88A17F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4C64CA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677680D"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DDF9C3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6CF2E3A" w14:textId="43DF5DD5"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6785CCB" w14:textId="591A738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ophtalmopathy in male patients with Graves' disease</w:t>
            </w:r>
          </w:p>
        </w:tc>
        <w:tc>
          <w:tcPr>
            <w:tcW w:w="1480" w:type="dxa"/>
            <w:tcBorders>
              <w:top w:val="nil"/>
              <w:left w:val="nil"/>
              <w:bottom w:val="single" w:sz="4" w:space="0" w:color="auto"/>
              <w:right w:val="single" w:sz="4" w:space="0" w:color="auto"/>
            </w:tcBorders>
            <w:shd w:val="clear" w:color="auto" w:fill="auto"/>
            <w:vAlign w:val="center"/>
            <w:hideMark/>
          </w:tcPr>
          <w:p w14:paraId="128CB2C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3AB39718" w14:textId="503EC283"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PEVuZE5vdGU+PENpdGU+PEF1dGhvcj5MaWFvPC9BdXRob3I+PFllYXI+MjAxMDwvWWVhcj48UmVj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PEVuZE5vdGU+PENpdGU+PEF1dGhvcj5MaWFvPC9BdXRob3I+PFllYXI+MjAxMDwvWWVhcj48UmVj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3" w:tooltip="Liao, 2010 #1838" w:history="1">
              <w:r>
                <w:rPr>
                  <w:rFonts w:eastAsia="Times New Roman" w:cs="Times New Roman"/>
                  <w:noProof/>
                  <w:sz w:val="16"/>
                  <w:szCs w:val="16"/>
                  <w:lang w:val="hu-HU" w:eastAsia="hu-HU"/>
                </w:rPr>
                <w:t>63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9029A2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910E6C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8721A1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C5EB36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814425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C42D77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B516087"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BF0E28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32F137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67BA129" w14:textId="32BF9D80"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00A551B" w14:textId="352D50A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malaria susceptibility in children</w:t>
            </w:r>
          </w:p>
        </w:tc>
        <w:tc>
          <w:tcPr>
            <w:tcW w:w="1480" w:type="dxa"/>
            <w:tcBorders>
              <w:top w:val="nil"/>
              <w:left w:val="nil"/>
              <w:bottom w:val="single" w:sz="4" w:space="0" w:color="auto"/>
              <w:right w:val="single" w:sz="4" w:space="0" w:color="auto"/>
            </w:tcBorders>
            <w:shd w:val="clear" w:color="auto" w:fill="auto"/>
            <w:vAlign w:val="center"/>
            <w:hideMark/>
          </w:tcPr>
          <w:p w14:paraId="076FD25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Ghanian</w:t>
            </w:r>
          </w:p>
        </w:tc>
        <w:tc>
          <w:tcPr>
            <w:tcW w:w="735" w:type="dxa"/>
            <w:tcBorders>
              <w:top w:val="nil"/>
              <w:left w:val="nil"/>
              <w:bottom w:val="single" w:sz="4" w:space="0" w:color="auto"/>
              <w:right w:val="single" w:sz="4" w:space="0" w:color="auto"/>
            </w:tcBorders>
            <w:shd w:val="clear" w:color="auto" w:fill="auto"/>
            <w:vAlign w:val="center"/>
            <w:hideMark/>
          </w:tcPr>
          <w:p w14:paraId="67E50BCD" w14:textId="2403C2A0"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&lt;EndNote&gt;&lt;Cite&gt;&lt;Author&gt;Omar&lt;/Author&gt;&lt;Year&gt;2012&lt;/Year&gt;&lt;RecNum&gt;1828&lt;/RecNum&gt;&lt;DisplayText&gt;(64)&lt;/DisplayText&gt;&lt;record&gt;&lt;rec-number&gt;1828&lt;/rec-number&gt;&lt;foreign-keys&gt;&lt;key app="EN" db-id="fdxt09d07fpsfreprfrxw926wa9wd59pptxa" timestamp="1596459304"&gt;1828&lt;/key&gt;&lt;/foreign-keys&gt;&lt;ref-type name="Journal Article"&gt;17&lt;/ref-type&gt;&lt;contributors&gt;&lt;authors&gt;&lt;author&gt;Omar, A. H.&lt;/author&gt;&lt;author&gt;Yasunami, M.&lt;/author&gt;&lt;author&gt;Yamazaki, A.&lt;/author&gt;&lt;author&gt;Shibata, H.&lt;/author&gt;&lt;author&gt;Ofori, M. F.&lt;/author&gt;&lt;author&gt;Akanmori, B. D.&lt;/author&gt;&lt;author&gt;Shuaibu, M. N.&lt;/author&gt;&lt;author&gt;Kikuchi, M.&lt;/author&gt;&lt;author&gt;Hirayama, K.&lt;/author&gt;&lt;/authors&gt;&lt;/contributors&gt;&lt;auth-address&gt;Department of Immunogenetics, Institute of Tropical Medicine-NEKKEN and Global COE Program, Nagasaki University, 1-12-4 Sakamoto, Nagasaki 852-8523, Japan.&lt;/auth-address&gt;&lt;titles&gt;&lt;title&gt;Toll-like receptor 9 (TLR9) polymorphism associated with symptomatic malaria: a cohort study&lt;/title&gt;&lt;secondary-title&gt;Malar J&lt;/secondary-title&gt;&lt;/titles&gt;&lt;periodical&gt;&lt;full-title&gt;Malar J&lt;/full-title&gt;&lt;/periodical&gt;&lt;pages&gt;168&lt;/pages&gt;&lt;volume&gt;11&lt;/volume&gt;&lt;edition&gt;2012/05/19&lt;/edition&gt;&lt;keywords&gt;&lt;keyword&gt;Child&lt;/keyword&gt;&lt;keyword&gt;Child, Preschool&lt;/keyword&gt;&lt;keyword&gt;Cohort Studies&lt;/keyword&gt;&lt;keyword&gt;*Genetic Predisposition to Disease&lt;/keyword&gt;&lt;keyword&gt;Genotype&lt;/keyword&gt;&lt;keyword&gt;Ghana&lt;/keyword&gt;&lt;keyword&gt;Haplotypes&lt;/keyword&gt;&lt;keyword&gt;Humans&lt;/keyword&gt;&lt;keyword&gt;Longitudinal Studies&lt;/keyword&gt;&lt;keyword&gt;Malaria/*genetics/*immunology&lt;/keyword&gt;&lt;keyword&gt;*Polymorphism, Single Nucleotide&lt;/keyword&gt;&lt;keyword&gt;Sequence Analysis, DNA&lt;/keyword&gt;&lt;keyword&gt;Toll-Like Receptor 9/*genetics&lt;/keyword&gt;&lt;/keywords&gt;&lt;dates&gt;&lt;year&gt;2012&lt;/year&gt;&lt;pub-dates&gt;&lt;date&gt;May 17&lt;/date&gt;&lt;/pub-dates&gt;&lt;/dates&gt;&lt;isbn&gt;1475-2875 (Electronic)&amp;#xD;1475-2875 (Linking)&lt;/isbn&gt;&lt;accession-num&gt;22594374&lt;/accession-num&gt;&lt;urls&gt;&lt;related-urls&gt;&lt;url&gt;https://www.ncbi.nlm.nih.gov/pubmed/22594374&lt;/url&gt;&lt;/related-urls&gt;&lt;/urls&gt;&lt;custom2&gt;PMC3426469&lt;/custom2&gt;&lt;electronic-resource-num&gt;10.1186/1475-2875-11-168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4" w:tooltip="Omar, 2012 #1828" w:history="1">
              <w:r>
                <w:rPr>
                  <w:rFonts w:eastAsia="Times New Roman" w:cs="Times New Roman"/>
                  <w:noProof/>
                  <w:sz w:val="16"/>
                  <w:szCs w:val="16"/>
                  <w:lang w:val="hu-HU" w:eastAsia="hu-HU"/>
                </w:rPr>
                <w:t>64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4C97E1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3E0AC7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D4583C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EDD8A1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40766B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AFBD2C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9D19F1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9D01E4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027429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B6A52BB" w14:textId="708A789A"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D338EA6" w14:textId="6FE265D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cervical cancer</w:t>
            </w:r>
          </w:p>
        </w:tc>
        <w:tc>
          <w:tcPr>
            <w:tcW w:w="1480" w:type="dxa"/>
            <w:tcBorders>
              <w:top w:val="nil"/>
              <w:left w:val="nil"/>
              <w:bottom w:val="single" w:sz="4" w:space="0" w:color="auto"/>
              <w:right w:val="single" w:sz="4" w:space="0" w:color="auto"/>
            </w:tcBorders>
            <w:shd w:val="clear" w:color="auto" w:fill="auto"/>
            <w:vAlign w:val="center"/>
            <w:hideMark/>
          </w:tcPr>
          <w:p w14:paraId="4DF45BA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326E1933" w14:textId="6311354B"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&lt;EndNote&gt;&lt;Cite&gt;&lt;Author&gt;Roszak&lt;/Author&gt;&lt;Year&gt;2012&lt;/Year&gt;&lt;RecNum&gt;1841&lt;/RecNum&gt;&lt;DisplayText&gt;(65)&lt;/DisplayText&gt;&lt;record&gt;&lt;rec-number&gt;1841&lt;/rec-number&gt;&lt;foreign-keys&gt;&lt;key app="EN" db-id="fdxt09d07fpsfreprfrxw926wa9wd59pptxa" timestamp="1596460850"&gt;1841&lt;/key&gt;&lt;/foreign-keys&gt;&lt;ref-type name="Journal Article"&gt;17&lt;/ref-type&gt;&lt;contributors&gt;&lt;authors&gt;&lt;author&gt;Roszak, A.&lt;/author&gt;&lt;author&gt;Lianeri, M.&lt;/author&gt;&lt;author&gt;Sowinska, A.&lt;/author&gt;&lt;author&gt;Jagodzinski, P. P.&lt;/author&gt;&lt;/authors&gt;&lt;/contributors&gt;&lt;auth-address&gt;Department of Radiotherapy and Gynecological Oncology, Greater Poland Cancer Center, Poznan, Poland.&lt;/auth-address&gt;&lt;titles&gt;&lt;title&gt;Involvement of Toll-like Receptor 9 polymorphism in cervical cancer development&lt;/title&gt;&lt;secondary-title&gt;Mol Biol Rep&lt;/secondary-title&gt;&lt;/titles&gt;&lt;periodical&gt;&lt;full-title&gt;Mol Biol Rep&lt;/full-title&gt;&lt;abbr-1&gt;Molecular biology reports&lt;/abbr-1&gt;&lt;/periodical&gt;&lt;pages&gt;8425-30&lt;/pages&gt;&lt;volume&gt;39&lt;/volume&gt;&lt;number&gt;8&lt;/number&gt;&lt;edition&gt;2012/06/21&lt;/edition&gt;&lt;keywords&gt;&lt;keyword&gt;Adult&lt;/keyword&gt;&lt;keyword&gt;Case-Control Studies&lt;/keyword&gt;&lt;keyword&gt;Female&lt;/keyword&gt;&lt;keyword&gt;Gene Frequency&lt;/keyword&gt;&lt;keyword&gt;*Genetic Predisposition to Disease&lt;/keyword&gt;&lt;keyword&gt;Genotype&lt;/keyword&gt;&lt;keyword&gt;Humans&lt;/keyword&gt;&lt;keyword&gt;Middle Aged&lt;/keyword&gt;&lt;keyword&gt;Mutation Rate&lt;/keyword&gt;&lt;keyword&gt;*Polymorphism, Single Nucleotide&lt;/keyword&gt;&lt;keyword&gt;Risk Factors&lt;/keyword&gt;&lt;keyword&gt;Toll-Like Receptor 9/*genetics&lt;/keyword&gt;&lt;keyword&gt;Uterine Cervical Neoplasms/*genetics/pathology&lt;/keyword&gt;&lt;/keywords&gt;&lt;dates&gt;&lt;year&gt;2012&lt;/year&gt;&lt;pub-dates&gt;&lt;date&gt;Aug&lt;/date&gt;&lt;/pub-dates&gt;&lt;/dates&gt;&lt;isbn&gt;1573-4978 (Electronic)&amp;#xD;0301-4851 (Linking)&lt;/isbn&gt;&lt;accession-num&gt;22714906&lt;/accession-num&gt;&lt;urls&gt;&lt;related-urls&gt;&lt;url&gt;https://www.ncbi.nlm.nih.gov/pubmed/22714906&lt;/url&gt;&lt;/related-urls&gt;&lt;/urls&gt;&lt;custom2&gt;PMC3383973&lt;/custom2&gt;&lt;electronic-resource-num&gt;10.1007/s11033-012-1695-8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5" w:tooltip="Roszak, 2012 #1841" w:history="1">
              <w:r>
                <w:rPr>
                  <w:rFonts w:eastAsia="Times New Roman" w:cs="Times New Roman"/>
                  <w:noProof/>
                  <w:sz w:val="16"/>
                  <w:szCs w:val="16"/>
                  <w:lang w:val="hu-HU" w:eastAsia="hu-HU"/>
                </w:rPr>
                <w:t>65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493008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0F6F38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CEA2EB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F0F92D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3818F2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C5D6DC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7498ED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BFA7BC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36AF2F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F32CACD" w14:textId="146586EF"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8F86CC9" w14:textId="18F4B79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cervical cancer</w:t>
            </w:r>
          </w:p>
        </w:tc>
        <w:tc>
          <w:tcPr>
            <w:tcW w:w="1480" w:type="dxa"/>
            <w:tcBorders>
              <w:top w:val="nil"/>
              <w:left w:val="nil"/>
              <w:bottom w:val="single" w:sz="4" w:space="0" w:color="auto"/>
              <w:right w:val="single" w:sz="4" w:space="0" w:color="auto"/>
            </w:tcBorders>
            <w:shd w:val="clear" w:color="auto" w:fill="auto"/>
            <w:vAlign w:val="center"/>
            <w:hideMark/>
          </w:tcPr>
          <w:p w14:paraId="1D72408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4323196B" w14:textId="5962718D"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PEVuZE5vdGU+PENpdGU+PEF1dGhvcj5MYWk8L0F1dGhvcj48WWVhcj4yMDEzPC9ZZWFyPjxSZWNO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PEVuZE5vdGU+PENpdGU+PEF1dGhvcj5MYWk8L0F1dGhvcj48WWVhcj4yMDEzPC9ZZWFyPjxSZWNO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6" w:tooltip="Lai, 2013 #1842" w:history="1">
              <w:r>
                <w:rPr>
                  <w:rFonts w:eastAsia="Times New Roman" w:cs="Times New Roman"/>
                  <w:noProof/>
                  <w:sz w:val="16"/>
                  <w:szCs w:val="16"/>
                  <w:lang w:val="hu-HU" w:eastAsia="hu-HU"/>
                </w:rPr>
                <w:t>66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B25718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689038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5937D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6C13A1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DDE09D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A2BC77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C8FAB3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EA95E4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2920A0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CA2E1DB" w14:textId="3FE14540"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79798A5" w14:textId="5A9B233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2DC7AD3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04CBE17" w14:textId="2C22A4BA" w:rsidR="00156597" w:rsidRPr="00CF07D1" w:rsidRDefault="00156597" w:rsidP="00A3246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PEVuZE5vdGU+PENpdGU+PEF1dGhvcj5aaGFuZzwvQXV0aG9yPjxZZWFyPjIwMTQ8L1llYXI+PFJl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PEVuZE5vdGU+PENpdGU+PEF1dGhvcj5aaGFuZzwvQXV0aG9yPjxZZWFyPjIwMTQ8L1llYXI+PFJl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7" w:tooltip="Zhang, 2014 #1835" w:history="1">
              <w:r>
                <w:rPr>
                  <w:rFonts w:eastAsia="Times New Roman" w:cs="Times New Roman"/>
                  <w:noProof/>
                  <w:sz w:val="16"/>
                  <w:szCs w:val="16"/>
                  <w:lang w:val="hu-HU" w:eastAsia="hu-HU"/>
                </w:rPr>
                <w:t>67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AC5D1A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680A3C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017E66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FEFDB5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FBE2FE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E40C3EE"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5A9437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98E53C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4308C1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6E509FC" w14:textId="0AD480DE"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57B8B9F" w14:textId="5FBF3F1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CMV infection in infants</w:t>
            </w:r>
          </w:p>
        </w:tc>
        <w:tc>
          <w:tcPr>
            <w:tcW w:w="1480" w:type="dxa"/>
            <w:tcBorders>
              <w:top w:val="nil"/>
              <w:left w:val="nil"/>
              <w:bottom w:val="single" w:sz="4" w:space="0" w:color="auto"/>
              <w:right w:val="single" w:sz="4" w:space="0" w:color="auto"/>
            </w:tcBorders>
            <w:shd w:val="clear" w:color="auto" w:fill="auto"/>
            <w:vAlign w:val="center"/>
            <w:hideMark/>
          </w:tcPr>
          <w:p w14:paraId="4FA84C3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0680EB0C" w14:textId="56800D2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PEVuZE5vdGU+PENpdGU+PEF1dGhvcj5QYXJhZG93c2thPC9BdXRob3I+PFllYXI+MjAxNjwvWWVh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PEVuZE5vdGU+PENpdGU+PEF1dGhvcj5QYXJhZG93c2thPC9BdXRob3I+PFllYXI+MjAxNjwvWWVh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8" w:tooltip="Paradowska, 2016 #1829" w:history="1">
              <w:r>
                <w:rPr>
                  <w:rFonts w:eastAsia="Times New Roman" w:cs="Times New Roman"/>
                  <w:noProof/>
                  <w:sz w:val="16"/>
                  <w:szCs w:val="16"/>
                  <w:lang w:val="hu-HU" w:eastAsia="hu-HU"/>
                </w:rPr>
                <w:t>68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652E31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208A02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FF5B42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00CA21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FB3447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B56699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D1D8FF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2289C9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B0B5C7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94B55DD" w14:textId="3F8F5DD8"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DE70963" w14:textId="5BBCE93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severe hepatitis</w:t>
            </w:r>
          </w:p>
        </w:tc>
        <w:tc>
          <w:tcPr>
            <w:tcW w:w="1480" w:type="dxa"/>
            <w:tcBorders>
              <w:top w:val="nil"/>
              <w:left w:val="nil"/>
              <w:bottom w:val="single" w:sz="4" w:space="0" w:color="auto"/>
              <w:right w:val="single" w:sz="4" w:space="0" w:color="auto"/>
            </w:tcBorders>
            <w:shd w:val="clear" w:color="auto" w:fill="auto"/>
            <w:vAlign w:val="center"/>
            <w:hideMark/>
          </w:tcPr>
          <w:p w14:paraId="035FF1B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12C979D0" w14:textId="33CCCDF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E8E2CA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4DF1B4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E278EC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E9C288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7CC8A0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CD8227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rs187084</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AAEBC4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C796DC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52227015</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974FC1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197481FD" w14:textId="310962F8"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7F7591F" w14:textId="5A2A07A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mortality in prostate cancer patients</w:t>
            </w:r>
          </w:p>
        </w:tc>
        <w:tc>
          <w:tcPr>
            <w:tcW w:w="1480" w:type="dxa"/>
            <w:tcBorders>
              <w:top w:val="nil"/>
              <w:left w:val="nil"/>
              <w:bottom w:val="single" w:sz="4" w:space="0" w:color="auto"/>
              <w:right w:val="single" w:sz="4" w:space="0" w:color="auto"/>
            </w:tcBorders>
            <w:shd w:val="clear" w:color="auto" w:fill="auto"/>
            <w:vAlign w:val="center"/>
            <w:hideMark/>
          </w:tcPr>
          <w:p w14:paraId="3722A32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Swedish</w:t>
            </w:r>
          </w:p>
        </w:tc>
        <w:tc>
          <w:tcPr>
            <w:tcW w:w="735" w:type="dxa"/>
            <w:tcBorders>
              <w:top w:val="nil"/>
              <w:left w:val="nil"/>
              <w:bottom w:val="single" w:sz="4" w:space="0" w:color="auto"/>
              <w:right w:val="single" w:sz="4" w:space="0" w:color="auto"/>
            </w:tcBorders>
            <w:shd w:val="clear" w:color="auto" w:fill="auto"/>
            <w:vAlign w:val="center"/>
            <w:hideMark/>
          </w:tcPr>
          <w:p w14:paraId="46DAAF91" w14:textId="739FEA7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PEVuZE5vdGU+PENpdGU+PEF1dGhvcj5TdGFyazwvQXV0aG9yPjxZZWFyPjIwMDk8L1llYXI+PFJl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PEVuZE5vdGU+PENpdGU+PEF1dGhvcj5TdGFyazwvQXV0aG9yPjxZZWFyPjIwMDk8L1llYXI+PFJl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9" w:tooltip="Stark, 2009 #1843" w:history="1">
              <w:r>
                <w:rPr>
                  <w:rFonts w:eastAsia="Times New Roman" w:cs="Times New Roman"/>
                  <w:noProof/>
                  <w:sz w:val="16"/>
                  <w:szCs w:val="16"/>
                  <w:lang w:val="hu-HU" w:eastAsia="hu-HU"/>
                </w:rPr>
                <w:t>69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79963B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F551BB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F1491F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330BF2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022B9E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F4382C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BFBEEC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B04C2E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0B6EE7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01E0725" w14:textId="5D973585"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4E81CEE" w14:textId="25AB851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67AAC96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Turkish</w:t>
            </w:r>
          </w:p>
        </w:tc>
        <w:tc>
          <w:tcPr>
            <w:tcW w:w="735" w:type="dxa"/>
            <w:tcBorders>
              <w:top w:val="nil"/>
              <w:left w:val="nil"/>
              <w:bottom w:val="single" w:sz="4" w:space="0" w:color="auto"/>
              <w:right w:val="single" w:sz="4" w:space="0" w:color="auto"/>
            </w:tcBorders>
            <w:shd w:val="clear" w:color="auto" w:fill="auto"/>
            <w:vAlign w:val="center"/>
            <w:hideMark/>
          </w:tcPr>
          <w:p w14:paraId="1DFD4053" w14:textId="2971ADE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PEVuZE5vdGU+PENpdGU+PEF1dGhvcj5FdGVtPC9BdXRob3I+PFllYXI+MjAxMTwvWWVhcj48UmVj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PEVuZE5vdGU+PENpdGU+PEF1dGhvcj5FdGVtPC9BdXRob3I+PFllYXI+MjAxMTwvWWVhcj48UmVj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0" w:tooltip="Etem, 2011 #1839" w:history="1">
              <w:r>
                <w:rPr>
                  <w:rFonts w:eastAsia="Times New Roman" w:cs="Times New Roman"/>
                  <w:noProof/>
                  <w:sz w:val="16"/>
                  <w:szCs w:val="16"/>
                  <w:lang w:val="hu-HU" w:eastAsia="hu-HU"/>
                </w:rPr>
                <w:t>70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796D6B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292C90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4370D2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F01461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EEB033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8E883B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B12F39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118442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AFB1A2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55DC487" w14:textId="309A094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E282F47" w14:textId="5B04E1F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ophtalmopathy in male patients with Graves' disease</w:t>
            </w:r>
          </w:p>
        </w:tc>
        <w:tc>
          <w:tcPr>
            <w:tcW w:w="1480" w:type="dxa"/>
            <w:tcBorders>
              <w:top w:val="nil"/>
              <w:left w:val="nil"/>
              <w:bottom w:val="single" w:sz="4" w:space="0" w:color="auto"/>
              <w:right w:val="single" w:sz="4" w:space="0" w:color="auto"/>
            </w:tcBorders>
            <w:shd w:val="clear" w:color="auto" w:fill="auto"/>
            <w:vAlign w:val="center"/>
            <w:hideMark/>
          </w:tcPr>
          <w:p w14:paraId="26AA853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76C67C2E" w14:textId="4C7F7B9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PEVuZE5vdGU+PENpdGU+PEF1dGhvcj5MaWFvPC9BdXRob3I+PFllYXI+MjAxMDwvWWVhcj48UmVj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PEVuZE5vdGU+PENpdGU+PEF1dGhvcj5MaWFvPC9BdXRob3I+PFllYXI+MjAxMDwvWWVhcj48UmVj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3" w:tooltip="Liao, 2010 #1838" w:history="1">
              <w:r>
                <w:rPr>
                  <w:rFonts w:eastAsia="Times New Roman" w:cs="Times New Roman"/>
                  <w:noProof/>
                  <w:sz w:val="16"/>
                  <w:szCs w:val="16"/>
                  <w:lang w:val="hu-HU" w:eastAsia="hu-HU"/>
                </w:rPr>
                <w:t>63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0C62EA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0B7000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78890B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D25831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32300D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0E5139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F2EA5D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B9CCBD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9460EA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E665647" w14:textId="703DEB81"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FAC813E" w14:textId="59495C4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cervical cancer</w:t>
            </w:r>
          </w:p>
        </w:tc>
        <w:tc>
          <w:tcPr>
            <w:tcW w:w="1480" w:type="dxa"/>
            <w:tcBorders>
              <w:top w:val="nil"/>
              <w:left w:val="nil"/>
              <w:bottom w:val="single" w:sz="4" w:space="0" w:color="auto"/>
              <w:right w:val="single" w:sz="4" w:space="0" w:color="auto"/>
            </w:tcBorders>
            <w:shd w:val="clear" w:color="auto" w:fill="auto"/>
            <w:vAlign w:val="center"/>
            <w:hideMark/>
          </w:tcPr>
          <w:p w14:paraId="47E7154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0728BC23" w14:textId="22E4512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&lt;EndNote&gt;&lt;Cite&gt;&lt;Author&gt;Roszak&lt;/Author&gt;&lt;Year&gt;2012&lt;/Year&gt;&lt;RecNum&gt;1841&lt;/RecNum&gt;&lt;DisplayText&gt;(65)&lt;/DisplayText&gt;&lt;record&gt;&lt;rec-number&gt;1841&lt;/rec-number&gt;&lt;foreign-keys&gt;&lt;key app="EN" db-id="fdxt09d07fpsfreprfrxw926wa9wd59pptxa" timestamp="1596460850"&gt;1841&lt;/key&gt;&lt;/foreign-keys&gt;&lt;ref-type name="Journal Article"&gt;17&lt;/ref-type&gt;&lt;contributors&gt;&lt;authors&gt;&lt;author&gt;Roszak, A.&lt;/author&gt;&lt;author&gt;Lianeri, M.&lt;/author&gt;&lt;author&gt;Sowinska, A.&lt;/author&gt;&lt;author&gt;Jagodzinski, P. P.&lt;/author&gt;&lt;/authors&gt;&lt;/contributors&gt;&lt;auth-address&gt;Department of Radiotherapy and Gynecological Oncology, Greater Poland Cancer Center, Poznan, Poland.&lt;/auth-address&gt;&lt;titles&gt;&lt;title&gt;Involvement of Toll-like Receptor 9 polymorphism in cervical cancer development&lt;/title&gt;&lt;secondary-title&gt;Mol Biol Rep&lt;/secondary-title&gt;&lt;/titles&gt;&lt;periodical&gt;&lt;full-title&gt;Mol Biol Rep&lt;/full-title&gt;&lt;abbr-1&gt;Molecular biology reports&lt;/abbr-1&gt;&lt;/periodical&gt;&lt;pages&gt;8425-30&lt;/pages&gt;&lt;volume&gt;39&lt;/volume&gt;&lt;number&gt;8&lt;/number&gt;&lt;edition&gt;2012/06/21&lt;/edition&gt;&lt;keywords&gt;&lt;keyword&gt;Adult&lt;/keyword&gt;&lt;keyword&gt;Case-Control Studies&lt;/keyword&gt;&lt;keyword&gt;Female&lt;/keyword&gt;&lt;keyword&gt;Gene Frequency&lt;/keyword&gt;&lt;keyword&gt;*Genetic Predisposition to Disease&lt;/keyword&gt;&lt;keyword&gt;Genotype&lt;/keyword&gt;&lt;keyword&gt;Humans&lt;/keyword&gt;&lt;keyword&gt;Middle Aged&lt;/keyword&gt;&lt;keyword&gt;Mutation Rate&lt;/keyword&gt;&lt;keyword&gt;*Polymorphism, Single Nucleotide&lt;/keyword&gt;&lt;keyword&gt;Risk Factors&lt;/keyword&gt;&lt;keyword&gt;Toll-Like Receptor 9/*genetics&lt;/keyword&gt;&lt;keyword&gt;Uterine Cervical Neoplasms/*genetics/pathology&lt;/keyword&gt;&lt;/keywords&gt;&lt;dates&gt;&lt;year&gt;2012&lt;/year&gt;&lt;pub-dates&gt;&lt;date&gt;Aug&lt;/date&gt;&lt;/pub-dates&gt;&lt;/dates&gt;&lt;isbn&gt;1573-4978 (Electronic)&amp;#xD;0301-4851 (Linking)&lt;/isbn&gt;&lt;accession-num&gt;22714906&lt;/accession-num&gt;&lt;urls&gt;&lt;related-urls&gt;&lt;url&gt;https://www.ncbi.nlm.nih.gov/pubmed/22714906&lt;/url&gt;&lt;/related-urls&gt;&lt;/urls&gt;&lt;custom2&gt;PMC3383973&lt;/custom2&gt;&lt;electronic-resource-num&gt;10.1007/s11033-012-1695-8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5" w:tooltip="Roszak, 2012 #1841" w:history="1">
              <w:r>
                <w:rPr>
                  <w:rFonts w:eastAsia="Times New Roman" w:cs="Times New Roman"/>
                  <w:noProof/>
                  <w:sz w:val="16"/>
                  <w:szCs w:val="16"/>
                  <w:lang w:val="hu-HU" w:eastAsia="hu-HU"/>
                </w:rPr>
                <w:t>65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19909B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DF9AA3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E04EEF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E50E09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FC4A65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62D6AB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7648B0E"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737935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A1C691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6075C88" w14:textId="153AD4C3"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EF87431" w14:textId="6708C20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5C8E57A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5BC5E2C2" w14:textId="35B7565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&lt;EndNote&gt;&lt;Cite&gt;&lt;Author&gt;Huang&lt;/Author&gt;&lt;Year&gt;2012&lt;/Year&gt;&lt;RecNum&gt;1836&lt;/RecNum&gt;&lt;DisplayText&gt;(71)&lt;/DisplayText&gt;&lt;record&gt;&lt;rec-number&gt;1836&lt;/rec-number&gt;&lt;foreign-keys&gt;&lt;key app="EN" db-id="fdxt09d07fpsfreprfrxw926wa9wd59pptxa" timestamp="1596460170"&gt;1836&lt;/key&gt;&lt;/foreign-keys&gt;&lt;ref-type name="Journal Article"&gt;17&lt;/ref-type&gt;&lt;contributors&gt;&lt;authors&gt;&lt;author&gt;Huang, C. M.&lt;/author&gt;&lt;author&gt;Huang, P. H.&lt;/author&gt;&lt;author&gt;Chen, C. L.&lt;/author&gt;&lt;author&gt;Lin, Y. J.&lt;/author&gt;&lt;author&gt;Tsai, C. H.&lt;/author&gt;&lt;author&gt;Huang, W. L.&lt;/author&gt;&lt;author&gt;Tsai, F. J.&lt;/author&gt;&lt;/authors&gt;&lt;/contributors&gt;&lt;auth-address&gt;Division of Immunology and Rheumatology, China Medical University Hospital, Taichung, Taiwan.&lt;/auth-address&gt;&lt;titles&gt;&lt;title&gt;Association of toll-like receptor 9 gene polymorphism in Chinese patients with systemic lupus erythematosus in Taiwan&lt;/title&gt;&lt;secondary-title&gt;Rheumatol Int&lt;/secondary-title&gt;&lt;/titles&gt;&lt;periodical&gt;&lt;full-title&gt;Rheumatol Int&lt;/full-title&gt;&lt;/periodical&gt;&lt;pages&gt;2105-9&lt;/pages&gt;&lt;volume&gt;32&lt;/volume&gt;&lt;number&gt;7&lt;/number&gt;&lt;edition&gt;2011/04/19&lt;/edition&gt;&lt;keywords&gt;&lt;keyword&gt;Adult&lt;/keyword&gt;&lt;keyword&gt;Asian Continental Ancestry Group/genetics&lt;/keyword&gt;&lt;keyword&gt;Female&lt;/keyword&gt;&lt;keyword&gt;Gene Frequency&lt;/keyword&gt;&lt;keyword&gt;Genetic Association Studies&lt;/keyword&gt;&lt;keyword&gt;*Genetic Predisposition to Disease&lt;/keyword&gt;&lt;keyword&gt;Humans&lt;/keyword&gt;&lt;keyword&gt;Lupus Erythematosus, Systemic/*genetics&lt;/keyword&gt;&lt;keyword&gt;Male&lt;/keyword&gt;&lt;keyword&gt;Polymorphism, Genetic&lt;/keyword&gt;&lt;keyword&gt;Taiwan&lt;/keyword&gt;&lt;keyword&gt;Toll-Like Receptor 9/*genetics&lt;/keyword&gt;&lt;/keywords&gt;&lt;dates&gt;&lt;year&gt;2012&lt;/year&gt;&lt;pub-dates&gt;&lt;date&gt;Jul&lt;/date&gt;&lt;/pub-dates&gt;&lt;/dates&gt;&lt;isbn&gt;1437-160X (Electronic)&amp;#xD;0172-8172 (Linking)&lt;/isbn&gt;&lt;accession-num&gt;21499878&lt;/accession-num&gt;&lt;urls&gt;&lt;related-urls&gt;&lt;url&gt;https://www.ncbi.nlm.nih.gov/pubmed/21499878&lt;/url&gt;&lt;/related-urls&gt;&lt;/urls&gt;&lt;electronic-resource-num&gt;10.1007/s00296-011-1925-8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1" w:tooltip="Huang, 2012 #1836" w:history="1">
              <w:r>
                <w:rPr>
                  <w:rFonts w:eastAsia="Times New Roman" w:cs="Times New Roman"/>
                  <w:noProof/>
                  <w:sz w:val="16"/>
                  <w:szCs w:val="16"/>
                  <w:lang w:val="hu-HU" w:eastAsia="hu-HU"/>
                </w:rPr>
                <w:t>71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379911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7157D4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E73EC8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046BC7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4B8A92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B3EE09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639DD8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4F3C55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6E6002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2CC1701" w14:textId="5A75719F"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0A0D3CD" w14:textId="7375A1C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myeloid leukaemia</w:t>
            </w:r>
          </w:p>
        </w:tc>
        <w:tc>
          <w:tcPr>
            <w:tcW w:w="1480" w:type="dxa"/>
            <w:tcBorders>
              <w:top w:val="nil"/>
              <w:left w:val="nil"/>
              <w:bottom w:val="single" w:sz="4" w:space="0" w:color="auto"/>
              <w:right w:val="single" w:sz="4" w:space="0" w:color="auto"/>
            </w:tcBorders>
            <w:shd w:val="clear" w:color="auto" w:fill="auto"/>
            <w:vAlign w:val="center"/>
            <w:hideMark/>
          </w:tcPr>
          <w:p w14:paraId="24EA2E1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46F65722" w14:textId="1460163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PEVuZE5vdGU+PENpdGU+PEF1dGhvcj5SeWJrYTwvQXV0aG9yPjxZZWFyPjIwMTY8L1llYXI+PFJl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PEVuZE5vdGU+PENpdGU+PEF1dGhvcj5SeWJrYTwvQXV0aG9yPjxZZWFyPjIwMTY8L1llYXI+PFJl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1" w:tooltip="Rybka, 2016 #1840" w:history="1">
              <w:r>
                <w:rPr>
                  <w:rFonts w:eastAsia="Times New Roman" w:cs="Times New Roman"/>
                  <w:noProof/>
                  <w:sz w:val="16"/>
                  <w:szCs w:val="16"/>
                  <w:lang w:val="hu-HU" w:eastAsia="hu-HU"/>
                </w:rPr>
                <w:t>61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7E5D58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9BFDBC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05E17C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4C44FD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A37DDD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C459EA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5E42C9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D8F27A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7F0C4C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E4FB8E6" w14:textId="01FA2363"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AB9C5FC" w14:textId="6A9B2E6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CMV infection in infants</w:t>
            </w:r>
          </w:p>
        </w:tc>
        <w:tc>
          <w:tcPr>
            <w:tcW w:w="1480" w:type="dxa"/>
            <w:tcBorders>
              <w:top w:val="nil"/>
              <w:left w:val="nil"/>
              <w:bottom w:val="single" w:sz="4" w:space="0" w:color="auto"/>
              <w:right w:val="single" w:sz="4" w:space="0" w:color="auto"/>
            </w:tcBorders>
            <w:shd w:val="clear" w:color="auto" w:fill="auto"/>
            <w:vAlign w:val="center"/>
            <w:hideMark/>
          </w:tcPr>
          <w:p w14:paraId="13ED172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099E45BB" w14:textId="0BE5B6F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PEVuZE5vdGU+PENpdGU+PEF1dGhvcj5QYXJhZG93c2thPC9BdXRob3I+PFllYXI+MjAxNjwvWWVh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PEVuZE5vdGU+PENpdGU+PEF1dGhvcj5QYXJhZG93c2thPC9BdXRob3I+PFllYXI+MjAxNjwvWWVh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8" w:tooltip="Paradowska, 2016 #1829" w:history="1">
              <w:r>
                <w:rPr>
                  <w:rFonts w:eastAsia="Times New Roman" w:cs="Times New Roman"/>
                  <w:noProof/>
                  <w:sz w:val="16"/>
                  <w:szCs w:val="16"/>
                  <w:lang w:val="hu-HU" w:eastAsia="hu-HU"/>
                </w:rPr>
                <w:t>68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5C0900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73C5CA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1BC362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C7595A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5FB500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53A227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248133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216918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6D9D2B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581C2A9" w14:textId="0482CA78"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6D768FAC" w14:textId="3375491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severe hepatitis</w:t>
            </w:r>
          </w:p>
        </w:tc>
        <w:tc>
          <w:tcPr>
            <w:tcW w:w="1480" w:type="dxa"/>
            <w:tcBorders>
              <w:top w:val="nil"/>
              <w:left w:val="nil"/>
              <w:bottom w:val="single" w:sz="4" w:space="0" w:color="auto"/>
              <w:right w:val="single" w:sz="4" w:space="0" w:color="auto"/>
            </w:tcBorders>
            <w:shd w:val="clear" w:color="auto" w:fill="auto"/>
            <w:vAlign w:val="center"/>
            <w:hideMark/>
          </w:tcPr>
          <w:p w14:paraId="7872B2B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33F12C9" w14:textId="59EDF2B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63D5D4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762ECD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924845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8F6CD9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F39B94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484AA3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082AAE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FE3AFEA"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CE0AD3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D257858" w14:textId="4EB5F36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32616DD9" w14:textId="4E1595E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hip osteoarthitis susceptibility</w:t>
            </w:r>
          </w:p>
        </w:tc>
        <w:tc>
          <w:tcPr>
            <w:tcW w:w="1480" w:type="dxa"/>
            <w:tcBorders>
              <w:top w:val="nil"/>
              <w:left w:val="nil"/>
              <w:bottom w:val="single" w:sz="4" w:space="0" w:color="auto"/>
              <w:right w:val="single" w:sz="4" w:space="0" w:color="auto"/>
            </w:tcBorders>
            <w:shd w:val="clear" w:color="auto" w:fill="auto"/>
            <w:vAlign w:val="center"/>
            <w:hideMark/>
          </w:tcPr>
          <w:p w14:paraId="5EBFDC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0168A2E2" w14:textId="1C4E43F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PEVuZE5vdGU+PENpdGU+PEF1dGhvcj5ZaTwvQXV0aG9yPjxZZWFyPjIwMTk8L1llYXI+PFJlY051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PEVuZE5vdGU+PENpdGU+PEF1dGhvcj5ZaTwvQXV0aG9yPjxZZWFyPjIwMTk8L1llYXI+PFJlY051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2" w:tooltip="Yi, 2019 #1982" w:history="1">
              <w:r>
                <w:rPr>
                  <w:rFonts w:eastAsia="Times New Roman" w:cs="Times New Roman"/>
                  <w:noProof/>
                  <w:sz w:val="16"/>
                  <w:szCs w:val="16"/>
                  <w:lang w:val="hu-HU" w:eastAsia="hu-HU"/>
                </w:rPr>
                <w:t>72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75F226E"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1B2FD72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55D527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8315AE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8797D4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7C768F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rs352139</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48131F6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0.49</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20A8916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52224356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DDFE8B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73D800EE" w14:textId="34CBB3D2"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I/A</w:t>
            </w:r>
          </w:p>
        </w:tc>
        <w:tc>
          <w:tcPr>
            <w:tcW w:w="3867" w:type="dxa"/>
            <w:tcBorders>
              <w:top w:val="nil"/>
              <w:left w:val="nil"/>
              <w:bottom w:val="single" w:sz="4" w:space="0" w:color="auto"/>
              <w:right w:val="single" w:sz="4" w:space="0" w:color="auto"/>
            </w:tcBorders>
            <w:shd w:val="clear" w:color="auto" w:fill="auto"/>
            <w:vAlign w:val="center"/>
            <w:hideMark/>
          </w:tcPr>
          <w:p w14:paraId="11EFF127" w14:textId="11869A3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post-infectious irritable bowel syndrome</w:t>
            </w:r>
          </w:p>
        </w:tc>
        <w:tc>
          <w:tcPr>
            <w:tcW w:w="1480" w:type="dxa"/>
            <w:tcBorders>
              <w:top w:val="nil"/>
              <w:left w:val="nil"/>
              <w:bottom w:val="single" w:sz="4" w:space="0" w:color="auto"/>
              <w:right w:val="single" w:sz="4" w:space="0" w:color="auto"/>
            </w:tcBorders>
            <w:shd w:val="clear" w:color="auto" w:fill="auto"/>
            <w:vAlign w:val="center"/>
            <w:hideMark/>
          </w:tcPr>
          <w:p w14:paraId="3D03270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Canadian</w:t>
            </w:r>
          </w:p>
        </w:tc>
        <w:tc>
          <w:tcPr>
            <w:tcW w:w="735" w:type="dxa"/>
            <w:tcBorders>
              <w:top w:val="nil"/>
              <w:left w:val="nil"/>
              <w:bottom w:val="single" w:sz="4" w:space="0" w:color="auto"/>
              <w:right w:val="single" w:sz="4" w:space="0" w:color="auto"/>
            </w:tcBorders>
            <w:shd w:val="clear" w:color="auto" w:fill="auto"/>
            <w:vAlign w:val="center"/>
            <w:hideMark/>
          </w:tcPr>
          <w:p w14:paraId="3CFD2AC8" w14:textId="0188F6E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PEVuZE5vdGU+PENpdGU+PEF1dGhvcj5WaWxsYW5pPC9BdXRob3I+PFllYXI+MjAxMDwvWWVhcj48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PEVuZE5vdGU+PENpdGU+PEF1dGhvcj5WaWxsYW5pPC9BdXRob3I+PFllYXI+MjAxMDwvWWVhcj48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8" w:tooltip="Villani, 2010 #1833" w:history="1">
              <w:r>
                <w:rPr>
                  <w:rFonts w:eastAsia="Times New Roman" w:cs="Times New Roman"/>
                  <w:noProof/>
                  <w:sz w:val="16"/>
                  <w:szCs w:val="16"/>
                  <w:lang w:val="hu-HU" w:eastAsia="hu-HU"/>
                </w:rPr>
                <w:t>58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DA9BDD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7B8C5C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687574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12B1FE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E727DE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954391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F1E259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29487E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72E099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0B9782A" w14:textId="51F9720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C330F45" w14:textId="40A8A47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lupus nephritis</w:t>
            </w:r>
          </w:p>
        </w:tc>
        <w:tc>
          <w:tcPr>
            <w:tcW w:w="1480" w:type="dxa"/>
            <w:tcBorders>
              <w:top w:val="nil"/>
              <w:left w:val="nil"/>
              <w:bottom w:val="single" w:sz="4" w:space="0" w:color="auto"/>
              <w:right w:val="single" w:sz="4" w:space="0" w:color="auto"/>
            </w:tcBorders>
            <w:shd w:val="clear" w:color="auto" w:fill="auto"/>
            <w:vAlign w:val="center"/>
            <w:hideMark/>
          </w:tcPr>
          <w:p w14:paraId="2DDDAEF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2C8F39D0" w14:textId="27DA5BA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&lt;EndNote&gt;&lt;Cite&gt;&lt;Author&gt;Zhou&lt;/Author&gt;&lt;Year&gt;2010&lt;/Year&gt;&lt;RecNum&gt;1837&lt;/RecNum&gt;&lt;DisplayText&gt;(62)&lt;/DisplayText&gt;&lt;record&gt;&lt;rec-number&gt;1837&lt;/rec-number&gt;&lt;foreign-keys&gt;&lt;key app="EN" db-id="fdxt09d07fpsfreprfrxw926wa9wd59pptxa" timestamp="1596460235"&gt;1837&lt;/key&gt;&lt;/foreign-keys&gt;&lt;ref-type name="Journal Article"&gt;17&lt;/ref-type&gt;&lt;contributors&gt;&lt;authors&gt;&lt;author&gt;Zhou, X. J.&lt;/author&gt;&lt;author&gt;Lv, J. C.&lt;/author&gt;&lt;author&gt;Cheng, W. R.&lt;/author&gt;&lt;author&gt;Yu, L.&lt;/author&gt;&lt;author&gt;Zhao, M. H.&lt;/author&gt;&lt;author&gt;Zhang, H.&lt;/author&gt;&lt;/authors&gt;&lt;/contributors&gt;&lt;auth-address&gt;Renal Division, Peking University First Hospital, Peking University Institute of Nephrology, and Key Laboratory of Renal Disease, Ministry of Health of China, Beijing, People&amp;apos;s Republic of China.&lt;/auth-address&gt;&lt;titles&gt;&lt;title&gt;Association of TLR9 gene polymorphisms with lupus nephritis in a Chinese Han population&lt;/title&gt;&lt;secondary-title&gt;Clin Exp Rheumatol&lt;/secondary-title&gt;&lt;/titles&gt;&lt;periodical&gt;&lt;full-title&gt;Clin Exp Rheumatol&lt;/full-title&gt;&lt;/periodical&gt;&lt;pages&gt;397-400&lt;/pages&gt;&lt;volume&gt;28&lt;/volume&gt;&lt;number&gt;3&lt;/number&gt;&lt;edition&gt;2010/05/26&lt;/edition&gt;&lt;keywords&gt;&lt;keyword&gt;Adult&lt;/keyword&gt;&lt;keyword&gt;Asian Continental Ancestry Group/*genetics/*statistics &amp;amp; numerical data&lt;/keyword&gt;&lt;keyword&gt;China/epidemiology&lt;/keyword&gt;&lt;keyword&gt;Female&lt;/keyword&gt;&lt;keyword&gt;Genetic Predisposition to Disease/ethnology&lt;/keyword&gt;&lt;keyword&gt;Haplotypes&lt;/keyword&gt;&lt;keyword&gt;Humans&lt;/keyword&gt;&lt;keyword&gt;Linkage Disequilibrium&lt;/keyword&gt;&lt;keyword&gt;Lupus Nephritis/*ethnology/*genetics/immunology&lt;/keyword&gt;&lt;keyword&gt;Male&lt;/keyword&gt;&lt;keyword&gt;*Polymorphism, Single Nucleotide&lt;/keyword&gt;&lt;keyword&gt;Toll-Like Receptor 9/*genetics&lt;/keyword&gt;&lt;keyword&gt;Young Adult&lt;/keyword&gt;&lt;/keywords&gt;&lt;dates&gt;&lt;year&gt;2010&lt;/year&gt;&lt;pub-dates&gt;&lt;date&gt;May-Jun&lt;/date&gt;&lt;/pub-dates&gt;&lt;/dates&gt;&lt;isbn&gt;0392-856X (Print)&amp;#xD;0392-856X (Linking)&lt;/isbn&gt;&lt;accession-num&gt;20497632&lt;/accession-num&gt;&lt;urls&gt;&lt;related-urls&gt;&lt;url&gt;https://www.ncbi.nlm.nih.gov/pubmed/20497632&lt;/url&gt;&lt;/related-urls&gt;&lt;/urls&gt;&lt;/record&gt;&lt;/Cite&gt;&lt;/EndNote&gt;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2" w:tooltip="Zhou, 2010 #1837" w:history="1">
              <w:r>
                <w:rPr>
                  <w:rFonts w:eastAsia="Times New Roman" w:cs="Times New Roman"/>
                  <w:noProof/>
                  <w:sz w:val="16"/>
                  <w:szCs w:val="16"/>
                  <w:lang w:val="hu-HU" w:eastAsia="hu-HU"/>
                </w:rPr>
                <w:t>62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4B4121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3E50D2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535F9B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2B9C0F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B2BA0C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3C3300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217736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8B3535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290320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F2D6017" w14:textId="3C631389"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0DCFE94" w14:textId="0643B96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females</w:t>
            </w:r>
          </w:p>
        </w:tc>
        <w:tc>
          <w:tcPr>
            <w:tcW w:w="1480" w:type="dxa"/>
            <w:tcBorders>
              <w:top w:val="nil"/>
              <w:left w:val="nil"/>
              <w:bottom w:val="single" w:sz="4" w:space="0" w:color="auto"/>
              <w:right w:val="single" w:sz="4" w:space="0" w:color="auto"/>
            </w:tcBorders>
            <w:shd w:val="clear" w:color="auto" w:fill="auto"/>
            <w:vAlign w:val="center"/>
            <w:hideMark/>
          </w:tcPr>
          <w:p w14:paraId="491F562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Indonesian</w:t>
            </w:r>
          </w:p>
        </w:tc>
        <w:tc>
          <w:tcPr>
            <w:tcW w:w="735" w:type="dxa"/>
            <w:tcBorders>
              <w:top w:val="nil"/>
              <w:left w:val="nil"/>
              <w:bottom w:val="single" w:sz="4" w:space="0" w:color="auto"/>
              <w:right w:val="single" w:sz="4" w:space="0" w:color="auto"/>
            </w:tcBorders>
            <w:shd w:val="clear" w:color="auto" w:fill="auto"/>
            <w:vAlign w:val="center"/>
            <w:hideMark/>
          </w:tcPr>
          <w:p w14:paraId="5238B63D" w14:textId="37A775B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&lt;EndNote&gt;&lt;Cite&gt;&lt;Author&gt;Kobayashi&lt;/Author&gt;&lt;Year&gt;2012&lt;/Year&gt;&lt;RecNum&gt;1830&lt;/RecNum&gt;&lt;DisplayText&gt;(73)&lt;/DisplayText&gt;&lt;record&gt;&lt;rec-number&gt;1830&lt;/rec-number&gt;&lt;foreign-keys&gt;&lt;key app="EN" db-id="fdxt09d07fpsfreprfrxw926wa9wd59pptxa" timestamp="1596459628"&gt;1830&lt;/key&gt;&lt;/foreign-keys&gt;&lt;ref-type name="Journal Article"&gt;17&lt;/ref-type&gt;&lt;contributors&gt;&lt;authors&gt;&lt;author&gt;Kobayashi, K.&lt;/author&gt;&lt;author&gt;Yuliwulandari, R.&lt;/author&gt;&lt;author&gt;Yanai, H.&lt;/author&gt;&lt;author&gt;Naka, I.&lt;/author&gt;&lt;author&gt;Lien, L. T.&lt;/author&gt;&lt;author&gt;Hang, N. T.&lt;/author&gt;&lt;author&gt;Hijikata, M.&lt;/author&gt;&lt;author&gt;Keicho, N.&lt;/author&gt;&lt;author&gt;Tokunaga, K.&lt;/author&gt;&lt;/authors&gt;&lt;/contributors&gt;&lt;auth-address&gt;Department of Human Genetics, Graduate School of Medicine, University of Tokyo, Bunkyo-ku, Tokyo, Japan.&lt;/auth-address&gt;&lt;titles&gt;&lt;title&gt;Association of TLR polymorphisms with development of tuberculosis in Indonesian females&lt;/title&gt;&lt;secondary-title&gt;Tissue Antigens&lt;/secondary-title&gt;&lt;/titles&gt;&lt;periodical&gt;&lt;full-title&gt;Tissue Antigens&lt;/full-title&gt;&lt;/periodical&gt;&lt;pages&gt;190-7&lt;/pages&gt;&lt;volume&gt;79&lt;/volume&gt;&lt;number&gt;3&lt;/number&gt;&lt;edition&gt;2012/01/04&lt;/edition&gt;&lt;keywords&gt;&lt;keyword&gt;Adolescent&lt;/keyword&gt;&lt;keyword&gt;Adult&lt;/keyword&gt;&lt;keyword&gt;Aged&lt;/keyword&gt;&lt;keyword&gt;Aged, 80 and over&lt;/keyword&gt;&lt;keyword&gt;Female&lt;/keyword&gt;&lt;keyword&gt;*Genetic Predisposition to Disease&lt;/keyword&gt;&lt;keyword&gt;Humans&lt;/keyword&gt;&lt;keyword&gt;Indonesia&lt;/keyword&gt;&lt;keyword&gt;Middle Aged&lt;/keyword&gt;&lt;keyword&gt;*Polymorphism, Genetic&lt;/keyword&gt;&lt;keyword&gt;Toll-Like Receptor 9/*genetics&lt;/keyword&gt;&lt;keyword&gt;Toll-Like Receptors/*genetics&lt;/keyword&gt;&lt;keyword&gt;Tuberculosis/*genetics&lt;/keyword&gt;&lt;keyword&gt;Vietnam&lt;/keyword&gt;&lt;/keywords&gt;&lt;dates&gt;&lt;year&gt;2012&lt;/year&gt;&lt;pub-dates&gt;&lt;date&gt;Mar&lt;/date&gt;&lt;/pub-dates&gt;&lt;/dates&gt;&lt;isbn&gt;1399-0039 (Electronic)&amp;#xD;0001-2815 (Linking)&lt;/isbn&gt;&lt;accession-num&gt;22211722&lt;/accession-num&gt;&lt;urls&gt;&lt;related-urls&gt;&lt;url&gt;https://www.ncbi.nlm.nih.gov/pubmed/22211722&lt;/url&gt;&lt;/related-urls&gt;&lt;/urls&gt;&lt;electronic-resource-num&gt;10.1111/j.1399-0039.2011.01821.x&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3" w:tooltip="Kobayashi, 2012 #1830" w:history="1">
              <w:r>
                <w:rPr>
                  <w:rFonts w:eastAsia="Times New Roman" w:cs="Times New Roman"/>
                  <w:noProof/>
                  <w:sz w:val="16"/>
                  <w:szCs w:val="16"/>
                  <w:lang w:val="hu-HU" w:eastAsia="hu-HU"/>
                </w:rPr>
                <w:t>73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E60A4A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B278EB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79BEF4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4386CE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3B6FDD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E35CB3E"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0C3000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3E6271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F75E5D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73B1B27" w14:textId="532166A7"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8FF05BA" w14:textId="3ACC35D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malaria susceptibility in children</w:t>
            </w:r>
          </w:p>
        </w:tc>
        <w:tc>
          <w:tcPr>
            <w:tcW w:w="1480" w:type="dxa"/>
            <w:tcBorders>
              <w:top w:val="nil"/>
              <w:left w:val="nil"/>
              <w:bottom w:val="single" w:sz="4" w:space="0" w:color="auto"/>
              <w:right w:val="single" w:sz="4" w:space="0" w:color="auto"/>
            </w:tcBorders>
            <w:shd w:val="clear" w:color="auto" w:fill="auto"/>
            <w:vAlign w:val="center"/>
            <w:hideMark/>
          </w:tcPr>
          <w:p w14:paraId="4A8B993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Ghanian</w:t>
            </w:r>
          </w:p>
        </w:tc>
        <w:tc>
          <w:tcPr>
            <w:tcW w:w="735" w:type="dxa"/>
            <w:tcBorders>
              <w:top w:val="nil"/>
              <w:left w:val="nil"/>
              <w:bottom w:val="single" w:sz="4" w:space="0" w:color="auto"/>
              <w:right w:val="single" w:sz="4" w:space="0" w:color="auto"/>
            </w:tcBorders>
            <w:shd w:val="clear" w:color="auto" w:fill="auto"/>
            <w:vAlign w:val="center"/>
            <w:hideMark/>
          </w:tcPr>
          <w:p w14:paraId="6882D635" w14:textId="4049331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&lt;EndNote&gt;&lt;Cite&gt;&lt;Author&gt;Omar&lt;/Author&gt;&lt;Year&gt;2012&lt;/Year&gt;&lt;RecNum&gt;1828&lt;/RecNum&gt;&lt;DisplayText&gt;(64)&lt;/DisplayText&gt;&lt;record&gt;&lt;rec-number&gt;1828&lt;/rec-number&gt;&lt;foreign-keys&gt;&lt;key app="EN" db-id="fdxt09d07fpsfreprfrxw926wa9wd59pptxa" timestamp="1596459304"&gt;1828&lt;/key&gt;&lt;/foreign-keys&gt;&lt;ref-type name="Journal Article"&gt;17&lt;/ref-type&gt;&lt;contributors&gt;&lt;authors&gt;&lt;author&gt;Omar, A. H.&lt;/author&gt;&lt;author&gt;Yasunami, M.&lt;/author&gt;&lt;author&gt;Yamazaki, A.&lt;/author&gt;&lt;author&gt;Shibata, H.&lt;/author&gt;&lt;author&gt;Ofori, M. F.&lt;/author&gt;&lt;author&gt;Akanmori, B. D.&lt;/author&gt;&lt;author&gt;Shuaibu, M. N.&lt;/author&gt;&lt;author&gt;Kikuchi, M.&lt;/author&gt;&lt;author&gt;Hirayama, K.&lt;/author&gt;&lt;/authors&gt;&lt;/contributors&gt;&lt;auth-address&gt;Department of Immunogenetics, Institute of Tropical Medicine-NEKKEN and Global COE Program, Nagasaki University, 1-12-4 Sakamoto, Nagasaki 852-8523, Japan.&lt;/auth-address&gt;&lt;titles&gt;&lt;title&gt;Toll-like receptor 9 (TLR9) polymorphism associated with symptomatic malaria: a cohort study&lt;/title&gt;&lt;secondary-title&gt;Malar J&lt;/secondary-title&gt;&lt;/titles&gt;&lt;periodical&gt;&lt;full-title&gt;Malar J&lt;/full-title&gt;&lt;/periodical&gt;&lt;pages&gt;168&lt;/pages&gt;&lt;volume&gt;11&lt;/volume&gt;&lt;edition&gt;2012/05/19&lt;/edition&gt;&lt;keywords&gt;&lt;keyword&gt;Child&lt;/keyword&gt;&lt;keyword&gt;Child, Preschool&lt;/keyword&gt;&lt;keyword&gt;Cohort Studies&lt;/keyword&gt;&lt;keyword&gt;*Genetic Predisposition to Disease&lt;/keyword&gt;&lt;keyword&gt;Genotype&lt;/keyword&gt;&lt;keyword&gt;Ghana&lt;/keyword&gt;&lt;keyword&gt;Haplotypes&lt;/keyword&gt;&lt;keyword&gt;Humans&lt;/keyword&gt;&lt;keyword&gt;Longitudinal Studies&lt;/keyword&gt;&lt;keyword&gt;Malaria/*genetics/*immunology&lt;/keyword&gt;&lt;keyword&gt;*Polymorphism, Single Nucleotide&lt;/keyword&gt;&lt;keyword&gt;Sequence Analysis, DNA&lt;/keyword&gt;&lt;keyword&gt;Toll-Like Receptor 9/*genetics&lt;/keyword&gt;&lt;/keywords&gt;&lt;dates&gt;&lt;year&gt;2012&lt;/year&gt;&lt;pub-dates&gt;&lt;date&gt;May 17&lt;/date&gt;&lt;/pub-dates&gt;&lt;/dates&gt;&lt;isbn&gt;1475-2875 (Electronic)&amp;#xD;1475-2875 (Linking)&lt;/isbn&gt;&lt;accession-num&gt;22594374&lt;/accession-num&gt;&lt;urls&gt;&lt;related-urls&gt;&lt;url&gt;https://www.ncbi.nlm.nih.gov/pubmed/22594374&lt;/url&gt;&lt;/related-urls&gt;&lt;/urls&gt;&lt;custom2&gt;PMC3426469&lt;/custom2&gt;&lt;electronic-resource-num&gt;10.1186/1475-2875-11-168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4" w:tooltip="Omar, 2012 #1828" w:history="1">
              <w:r>
                <w:rPr>
                  <w:rFonts w:eastAsia="Times New Roman" w:cs="Times New Roman"/>
                  <w:noProof/>
                  <w:sz w:val="16"/>
                  <w:szCs w:val="16"/>
                  <w:lang w:val="hu-HU" w:eastAsia="hu-HU"/>
                </w:rPr>
                <w:t>64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7C7231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C99FFC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AF720A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5ABB36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70F4ED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1514E3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731D32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D7EEDE3"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979126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D5B92BB" w14:textId="0D988408"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4C4CE31" w14:textId="418D860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w:t>
            </w:r>
          </w:p>
        </w:tc>
        <w:tc>
          <w:tcPr>
            <w:tcW w:w="1480" w:type="dxa"/>
            <w:tcBorders>
              <w:top w:val="nil"/>
              <w:left w:val="nil"/>
              <w:bottom w:val="single" w:sz="4" w:space="0" w:color="auto"/>
              <w:right w:val="single" w:sz="4" w:space="0" w:color="auto"/>
            </w:tcBorders>
            <w:shd w:val="clear" w:color="auto" w:fill="auto"/>
            <w:vAlign w:val="center"/>
            <w:hideMark/>
          </w:tcPr>
          <w:p w14:paraId="6D270B8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Mexican</w:t>
            </w:r>
          </w:p>
        </w:tc>
        <w:tc>
          <w:tcPr>
            <w:tcW w:w="735" w:type="dxa"/>
            <w:tcBorders>
              <w:top w:val="nil"/>
              <w:left w:val="nil"/>
              <w:bottom w:val="single" w:sz="4" w:space="0" w:color="auto"/>
              <w:right w:val="single" w:sz="4" w:space="0" w:color="auto"/>
            </w:tcBorders>
            <w:shd w:val="clear" w:color="auto" w:fill="auto"/>
            <w:vAlign w:val="center"/>
            <w:hideMark/>
          </w:tcPr>
          <w:p w14:paraId="0DF26987" w14:textId="211F369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PEVuZE5vdGU+PENpdGU+PEF1dGhvcj5Ub3JyZXMtR2FyY2lhPC9BdXRob3I+PFllYXI+MjAxMzwv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PEVuZE5vdGU+PENpdGU+PEF1dGhvcj5Ub3JyZXMtR2FyY2lhPC9BdXRob3I+PFllYXI+MjAxMzwv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4" w:tooltip="Torres-Garcia, 2013 #1831" w:history="1">
              <w:r>
                <w:rPr>
                  <w:rFonts w:eastAsia="Times New Roman" w:cs="Times New Roman"/>
                  <w:noProof/>
                  <w:sz w:val="16"/>
                  <w:szCs w:val="16"/>
                  <w:lang w:val="hu-HU" w:eastAsia="hu-HU"/>
                </w:rPr>
                <w:t>74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ACEF63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D9A8C1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CFD1A8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4F0AF6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084BE0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F7B0FA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F15205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8875253"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A6DF90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4594E39" w14:textId="5D4A05B6"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7F6F782" w14:textId="6D19081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CMV infection in infants</w:t>
            </w:r>
          </w:p>
        </w:tc>
        <w:tc>
          <w:tcPr>
            <w:tcW w:w="1480" w:type="dxa"/>
            <w:tcBorders>
              <w:top w:val="nil"/>
              <w:left w:val="nil"/>
              <w:bottom w:val="single" w:sz="4" w:space="0" w:color="auto"/>
              <w:right w:val="single" w:sz="4" w:space="0" w:color="auto"/>
            </w:tcBorders>
            <w:shd w:val="clear" w:color="auto" w:fill="auto"/>
            <w:vAlign w:val="center"/>
            <w:hideMark/>
          </w:tcPr>
          <w:p w14:paraId="2881DCA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18FB4691" w14:textId="73EB22F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PEVuZE5vdGU+PENpdGU+PEF1dGhvcj5QYXJhZG93c2thPC9BdXRob3I+PFllYXI+MjAxNjwvWWVh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PEVuZE5vdGU+PENpdGU+PEF1dGhvcj5QYXJhZG93c2thPC9BdXRob3I+PFllYXI+MjAxNjwvWWVh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68" w:tooltip="Paradowska, 2016 #1829" w:history="1">
              <w:r>
                <w:rPr>
                  <w:rFonts w:eastAsia="Times New Roman" w:cs="Times New Roman"/>
                  <w:noProof/>
                  <w:sz w:val="16"/>
                  <w:szCs w:val="16"/>
                  <w:lang w:val="hu-HU" w:eastAsia="hu-HU"/>
                </w:rPr>
                <w:t>68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4A6254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0C8E8D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699249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C1DC6B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D5E339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1EE66D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1EC6CC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614B40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34B45C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C3C3E89" w14:textId="099E90A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9C20B2A" w14:textId="211ACD2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severe hepatitis</w:t>
            </w:r>
          </w:p>
        </w:tc>
        <w:tc>
          <w:tcPr>
            <w:tcW w:w="1480" w:type="dxa"/>
            <w:tcBorders>
              <w:top w:val="nil"/>
              <w:left w:val="nil"/>
              <w:bottom w:val="single" w:sz="4" w:space="0" w:color="auto"/>
              <w:right w:val="single" w:sz="4" w:space="0" w:color="auto"/>
            </w:tcBorders>
            <w:shd w:val="clear" w:color="auto" w:fill="auto"/>
            <w:vAlign w:val="center"/>
            <w:hideMark/>
          </w:tcPr>
          <w:p w14:paraId="7433127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6592325" w14:textId="12872B0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61C783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4F0B84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DB8C4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EA1A16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9BA31A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70ECA5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D74AE0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0449D7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359485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F085C83" w14:textId="0222739B"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3397D09" w14:textId="4E37D58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females</w:t>
            </w:r>
          </w:p>
        </w:tc>
        <w:tc>
          <w:tcPr>
            <w:tcW w:w="1480" w:type="dxa"/>
            <w:tcBorders>
              <w:top w:val="nil"/>
              <w:left w:val="nil"/>
              <w:bottom w:val="single" w:sz="4" w:space="0" w:color="auto"/>
              <w:right w:val="single" w:sz="4" w:space="0" w:color="auto"/>
            </w:tcBorders>
            <w:shd w:val="clear" w:color="auto" w:fill="auto"/>
            <w:vAlign w:val="center"/>
            <w:hideMark/>
          </w:tcPr>
          <w:p w14:paraId="5F7EA20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181AC5A1" w14:textId="0960143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7" w:tooltip="Varzari, 2019 #1824" w:history="1">
              <w:r>
                <w:rPr>
                  <w:rFonts w:eastAsia="Times New Roman" w:cs="Times New Roman"/>
                  <w:noProof/>
                  <w:sz w:val="16"/>
                  <w:szCs w:val="16"/>
                  <w:lang w:val="hu-HU" w:eastAsia="hu-HU"/>
                </w:rPr>
                <w:t>57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10E2D4C"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1D3CE82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44A37BB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ENSG00000137462</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4ECDB08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ENST00000260010.6</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43FA532F"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TLR2</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555FC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rs1898830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7EC97C0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2A9480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153687301</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33E1D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24F320C8" w14:textId="4B638DCE"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103431E" w14:textId="0ED1E2B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bacterial vaginosis in HIV-1 infected adolescents</w:t>
            </w:r>
          </w:p>
        </w:tc>
        <w:tc>
          <w:tcPr>
            <w:tcW w:w="1480" w:type="dxa"/>
            <w:tcBorders>
              <w:top w:val="nil"/>
              <w:left w:val="nil"/>
              <w:bottom w:val="single" w:sz="4" w:space="0" w:color="auto"/>
              <w:right w:val="single" w:sz="4" w:space="0" w:color="auto"/>
            </w:tcBorders>
            <w:shd w:val="clear" w:color="auto" w:fill="auto"/>
            <w:vAlign w:val="center"/>
            <w:hideMark/>
          </w:tcPr>
          <w:p w14:paraId="75328E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2F7F4887" w14:textId="599B351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PEVuZE5vdGU+PENpdGU+PEF1dGhvcj5Sb3lzZTwvQXV0aG9yPjxZZWFyPjIwMTI8L1llYXI+PFJl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PEVuZE5vdGU+PENpdGU+PEF1dGhvcj5Sb3lzZTwvQXV0aG9yPjxZZWFyPjIwMTI8L1llYXI+PFJl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5" w:tooltip="Royse, 2012 #1849" w:history="1">
              <w:r>
                <w:rPr>
                  <w:rFonts w:eastAsia="Times New Roman" w:cs="Times New Roman"/>
                  <w:noProof/>
                  <w:sz w:val="16"/>
                  <w:szCs w:val="16"/>
                  <w:lang w:val="hu-HU" w:eastAsia="hu-HU"/>
                </w:rPr>
                <w:t>75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764E1E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7EC96A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A5D2B1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349D1D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203F47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CC5EDB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03C7A3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B286A0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877E87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4F6F3FA" w14:textId="394414A0"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B1E8608" w14:textId="1E3D692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congenital CMV infection</w:t>
            </w:r>
          </w:p>
        </w:tc>
        <w:tc>
          <w:tcPr>
            <w:tcW w:w="1480" w:type="dxa"/>
            <w:tcBorders>
              <w:top w:val="nil"/>
              <w:left w:val="nil"/>
              <w:bottom w:val="single" w:sz="4" w:space="0" w:color="auto"/>
              <w:right w:val="single" w:sz="4" w:space="0" w:color="auto"/>
            </w:tcBorders>
            <w:shd w:val="clear" w:color="auto" w:fill="auto"/>
            <w:vAlign w:val="center"/>
            <w:hideMark/>
          </w:tcPr>
          <w:p w14:paraId="6D08C87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04FF0B65" w14:textId="2AEE04C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PEVuZE5vdGU+PENpdGU+PEF1dGhvcj5UYW5pZ3VjaGk8L0F1dGhvcj48WWVhcj4yMDEzPC9ZZWFy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PEVuZE5vdGU+PENpdGU+PEF1dGhvcj5UYW5pZ3VjaGk8L0F1dGhvcj48WWVhcj4yMDEzPC9ZZWFy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6" w:tooltip="Taniguchi, 2013 #1848" w:history="1">
              <w:r>
                <w:rPr>
                  <w:rFonts w:eastAsia="Times New Roman" w:cs="Times New Roman"/>
                  <w:noProof/>
                  <w:sz w:val="16"/>
                  <w:szCs w:val="16"/>
                  <w:lang w:val="hu-HU" w:eastAsia="hu-HU"/>
                </w:rPr>
                <w:t>76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8F4E9F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43B4E5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237FC0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8CD3FE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519A8A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4690FA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D8A377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A7F644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43664D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3AD0BCE" w14:textId="77777777" w:rsidR="00156597" w:rsidRPr="00032409" w:rsidRDefault="00156597" w:rsidP="00CF07D1">
            <w:pPr>
              <w:spacing w:before="0" w:after="0"/>
              <w:jc w:val="center"/>
              <w:rPr>
                <w:rFonts w:eastAsia="Times New Roman" w:cs="Times New Roman"/>
                <w:sz w:val="16"/>
                <w:szCs w:val="16"/>
                <w:lang w:val="hu-HU" w:eastAsia="hu-HU"/>
              </w:rPr>
            </w:pPr>
          </w:p>
          <w:p w14:paraId="253D86BD" w14:textId="174AC1F5" w:rsidR="008F27EB"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65C7414D" w14:textId="00FA814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severe hepatitis</w:t>
            </w:r>
          </w:p>
        </w:tc>
        <w:tc>
          <w:tcPr>
            <w:tcW w:w="1480" w:type="dxa"/>
            <w:tcBorders>
              <w:top w:val="nil"/>
              <w:left w:val="nil"/>
              <w:bottom w:val="single" w:sz="4" w:space="0" w:color="auto"/>
              <w:right w:val="single" w:sz="4" w:space="0" w:color="auto"/>
            </w:tcBorders>
            <w:shd w:val="clear" w:color="auto" w:fill="auto"/>
            <w:vAlign w:val="center"/>
            <w:hideMark/>
          </w:tcPr>
          <w:p w14:paraId="282125F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1ABABD17" w14:textId="087C821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31600F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6C0243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43AEF8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404172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BF9692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A44785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rs3804099</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FC902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D83661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153703504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44F1631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33B798C7" w14:textId="47FC6101"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B7258AA" w14:textId="4466B84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sepsis</w:t>
            </w:r>
          </w:p>
        </w:tc>
        <w:tc>
          <w:tcPr>
            <w:tcW w:w="1480" w:type="dxa"/>
            <w:tcBorders>
              <w:top w:val="nil"/>
              <w:left w:val="nil"/>
              <w:bottom w:val="single" w:sz="4" w:space="0" w:color="auto"/>
              <w:right w:val="single" w:sz="4" w:space="0" w:color="auto"/>
            </w:tcBorders>
            <w:shd w:val="clear" w:color="auto" w:fill="auto"/>
            <w:vAlign w:val="center"/>
            <w:hideMark/>
          </w:tcPr>
          <w:p w14:paraId="6CC07B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2F538B5B" w14:textId="722BC76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PEVuZE5vdGU+PENpdGU+PEF1dGhvcj5BYnUtTWF6aWFkPC9BdXRob3I+PFllYXI+MjAxMDwvWWVh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PEVuZE5vdGU+PENpdGU+PEF1dGhvcj5BYnUtTWF6aWFkPC9BdXRob3I+PFllYXI+MjAxMDwvWWVh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7" w:tooltip="Abu-Maziad, 2010 #1853" w:history="1">
              <w:r>
                <w:rPr>
                  <w:rFonts w:eastAsia="Times New Roman" w:cs="Times New Roman"/>
                  <w:noProof/>
                  <w:sz w:val="16"/>
                  <w:szCs w:val="16"/>
                  <w:lang w:val="hu-HU" w:eastAsia="hu-HU"/>
                </w:rPr>
                <w:t>77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5D8DAB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E30EF6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65E430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93E24F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01C946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377407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0F0DC7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347774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7B7F71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A624196" w14:textId="08267DBF"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279044AB" w14:textId="256CCF8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hepatocellular carcinoma</w:t>
            </w:r>
          </w:p>
        </w:tc>
        <w:tc>
          <w:tcPr>
            <w:tcW w:w="1480" w:type="dxa"/>
            <w:tcBorders>
              <w:top w:val="nil"/>
              <w:left w:val="nil"/>
              <w:bottom w:val="single" w:sz="4" w:space="0" w:color="auto"/>
              <w:right w:val="single" w:sz="4" w:space="0" w:color="auto"/>
            </w:tcBorders>
            <w:shd w:val="clear" w:color="auto" w:fill="auto"/>
            <w:vAlign w:val="center"/>
            <w:hideMark/>
          </w:tcPr>
          <w:p w14:paraId="64A716E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7925AFDE" w14:textId="3D7490F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PEVuZE5vdGU+PENpdGU+PEF1dGhvcj5KdW5qaWU8L0F1dGhvcj48WWVhcj4yMDEyPC9ZZWFyPjxS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PEVuZE5vdGU+PENpdGU+PEF1dGhvcj5KdW5qaWU8L0F1dGhvcj48WWVhcj4yMDEyPC9ZZWFyPjxS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8" w:tooltip="Junjie, 2012 #1861" w:history="1">
              <w:r>
                <w:rPr>
                  <w:rFonts w:eastAsia="Times New Roman" w:cs="Times New Roman"/>
                  <w:noProof/>
                  <w:sz w:val="16"/>
                  <w:szCs w:val="16"/>
                  <w:lang w:val="hu-HU" w:eastAsia="hu-HU"/>
                </w:rPr>
                <w:t>78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B85F34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B4AD30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08E90C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854147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CA185E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B9AA7A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71E055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5BE938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B2E3DC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8941881" w14:textId="09FC9042"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80469FC" w14:textId="067B05A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bacterial vaginosis in HIV-1 infected</w:t>
            </w:r>
          </w:p>
        </w:tc>
        <w:tc>
          <w:tcPr>
            <w:tcW w:w="1480" w:type="dxa"/>
            <w:tcBorders>
              <w:top w:val="nil"/>
              <w:left w:val="nil"/>
              <w:bottom w:val="single" w:sz="4" w:space="0" w:color="auto"/>
              <w:right w:val="single" w:sz="4" w:space="0" w:color="auto"/>
            </w:tcBorders>
            <w:shd w:val="clear" w:color="auto" w:fill="auto"/>
            <w:vAlign w:val="center"/>
            <w:hideMark/>
          </w:tcPr>
          <w:p w14:paraId="3C62C3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w:t>
            </w:r>
          </w:p>
        </w:tc>
        <w:tc>
          <w:tcPr>
            <w:tcW w:w="735" w:type="dxa"/>
            <w:tcBorders>
              <w:top w:val="nil"/>
              <w:left w:val="nil"/>
              <w:bottom w:val="single" w:sz="4" w:space="0" w:color="auto"/>
              <w:right w:val="single" w:sz="4" w:space="0" w:color="auto"/>
            </w:tcBorders>
            <w:shd w:val="clear" w:color="auto" w:fill="auto"/>
            <w:vAlign w:val="center"/>
            <w:hideMark/>
          </w:tcPr>
          <w:p w14:paraId="34047EEC" w14:textId="3A7229F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PEVuZE5vdGU+PENpdGU+PEF1dGhvcj5NYWNrZWxwcmFuZzwvQXV0aG9yPjxZZWFyPjIwMTU8L1ll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=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PEVuZE5vdGU+PENpdGU+PEF1dGhvcj5NYWNrZWxwcmFuZzwvQXV0aG9yPjxZZWFyPjIwMTU8L1ll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=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9" w:tooltip="Mackelprang, 2015 #1850" w:history="1">
              <w:r>
                <w:rPr>
                  <w:rFonts w:eastAsia="Times New Roman" w:cs="Times New Roman"/>
                  <w:noProof/>
                  <w:sz w:val="16"/>
                  <w:szCs w:val="16"/>
                  <w:lang w:val="hu-HU" w:eastAsia="hu-HU"/>
                </w:rPr>
                <w:t>79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0EAEEF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CD3F3C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A3C814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E381BB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98B373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CD2BBD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B7DB03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FDD873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09A32E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5F64135" w14:textId="726DBDE0"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69EEE61" w14:textId="247CE1F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psoriasis</w:t>
            </w:r>
          </w:p>
        </w:tc>
        <w:tc>
          <w:tcPr>
            <w:tcW w:w="1480" w:type="dxa"/>
            <w:tcBorders>
              <w:top w:val="nil"/>
              <w:left w:val="nil"/>
              <w:bottom w:val="single" w:sz="4" w:space="0" w:color="auto"/>
              <w:right w:val="single" w:sz="4" w:space="0" w:color="auto"/>
            </w:tcBorders>
            <w:shd w:val="clear" w:color="auto" w:fill="auto"/>
            <w:vAlign w:val="center"/>
            <w:hideMark/>
          </w:tcPr>
          <w:p w14:paraId="5A2BD6C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5EDA89F2" w14:textId="0F627B8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PEVuZE5vdGU+PENpdGU+PEF1dGhvcj5TaGk8L0F1dGhvcj48WWVhcj4yMDE2PC9ZZWFyPjxSZWNO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PEVuZE5vdGU+PENpdGU+PEF1dGhvcj5TaGk8L0F1dGhvcj48WWVhcj4yMDE2PC9ZZWFyPjxSZWNO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0" w:tooltip="Shi, 2016 #1859" w:history="1">
              <w:r>
                <w:rPr>
                  <w:rFonts w:eastAsia="Times New Roman" w:cs="Times New Roman"/>
                  <w:noProof/>
                  <w:sz w:val="16"/>
                  <w:szCs w:val="16"/>
                  <w:lang w:val="hu-HU" w:eastAsia="hu-HU"/>
                </w:rPr>
                <w:t>80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BC34CC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FDE62B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17D7F9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6948DE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C14029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6B580B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C17457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3CFE7E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A00595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76EA057" w14:textId="3452658A"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A6F4E85" w14:textId="3330851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2B2412D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1F3A9BC" w14:textId="3F33F7C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1" w:tooltip="Xue, 2017 #1844" w:history="1">
              <w:r>
                <w:rPr>
                  <w:rFonts w:eastAsia="Times New Roman" w:cs="Times New Roman"/>
                  <w:noProof/>
                  <w:sz w:val="16"/>
                  <w:szCs w:val="16"/>
                  <w:lang w:val="hu-HU" w:eastAsia="hu-HU"/>
                </w:rPr>
                <w:t>81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A4E1B2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E65C3C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113FCA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6CFC92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C6522D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EF5FF4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E4FF01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BBB326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78A216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F97428B" w14:textId="12E49132"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92FD018" w14:textId="1A0A136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females</w:t>
            </w:r>
          </w:p>
        </w:tc>
        <w:tc>
          <w:tcPr>
            <w:tcW w:w="1480" w:type="dxa"/>
            <w:tcBorders>
              <w:top w:val="nil"/>
              <w:left w:val="nil"/>
              <w:bottom w:val="single" w:sz="4" w:space="0" w:color="auto"/>
              <w:right w:val="single" w:sz="4" w:space="0" w:color="auto"/>
            </w:tcBorders>
            <w:shd w:val="clear" w:color="auto" w:fill="auto"/>
            <w:vAlign w:val="center"/>
            <w:hideMark/>
          </w:tcPr>
          <w:p w14:paraId="4A4F0F9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5616231E" w14:textId="444DD52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7" w:tooltip="Varzari, 2019 #1824" w:history="1">
              <w:r>
                <w:rPr>
                  <w:rFonts w:eastAsia="Times New Roman" w:cs="Times New Roman"/>
                  <w:noProof/>
                  <w:sz w:val="16"/>
                  <w:szCs w:val="16"/>
                  <w:lang w:val="hu-HU" w:eastAsia="hu-HU"/>
                </w:rPr>
                <w:t>57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307F5E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17383A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78F50A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015D11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004131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75D0CD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rs3804100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7C2190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C47E11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153704257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3C93E3C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18851805" w14:textId="0B60D9AD"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0957B98" w14:textId="38E0861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T1DM, allergic asthma</w:t>
            </w:r>
          </w:p>
        </w:tc>
        <w:tc>
          <w:tcPr>
            <w:tcW w:w="1480" w:type="dxa"/>
            <w:tcBorders>
              <w:top w:val="nil"/>
              <w:left w:val="nil"/>
              <w:bottom w:val="single" w:sz="4" w:space="0" w:color="auto"/>
              <w:right w:val="single" w:sz="4" w:space="0" w:color="auto"/>
            </w:tcBorders>
            <w:shd w:val="clear" w:color="auto" w:fill="auto"/>
            <w:vAlign w:val="center"/>
            <w:hideMark/>
          </w:tcPr>
          <w:p w14:paraId="51B3423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Norwegian</w:t>
            </w:r>
          </w:p>
        </w:tc>
        <w:tc>
          <w:tcPr>
            <w:tcW w:w="735" w:type="dxa"/>
            <w:tcBorders>
              <w:top w:val="nil"/>
              <w:left w:val="nil"/>
              <w:bottom w:val="single" w:sz="4" w:space="0" w:color="auto"/>
              <w:right w:val="single" w:sz="4" w:space="0" w:color="auto"/>
            </w:tcBorders>
            <w:shd w:val="clear" w:color="auto" w:fill="auto"/>
            <w:vAlign w:val="center"/>
            <w:hideMark/>
          </w:tcPr>
          <w:p w14:paraId="64FF590B" w14:textId="499D26A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PEVuZE5vdGU+PENpdGU+PEF1dGhvcj5Cam9ybnZvbGQ8L0F1dGhvcj48WWVhcj4yMDA5PC9ZZWFy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PEVuZE5vdGU+PENpdGU+PEF1dGhvcj5Cam9ybnZvbGQ8L0F1dGhvcj48WWVhcj4yMDA5PC9ZZWFy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2" w:tooltip="Bjornvold, 2009 #1983" w:history="1">
              <w:r>
                <w:rPr>
                  <w:rFonts w:eastAsia="Times New Roman" w:cs="Times New Roman"/>
                  <w:noProof/>
                  <w:sz w:val="16"/>
                  <w:szCs w:val="16"/>
                  <w:lang w:val="hu-HU" w:eastAsia="hu-HU"/>
                </w:rPr>
                <w:t>82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F924F1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3708E6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01310A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673BD3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12E2D2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38668D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671B55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3466FE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04075B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9BA889D" w14:textId="0DFF6353"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3F1DF19" w14:textId="44F72E5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aggressive periodontitis</w:t>
            </w:r>
          </w:p>
        </w:tc>
        <w:tc>
          <w:tcPr>
            <w:tcW w:w="1480" w:type="dxa"/>
            <w:tcBorders>
              <w:top w:val="nil"/>
              <w:left w:val="nil"/>
              <w:bottom w:val="single" w:sz="4" w:space="0" w:color="auto"/>
              <w:right w:val="single" w:sz="4" w:space="0" w:color="auto"/>
            </w:tcBorders>
            <w:shd w:val="clear" w:color="auto" w:fill="auto"/>
            <w:vAlign w:val="center"/>
            <w:hideMark/>
          </w:tcPr>
          <w:p w14:paraId="2108C3A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6845F9F0" w14:textId="286D2AA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&lt;EndNote&gt;&lt;Cite&gt;&lt;Author&gt;Takahashi&lt;/Author&gt;&lt;Year&gt;2011&lt;/Year&gt;&lt;RecNum&gt;1852&lt;/RecNum&gt;&lt;DisplayText&gt;(83)&lt;/DisplayText&gt;&lt;record&gt;&lt;rec-number&gt;1852&lt;/rec-number&gt;&lt;foreign-keys&gt;&lt;key app="EN" db-id="fdxt09d07fpsfreprfrxw926wa9wd59pptxa" timestamp="1596464379"&gt;1852&lt;/key&gt;&lt;/foreign-keys&gt;&lt;ref-type name="Journal Article"&gt;17&lt;/ref-type&gt;&lt;contributors&gt;&lt;authors&gt;&lt;author&gt;Takahashi, M.&lt;/author&gt;&lt;author&gt;Chen, Z.&lt;/author&gt;&lt;author&gt;Watanabe, K.&lt;/author&gt;&lt;author&gt;Kobayashi, H.&lt;/author&gt;&lt;author&gt;Nakajima, T.&lt;/author&gt;&lt;author&gt;Kimura, A.&lt;/author&gt;&lt;author&gt;Izumi, Y.&lt;/author&gt;&lt;/authors&gt;&lt;/contributors&gt;&lt;auth-address&gt;Section of Periodontology, Department of Hard Tissue Engineering, Graduate School of Medical and Dental Science.&lt;/auth-address&gt;&lt;titles&gt;&lt;title&gt;Toll-like receptor 2 gene polymorphisms associated with aggressive periodontitis in Japanese&lt;/title&gt;&lt;secondary-title&gt;Open Dent J&lt;/secondary-title&gt;&lt;/titles&gt;&lt;periodical&gt;&lt;full-title&gt;Open Dent J&lt;/full-title&gt;&lt;/periodical&gt;&lt;pages&gt;190-4&lt;/pages&gt;&lt;volume&gt;5&lt;/volume&gt;&lt;edition&gt;2012/01/12&lt;/edition&gt;&lt;keywords&gt;&lt;keyword&gt;Tlr2&lt;/keyword&gt;&lt;keyword&gt;aggressive periodontitis&lt;/keyword&gt;&lt;keyword&gt;haplotype.&lt;/keyword&gt;&lt;keyword&gt;polymorphism&lt;/keyword&gt;&lt;/keywords&gt;&lt;dates&gt;&lt;year&gt;2011&lt;/year&gt;&lt;/dates&gt;&lt;isbn&gt;1874-2106 (Electronic)&amp;#xD;1874-2106 (Linking)&lt;/isbn&gt;&lt;accession-num&gt;22235236&lt;/accession-num&gt;&lt;urls&gt;&lt;related-urls&gt;&lt;url&gt;https://www.ncbi.nlm.nih.gov/pubmed/22235236&lt;/url&gt;&lt;/related-urls&gt;&lt;/urls&gt;&lt;custom2&gt;PMC3253990&lt;/custom2&gt;&lt;electronic-resource-num&gt;10.2174/1874210601105010190&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3" w:tooltip="Takahashi, 2011 #1852" w:history="1">
              <w:r>
                <w:rPr>
                  <w:rFonts w:eastAsia="Times New Roman" w:cs="Times New Roman"/>
                  <w:noProof/>
                  <w:sz w:val="16"/>
                  <w:szCs w:val="16"/>
                  <w:lang w:val="hu-HU" w:eastAsia="hu-HU"/>
                </w:rPr>
                <w:t>83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144F79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AF11C9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EE1C02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594FA4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F52171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B4B8D2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C73619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174D0A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9765471"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2DD8462" w14:textId="5CB3AF70"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B923391" w14:textId="6417DF4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hepatocellular carcinoma</w:t>
            </w:r>
          </w:p>
        </w:tc>
        <w:tc>
          <w:tcPr>
            <w:tcW w:w="1480" w:type="dxa"/>
            <w:tcBorders>
              <w:top w:val="nil"/>
              <w:left w:val="nil"/>
              <w:bottom w:val="single" w:sz="4" w:space="0" w:color="auto"/>
              <w:right w:val="single" w:sz="4" w:space="0" w:color="auto"/>
            </w:tcBorders>
            <w:shd w:val="clear" w:color="auto" w:fill="auto"/>
            <w:vAlign w:val="center"/>
            <w:hideMark/>
          </w:tcPr>
          <w:p w14:paraId="72D1043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579B70D8" w14:textId="2ABE892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PEVuZE5vdGU+PENpdGU+PEF1dGhvcj5KdW5qaWU8L0F1dGhvcj48WWVhcj4yMDEyPC9ZZWFyPjxS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PEVuZE5vdGU+PENpdGU+PEF1dGhvcj5KdW5qaWU8L0F1dGhvcj48WWVhcj4yMDEyPC9ZZWFyPjxS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8" w:tooltip="Junjie, 2012 #1861" w:history="1">
              <w:r>
                <w:rPr>
                  <w:rFonts w:eastAsia="Times New Roman" w:cs="Times New Roman"/>
                  <w:noProof/>
                  <w:sz w:val="16"/>
                  <w:szCs w:val="16"/>
                  <w:lang w:val="hu-HU" w:eastAsia="hu-HU"/>
                </w:rPr>
                <w:t>78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CA9650B"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4DDB55F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27EA79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FF071F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6512BC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308844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8C7404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EF8DAC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BECC91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A54D49B" w14:textId="7733A05C" w:rsidR="00156597" w:rsidRPr="00032409" w:rsidRDefault="008F27EB"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5EC8E23" w14:textId="072C521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marginal zone lymphoma</w:t>
            </w:r>
          </w:p>
        </w:tc>
        <w:tc>
          <w:tcPr>
            <w:tcW w:w="1480" w:type="dxa"/>
            <w:tcBorders>
              <w:top w:val="nil"/>
              <w:left w:val="nil"/>
              <w:bottom w:val="single" w:sz="4" w:space="0" w:color="auto"/>
              <w:right w:val="single" w:sz="4" w:space="0" w:color="auto"/>
            </w:tcBorders>
            <w:shd w:val="clear" w:color="auto" w:fill="auto"/>
            <w:vAlign w:val="center"/>
            <w:hideMark/>
          </w:tcPr>
          <w:p w14:paraId="0F15D9D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 Australian</w:t>
            </w:r>
          </w:p>
        </w:tc>
        <w:tc>
          <w:tcPr>
            <w:tcW w:w="735" w:type="dxa"/>
            <w:tcBorders>
              <w:top w:val="nil"/>
              <w:left w:val="nil"/>
              <w:bottom w:val="single" w:sz="4" w:space="0" w:color="auto"/>
              <w:right w:val="single" w:sz="4" w:space="0" w:color="auto"/>
            </w:tcBorders>
            <w:shd w:val="clear" w:color="auto" w:fill="auto"/>
            <w:vAlign w:val="center"/>
            <w:hideMark/>
          </w:tcPr>
          <w:p w14:paraId="5453C495" w14:textId="11F8107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PEVuZE5vdGU+PENpdGU+PEF1dGhvcj5QdXJkdWU8L0F1dGhvcj48WWVhcj4yMDA5PC9ZZWFyPjxS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PEVuZE5vdGU+PENpdGU+PEF1dGhvcj5QdXJkdWU8L0F1dGhvcj48WWVhcj4yMDA5PC9ZZWFyPjxS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4" w:tooltip="Purdue, 2009 #1862" w:history="1">
              <w:r>
                <w:rPr>
                  <w:rFonts w:eastAsia="Times New Roman" w:cs="Times New Roman"/>
                  <w:noProof/>
                  <w:sz w:val="16"/>
                  <w:szCs w:val="16"/>
                  <w:lang w:val="hu-HU" w:eastAsia="hu-HU"/>
                </w:rPr>
                <w:t>84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81ED2B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996137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D75861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0A6BDE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7D0500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D9B52B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AC03FF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C61F31D"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4B8955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A07ADB0" w14:textId="60F4440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3845594F" w14:textId="336D0FE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measles-specific antibody levels following immunization</w:t>
            </w:r>
          </w:p>
        </w:tc>
        <w:tc>
          <w:tcPr>
            <w:tcW w:w="1480" w:type="dxa"/>
            <w:tcBorders>
              <w:top w:val="nil"/>
              <w:left w:val="nil"/>
              <w:bottom w:val="single" w:sz="4" w:space="0" w:color="auto"/>
              <w:right w:val="single" w:sz="4" w:space="0" w:color="auto"/>
            </w:tcBorders>
            <w:shd w:val="clear" w:color="auto" w:fill="auto"/>
            <w:vAlign w:val="center"/>
            <w:hideMark/>
          </w:tcPr>
          <w:p w14:paraId="5780027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4EB761B" w14:textId="78F5D766"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PEVuZE5vdGU+PENpdGU+PEF1dGhvcj5PdnN5YW5uaWtvdmE8L0F1dGhvcj48WWVhcj4yMDExPC9Z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==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PEVuZE5vdGU+PENpdGU+PEF1dGhvcj5PdnN5YW5uaWtvdmE8L0F1dGhvcj48WWVhcj4yMDExPC9Z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==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5" w:tooltip="Ovsyannikova, 2011 #1857" w:history="1">
              <w:r>
                <w:rPr>
                  <w:rFonts w:eastAsia="Times New Roman" w:cs="Times New Roman"/>
                  <w:noProof/>
                  <w:sz w:val="16"/>
                  <w:szCs w:val="16"/>
                  <w:lang w:val="hu-HU" w:eastAsia="hu-HU"/>
                </w:rPr>
                <w:t>85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C32126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1864EF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890DC3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85DB69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E32EC6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2A385E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653E28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B25399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E1E4D2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CEFFC61" w14:textId="7F4C92F5"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B83F84A" w14:textId="139F2F8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congenital CMV infection</w:t>
            </w:r>
          </w:p>
        </w:tc>
        <w:tc>
          <w:tcPr>
            <w:tcW w:w="1480" w:type="dxa"/>
            <w:tcBorders>
              <w:top w:val="nil"/>
              <w:left w:val="nil"/>
              <w:bottom w:val="single" w:sz="4" w:space="0" w:color="auto"/>
              <w:right w:val="single" w:sz="4" w:space="0" w:color="auto"/>
            </w:tcBorders>
            <w:shd w:val="clear" w:color="auto" w:fill="auto"/>
            <w:vAlign w:val="center"/>
            <w:hideMark/>
          </w:tcPr>
          <w:p w14:paraId="30D8FE3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0F9E04FD" w14:textId="63B5C15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PEVuZE5vdGU+PENpdGU+PEF1dGhvcj5UYW5pZ3VjaGk8L0F1dGhvcj48WWVhcj4yMDEzPC9ZZWFy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PEVuZE5vdGU+PENpdGU+PEF1dGhvcj5UYW5pZ3VjaGk8L0F1dGhvcj48WWVhcj4yMDEzPC9ZZWFy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6" w:tooltip="Taniguchi, 2013 #1848" w:history="1">
              <w:r>
                <w:rPr>
                  <w:rFonts w:eastAsia="Times New Roman" w:cs="Times New Roman"/>
                  <w:noProof/>
                  <w:sz w:val="16"/>
                  <w:szCs w:val="16"/>
                  <w:lang w:val="hu-HU" w:eastAsia="hu-HU"/>
                </w:rPr>
                <w:t>76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258C02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7FA12D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FB1151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7824D5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CDF1CD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6622A1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EF5810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B62FC9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F814F60"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DB7C93E" w14:textId="6670FE4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ECEEEF7" w14:textId="7DB1EC0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latent tuberculosis infection</w:t>
            </w:r>
          </w:p>
        </w:tc>
        <w:tc>
          <w:tcPr>
            <w:tcW w:w="1480" w:type="dxa"/>
            <w:tcBorders>
              <w:top w:val="nil"/>
              <w:left w:val="nil"/>
              <w:bottom w:val="single" w:sz="4" w:space="0" w:color="auto"/>
              <w:right w:val="single" w:sz="4" w:space="0" w:color="auto"/>
            </w:tcBorders>
            <w:shd w:val="clear" w:color="auto" w:fill="auto"/>
            <w:vAlign w:val="center"/>
            <w:hideMark/>
          </w:tcPr>
          <w:p w14:paraId="53B2527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7B11BBA6" w14:textId="4C5997F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PEVuZE5vdGU+PENpdGU+PEF1dGhvcj5XdTwvQXV0aG9yPjxZZWFyPjIwMTU8L1llYXI+PFJlY051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PEVuZE5vdGU+PENpdGU+PEF1dGhvcj5XdTwvQXV0aG9yPjxZZWFyPjIwMTU8L1llYXI+PFJlY051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6" w:tooltip="Wu, 2015 #1846" w:history="1">
              <w:r>
                <w:rPr>
                  <w:rFonts w:eastAsia="Times New Roman" w:cs="Times New Roman"/>
                  <w:noProof/>
                  <w:sz w:val="16"/>
                  <w:szCs w:val="16"/>
                  <w:lang w:val="hu-HU" w:eastAsia="hu-HU"/>
                </w:rPr>
                <w:t>86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952581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1D03A8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C63682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CA0533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DA5997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4FDF37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D72697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9449B0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7FD0AC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3B48E8C" w14:textId="21F4F77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19351F5" w14:textId="7EB0122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severe hepatitis</w:t>
            </w:r>
          </w:p>
        </w:tc>
        <w:tc>
          <w:tcPr>
            <w:tcW w:w="1480" w:type="dxa"/>
            <w:tcBorders>
              <w:top w:val="nil"/>
              <w:left w:val="nil"/>
              <w:bottom w:val="single" w:sz="4" w:space="0" w:color="auto"/>
              <w:right w:val="single" w:sz="4" w:space="0" w:color="auto"/>
            </w:tcBorders>
            <w:shd w:val="clear" w:color="auto" w:fill="auto"/>
            <w:vAlign w:val="center"/>
            <w:hideMark/>
          </w:tcPr>
          <w:p w14:paraId="0BBBD96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409117FF" w14:textId="498850E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E14BF7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70AEA7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8D184D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8E2DD8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258D28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490E95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653C0B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613E7D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4B317D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52C938F" w14:textId="35CE7059"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5A7B940" w14:textId="00CD75C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3E7AB40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04593A0D" w14:textId="50843DE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1" w:tooltip="Xue, 2017 #1844" w:history="1">
              <w:r>
                <w:rPr>
                  <w:rFonts w:eastAsia="Times New Roman" w:cs="Times New Roman"/>
                  <w:noProof/>
                  <w:sz w:val="16"/>
                  <w:szCs w:val="16"/>
                  <w:lang w:val="hu-HU" w:eastAsia="hu-HU"/>
                </w:rPr>
                <w:t>81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EBB111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D0221A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5D1F36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272F02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E733A0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5859A5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rs4696480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417F1B9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0.42</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451CF0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153685974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1180770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13339293" w14:textId="200203F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863B49F" w14:textId="7A25B23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oral and laryngeal squamous cell carcinoma</w:t>
            </w:r>
          </w:p>
        </w:tc>
        <w:tc>
          <w:tcPr>
            <w:tcW w:w="1480" w:type="dxa"/>
            <w:tcBorders>
              <w:top w:val="nil"/>
              <w:left w:val="nil"/>
              <w:bottom w:val="single" w:sz="4" w:space="0" w:color="auto"/>
              <w:right w:val="single" w:sz="4" w:space="0" w:color="auto"/>
            </w:tcBorders>
            <w:shd w:val="clear" w:color="auto" w:fill="auto"/>
            <w:vAlign w:val="center"/>
            <w:hideMark/>
          </w:tcPr>
          <w:p w14:paraId="7414E02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Spanish</w:t>
            </w:r>
          </w:p>
        </w:tc>
        <w:tc>
          <w:tcPr>
            <w:tcW w:w="735" w:type="dxa"/>
            <w:tcBorders>
              <w:top w:val="nil"/>
              <w:left w:val="nil"/>
              <w:bottom w:val="single" w:sz="4" w:space="0" w:color="auto"/>
              <w:right w:val="single" w:sz="4" w:space="0" w:color="auto"/>
            </w:tcBorders>
            <w:shd w:val="clear" w:color="auto" w:fill="auto"/>
            <w:vAlign w:val="center"/>
            <w:hideMark/>
          </w:tcPr>
          <w:p w14:paraId="5FE7E7F8" w14:textId="4AC4442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PEVuZE5vdGU+PENpdGU+PEF1dGhvcj5kZSBCYXJyb3MgR2FsbG88L0F1dGhvcj48WWVhcj4yMDE3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==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PEVuZE5vdGU+PENpdGU+PEF1dGhvcj5kZSBCYXJyb3MgR2FsbG88L0F1dGhvcj48WWVhcj4yMDE3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==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7" w:tooltip="de Barros Gallo, 2017 #1863" w:history="1">
              <w:r>
                <w:rPr>
                  <w:rFonts w:eastAsia="Times New Roman" w:cs="Times New Roman"/>
                  <w:noProof/>
                  <w:sz w:val="16"/>
                  <w:szCs w:val="16"/>
                  <w:lang w:val="hu-HU" w:eastAsia="hu-HU"/>
                </w:rPr>
                <w:t>87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EBCE14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98BDD8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5BE37A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D6A7AB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8F3291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37BD99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157D40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16D8CF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2C5048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1C40804" w14:textId="5766F6B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B4C2029" w14:textId="3C8ABEB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psoriasis</w:t>
            </w:r>
          </w:p>
        </w:tc>
        <w:tc>
          <w:tcPr>
            <w:tcW w:w="1480" w:type="dxa"/>
            <w:tcBorders>
              <w:top w:val="nil"/>
              <w:left w:val="nil"/>
              <w:bottom w:val="single" w:sz="4" w:space="0" w:color="auto"/>
              <w:right w:val="single" w:sz="4" w:space="0" w:color="auto"/>
            </w:tcBorders>
            <w:shd w:val="clear" w:color="auto" w:fill="auto"/>
            <w:vAlign w:val="center"/>
            <w:hideMark/>
          </w:tcPr>
          <w:p w14:paraId="327AB2A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Turkish</w:t>
            </w:r>
          </w:p>
        </w:tc>
        <w:tc>
          <w:tcPr>
            <w:tcW w:w="735" w:type="dxa"/>
            <w:tcBorders>
              <w:top w:val="nil"/>
              <w:left w:val="nil"/>
              <w:bottom w:val="single" w:sz="4" w:space="0" w:color="auto"/>
              <w:right w:val="single" w:sz="4" w:space="0" w:color="auto"/>
            </w:tcBorders>
            <w:shd w:val="clear" w:color="auto" w:fill="auto"/>
            <w:vAlign w:val="center"/>
            <w:hideMark/>
          </w:tcPr>
          <w:p w14:paraId="282501A5" w14:textId="53D5AA1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&lt;EndNote&gt;&lt;Cite&gt;&lt;Author&gt;Sabah-Ozcan&lt;/Author&gt;&lt;Year&gt;2019&lt;/Year&gt;&lt;RecNum&gt;1860&lt;/RecNum&gt;&lt;DisplayText&gt;(88)&lt;/DisplayText&gt;&lt;record&gt;&lt;rec-number&gt;1860&lt;/rec-number&gt;&lt;foreign-keys&gt;&lt;key app="EN" db-id="fdxt09d07fpsfreprfrxw926wa9wd59pptxa" timestamp="1596465253"&gt;1860&lt;/key&gt;&lt;/foreign-keys&gt;&lt;ref-type name="Journal Article"&gt;17&lt;/ref-type&gt;&lt;contributors&gt;&lt;authors&gt;&lt;author&gt;Sabah-Ozcan, S.&lt;/author&gt;&lt;author&gt;Gurel, G.&lt;/author&gt;&lt;/authors&gt;&lt;/contributors&gt;&lt;auth-address&gt;Department of Medical Biology, Bozok University School of Medicine, 66200, Yozgat, Turkey. Electronic address: seda.sabah@bozok.edu.tr.&amp;#xD;Department of Dermatology, Bozok University School of Medicine, Yozgat, Turkey.&lt;/auth-address&gt;&lt;titles&gt;&lt;title&gt;The polymorphism rs4696480 in the TLR2 gene is associated with psoriasis patients in the Turkish population&lt;/title&gt;&lt;secondary-title&gt;Immunol Lett&lt;/secondary-title&gt;&lt;/titles&gt;&lt;periodical&gt;&lt;full-title&gt;Immunol Lett&lt;/full-title&gt;&lt;/periodical&gt;&lt;pages&gt;28-32&lt;/pages&gt;&lt;volume&gt;211&lt;/volume&gt;&lt;edition&gt;2019/05/28&lt;/edition&gt;&lt;keywords&gt;&lt;keyword&gt;Adult&lt;/keyword&gt;&lt;keyword&gt;Case-Control Studies&lt;/keyword&gt;&lt;keyword&gt;Female&lt;/keyword&gt;&lt;keyword&gt;Gene Frequency&lt;/keyword&gt;&lt;keyword&gt;Genetic Association Studies&lt;/keyword&gt;&lt;keyword&gt;Genetic Predisposition to Disease&lt;/keyword&gt;&lt;keyword&gt;*Genotype&lt;/keyword&gt;&lt;keyword&gt;Humans&lt;/keyword&gt;&lt;keyword&gt;Male&lt;/keyword&gt;&lt;keyword&gt;Middle Aged&lt;/keyword&gt;&lt;keyword&gt;Polymorphism, Single Nucleotide&lt;/keyword&gt;&lt;keyword&gt;Psoriasis/*genetics&lt;/keyword&gt;&lt;keyword&gt;Toll-Like Receptor 2/*genetics&lt;/keyword&gt;&lt;keyword&gt;Turkey&lt;/keyword&gt;&lt;keyword&gt;*Polymorphism&lt;/keyword&gt;&lt;keyword&gt;*Psoriasis&lt;/keyword&gt;&lt;keyword&gt;*snp&lt;/keyword&gt;&lt;keyword&gt;*TLRs&lt;/keyword&gt;&lt;/keywords&gt;&lt;dates&gt;&lt;year&gt;2019&lt;/year&gt;&lt;pub-dates&gt;&lt;date&gt;Jul&lt;/date&gt;&lt;/pub-dates&gt;&lt;/dates&gt;&lt;isbn&gt;1879-0542 (Electronic)&amp;#xD;0165-2478 (Linking)&lt;/isbn&gt;&lt;accession-num&gt;31125591&lt;/accession-num&gt;&lt;urls&gt;&lt;related-urls&gt;&lt;url&gt;https://www.ncbi.nlm.nih.gov/pubmed/31125591&lt;/url&gt;&lt;/related-urls&gt;&lt;/urls&gt;&lt;electronic-resource-num&gt;10.1016/j.imlet.2019.05.008&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8" w:tooltip="Sabah-Ozcan, 2019 #1860" w:history="1">
              <w:r>
                <w:rPr>
                  <w:rFonts w:eastAsia="Times New Roman" w:cs="Times New Roman"/>
                  <w:noProof/>
                  <w:sz w:val="16"/>
                  <w:szCs w:val="16"/>
                  <w:lang w:val="hu-HU" w:eastAsia="hu-HU"/>
                </w:rPr>
                <w:t>88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BD5D63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F1AF51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839A28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61D558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E673499"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4859A48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rs5743704</w:t>
            </w:r>
          </w:p>
        </w:tc>
        <w:tc>
          <w:tcPr>
            <w:tcW w:w="558" w:type="dxa"/>
            <w:tcBorders>
              <w:top w:val="nil"/>
              <w:left w:val="nil"/>
              <w:bottom w:val="single" w:sz="4" w:space="0" w:color="auto"/>
              <w:right w:val="single" w:sz="4" w:space="0" w:color="auto"/>
            </w:tcBorders>
            <w:shd w:val="clear" w:color="auto" w:fill="auto"/>
            <w:vAlign w:val="center"/>
            <w:hideMark/>
          </w:tcPr>
          <w:p w14:paraId="3209ABC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0.01</w:t>
            </w:r>
          </w:p>
        </w:tc>
        <w:tc>
          <w:tcPr>
            <w:tcW w:w="969" w:type="dxa"/>
            <w:tcBorders>
              <w:top w:val="nil"/>
              <w:left w:val="nil"/>
              <w:bottom w:val="single" w:sz="4" w:space="0" w:color="auto"/>
              <w:right w:val="single" w:sz="4" w:space="0" w:color="auto"/>
            </w:tcBorders>
            <w:shd w:val="clear" w:color="auto" w:fill="auto"/>
            <w:vAlign w:val="center"/>
            <w:hideMark/>
          </w:tcPr>
          <w:p w14:paraId="3810D2B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153704799</w:t>
            </w:r>
          </w:p>
        </w:tc>
        <w:tc>
          <w:tcPr>
            <w:tcW w:w="1242" w:type="dxa"/>
            <w:tcBorders>
              <w:top w:val="nil"/>
              <w:left w:val="nil"/>
              <w:bottom w:val="single" w:sz="4" w:space="0" w:color="auto"/>
              <w:right w:val="single" w:sz="4" w:space="0" w:color="auto"/>
            </w:tcBorders>
            <w:shd w:val="clear" w:color="auto" w:fill="auto"/>
            <w:vAlign w:val="center"/>
            <w:hideMark/>
          </w:tcPr>
          <w:p w14:paraId="7871220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31B42B5E" w14:textId="635E252C"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7344FED" w14:textId="4874538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recurrent vulvovaginal candidiasis</w:t>
            </w:r>
          </w:p>
        </w:tc>
        <w:tc>
          <w:tcPr>
            <w:tcW w:w="1480" w:type="dxa"/>
            <w:tcBorders>
              <w:top w:val="nil"/>
              <w:left w:val="nil"/>
              <w:bottom w:val="single" w:sz="4" w:space="0" w:color="auto"/>
              <w:right w:val="single" w:sz="4" w:space="0" w:color="auto"/>
            </w:tcBorders>
            <w:shd w:val="clear" w:color="auto" w:fill="auto"/>
            <w:vAlign w:val="center"/>
            <w:hideMark/>
          </w:tcPr>
          <w:p w14:paraId="1CEAECA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7B865773" w14:textId="7EAB49A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PEVuZE5vdGU+PENpdGU+PEF1dGhvcj5Sb3NlbnR1bDwvQXV0aG9yPjxZZWFyPjIwMTQ8L1llYXI+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PEVuZE5vdGU+PENpdGU+PEF1dGhvcj5Sb3NlbnR1bDwvQXV0aG9yPjxZZWFyPjIwMTQ8L1llYXI+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9" w:tooltip="Rosentul, 2014 #1851" w:history="1">
              <w:r>
                <w:rPr>
                  <w:rFonts w:eastAsia="Times New Roman" w:cs="Times New Roman"/>
                  <w:noProof/>
                  <w:sz w:val="16"/>
                  <w:szCs w:val="16"/>
                  <w:lang w:val="hu-HU" w:eastAsia="hu-HU"/>
                </w:rPr>
                <w:t>89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B42210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5886E3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DF963F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37DAE3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7921F0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BBCD9E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rs5743708</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6FF8F7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53086D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153705165</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1B1336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w:t>
            </w:r>
          </w:p>
        </w:tc>
        <w:tc>
          <w:tcPr>
            <w:tcW w:w="750" w:type="dxa"/>
            <w:tcBorders>
              <w:top w:val="nil"/>
              <w:left w:val="nil"/>
              <w:bottom w:val="single" w:sz="4" w:space="0" w:color="auto"/>
              <w:right w:val="nil"/>
            </w:tcBorders>
            <w:vAlign w:val="center"/>
          </w:tcPr>
          <w:p w14:paraId="139606FB" w14:textId="3BE10A67"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60CEB34" w14:textId="67F0952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Lyme disease susceptibility</w:t>
            </w:r>
          </w:p>
        </w:tc>
        <w:tc>
          <w:tcPr>
            <w:tcW w:w="1480" w:type="dxa"/>
            <w:tcBorders>
              <w:top w:val="nil"/>
              <w:left w:val="nil"/>
              <w:bottom w:val="single" w:sz="4" w:space="0" w:color="auto"/>
              <w:right w:val="single" w:sz="4" w:space="0" w:color="auto"/>
            </w:tcBorders>
            <w:shd w:val="clear" w:color="auto" w:fill="auto"/>
            <w:vAlign w:val="center"/>
            <w:hideMark/>
          </w:tcPr>
          <w:p w14:paraId="58A7F0F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3DD54EF0" w14:textId="7F3B0A8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PEVuZE5vdGU+PENpdGU+PEF1dGhvcj5TY2hyb2RlcjwvQXV0aG9yPjxZZWFyPjIwMDU8L1llYXI+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PEVuZE5vdGU+PENpdGU+PEF1dGhvcj5TY2hyb2RlcjwvQXV0aG9yPjxZZWFyPjIwMDU8L1llYXI+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0" w:tooltip="Schroder, 2005 #1854" w:history="1">
              <w:r>
                <w:rPr>
                  <w:rFonts w:eastAsia="Times New Roman" w:cs="Times New Roman"/>
                  <w:noProof/>
                  <w:sz w:val="16"/>
                  <w:szCs w:val="16"/>
                  <w:lang w:val="hu-HU" w:eastAsia="hu-HU"/>
                </w:rPr>
                <w:t>90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E2667A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2FA138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ECD451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3E1669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9298ED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A599BB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AB835A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7EFA7B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001824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28E5F2C" w14:textId="761625C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4EFA81E" w14:textId="7D96858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reactive arthritis</w:t>
            </w:r>
          </w:p>
        </w:tc>
        <w:tc>
          <w:tcPr>
            <w:tcW w:w="1480" w:type="dxa"/>
            <w:tcBorders>
              <w:top w:val="nil"/>
              <w:left w:val="nil"/>
              <w:bottom w:val="single" w:sz="4" w:space="0" w:color="auto"/>
              <w:right w:val="single" w:sz="4" w:space="0" w:color="auto"/>
            </w:tcBorders>
            <w:shd w:val="clear" w:color="auto" w:fill="auto"/>
            <w:vAlign w:val="center"/>
            <w:hideMark/>
          </w:tcPr>
          <w:p w14:paraId="29118E4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Canadian</w:t>
            </w:r>
          </w:p>
        </w:tc>
        <w:tc>
          <w:tcPr>
            <w:tcW w:w="735" w:type="dxa"/>
            <w:tcBorders>
              <w:top w:val="nil"/>
              <w:left w:val="nil"/>
              <w:bottom w:val="single" w:sz="4" w:space="0" w:color="auto"/>
              <w:right w:val="single" w:sz="4" w:space="0" w:color="auto"/>
            </w:tcBorders>
            <w:shd w:val="clear" w:color="auto" w:fill="auto"/>
            <w:vAlign w:val="center"/>
            <w:hideMark/>
          </w:tcPr>
          <w:p w14:paraId="218CB5C7" w14:textId="4B24B87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&lt;EndNote&gt;&lt;Cite&gt;&lt;Author&gt;Tsui&lt;/Author&gt;&lt;Year&gt;2008&lt;/Year&gt;&lt;RecNum&gt;1856&lt;/RecNum&gt;&lt;DisplayText&gt;(91)&lt;/DisplayText&gt;&lt;record&gt;&lt;rec-number&gt;1856&lt;/rec-number&gt;&lt;foreign-keys&gt;&lt;key app="EN" db-id="fdxt09d07fpsfreprfrxw926wa9wd59pptxa" timestamp="1596464629"&gt;1856&lt;/key&gt;&lt;/foreign-keys&gt;&lt;ref-type name="Journal Article"&gt;17&lt;/ref-type&gt;&lt;contributors&gt;&lt;authors&gt;&lt;author&gt;Tsui, F. W.&lt;/author&gt;&lt;author&gt;Xi, N.&lt;/author&gt;&lt;author&gt;Rohekar, S.&lt;/author&gt;&lt;author&gt;Riarh, R.&lt;/author&gt;&lt;author&gt;Bilotta, R.&lt;/author&gt;&lt;author&gt;Tsui, H. W.&lt;/author&gt;&lt;author&gt;Inman, R. D.&lt;/author&gt;&lt;/authors&gt;&lt;/contributors&gt;&lt;auth-address&gt;Toronto Western Research Institute, University Health Network, and University of Toronto, Toronto, Ontario, Canada.&lt;/auth-address&gt;&lt;titles&gt;&lt;title&gt;Toll-like receptor 2 variants are associated with acute reactive arthritis&lt;/title&gt;&lt;secondary-title&gt;Arthritis Rheum&lt;/secondary-title&gt;&lt;/titles&gt;&lt;periodical&gt;&lt;full-title&gt;Arthritis Rheum&lt;/full-title&gt;&lt;/periodical&gt;&lt;pages&gt;3436-8&lt;/pages&gt;&lt;volume&gt;58&lt;/volume&gt;&lt;number&gt;11&lt;/number&gt;&lt;edition&gt;2008/11/01&lt;/edition&gt;&lt;keywords&gt;&lt;keyword&gt;Arthritis, Reactive/*genetics&lt;/keyword&gt;&lt;keyword&gt;Disease Outbreaks&lt;/keyword&gt;&lt;keyword&gt;Female&lt;/keyword&gt;&lt;keyword&gt;Genetic Variation&lt;/keyword&gt;&lt;keyword&gt;Humans&lt;/keyword&gt;&lt;keyword&gt;Male&lt;/keyword&gt;&lt;keyword&gt;Polymorphism, Single Nucleotide&lt;/keyword&gt;&lt;keyword&gt;Salmonella Infections/*complications&lt;/keyword&gt;&lt;keyword&gt;*Salmonella enteritidis&lt;/keyword&gt;&lt;keyword&gt;Toll-Like Receptor 2/*analysis&lt;/keyword&gt;&lt;/keywords&gt;&lt;dates&gt;&lt;year&gt;2008&lt;/year&gt;&lt;pub-dates&gt;&lt;date&gt;Nov&lt;/date&gt;&lt;/pub-dates&gt;&lt;/dates&gt;&lt;isbn&gt;0004-3591 (Print)&amp;#xD;0004-3591 (Linking)&lt;/isbn&gt;&lt;accession-num&gt;18975326&lt;/accession-num&gt;&lt;urls&gt;&lt;related-urls&gt;&lt;url&gt;https://www.ncbi.nlm.nih.gov/pubmed/18975326&lt;/url&gt;&lt;/related-urls&gt;&lt;/urls&gt;&lt;electronic-resource-num&gt;10.1002/art.23967&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1" w:tooltip="Tsui, 2008 #1856" w:history="1">
              <w:r>
                <w:rPr>
                  <w:rFonts w:eastAsia="Times New Roman" w:cs="Times New Roman"/>
                  <w:noProof/>
                  <w:sz w:val="16"/>
                  <w:szCs w:val="16"/>
                  <w:lang w:val="hu-HU" w:eastAsia="hu-HU"/>
                </w:rPr>
                <w:t>91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456359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263AC7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4DC248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C730E7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4FEAB8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906E14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7FE854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A4C4FD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C9E8F90"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DCF4F4C" w14:textId="2C68941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9F67F92" w14:textId="7AE5D2A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3088F26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10C86EFA" w14:textId="3310D0C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PEVuZE5vdGU+PENpdGU+PEF1dGhvcj5XdTwvQXV0aG9yPjxZZWFyPjIwMTU8L1llYXI+PFJlY051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PEVuZE5vdGU+PENpdGU+PEF1dGhvcj5XdTwvQXV0aG9yPjxZZWFyPjIwMTU8L1llYXI+PFJlY051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6" w:tooltip="Wu, 2015 #1846" w:history="1">
              <w:r>
                <w:rPr>
                  <w:rFonts w:eastAsia="Times New Roman" w:cs="Times New Roman"/>
                  <w:noProof/>
                  <w:sz w:val="16"/>
                  <w:szCs w:val="16"/>
                  <w:lang w:val="hu-HU" w:eastAsia="hu-HU"/>
                </w:rPr>
                <w:t>86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BD44CA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A52308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E1D7DA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C69F66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81F015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882853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23CCA4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128A39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F19A34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1EFBF01" w14:textId="044DE2F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N/I</w:t>
            </w:r>
          </w:p>
        </w:tc>
        <w:tc>
          <w:tcPr>
            <w:tcW w:w="3867" w:type="dxa"/>
            <w:tcBorders>
              <w:top w:val="nil"/>
              <w:left w:val="nil"/>
              <w:bottom w:val="single" w:sz="4" w:space="0" w:color="auto"/>
              <w:right w:val="single" w:sz="4" w:space="0" w:color="auto"/>
            </w:tcBorders>
            <w:shd w:val="clear" w:color="auto" w:fill="auto"/>
            <w:vAlign w:val="center"/>
            <w:hideMark/>
          </w:tcPr>
          <w:p w14:paraId="05992A65" w14:textId="7521EF8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pneumonia susceptibility in patients with acute myeloid leukaemia</w:t>
            </w:r>
          </w:p>
        </w:tc>
        <w:tc>
          <w:tcPr>
            <w:tcW w:w="1480" w:type="dxa"/>
            <w:tcBorders>
              <w:top w:val="nil"/>
              <w:left w:val="nil"/>
              <w:bottom w:val="single" w:sz="4" w:space="0" w:color="auto"/>
              <w:right w:val="single" w:sz="4" w:space="0" w:color="auto"/>
            </w:tcBorders>
            <w:shd w:val="clear" w:color="auto" w:fill="auto"/>
            <w:vAlign w:val="center"/>
            <w:hideMark/>
          </w:tcPr>
          <w:p w14:paraId="5FFC0B2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6343D1CB" w14:textId="76607CD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PEVuZE5vdGU+PENpdGU+PEF1dGhvcj5GaXNjaGVyPC9BdXRob3I+PFllYXI+MjAxNjwvWWVhcj48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PEVuZE5vdGU+PENpdGU+PEF1dGhvcj5GaXNjaGVyPC9BdXRob3I+PFllYXI+MjAxNjwvWWVhcj48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2" w:tooltip="Fischer, 2016 #1855" w:history="1">
              <w:r>
                <w:rPr>
                  <w:rFonts w:eastAsia="Times New Roman" w:cs="Times New Roman"/>
                  <w:noProof/>
                  <w:sz w:val="16"/>
                  <w:szCs w:val="16"/>
                  <w:lang w:val="hu-HU" w:eastAsia="hu-HU"/>
                </w:rPr>
                <w:t>92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051A856" w14:textId="77777777" w:rsidTr="000350B1">
        <w:trPr>
          <w:trHeight w:val="345"/>
        </w:trPr>
        <w:tc>
          <w:tcPr>
            <w:tcW w:w="977" w:type="dxa"/>
            <w:vMerge/>
            <w:tcBorders>
              <w:top w:val="nil"/>
              <w:left w:val="single" w:sz="4" w:space="0" w:color="auto"/>
              <w:bottom w:val="single" w:sz="4" w:space="0" w:color="auto"/>
              <w:right w:val="single" w:sz="4" w:space="0" w:color="auto"/>
            </w:tcBorders>
            <w:vAlign w:val="center"/>
            <w:hideMark/>
          </w:tcPr>
          <w:p w14:paraId="5A8DC92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C6AF49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E366F1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950B99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8EBE56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CCBEE8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68A18F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AED965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EEBC328" w14:textId="4BEE3BB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7ADB884" w14:textId="557F47A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nasal Staphylococcus aureus carriage</w:t>
            </w:r>
          </w:p>
        </w:tc>
        <w:tc>
          <w:tcPr>
            <w:tcW w:w="1480" w:type="dxa"/>
            <w:tcBorders>
              <w:top w:val="nil"/>
              <w:left w:val="nil"/>
              <w:bottom w:val="single" w:sz="4" w:space="0" w:color="auto"/>
              <w:right w:val="single" w:sz="4" w:space="0" w:color="auto"/>
            </w:tcBorders>
            <w:shd w:val="clear" w:color="auto" w:fill="auto"/>
            <w:vAlign w:val="center"/>
            <w:hideMark/>
          </w:tcPr>
          <w:p w14:paraId="2E8C4DE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Polish</w:t>
            </w:r>
          </w:p>
        </w:tc>
        <w:tc>
          <w:tcPr>
            <w:tcW w:w="735" w:type="dxa"/>
            <w:tcBorders>
              <w:top w:val="nil"/>
              <w:left w:val="nil"/>
              <w:bottom w:val="single" w:sz="4" w:space="0" w:color="auto"/>
              <w:right w:val="single" w:sz="4" w:space="0" w:color="auto"/>
            </w:tcBorders>
            <w:shd w:val="clear" w:color="auto" w:fill="auto"/>
            <w:vAlign w:val="center"/>
            <w:hideMark/>
          </w:tcPr>
          <w:p w14:paraId="5794BE34" w14:textId="29D56546"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PEVuZE5vdGU+PENpdGU+PEF1dGhvcj5adWtvd3NraTwvQXV0aG9yPjxZZWFyPjIwMTc8L1llYXI+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PEVuZE5vdGU+PENpdGU+PEF1dGhvcj5adWtvd3NraTwvQXV0aG9yPjxZZWFyPjIwMTc8L1llYXI+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3" w:tooltip="Zukowski, 2017 #1858" w:history="1">
              <w:r>
                <w:rPr>
                  <w:rFonts w:eastAsia="Times New Roman" w:cs="Times New Roman"/>
                  <w:noProof/>
                  <w:sz w:val="16"/>
                  <w:szCs w:val="16"/>
                  <w:lang w:val="hu-HU" w:eastAsia="hu-HU"/>
                </w:rPr>
                <w:t>93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422366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7B39DB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0B76C3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7BEB12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99EE9BB"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5079662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rs7656411</w:t>
            </w:r>
          </w:p>
        </w:tc>
        <w:tc>
          <w:tcPr>
            <w:tcW w:w="558" w:type="dxa"/>
            <w:tcBorders>
              <w:top w:val="nil"/>
              <w:left w:val="nil"/>
              <w:bottom w:val="single" w:sz="4" w:space="0" w:color="auto"/>
              <w:right w:val="single" w:sz="4" w:space="0" w:color="auto"/>
            </w:tcBorders>
            <w:shd w:val="clear" w:color="auto" w:fill="auto"/>
            <w:vAlign w:val="center"/>
            <w:hideMark/>
          </w:tcPr>
          <w:p w14:paraId="5C4FC67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0.40</w:t>
            </w:r>
          </w:p>
        </w:tc>
        <w:tc>
          <w:tcPr>
            <w:tcW w:w="969" w:type="dxa"/>
            <w:tcBorders>
              <w:top w:val="nil"/>
              <w:left w:val="nil"/>
              <w:bottom w:val="single" w:sz="4" w:space="0" w:color="auto"/>
              <w:right w:val="single" w:sz="4" w:space="0" w:color="auto"/>
            </w:tcBorders>
            <w:shd w:val="clear" w:color="auto" w:fill="auto"/>
            <w:vAlign w:val="center"/>
            <w:hideMark/>
          </w:tcPr>
          <w:p w14:paraId="7B7ECD0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153706503</w:t>
            </w:r>
          </w:p>
        </w:tc>
        <w:tc>
          <w:tcPr>
            <w:tcW w:w="1242" w:type="dxa"/>
            <w:tcBorders>
              <w:top w:val="nil"/>
              <w:left w:val="nil"/>
              <w:bottom w:val="single" w:sz="4" w:space="0" w:color="auto"/>
              <w:right w:val="single" w:sz="4" w:space="0" w:color="auto"/>
            </w:tcBorders>
            <w:shd w:val="clear" w:color="auto" w:fill="auto"/>
            <w:vAlign w:val="center"/>
            <w:hideMark/>
          </w:tcPr>
          <w:p w14:paraId="4A8D608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 downstream</w:t>
            </w:r>
          </w:p>
        </w:tc>
        <w:tc>
          <w:tcPr>
            <w:tcW w:w="750" w:type="dxa"/>
            <w:tcBorders>
              <w:top w:val="nil"/>
              <w:left w:val="nil"/>
              <w:bottom w:val="single" w:sz="4" w:space="0" w:color="auto"/>
              <w:right w:val="nil"/>
            </w:tcBorders>
            <w:vAlign w:val="center"/>
          </w:tcPr>
          <w:p w14:paraId="7D5380FF" w14:textId="1136FE91"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2CBD4881" w14:textId="05AA9CF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breast cancer prognosis in women</w:t>
            </w:r>
          </w:p>
        </w:tc>
        <w:tc>
          <w:tcPr>
            <w:tcW w:w="1480" w:type="dxa"/>
            <w:tcBorders>
              <w:top w:val="nil"/>
              <w:left w:val="nil"/>
              <w:bottom w:val="single" w:sz="4" w:space="0" w:color="auto"/>
              <w:right w:val="single" w:sz="4" w:space="0" w:color="auto"/>
            </w:tcBorders>
            <w:shd w:val="clear" w:color="auto" w:fill="auto"/>
            <w:vAlign w:val="center"/>
            <w:hideMark/>
          </w:tcPr>
          <w:p w14:paraId="7493437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508F4A4C" w14:textId="6550AFF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PEVuZE5vdGU+PENpdGU+PEF1dGhvcj5MZWU8L0F1dGhvcj48WWVhcj4yMDE3PC9ZZWFyPjxSZWNO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PEVuZE5vdGU+PENpdGU+PEF1dGhvcj5MZWU8L0F1dGhvcj48WWVhcj4yMDE3PC9ZZWFyPjxSZWNO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4" w:tooltip="Lee, 2017 #1864" w:history="1">
              <w:r>
                <w:rPr>
                  <w:rFonts w:eastAsia="Times New Roman" w:cs="Times New Roman"/>
                  <w:noProof/>
                  <w:sz w:val="16"/>
                  <w:szCs w:val="16"/>
                  <w:lang w:val="hu-HU" w:eastAsia="hu-HU"/>
                </w:rPr>
                <w:t>94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D1825D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F8CE8E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BCEB7B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46A8EE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6F8AFA6"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D773FA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rs7696323</w:t>
            </w:r>
          </w:p>
        </w:tc>
        <w:tc>
          <w:tcPr>
            <w:tcW w:w="558" w:type="dxa"/>
            <w:tcBorders>
              <w:top w:val="nil"/>
              <w:left w:val="nil"/>
              <w:bottom w:val="single" w:sz="4" w:space="0" w:color="auto"/>
              <w:right w:val="single" w:sz="4" w:space="0" w:color="auto"/>
            </w:tcBorders>
            <w:shd w:val="clear" w:color="auto" w:fill="auto"/>
            <w:vAlign w:val="center"/>
            <w:hideMark/>
          </w:tcPr>
          <w:p w14:paraId="62D1ED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0.21</w:t>
            </w:r>
          </w:p>
        </w:tc>
        <w:tc>
          <w:tcPr>
            <w:tcW w:w="969" w:type="dxa"/>
            <w:tcBorders>
              <w:top w:val="nil"/>
              <w:left w:val="nil"/>
              <w:bottom w:val="single" w:sz="4" w:space="0" w:color="auto"/>
              <w:right w:val="single" w:sz="4" w:space="0" w:color="auto"/>
            </w:tcBorders>
            <w:shd w:val="clear" w:color="auto" w:fill="auto"/>
            <w:vAlign w:val="center"/>
            <w:hideMark/>
          </w:tcPr>
          <w:p w14:paraId="2A8CFBC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153684593</w:t>
            </w:r>
          </w:p>
        </w:tc>
        <w:tc>
          <w:tcPr>
            <w:tcW w:w="1242" w:type="dxa"/>
            <w:tcBorders>
              <w:top w:val="nil"/>
              <w:left w:val="nil"/>
              <w:bottom w:val="single" w:sz="4" w:space="0" w:color="auto"/>
              <w:right w:val="single" w:sz="4" w:space="0" w:color="auto"/>
            </w:tcBorders>
            <w:shd w:val="clear" w:color="auto" w:fill="auto"/>
            <w:vAlign w:val="center"/>
            <w:hideMark/>
          </w:tcPr>
          <w:p w14:paraId="7DA3009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1F7CCEA7" w14:textId="1946851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1599244" w14:textId="0788A05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144D219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6E0E13BD" w14:textId="6F65AF0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1" w:tooltip="Xue, 2017 #1844" w:history="1">
              <w:r>
                <w:rPr>
                  <w:rFonts w:eastAsia="Times New Roman" w:cs="Times New Roman"/>
                  <w:noProof/>
                  <w:sz w:val="16"/>
                  <w:szCs w:val="16"/>
                  <w:lang w:val="hu-HU" w:eastAsia="hu-HU"/>
                </w:rPr>
                <w:t>81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2D230D" w14:textId="77777777" w:rsidTr="000350B1">
        <w:trPr>
          <w:trHeight w:val="675"/>
        </w:trPr>
        <w:tc>
          <w:tcPr>
            <w:tcW w:w="977" w:type="dxa"/>
            <w:vMerge/>
            <w:tcBorders>
              <w:top w:val="nil"/>
              <w:left w:val="single" w:sz="4" w:space="0" w:color="auto"/>
              <w:bottom w:val="single" w:sz="4" w:space="0" w:color="auto"/>
              <w:right w:val="single" w:sz="4" w:space="0" w:color="auto"/>
            </w:tcBorders>
            <w:vAlign w:val="center"/>
            <w:hideMark/>
          </w:tcPr>
          <w:p w14:paraId="1271277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A04B39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16A5EC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8C2D79A"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55D60A9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rs893629</w:t>
            </w:r>
          </w:p>
        </w:tc>
        <w:tc>
          <w:tcPr>
            <w:tcW w:w="558" w:type="dxa"/>
            <w:tcBorders>
              <w:top w:val="nil"/>
              <w:left w:val="nil"/>
              <w:bottom w:val="single" w:sz="4" w:space="0" w:color="auto"/>
              <w:right w:val="single" w:sz="4" w:space="0" w:color="auto"/>
            </w:tcBorders>
            <w:shd w:val="clear" w:color="auto" w:fill="auto"/>
            <w:vAlign w:val="center"/>
            <w:hideMark/>
          </w:tcPr>
          <w:p w14:paraId="0F60D59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0.04</w:t>
            </w:r>
          </w:p>
        </w:tc>
        <w:tc>
          <w:tcPr>
            <w:tcW w:w="969" w:type="dxa"/>
            <w:tcBorders>
              <w:top w:val="nil"/>
              <w:left w:val="nil"/>
              <w:bottom w:val="single" w:sz="4" w:space="0" w:color="auto"/>
              <w:right w:val="single" w:sz="4" w:space="0" w:color="auto"/>
            </w:tcBorders>
            <w:shd w:val="clear" w:color="auto" w:fill="auto"/>
            <w:vAlign w:val="center"/>
            <w:hideMark/>
          </w:tcPr>
          <w:p w14:paraId="10EEC51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153683816</w:t>
            </w:r>
          </w:p>
        </w:tc>
        <w:tc>
          <w:tcPr>
            <w:tcW w:w="1242" w:type="dxa"/>
            <w:tcBorders>
              <w:top w:val="nil"/>
              <w:left w:val="nil"/>
              <w:bottom w:val="single" w:sz="4" w:space="0" w:color="auto"/>
              <w:right w:val="single" w:sz="4" w:space="0" w:color="auto"/>
            </w:tcBorders>
            <w:shd w:val="clear" w:color="auto" w:fill="auto"/>
            <w:vAlign w:val="center"/>
            <w:hideMark/>
          </w:tcPr>
          <w:p w14:paraId="330AF46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22BE32DD" w14:textId="17385E0F"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64E8AA7" w14:textId="12109F5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arterial thrombosis in patients with SLE</w:t>
            </w:r>
          </w:p>
        </w:tc>
        <w:tc>
          <w:tcPr>
            <w:tcW w:w="1480" w:type="dxa"/>
            <w:tcBorders>
              <w:top w:val="nil"/>
              <w:left w:val="nil"/>
              <w:bottom w:val="single" w:sz="4" w:space="0" w:color="auto"/>
              <w:right w:val="single" w:sz="4" w:space="0" w:color="auto"/>
            </w:tcBorders>
            <w:shd w:val="clear" w:color="auto" w:fill="auto"/>
            <w:vAlign w:val="center"/>
            <w:hideMark/>
          </w:tcPr>
          <w:p w14:paraId="4E29F8D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 American and African American</w:t>
            </w:r>
          </w:p>
        </w:tc>
        <w:tc>
          <w:tcPr>
            <w:tcW w:w="735" w:type="dxa"/>
            <w:tcBorders>
              <w:top w:val="nil"/>
              <w:left w:val="nil"/>
              <w:bottom w:val="single" w:sz="4" w:space="0" w:color="auto"/>
              <w:right w:val="single" w:sz="4" w:space="0" w:color="auto"/>
            </w:tcBorders>
            <w:shd w:val="clear" w:color="auto" w:fill="auto"/>
            <w:vAlign w:val="center"/>
            <w:hideMark/>
          </w:tcPr>
          <w:p w14:paraId="3B3C3795" w14:textId="0F2A0D5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PEVuZE5vdGU+PENpdGU+PEF1dGhvcj5LYWlzZXI8L0F1dGhvcj48WWVhcj4yMDE0PC9ZZWFyPjxS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PEVuZE5vdGU+PENpdGU+PEF1dGhvcj5LYWlzZXI8L0F1dGhvcj48WWVhcj4yMDE0PC9ZZWFyPjxS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5" w:tooltip="Kaiser, 2014 #1984" w:history="1">
              <w:r>
                <w:rPr>
                  <w:rFonts w:eastAsia="Times New Roman" w:cs="Times New Roman"/>
                  <w:noProof/>
                  <w:sz w:val="16"/>
                  <w:szCs w:val="16"/>
                  <w:lang w:val="hu-HU" w:eastAsia="hu-HU"/>
                </w:rPr>
                <w:t>95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105FB7F"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2EA66DF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9</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41D6223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ENSG00000136869</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4EEC086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ENST00000355622.8</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500C1304"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TLR4</w:t>
            </w:r>
          </w:p>
        </w:tc>
        <w:tc>
          <w:tcPr>
            <w:tcW w:w="936" w:type="dxa"/>
            <w:tcBorders>
              <w:top w:val="nil"/>
              <w:left w:val="nil"/>
              <w:bottom w:val="single" w:sz="4" w:space="0" w:color="auto"/>
              <w:right w:val="single" w:sz="4" w:space="0" w:color="auto"/>
            </w:tcBorders>
            <w:shd w:val="clear" w:color="auto" w:fill="auto"/>
            <w:vAlign w:val="center"/>
            <w:hideMark/>
          </w:tcPr>
          <w:p w14:paraId="7A425CF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rs1057317</w:t>
            </w:r>
          </w:p>
        </w:tc>
        <w:tc>
          <w:tcPr>
            <w:tcW w:w="558" w:type="dxa"/>
            <w:tcBorders>
              <w:top w:val="nil"/>
              <w:left w:val="nil"/>
              <w:bottom w:val="single" w:sz="4" w:space="0" w:color="auto"/>
              <w:right w:val="single" w:sz="4" w:space="0" w:color="auto"/>
            </w:tcBorders>
            <w:shd w:val="clear" w:color="auto" w:fill="auto"/>
            <w:vAlign w:val="center"/>
            <w:hideMark/>
          </w:tcPr>
          <w:p w14:paraId="5EF63C4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0.36</w:t>
            </w:r>
          </w:p>
        </w:tc>
        <w:tc>
          <w:tcPr>
            <w:tcW w:w="969" w:type="dxa"/>
            <w:tcBorders>
              <w:top w:val="nil"/>
              <w:left w:val="nil"/>
              <w:bottom w:val="single" w:sz="4" w:space="0" w:color="auto"/>
              <w:right w:val="single" w:sz="4" w:space="0" w:color="auto"/>
            </w:tcBorders>
            <w:shd w:val="clear" w:color="auto" w:fill="auto"/>
            <w:vAlign w:val="center"/>
            <w:hideMark/>
          </w:tcPr>
          <w:p w14:paraId="2772B4F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117715764</w:t>
            </w:r>
          </w:p>
        </w:tc>
        <w:tc>
          <w:tcPr>
            <w:tcW w:w="1242" w:type="dxa"/>
            <w:tcBorders>
              <w:top w:val="nil"/>
              <w:left w:val="nil"/>
              <w:bottom w:val="single" w:sz="4" w:space="0" w:color="auto"/>
              <w:right w:val="single" w:sz="4" w:space="0" w:color="auto"/>
            </w:tcBorders>
            <w:shd w:val="clear" w:color="auto" w:fill="auto"/>
            <w:vAlign w:val="center"/>
            <w:hideMark/>
          </w:tcPr>
          <w:p w14:paraId="76959E1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491F8D7C" w14:textId="53E1424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4DF4FFE" w14:textId="75B202B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hepatocellular carcinoma</w:t>
            </w:r>
          </w:p>
        </w:tc>
        <w:tc>
          <w:tcPr>
            <w:tcW w:w="1480" w:type="dxa"/>
            <w:tcBorders>
              <w:top w:val="nil"/>
              <w:left w:val="nil"/>
              <w:bottom w:val="single" w:sz="4" w:space="0" w:color="auto"/>
              <w:right w:val="single" w:sz="4" w:space="0" w:color="auto"/>
            </w:tcBorders>
            <w:shd w:val="clear" w:color="auto" w:fill="auto"/>
            <w:vAlign w:val="center"/>
            <w:hideMark/>
          </w:tcPr>
          <w:p w14:paraId="660CA98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0ED15DBE" w14:textId="0173C8D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PEVuZE5vdGU+PENpdGU+PEF1dGhvcj5KaWFuZzwvQXV0aG9yPjxZZWFyPjIwMTQ8L1llYXI+PFJl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PEVuZE5vdGU+PENpdGU+PEF1dGhvcj5KaWFuZzwvQXV0aG9yPjxZZWFyPjIwMTQ8L1llYXI+PFJl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6" w:tooltip="Jiang, 2014 #1895" w:history="1">
              <w:r>
                <w:rPr>
                  <w:rFonts w:eastAsia="Times New Roman" w:cs="Times New Roman"/>
                  <w:noProof/>
                  <w:sz w:val="16"/>
                  <w:szCs w:val="16"/>
                  <w:lang w:val="hu-HU" w:eastAsia="hu-HU"/>
                </w:rPr>
                <w:t>96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BD146DD" w14:textId="77777777" w:rsidTr="000350B1">
        <w:trPr>
          <w:trHeight w:val="405"/>
        </w:trPr>
        <w:tc>
          <w:tcPr>
            <w:tcW w:w="977" w:type="dxa"/>
            <w:vMerge/>
            <w:tcBorders>
              <w:top w:val="nil"/>
              <w:left w:val="single" w:sz="4" w:space="0" w:color="auto"/>
              <w:bottom w:val="single" w:sz="4" w:space="0" w:color="auto"/>
              <w:right w:val="single" w:sz="4" w:space="0" w:color="auto"/>
            </w:tcBorders>
            <w:vAlign w:val="center"/>
            <w:hideMark/>
          </w:tcPr>
          <w:p w14:paraId="2D8DF6D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A42E5A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370175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E3B89B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D1F250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rs10759932</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EDC0E4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B1B9A9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117702866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D05AD6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07CC8124" w14:textId="3B73D21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DDA2481" w14:textId="5A83A7E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rejection in kidney transplantation</w:t>
            </w:r>
          </w:p>
        </w:tc>
        <w:tc>
          <w:tcPr>
            <w:tcW w:w="1480" w:type="dxa"/>
            <w:tcBorders>
              <w:top w:val="nil"/>
              <w:left w:val="nil"/>
              <w:bottom w:val="single" w:sz="4" w:space="0" w:color="auto"/>
              <w:right w:val="single" w:sz="4" w:space="0" w:color="auto"/>
            </w:tcBorders>
            <w:shd w:val="clear" w:color="auto" w:fill="auto"/>
            <w:vAlign w:val="center"/>
            <w:hideMark/>
          </w:tcPr>
          <w:p w14:paraId="14B74BD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56E57549" w14:textId="1527453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PEVuZE5vdGU+PENpdGU+PEF1dGhvcj5Id2FuZzwvQXV0aG9yPjxZZWFyPjIwMDk8L1llYXI+PFJl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PEVuZE5vdGU+PENpdGU+PEF1dGhvcj5Id2FuZzwvQXV0aG9yPjxZZWFyPjIwMDk8L1llYXI+PFJl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7" w:tooltip="Hwang, 2009 #1888" w:history="1">
              <w:r>
                <w:rPr>
                  <w:rFonts w:eastAsia="Times New Roman" w:cs="Times New Roman"/>
                  <w:noProof/>
                  <w:sz w:val="16"/>
                  <w:szCs w:val="16"/>
                  <w:lang w:val="hu-HU" w:eastAsia="hu-HU"/>
                </w:rPr>
                <w:t>97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1A17AC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69861D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EEED2A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B14C83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7525EA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E069AC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E6D1AF7"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AB0389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576ED6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A01DB08" w14:textId="71AC208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E7ED412" w14:textId="4B82F51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prostate cancer</w:t>
            </w:r>
          </w:p>
        </w:tc>
        <w:tc>
          <w:tcPr>
            <w:tcW w:w="1480" w:type="dxa"/>
            <w:tcBorders>
              <w:top w:val="nil"/>
              <w:left w:val="nil"/>
              <w:bottom w:val="single" w:sz="4" w:space="0" w:color="auto"/>
              <w:right w:val="single" w:sz="4" w:space="0" w:color="auto"/>
            </w:tcBorders>
            <w:shd w:val="clear" w:color="auto" w:fill="auto"/>
            <w:vAlign w:val="center"/>
            <w:hideMark/>
          </w:tcPr>
          <w:p w14:paraId="629AAB3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2A6BCAF" w14:textId="7DD5399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&lt;EndNote&gt;&lt;Cite&gt;&lt;Author&gt;Cheng&lt;/Author&gt;&lt;Year&gt;2007&lt;/Year&gt;&lt;RecNum&gt;1896&lt;/RecNum&gt;&lt;DisplayText&gt;(98)&lt;/DisplayText&gt;&lt;record&gt;&lt;rec-number&gt;1896&lt;/rec-number&gt;&lt;foreign-keys&gt;&lt;key app="EN" db-id="fdxt09d07fpsfreprfrxw926wa9wd59pptxa" timestamp="1596553880"&gt;1896&lt;/key&gt;&lt;/foreign-keys&gt;&lt;ref-type name="Journal Article"&gt;17&lt;/ref-type&gt;&lt;contributors&gt;&lt;authors&gt;&lt;author&gt;Cheng, I.&lt;/author&gt;&lt;author&gt;Plummer, S. J.&lt;/author&gt;&lt;author&gt;Casey, G.&lt;/author&gt;&lt;author&gt;Witte, J. S.&lt;/author&gt;&lt;/authors&gt;&lt;/contributors&gt;&lt;auth-address&gt;Department of Epidemiology and Biostatistics and Center of Human Genetics, University of California at San Francisco, 94143-0794, USA.&lt;/auth-address&gt;&lt;titles&gt;&lt;title&gt;Toll-like receptor 4 genetic variation and advanced prostate cancer risk&lt;/title&gt;&lt;secondary-title&gt;Cancer Epidemiol Biomarkers Prev&lt;/secondary-title&gt;&lt;/titles&gt;&lt;periodical&gt;&lt;full-title&gt;Cancer Epidemiol Biomarkers Prev&lt;/full-title&gt;&lt;abbr-1&gt;Cancer epidemiology, biomarkers &amp;amp; prevention : a publication of the American Association for Cancer Research, cosponsored by the American Society of Preventive Oncology&lt;/abbr-1&gt;&lt;/periodical&gt;&lt;pages&gt;352-5&lt;/pages&gt;&lt;volume&gt;16&lt;/volume&gt;&lt;number&gt;2&lt;/number&gt;&lt;edition&gt;2007/02/16&lt;/edition&gt;&lt;keywords&gt;&lt;keyword&gt;Aged&lt;/keyword&gt;&lt;keyword&gt;Case-Control Studies&lt;/keyword&gt;&lt;keyword&gt;Genetic Predisposition to Disease&lt;/keyword&gt;&lt;keyword&gt;*Genetic Variation&lt;/keyword&gt;&lt;keyword&gt;Humans&lt;/keyword&gt;&lt;keyword&gt;Logistic Models&lt;/keyword&gt;&lt;keyword&gt;Male&lt;/keyword&gt;&lt;keyword&gt;Polymorphism, Single Nucleotide&lt;/keyword&gt;&lt;keyword&gt;Prostatic Neoplasms/*genetics/pathology&lt;/keyword&gt;&lt;keyword&gt;Toll-Like Receptor 4/*genetics&lt;/keyword&gt;&lt;/keywords&gt;&lt;dates&gt;&lt;year&gt;2007&lt;/year&gt;&lt;pub-dates&gt;&lt;date&gt;Feb&lt;/date&gt;&lt;/pub-dates&gt;&lt;/dates&gt;&lt;isbn&gt;1055-9965 (Print)&amp;#xD;1055-9965 (Linking)&lt;/isbn&gt;&lt;accession-num&gt;17301271&lt;/accession-num&gt;&lt;urls&gt;&lt;related-urls&gt;&lt;url&gt;https://www.ncbi.nlm.nih.gov/pubmed/17301271&lt;/url&gt;&lt;/related-urls&gt;&lt;/urls&gt;&lt;electronic-resource-num&gt;10.1158/1055-9965.EPI-06-0429&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8" w:tooltip="Cheng, 2007 #1896" w:history="1">
              <w:r>
                <w:rPr>
                  <w:rFonts w:eastAsia="Times New Roman" w:cs="Times New Roman"/>
                  <w:noProof/>
                  <w:sz w:val="16"/>
                  <w:szCs w:val="16"/>
                  <w:lang w:val="hu-HU" w:eastAsia="hu-HU"/>
                </w:rPr>
                <w:t>98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8FC9A7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AEF67F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D74B33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10B42A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809EBF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FAF66D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709DBDE"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044943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1F7B1A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7D3163C" w14:textId="3A61D79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667A7F0" w14:textId="343CB40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31A2929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44DE234A" w14:textId="0A416B4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9" w:tooltip="Castano-Rodriguez, 2014 #1890" w:history="1">
              <w:r>
                <w:rPr>
                  <w:rFonts w:eastAsia="Times New Roman" w:cs="Times New Roman"/>
                  <w:noProof/>
                  <w:sz w:val="16"/>
                  <w:szCs w:val="16"/>
                  <w:lang w:val="hu-HU" w:eastAsia="hu-HU"/>
                </w:rPr>
                <w:t>99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F144DB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DBE6CC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D5F9B7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7DC965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47FC37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47BB4B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8D047D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961C77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72E2CC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25269EB" w14:textId="37A60BB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1795EA9" w14:textId="1808BD4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precancerous lesions</w:t>
            </w:r>
          </w:p>
        </w:tc>
        <w:tc>
          <w:tcPr>
            <w:tcW w:w="1480" w:type="dxa"/>
            <w:tcBorders>
              <w:top w:val="nil"/>
              <w:left w:val="nil"/>
              <w:bottom w:val="single" w:sz="4" w:space="0" w:color="auto"/>
              <w:right w:val="single" w:sz="4" w:space="0" w:color="auto"/>
            </w:tcBorders>
            <w:shd w:val="clear" w:color="auto" w:fill="auto"/>
            <w:vAlign w:val="center"/>
            <w:hideMark/>
          </w:tcPr>
          <w:p w14:paraId="283136F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0317473B" w14:textId="2C9DC07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PEVuZE5vdGU+PENpdGU+PEF1dGhvcj5GYW48L0F1dGhvcj48WWVhcj4yMDE0PC9ZZWFyPjxSZWNO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PEVuZE5vdGU+PENpdGU+PEF1dGhvcj5GYW48L0F1dGhvcj48WWVhcj4yMDE0PC9ZZWFyPjxSZWNO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0" w:tooltip="Fan, 2014 #1891" w:history="1">
              <w:r>
                <w:rPr>
                  <w:rFonts w:eastAsia="Times New Roman" w:cs="Times New Roman"/>
                  <w:noProof/>
                  <w:sz w:val="16"/>
                  <w:szCs w:val="16"/>
                  <w:lang w:val="hu-HU" w:eastAsia="hu-HU"/>
                </w:rPr>
                <w:t>100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60EB01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8F5DB7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AF1D1C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A0A1B4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0C57E63"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238E5EA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rs10983755</w:t>
            </w:r>
          </w:p>
        </w:tc>
        <w:tc>
          <w:tcPr>
            <w:tcW w:w="558" w:type="dxa"/>
            <w:tcBorders>
              <w:top w:val="nil"/>
              <w:left w:val="nil"/>
              <w:bottom w:val="single" w:sz="4" w:space="0" w:color="auto"/>
              <w:right w:val="single" w:sz="4" w:space="0" w:color="auto"/>
            </w:tcBorders>
            <w:shd w:val="clear" w:color="auto" w:fill="auto"/>
            <w:vAlign w:val="center"/>
            <w:hideMark/>
          </w:tcPr>
          <w:p w14:paraId="27D1F97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0.07</w:t>
            </w:r>
          </w:p>
        </w:tc>
        <w:tc>
          <w:tcPr>
            <w:tcW w:w="969" w:type="dxa"/>
            <w:tcBorders>
              <w:top w:val="nil"/>
              <w:left w:val="nil"/>
              <w:bottom w:val="single" w:sz="4" w:space="0" w:color="auto"/>
              <w:right w:val="single" w:sz="4" w:space="0" w:color="auto"/>
            </w:tcBorders>
            <w:shd w:val="clear" w:color="auto" w:fill="auto"/>
            <w:vAlign w:val="center"/>
            <w:hideMark/>
          </w:tcPr>
          <w:p w14:paraId="3D5C516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117702392</w:t>
            </w:r>
          </w:p>
        </w:tc>
        <w:tc>
          <w:tcPr>
            <w:tcW w:w="1242" w:type="dxa"/>
            <w:tcBorders>
              <w:top w:val="nil"/>
              <w:left w:val="nil"/>
              <w:bottom w:val="single" w:sz="4" w:space="0" w:color="auto"/>
              <w:right w:val="single" w:sz="4" w:space="0" w:color="auto"/>
            </w:tcBorders>
            <w:shd w:val="clear" w:color="auto" w:fill="auto"/>
            <w:vAlign w:val="center"/>
            <w:hideMark/>
          </w:tcPr>
          <w:p w14:paraId="19ABA9F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3EB7EDE3" w14:textId="370DA165"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9A468DB" w14:textId="4EB6326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63578A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306DF9A3" w14:textId="7FFC20D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PEVuZE5vdGU+PENpdGU+PEF1dGhvcj5MaTwvQXV0aG9yPjxZZWFyPjIwMTQ8L1llYXI+PFJlY051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PEVuZE5vdGU+PENpdGU+PEF1dGhvcj5MaTwvQXV0aG9yPjxZZWFyPjIwMTQ8L1llYXI+PFJlY051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1" w:tooltip="Li, 2014 #1892" w:history="1">
              <w:r>
                <w:rPr>
                  <w:rFonts w:eastAsia="Times New Roman" w:cs="Times New Roman"/>
                  <w:noProof/>
                  <w:sz w:val="16"/>
                  <w:szCs w:val="16"/>
                  <w:lang w:val="hu-HU" w:eastAsia="hu-HU"/>
                </w:rPr>
                <w:t>101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35D10A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C854B7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0AC5B5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F39B78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441BCF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8FAEED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rs11536889</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DA8FD1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0.14</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702B03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117715853</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4D2F7C7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48648050" w14:textId="6BE112E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31C76B9A" w14:textId="312DE2D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emphysema in smokers</w:t>
            </w:r>
          </w:p>
        </w:tc>
        <w:tc>
          <w:tcPr>
            <w:tcW w:w="1480" w:type="dxa"/>
            <w:tcBorders>
              <w:top w:val="nil"/>
              <w:left w:val="nil"/>
              <w:bottom w:val="single" w:sz="4" w:space="0" w:color="auto"/>
              <w:right w:val="single" w:sz="4" w:space="0" w:color="auto"/>
            </w:tcBorders>
            <w:shd w:val="clear" w:color="auto" w:fill="auto"/>
            <w:vAlign w:val="center"/>
            <w:hideMark/>
          </w:tcPr>
          <w:p w14:paraId="4A77C28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6F6E3E68" w14:textId="443E906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PEVuZE5vdGU+PENpdGU+PEF1dGhvcj5JdG88L0F1dGhvcj48WWVhcj4yMDEyPC9ZZWFyPjxSZWNO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PEVuZE5vdGU+PENpdGU+PEF1dGhvcj5JdG88L0F1dGhvcj48WWVhcj4yMDEyPC9ZZWFyPjxSZWNO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2" w:tooltip="Ito, 2012 #1985" w:history="1">
              <w:r>
                <w:rPr>
                  <w:rFonts w:eastAsia="Times New Roman" w:cs="Times New Roman"/>
                  <w:noProof/>
                  <w:sz w:val="16"/>
                  <w:szCs w:val="16"/>
                  <w:lang w:val="hu-HU" w:eastAsia="hu-HU"/>
                </w:rPr>
                <w:t>102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72C314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45557B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9141C5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38F38C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881EC9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B5EC6A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DF703E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85D809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61B329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E3078C5" w14:textId="1C9AAF5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3C70AFDC" w14:textId="529B62F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hepatitis B recurrence after liver transplantation</w:t>
            </w:r>
          </w:p>
        </w:tc>
        <w:tc>
          <w:tcPr>
            <w:tcW w:w="1480" w:type="dxa"/>
            <w:tcBorders>
              <w:top w:val="nil"/>
              <w:left w:val="nil"/>
              <w:bottom w:val="single" w:sz="4" w:space="0" w:color="auto"/>
              <w:right w:val="single" w:sz="4" w:space="0" w:color="auto"/>
            </w:tcBorders>
            <w:shd w:val="clear" w:color="auto" w:fill="auto"/>
            <w:vAlign w:val="center"/>
            <w:hideMark/>
          </w:tcPr>
          <w:p w14:paraId="4A175F1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7DA6E856" w14:textId="7824DB0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PEVuZE5vdGU+PENpdGU+PEF1dGhvcj5aaG91PC9BdXRob3I+PFllYXI+MjAxMTwvWWVhcj48UmVj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PEVuZE5vdGU+PENpdGU+PEF1dGhvcj5aaG91PC9BdXRob3I+PFllYXI+MjAxMTwvWWVhcj48UmVj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3" w:tooltip="Zhou, 2011 #1986" w:history="1">
              <w:r>
                <w:rPr>
                  <w:rFonts w:eastAsia="Times New Roman" w:cs="Times New Roman"/>
                  <w:noProof/>
                  <w:sz w:val="16"/>
                  <w:szCs w:val="16"/>
                  <w:lang w:val="hu-HU" w:eastAsia="hu-HU"/>
                </w:rPr>
                <w:t>103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440534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56BBC1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1AF6B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277FE8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06C93C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06D1F9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562B55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6D35BEA"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57A03E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67DD6C2" w14:textId="4C62A9D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4F3FA2D" w14:textId="1495EBA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chemotherapy-induced neutropenia in children with acute lymphoid leukaemia</w:t>
            </w:r>
          </w:p>
        </w:tc>
        <w:tc>
          <w:tcPr>
            <w:tcW w:w="1480" w:type="dxa"/>
            <w:tcBorders>
              <w:top w:val="nil"/>
              <w:left w:val="nil"/>
              <w:bottom w:val="single" w:sz="4" w:space="0" w:color="auto"/>
              <w:right w:val="single" w:sz="4" w:space="0" w:color="auto"/>
            </w:tcBorders>
            <w:shd w:val="clear" w:color="auto" w:fill="auto"/>
            <w:vAlign w:val="center"/>
            <w:hideMark/>
          </w:tcPr>
          <w:p w14:paraId="5ED15A9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Dutch</w:t>
            </w:r>
          </w:p>
        </w:tc>
        <w:tc>
          <w:tcPr>
            <w:tcW w:w="735" w:type="dxa"/>
            <w:tcBorders>
              <w:top w:val="nil"/>
              <w:left w:val="nil"/>
              <w:bottom w:val="single" w:sz="4" w:space="0" w:color="auto"/>
              <w:right w:val="single" w:sz="4" w:space="0" w:color="auto"/>
            </w:tcBorders>
            <w:shd w:val="clear" w:color="auto" w:fill="auto"/>
            <w:vAlign w:val="center"/>
            <w:hideMark/>
          </w:tcPr>
          <w:p w14:paraId="208DA003" w14:textId="11A4C57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PEVuZE5vdGU+PENpdGU+PEF1dGhvcj5NaWVkZW1hPC9BdXRob3I+PFllYXI+MjAxMTwvWWVhcj48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PEVuZE5vdGU+PENpdGU+PEF1dGhvcj5NaWVkZW1hPC9BdXRob3I+PFllYXI+MjAxMTwvWWVhcj48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4" w:tooltip="Miedema, 2011 #1987" w:history="1">
              <w:r>
                <w:rPr>
                  <w:rFonts w:eastAsia="Times New Roman" w:cs="Times New Roman"/>
                  <w:noProof/>
                  <w:sz w:val="16"/>
                  <w:szCs w:val="16"/>
                  <w:lang w:val="hu-HU" w:eastAsia="hu-HU"/>
                </w:rPr>
                <w:t>104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45A04F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2C8A45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656532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8C026E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EA146C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C26336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08F369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12ED4F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CADD15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B4F20CC" w14:textId="6A689F05"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344D1DF" w14:textId="34A4A4B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prostate cancer</w:t>
            </w:r>
          </w:p>
        </w:tc>
        <w:tc>
          <w:tcPr>
            <w:tcW w:w="1480" w:type="dxa"/>
            <w:tcBorders>
              <w:top w:val="nil"/>
              <w:left w:val="nil"/>
              <w:bottom w:val="single" w:sz="4" w:space="0" w:color="auto"/>
              <w:right w:val="single" w:sz="4" w:space="0" w:color="auto"/>
            </w:tcBorders>
            <w:shd w:val="clear" w:color="auto" w:fill="auto"/>
            <w:vAlign w:val="center"/>
            <w:hideMark/>
          </w:tcPr>
          <w:p w14:paraId="7234202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54C2E863" w14:textId="2F64C78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&lt;EndNote&gt;&lt;Cite&gt;&lt;Author&gt;Kim&lt;/Author&gt;&lt;Year&gt;2012&lt;/Year&gt;&lt;RecNum&gt;1897&lt;/RecNum&gt;&lt;DisplayText&gt;(105)&lt;/DisplayText&gt;&lt;record&gt;&lt;rec-number&gt;1897&lt;/rec-number&gt;&lt;foreign-keys&gt;&lt;key app="EN" db-id="fdxt09d07fpsfreprfrxw926wa9wd59pptxa" timestamp="1596553923"&gt;1897&lt;/key&gt;&lt;/foreign-keys&gt;&lt;ref-type name="Journal Article"&gt;17&lt;/ref-type&gt;&lt;contributors&gt;&lt;authors&gt;&lt;author&gt;Kim, H. J.&lt;/author&gt;&lt;author&gt;Bae, J. S.&lt;/author&gt;&lt;author&gt;Chang, I. H.&lt;/author&gt;&lt;author&gt;Kim, K. D.&lt;/author&gt;&lt;author&gt;Lee, J.&lt;/author&gt;&lt;author&gt;Shin, H. D.&lt;/author&gt;&lt;author&gt;Lee, J. Y.&lt;/author&gt;&lt;author&gt;Kim, W. J.&lt;/author&gt;&lt;author&gt;Kim, W.&lt;/author&gt;&lt;author&gt;Myung, S. C.&lt;/author&gt;&lt;/authors&gt;&lt;/contributors&gt;&lt;auth-address&gt;Advanced Urogenital Disease Research Center, Chung-Ang University College of Medicine, Seoul, South Korea.&lt;/auth-address&gt;&lt;titles&gt;&lt;title&gt;Sequence variants of Toll-like receptor 4 (TLR4) and the risk of prostate cancer in Korean men&lt;/title&gt;&lt;secondary-title&gt;World J Urol&lt;/secondary-title&gt;&lt;/titles&gt;&lt;periodical&gt;&lt;full-title&gt;World J Urol&lt;/full-title&gt;&lt;/periodical&gt;&lt;pages&gt;225-32&lt;/pages&gt;&lt;volume&gt;30&lt;/volume&gt;&lt;number&gt;2&lt;/number&gt;&lt;edition&gt;2011/05/10&lt;/edition&gt;&lt;keywords&gt;&lt;keyword&gt;3&amp;apos; Untranslated Regions/genetics&lt;/keyword&gt;&lt;keyword&gt;Aged&lt;/keyword&gt;&lt;keyword&gt;Case-Control Studies&lt;/keyword&gt;&lt;keyword&gt;Genetic Association Studies&lt;/keyword&gt;&lt;keyword&gt;Genetic Predisposition to Disease&lt;/keyword&gt;&lt;keyword&gt;Genotype&lt;/keyword&gt;&lt;keyword&gt;Haplotypes&lt;/keyword&gt;&lt;keyword&gt;Humans&lt;/keyword&gt;&lt;keyword&gt;Male&lt;/keyword&gt;&lt;keyword&gt;Middle Aged&lt;/keyword&gt;&lt;keyword&gt;*Polymorphism, Single Nucleotide&lt;/keyword&gt;&lt;keyword&gt;Prostatic Neoplasms/ethnology/*genetics&lt;/keyword&gt;&lt;keyword&gt;Republic of Korea&lt;/keyword&gt;&lt;keyword&gt;Toll-Like Receptor 4/*genetics&lt;/keyword&gt;&lt;/keywords&gt;&lt;dates&gt;&lt;year&gt;2012&lt;/year&gt;&lt;pub-dates&gt;&lt;date&gt;Apr&lt;/date&gt;&lt;/pub-dates&gt;&lt;/dates&gt;&lt;isbn&gt;1433-8726 (Electronic)&amp;#xD;0724-4983 (Linking)&lt;/isbn&gt;&lt;accession-num&gt;21553150&lt;/accession-num&gt;&lt;urls&gt;&lt;related-urls&gt;&lt;url&gt;https://www.ncbi.nlm.nih.gov/pubmed/21553150&lt;/url&gt;&lt;/related-urls&gt;&lt;/urls&gt;&lt;electronic-resource-num&gt;10.1007/s00345-011-0690-3&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5" w:tooltip="Kim, 2012 #1897" w:history="1">
              <w:r>
                <w:rPr>
                  <w:rFonts w:eastAsia="Times New Roman" w:cs="Times New Roman"/>
                  <w:noProof/>
                  <w:sz w:val="16"/>
                  <w:szCs w:val="16"/>
                  <w:lang w:val="hu-HU" w:eastAsia="hu-HU"/>
                </w:rPr>
                <w:t>105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8438D2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C7E54C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586006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0C9264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FCF90D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8F3A65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640967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6DA3F8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DC4237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7DB57FA" w14:textId="5625B74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8925F94" w14:textId="15AA0DA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0269A38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9B462EB" w14:textId="136A457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9" w:tooltip="Castano-Rodriguez, 2014 #1890" w:history="1">
              <w:r>
                <w:rPr>
                  <w:rFonts w:eastAsia="Times New Roman" w:cs="Times New Roman"/>
                  <w:noProof/>
                  <w:sz w:val="16"/>
                  <w:szCs w:val="16"/>
                  <w:lang w:val="hu-HU" w:eastAsia="hu-HU"/>
                </w:rPr>
                <w:t>99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F91E8D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28B732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ACD726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6AB1EC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DC8A31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52496C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7B9DED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0A7741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31D6C00"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4F98403" w14:textId="7DC06C49"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3AC50714" w14:textId="74CAD92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sepsis-related organ failure</w:t>
            </w:r>
          </w:p>
        </w:tc>
        <w:tc>
          <w:tcPr>
            <w:tcW w:w="1480" w:type="dxa"/>
            <w:tcBorders>
              <w:top w:val="nil"/>
              <w:left w:val="nil"/>
              <w:bottom w:val="single" w:sz="4" w:space="0" w:color="auto"/>
              <w:right w:val="single" w:sz="4" w:space="0" w:color="auto"/>
            </w:tcBorders>
            <w:shd w:val="clear" w:color="auto" w:fill="auto"/>
            <w:vAlign w:val="center"/>
            <w:hideMark/>
          </w:tcPr>
          <w:p w14:paraId="33AD644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1DEBF139" w14:textId="15DCBC0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PEVuZE5vdGU+PENpdGU+PEF1dGhvcj5NYW5zdXI8L0F1dGhvcj48WWVhcj4yMDE0PC9ZZWFyPjxS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PEVuZE5vdGU+PENpdGU+PEF1dGhvcj5NYW5zdXI8L0F1dGhvcj48WWVhcj4yMDE0PC9ZZWFyPjxS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6" w:tooltip="Mansur, 2014 #1870" w:history="1">
              <w:r>
                <w:rPr>
                  <w:rFonts w:eastAsia="Times New Roman" w:cs="Times New Roman"/>
                  <w:noProof/>
                  <w:sz w:val="16"/>
                  <w:szCs w:val="16"/>
                  <w:lang w:val="hu-HU" w:eastAsia="hu-HU"/>
                </w:rPr>
                <w:t>106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72A01A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B9EE88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A4B94A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091BB8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1D512F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645B2E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AEC074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BE008B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CBAE06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FEC5BB1" w14:textId="212B1DB1"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83F57F6" w14:textId="134A2EA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sepsis</w:t>
            </w:r>
          </w:p>
        </w:tc>
        <w:tc>
          <w:tcPr>
            <w:tcW w:w="1480" w:type="dxa"/>
            <w:tcBorders>
              <w:top w:val="nil"/>
              <w:left w:val="nil"/>
              <w:bottom w:val="single" w:sz="4" w:space="0" w:color="auto"/>
              <w:right w:val="single" w:sz="4" w:space="0" w:color="auto"/>
            </w:tcBorders>
            <w:shd w:val="clear" w:color="auto" w:fill="auto"/>
            <w:vAlign w:val="center"/>
            <w:hideMark/>
          </w:tcPr>
          <w:p w14:paraId="211E471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19B2011" w14:textId="0CA6005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PEVuZE5vdGU+PENpdGU+PEF1dGhvcj5XYW5nPC9BdXRob3I+PFllYXI+MjAxNDwvWWVhcj48UmVj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PEVuZE5vdGU+PENpdGU+PEF1dGhvcj5XYW5nPC9BdXRob3I+PFllYXI+MjAxNDwvWWVhcj48UmVj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7" w:tooltip="Wang, 2014 #1869" w:history="1">
              <w:r>
                <w:rPr>
                  <w:rFonts w:eastAsia="Times New Roman" w:cs="Times New Roman"/>
                  <w:noProof/>
                  <w:sz w:val="16"/>
                  <w:szCs w:val="16"/>
                  <w:lang w:val="hu-HU" w:eastAsia="hu-HU"/>
                </w:rPr>
                <w:t>107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BDC57E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18EE0A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14C3C5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4B44DE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41E140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0F31A5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9469EF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54CA93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904941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0C7FEC6" w14:textId="3E2E8647"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FB34DBD" w14:textId="4986506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1CBA3BC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F932AC3" w14:textId="38607A1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1" w:tooltip="Xue, 2017 #1844" w:history="1">
              <w:r>
                <w:rPr>
                  <w:rFonts w:eastAsia="Times New Roman" w:cs="Times New Roman"/>
                  <w:noProof/>
                  <w:sz w:val="16"/>
                  <w:szCs w:val="16"/>
                  <w:lang w:val="hu-HU" w:eastAsia="hu-HU"/>
                </w:rPr>
                <w:t>81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F22E31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F25035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9FD48C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4DE4BB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F0B9F9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BF75F1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C06F3F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1C9BD5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370B8E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F15142B" w14:textId="68F5B73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673102D" w14:textId="5385CCF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intracranial aneurysm</w:t>
            </w:r>
          </w:p>
        </w:tc>
        <w:tc>
          <w:tcPr>
            <w:tcW w:w="1480" w:type="dxa"/>
            <w:tcBorders>
              <w:top w:val="nil"/>
              <w:left w:val="nil"/>
              <w:bottom w:val="single" w:sz="4" w:space="0" w:color="auto"/>
              <w:right w:val="single" w:sz="4" w:space="0" w:color="auto"/>
            </w:tcBorders>
            <w:shd w:val="clear" w:color="auto" w:fill="auto"/>
            <w:vAlign w:val="center"/>
            <w:hideMark/>
          </w:tcPr>
          <w:p w14:paraId="57404B0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588B9D6A" w14:textId="77DE0D3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PEVuZE5vdGU+PENpdGU+PEF1dGhvcj5MaXU8L0F1dGhvcj48WWVhcj4yMDE4PC9ZZWFyPjxSZWNO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PEVuZE5vdGU+PENpdGU+PEF1dGhvcj5MaXU8L0F1dGhvcj48WWVhcj4yMDE4PC9ZZWFyPjxSZWNO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8" w:tooltip="Liu, 2018 #1988" w:history="1">
              <w:r>
                <w:rPr>
                  <w:rFonts w:eastAsia="Times New Roman" w:cs="Times New Roman"/>
                  <w:noProof/>
                  <w:sz w:val="16"/>
                  <w:szCs w:val="16"/>
                  <w:lang w:val="hu-HU" w:eastAsia="hu-HU"/>
                </w:rPr>
                <w:t>108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64B394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86EE5A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6D6B6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DBEDEC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E75829C"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0D20808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rs11536898</w:t>
            </w:r>
          </w:p>
        </w:tc>
        <w:tc>
          <w:tcPr>
            <w:tcW w:w="558" w:type="dxa"/>
            <w:tcBorders>
              <w:top w:val="nil"/>
              <w:left w:val="nil"/>
              <w:bottom w:val="single" w:sz="4" w:space="0" w:color="auto"/>
              <w:right w:val="single" w:sz="4" w:space="0" w:color="auto"/>
            </w:tcBorders>
            <w:shd w:val="clear" w:color="auto" w:fill="auto"/>
            <w:vAlign w:val="center"/>
            <w:hideMark/>
          </w:tcPr>
          <w:p w14:paraId="32EE829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0.13</w:t>
            </w:r>
          </w:p>
        </w:tc>
        <w:tc>
          <w:tcPr>
            <w:tcW w:w="969" w:type="dxa"/>
            <w:tcBorders>
              <w:top w:val="nil"/>
              <w:left w:val="nil"/>
              <w:bottom w:val="single" w:sz="4" w:space="0" w:color="auto"/>
              <w:right w:val="single" w:sz="4" w:space="0" w:color="auto"/>
            </w:tcBorders>
            <w:shd w:val="clear" w:color="auto" w:fill="auto"/>
            <w:vAlign w:val="center"/>
            <w:hideMark/>
          </w:tcPr>
          <w:p w14:paraId="0313ED3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117717932</w:t>
            </w:r>
          </w:p>
        </w:tc>
        <w:tc>
          <w:tcPr>
            <w:tcW w:w="1242" w:type="dxa"/>
            <w:tcBorders>
              <w:top w:val="nil"/>
              <w:left w:val="nil"/>
              <w:bottom w:val="single" w:sz="4" w:space="0" w:color="auto"/>
              <w:right w:val="single" w:sz="4" w:space="0" w:color="auto"/>
            </w:tcBorders>
            <w:shd w:val="clear" w:color="auto" w:fill="auto"/>
            <w:vAlign w:val="center"/>
            <w:hideMark/>
          </w:tcPr>
          <w:p w14:paraId="2E80FA9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632021B1" w14:textId="6CEFF2A7"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251ABDB1" w14:textId="76B399C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colon cancer</w:t>
            </w:r>
          </w:p>
        </w:tc>
        <w:tc>
          <w:tcPr>
            <w:tcW w:w="1480" w:type="dxa"/>
            <w:tcBorders>
              <w:top w:val="nil"/>
              <w:left w:val="nil"/>
              <w:bottom w:val="single" w:sz="4" w:space="0" w:color="auto"/>
              <w:right w:val="single" w:sz="4" w:space="0" w:color="auto"/>
            </w:tcBorders>
            <w:shd w:val="clear" w:color="auto" w:fill="auto"/>
            <w:vAlign w:val="center"/>
            <w:hideMark/>
          </w:tcPr>
          <w:p w14:paraId="0DEBEE5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2F226A0D" w14:textId="08B45B6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PEVuZE5vdGU+PENpdGU+PEF1dGhvcj5TbGF0dGVyeTwvQXV0aG9yPjxZZWFyPjIwMTI8L1llYXI+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PEVuZE5vdGU+PENpdGU+PEF1dGhvcj5TbGF0dGVyeTwvQXV0aG9yPjxZZWFyPjIwMTI8L1llYXI+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8" w:tooltip="Slattery, 2012 #1813" w:history="1">
              <w:r>
                <w:rPr>
                  <w:rFonts w:eastAsia="Times New Roman" w:cs="Times New Roman"/>
                  <w:noProof/>
                  <w:sz w:val="16"/>
                  <w:szCs w:val="16"/>
                  <w:lang w:val="hu-HU" w:eastAsia="hu-HU"/>
                </w:rPr>
                <w:t>28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F17F8A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EE160B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74812F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30D4AD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FFC757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33336E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rs12377632</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4ECD887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DF8390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117710452</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6B1BE6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7D2874E2" w14:textId="3BBA090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BE259F9" w14:textId="62B9636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normal tension glaucoma</w:t>
            </w:r>
          </w:p>
        </w:tc>
        <w:tc>
          <w:tcPr>
            <w:tcW w:w="1480" w:type="dxa"/>
            <w:tcBorders>
              <w:top w:val="nil"/>
              <w:left w:val="nil"/>
              <w:bottom w:val="single" w:sz="4" w:space="0" w:color="auto"/>
              <w:right w:val="single" w:sz="4" w:space="0" w:color="auto"/>
            </w:tcBorders>
            <w:shd w:val="clear" w:color="auto" w:fill="auto"/>
            <w:vAlign w:val="center"/>
            <w:hideMark/>
          </w:tcPr>
          <w:p w14:paraId="55A2764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54A167CD" w14:textId="48DAC796"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9" w:tooltip="Shibuya, 2008 #1989" w:history="1">
              <w:r>
                <w:rPr>
                  <w:rFonts w:eastAsia="Times New Roman" w:cs="Times New Roman"/>
                  <w:noProof/>
                  <w:sz w:val="16"/>
                  <w:szCs w:val="16"/>
                  <w:lang w:val="hu-HU" w:eastAsia="hu-HU"/>
                </w:rPr>
                <w:t>109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F71A96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5AB7FC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F50DB7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C00419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0E1244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839C39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B120F4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EE0642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16E9B0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E467E6A" w14:textId="37DC81D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B3D8514" w14:textId="141900F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2227129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50008817" w14:textId="0BE805D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PEVuZE5vdGU+PENpdGU+PEF1dGhvcj5YdWU8L0F1dGhvcj48WWVhcj4yMDE3PC9ZZWFyPjxSZWNO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1" w:tooltip="Xue, 2017 #1844" w:history="1">
              <w:r>
                <w:rPr>
                  <w:rFonts w:eastAsia="Times New Roman" w:cs="Times New Roman"/>
                  <w:noProof/>
                  <w:sz w:val="16"/>
                  <w:szCs w:val="16"/>
                  <w:lang w:val="hu-HU" w:eastAsia="hu-HU"/>
                </w:rPr>
                <w:t>81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6FD225F"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067CC67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BD661D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A75B36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06F646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C6ADC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rs1554973</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7AA42AE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70E1E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117718534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43B804F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05A9FD5E" w14:textId="078129A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5A3FCA2" w14:textId="116C5FF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cervical cytokine concentriations during pregnancy</w:t>
            </w:r>
          </w:p>
        </w:tc>
        <w:tc>
          <w:tcPr>
            <w:tcW w:w="1480" w:type="dxa"/>
            <w:tcBorders>
              <w:top w:val="nil"/>
              <w:left w:val="nil"/>
              <w:bottom w:val="single" w:sz="4" w:space="0" w:color="auto"/>
              <w:right w:val="single" w:sz="4" w:space="0" w:color="auto"/>
            </w:tcBorders>
            <w:shd w:val="clear" w:color="auto" w:fill="auto"/>
            <w:vAlign w:val="center"/>
            <w:hideMark/>
          </w:tcPr>
          <w:p w14:paraId="7F1F987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 American</w:t>
            </w:r>
          </w:p>
        </w:tc>
        <w:tc>
          <w:tcPr>
            <w:tcW w:w="735" w:type="dxa"/>
            <w:tcBorders>
              <w:top w:val="nil"/>
              <w:left w:val="nil"/>
              <w:bottom w:val="single" w:sz="4" w:space="0" w:color="auto"/>
              <w:right w:val="single" w:sz="4" w:space="0" w:color="auto"/>
            </w:tcBorders>
            <w:shd w:val="clear" w:color="auto" w:fill="auto"/>
            <w:vAlign w:val="center"/>
            <w:hideMark/>
          </w:tcPr>
          <w:p w14:paraId="7A28B6E3" w14:textId="57217FC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&lt;EndNote&gt;&lt;Cite&gt;&lt;Author&gt;Ryckman&lt;/Author&gt;&lt;Year&gt;2009&lt;/Year&gt;&lt;RecNum&gt;1990&lt;/RecNum&gt;&lt;DisplayText&gt;(110)&lt;/DisplayText&gt;&lt;record&gt;&lt;rec-number&gt;1990&lt;/rec-number&gt;&lt;foreign-keys&gt;&lt;key app="EN" db-id="fdxt09d07fpsfreprfrxw926wa9wd59pptxa" timestamp="1609152094"&gt;1990&lt;/key&gt;&lt;/foreign-keys&gt;&lt;ref-type name="Journal Article"&gt;17&lt;/ref-type&gt;&lt;contributors&gt;&lt;authors&gt;&lt;author&gt;Ryckman, K. K.&lt;/author&gt;&lt;author&gt;Williams, S. M.&lt;/author&gt;&lt;author&gt;Krohn, M. A.&lt;/author&gt;&lt;author&gt;Simhan, H. N.&lt;/author&gt;&lt;/authors&gt;&lt;/contributors&gt;&lt;auth-address&gt;Department of Molecular Physiology and Biophysics, Center for Human Genetics Research, Vanderbilt University, Nashville, TN 37232, USA.&lt;/auth-address&gt;&lt;titles&gt;&lt;title&gt;Genetic association of Toll-like receptor 4 with cervical cytokine concentrations during pregnancy&lt;/title&gt;&lt;secondary-title&gt;Genes Immun&lt;/secondary-title&gt;&lt;/titles&gt;&lt;periodical&gt;&lt;full-title&gt;Genes Immun&lt;/full-title&gt;&lt;/periodical&gt;&lt;pages&gt;636-40&lt;/pages&gt;&lt;volume&gt;10&lt;/volume&gt;&lt;number&gt;7&lt;/number&gt;&lt;edition&gt;2009/06/26&lt;/edition&gt;&lt;keywords&gt;&lt;keyword&gt;Cervix Uteri/*immunology&lt;/keyword&gt;&lt;keyword&gt;Cohort Studies&lt;/keyword&gt;&lt;keyword&gt;Cytokines/*genetics/metabolism&lt;/keyword&gt;&lt;keyword&gt;Female&lt;/keyword&gt;&lt;keyword&gt;Genotype&lt;/keyword&gt;&lt;keyword&gt;Humans&lt;/keyword&gt;&lt;keyword&gt;Polymorphism, Single Nucleotide/genetics&lt;/keyword&gt;&lt;keyword&gt;Pregnancy&lt;/keyword&gt;&lt;keyword&gt;Prospective Studies&lt;/keyword&gt;&lt;keyword&gt;Toll-Like Receptor 2/*genetics&lt;/keyword&gt;&lt;keyword&gt;Toll-Like Receptor 4/*genetics&lt;/keyword&gt;&lt;keyword&gt;Vaginosis, Bacterial/*genetics/immunology&lt;/keyword&gt;&lt;/keywords&gt;&lt;dates&gt;&lt;year&gt;2009&lt;/year&gt;&lt;pub-dates&gt;&lt;date&gt;Oct&lt;/date&gt;&lt;/pub-dates&gt;&lt;/dates&gt;&lt;isbn&gt;1476-5470 (Electronic)&amp;#xD;1466-4879 (Linking)&lt;/isbn&gt;&lt;accession-num&gt;19554026&lt;/accession-num&gt;&lt;urls&gt;&lt;related-urls&gt;&lt;url&gt;https://www.ncbi.nlm.nih.gov/pubmed/19554026&lt;/url&gt;&lt;/related-urls&gt;&lt;/urls&gt;&lt;custom2&gt;PMC3164507&lt;/custom2&gt;&lt;electronic-resource-num&gt;10.1038/gene.2009.47&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0" w:tooltip="Ryckman, 2009 #1990" w:history="1">
              <w:r>
                <w:rPr>
                  <w:rFonts w:eastAsia="Times New Roman" w:cs="Times New Roman"/>
                  <w:noProof/>
                  <w:sz w:val="16"/>
                  <w:szCs w:val="16"/>
                  <w:lang w:val="hu-HU" w:eastAsia="hu-HU"/>
                </w:rPr>
                <w:t>110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C1165D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81C4C6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0AB3C7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43AAA0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9995C0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B6C6D0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9A09D3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1BCD6E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48CEFB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4A88245" w14:textId="13E4F1C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DD47E11" w14:textId="6569BDF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ankylosing spondylitis</w:t>
            </w:r>
          </w:p>
        </w:tc>
        <w:tc>
          <w:tcPr>
            <w:tcW w:w="1480" w:type="dxa"/>
            <w:tcBorders>
              <w:top w:val="nil"/>
              <w:left w:val="nil"/>
              <w:bottom w:val="single" w:sz="4" w:space="0" w:color="auto"/>
              <w:right w:val="single" w:sz="4" w:space="0" w:color="auto"/>
            </w:tcBorders>
            <w:shd w:val="clear" w:color="auto" w:fill="auto"/>
            <w:vAlign w:val="center"/>
            <w:hideMark/>
          </w:tcPr>
          <w:p w14:paraId="5BF53C6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6A1BEAF3" w14:textId="25F734D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PEVuZE5vdGU+PENpdGU+PEF1dGhvcj5Tb2RlPC9BdXRob3I+PFllYXI+MjAxODwvWWVhcj48UmVj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PEVuZE5vdGU+PENpdGU+PEF1dGhvcj5Tb2RlPC9BdXRob3I+PFllYXI+MjAxODwvWWVhcj48UmVj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1" w:tooltip="Sode, 2018 #1884" w:history="1">
              <w:r>
                <w:rPr>
                  <w:rFonts w:eastAsia="Times New Roman" w:cs="Times New Roman"/>
                  <w:noProof/>
                  <w:sz w:val="16"/>
                  <w:szCs w:val="16"/>
                  <w:lang w:val="hu-HU" w:eastAsia="hu-HU"/>
                </w:rPr>
                <w:t>111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FA7982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27BA7D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CE3B82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71D8FF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4287C5A"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6037542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rs1927907</w:t>
            </w:r>
          </w:p>
        </w:tc>
        <w:tc>
          <w:tcPr>
            <w:tcW w:w="558" w:type="dxa"/>
            <w:tcBorders>
              <w:top w:val="nil"/>
              <w:left w:val="nil"/>
              <w:bottom w:val="single" w:sz="4" w:space="0" w:color="auto"/>
              <w:right w:val="single" w:sz="4" w:space="0" w:color="auto"/>
            </w:tcBorders>
            <w:shd w:val="clear" w:color="auto" w:fill="auto"/>
            <w:vAlign w:val="center"/>
            <w:hideMark/>
          </w:tcPr>
          <w:p w14:paraId="45A40C4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0.18</w:t>
            </w:r>
          </w:p>
        </w:tc>
        <w:tc>
          <w:tcPr>
            <w:tcW w:w="969" w:type="dxa"/>
            <w:tcBorders>
              <w:top w:val="nil"/>
              <w:left w:val="nil"/>
              <w:bottom w:val="single" w:sz="4" w:space="0" w:color="auto"/>
              <w:right w:val="single" w:sz="4" w:space="0" w:color="auto"/>
            </w:tcBorders>
            <w:shd w:val="clear" w:color="auto" w:fill="auto"/>
            <w:vAlign w:val="center"/>
            <w:hideMark/>
          </w:tcPr>
          <w:p w14:paraId="4177A46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117710486</w:t>
            </w:r>
          </w:p>
        </w:tc>
        <w:tc>
          <w:tcPr>
            <w:tcW w:w="1242" w:type="dxa"/>
            <w:tcBorders>
              <w:top w:val="nil"/>
              <w:left w:val="nil"/>
              <w:bottom w:val="single" w:sz="4" w:space="0" w:color="auto"/>
              <w:right w:val="single" w:sz="4" w:space="0" w:color="auto"/>
            </w:tcBorders>
            <w:shd w:val="clear" w:color="auto" w:fill="auto"/>
            <w:vAlign w:val="center"/>
            <w:hideMark/>
          </w:tcPr>
          <w:p w14:paraId="25EC095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10AE0759" w14:textId="32F281D7"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6B2F58B2" w14:textId="6F9A61F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late-onset Alzheimer's disease</w:t>
            </w:r>
          </w:p>
        </w:tc>
        <w:tc>
          <w:tcPr>
            <w:tcW w:w="1480" w:type="dxa"/>
            <w:tcBorders>
              <w:top w:val="nil"/>
              <w:left w:val="nil"/>
              <w:bottom w:val="single" w:sz="4" w:space="0" w:color="auto"/>
              <w:right w:val="single" w:sz="4" w:space="0" w:color="auto"/>
            </w:tcBorders>
            <w:shd w:val="clear" w:color="auto" w:fill="auto"/>
            <w:vAlign w:val="center"/>
            <w:hideMark/>
          </w:tcPr>
          <w:p w14:paraId="126A9BC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1EE7DA1F" w14:textId="50DA2EF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PEVuZE5vdGU+PENpdGU+PEF1dGhvcj5DaGVuPC9BdXRob3I+PFllYXI+MjAxMjwvWWVhcj48UmVj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PEVuZE5vdGU+PENpdGU+PEF1dGhvcj5DaGVuPC9BdXRob3I+PFllYXI+MjAxMjwvWWVhcj48UmVj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2" w:tooltip="Chen, 2012 #1991" w:history="1">
              <w:r>
                <w:rPr>
                  <w:rFonts w:eastAsia="Times New Roman" w:cs="Times New Roman"/>
                  <w:noProof/>
                  <w:sz w:val="16"/>
                  <w:szCs w:val="16"/>
                  <w:lang w:val="hu-HU" w:eastAsia="hu-HU"/>
                </w:rPr>
                <w:t>112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58E262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B84CF2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0D0EB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CF9AD9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185350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E50FA6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rs1927911</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43A2401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0.40</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2819E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117707776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1BACB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1C7829E0" w14:textId="20B9076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761DF2CB" w14:textId="7F5C8C1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myocardial infarction</w:t>
            </w:r>
          </w:p>
        </w:tc>
        <w:tc>
          <w:tcPr>
            <w:tcW w:w="1480" w:type="dxa"/>
            <w:tcBorders>
              <w:top w:val="nil"/>
              <w:left w:val="nil"/>
              <w:bottom w:val="single" w:sz="4" w:space="0" w:color="auto"/>
              <w:right w:val="single" w:sz="4" w:space="0" w:color="auto"/>
            </w:tcBorders>
            <w:shd w:val="clear" w:color="auto" w:fill="auto"/>
            <w:vAlign w:val="center"/>
            <w:hideMark/>
          </w:tcPr>
          <w:p w14:paraId="75F85B4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53D24AD8" w14:textId="5C08080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PEVuZE5vdGU+PENpdGU+PEF1dGhvcj5FbnF1b2JhaHJpZTwvQXV0aG9yPjxZZWFyPjIwMDg8L1ll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PEVuZE5vdGU+PENpdGU+PEF1dGhvcj5FbnF1b2JhaHJpZTwvQXV0aG9yPjxZZWFyPjIwMDg8L1ll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3" w:tooltip="Enquobahrie, 2008 #1992" w:history="1">
              <w:r>
                <w:rPr>
                  <w:rFonts w:eastAsia="Times New Roman" w:cs="Times New Roman"/>
                  <w:noProof/>
                  <w:sz w:val="16"/>
                  <w:szCs w:val="16"/>
                  <w:lang w:val="hu-HU" w:eastAsia="hu-HU"/>
                </w:rPr>
                <w:t>113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78C393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95A45E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739E2A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2B7F74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6955E5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B52094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539B29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184481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ACF0F1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34C43DE" w14:textId="4F0B3B39"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14820886" w14:textId="48EB3B3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prostate cancer</w:t>
            </w:r>
          </w:p>
        </w:tc>
        <w:tc>
          <w:tcPr>
            <w:tcW w:w="1480" w:type="dxa"/>
            <w:tcBorders>
              <w:top w:val="nil"/>
              <w:left w:val="nil"/>
              <w:bottom w:val="single" w:sz="4" w:space="0" w:color="auto"/>
              <w:right w:val="single" w:sz="4" w:space="0" w:color="auto"/>
            </w:tcBorders>
            <w:shd w:val="clear" w:color="auto" w:fill="auto"/>
            <w:vAlign w:val="center"/>
            <w:hideMark/>
          </w:tcPr>
          <w:p w14:paraId="5B8DAE2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655E23B1" w14:textId="1B32748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&lt;EndNote&gt;&lt;Cite&gt;&lt;Author&gt;Song&lt;/Author&gt;&lt;Year&gt;2009&lt;/Year&gt;&lt;RecNum&gt;1898&lt;/RecNum&gt;&lt;DisplayText&gt;(114)&lt;/DisplayText&gt;&lt;record&gt;&lt;rec-number&gt;1898&lt;/rec-number&gt;&lt;foreign-keys&gt;&lt;key app="EN" db-id="fdxt09d07fpsfreprfrxw926wa9wd59pptxa" timestamp="1596553988"&gt;1898&lt;/key&gt;&lt;/foreign-keys&gt;&lt;ref-type name="Journal Article"&gt;17&lt;/ref-type&gt;&lt;contributors&gt;&lt;authors&gt;&lt;author&gt;Song, J.&lt;/author&gt;&lt;author&gt;Kim, D. Y.&lt;/author&gt;&lt;author&gt;Kim, C. S.&lt;/author&gt;&lt;author&gt;Kim, H. J.&lt;/author&gt;&lt;author&gt;Lee, D. H.&lt;/author&gt;&lt;author&gt;Lee, H. M.&lt;/author&gt;&lt;author&gt;Ko, W.&lt;/author&gt;&lt;author&gt;Lee, G.&lt;/author&gt;&lt;/authors&gt;&lt;/contributors&gt;&lt;auth-address&gt;Department of Urology, Yonsei University Wonju College of Medicine, Wonju, Korea.&lt;/auth-address&gt;&lt;titles&gt;&lt;title&gt;The association between Toll-like receptor 4 (TLR4) polymorphisms and the risk of prostate cancer in Korean men&lt;/title&gt;&lt;secondary-title&gt;Cancer Genet Cytogenet&lt;/secondary-title&gt;&lt;/titles&gt;&lt;periodical&gt;&lt;full-title&gt;Cancer Genet Cytogenet&lt;/full-title&gt;&lt;abbr-1&gt;Cancer genetics and cytogenetics&lt;/abbr-1&gt;&lt;/periodical&gt;&lt;pages&gt;88-92&lt;/pages&gt;&lt;volume&gt;190&lt;/volume&gt;&lt;number&gt;2&lt;/number&gt;&lt;edition&gt;2009/04/22&lt;/edition&gt;&lt;keywords&gt;&lt;keyword&gt;Aged&lt;/keyword&gt;&lt;keyword&gt;Asian Continental Ancestry Group/genetics&lt;/keyword&gt;&lt;keyword&gt;Humans&lt;/keyword&gt;&lt;keyword&gt;Korea&lt;/keyword&gt;&lt;keyword&gt;Male&lt;/keyword&gt;&lt;keyword&gt;Polymorphism, Single Nucleotide/*genetics&lt;/keyword&gt;&lt;keyword&gt;Prostatic Neoplasms/epidemiology/*genetics/pathology&lt;/keyword&gt;&lt;keyword&gt;Risk Factors&lt;/keyword&gt;&lt;keyword&gt;Toll-Like Receptor 4/*genetics/metabolism&lt;/keyword&gt;&lt;/keywords&gt;&lt;dates&gt;&lt;year&gt;2009&lt;/year&gt;&lt;pub-dates&gt;&lt;date&gt;Apr 15&lt;/date&gt;&lt;/pub-dates&gt;&lt;/dates&gt;&lt;isbn&gt;1873-4456 (Electronic)&amp;#xD;0165-4608 (Linking)&lt;/isbn&gt;&lt;accession-num&gt;19380025&lt;/accession-num&gt;&lt;urls&gt;&lt;related-urls&gt;&lt;url&gt;https://www.ncbi.nlm.nih.gov/pubmed/19380025&lt;/url&gt;&lt;/related-urls&gt;&lt;/urls&gt;&lt;electronic-resource-num&gt;10.1016/j.cancergencyto.2008.12.011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4" w:tooltip="Song, 2009 #1898" w:history="1">
              <w:r>
                <w:rPr>
                  <w:rFonts w:eastAsia="Times New Roman" w:cs="Times New Roman"/>
                  <w:noProof/>
                  <w:sz w:val="16"/>
                  <w:szCs w:val="16"/>
                  <w:lang w:val="hu-HU" w:eastAsia="hu-HU"/>
                </w:rPr>
                <w:t>114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0DE35A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97C76E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6EA806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D4C5B8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56177F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744BBE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2E9D0C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EFB5B2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BE4C07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F4E0BE7" w14:textId="18333CDE"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1B91C4F" w14:textId="1FD451A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Chlamydia trachomatis infection in women with pelvic inflammatory disease</w:t>
            </w:r>
          </w:p>
        </w:tc>
        <w:tc>
          <w:tcPr>
            <w:tcW w:w="1480" w:type="dxa"/>
            <w:tcBorders>
              <w:top w:val="nil"/>
              <w:left w:val="nil"/>
              <w:bottom w:val="single" w:sz="4" w:space="0" w:color="auto"/>
              <w:right w:val="single" w:sz="4" w:space="0" w:color="auto"/>
            </w:tcBorders>
            <w:shd w:val="clear" w:color="auto" w:fill="auto"/>
            <w:vAlign w:val="center"/>
            <w:hideMark/>
          </w:tcPr>
          <w:p w14:paraId="057FAC4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0E013F18" w14:textId="613AFAF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&lt;EndNote&gt;&lt;Cite&gt;&lt;Author&gt;Taylor&lt;/Author&gt;&lt;Year&gt;2012&lt;/Year&gt;&lt;RecNum&gt;1871&lt;/RecNum&gt;&lt;DisplayText&gt;(115)&lt;/DisplayText&gt;&lt;record&gt;&lt;rec-number&gt;1871&lt;/rec-number&gt;&lt;foreign-keys&gt;&lt;key app="EN" db-id="fdxt09d07fpsfreprfrxw926wa9wd59pptxa" timestamp="1596548529"&gt;1871&lt;/key&gt;&lt;/foreign-keys&gt;&lt;ref-type name="Journal Article"&gt;17&lt;/ref-type&gt;&lt;contributors&gt;&lt;authors&gt;&lt;author&gt;Taylor, B. D.&lt;/author&gt;&lt;author&gt;Darville, T.&lt;/author&gt;&lt;author&gt;Ferrell, R. E.&lt;/author&gt;&lt;author&gt;Kammerer, C. M.&lt;/author&gt;&lt;author&gt;Ness, R. B.&lt;/author&gt;&lt;author&gt;Haggerty, C. L.&lt;/author&gt;&lt;/authors&gt;&lt;/contributors&gt;&lt;auth-address&gt;Department of Epidemiology, University of Pittsburgh, PA 15213, USA. btaylor@epi.msu.edu&lt;/auth-address&gt;&lt;titles&gt;&lt;title&gt;Variants in toll-like receptor 1 and 4 genes are associated with Chlamydia trachomatis among women with pelvic inflammatory disease&lt;/title&gt;&lt;secondary-title&gt;J Infect Dis&lt;/secondary-title&gt;&lt;/titles&gt;&lt;periodical&gt;&lt;full-title&gt;J Infect Dis&lt;/full-title&gt;&lt;/periodical&gt;&lt;pages&gt;603-9&lt;/pages&gt;&lt;volume&gt;205&lt;/volume&gt;&lt;number&gt;4&lt;/number&gt;&lt;edition&gt;2012/01/13&lt;/edition&gt;&lt;keywords&gt;&lt;keyword&gt;Adolescent&lt;/keyword&gt;&lt;keyword&gt;Adult&lt;/keyword&gt;&lt;keyword&gt;African Americans&lt;/keyword&gt;&lt;keyword&gt;Chlamydia trachomatis/immunology/*pathogenicity&lt;/keyword&gt;&lt;keyword&gt;Female&lt;/keyword&gt;&lt;keyword&gt;Gene Frequency&lt;/keyword&gt;&lt;keyword&gt;Genetic Association Studies&lt;/keyword&gt;&lt;keyword&gt;*Genetic Predisposition to Disease&lt;/keyword&gt;&lt;keyword&gt;Humans&lt;/keyword&gt;&lt;keyword&gt;Pelvic Inflammatory Disease/*genetics/immunology&lt;/keyword&gt;&lt;keyword&gt;*Polymorphism, Single Nucleotide&lt;/keyword&gt;&lt;keyword&gt;Toll-Like Receptor 1/*genetics/immunology&lt;/keyword&gt;&lt;keyword&gt;Toll-Like Receptor 4/*genetics/immunology&lt;/keyword&gt;&lt;keyword&gt;Young Adult&lt;/keyword&gt;&lt;/keywords&gt;&lt;dates&gt;&lt;year&gt;2012&lt;/year&gt;&lt;pub-dates&gt;&lt;date&gt;Feb 15&lt;/date&gt;&lt;/pub-dates&gt;&lt;/dates&gt;&lt;isbn&gt;1537-6613 (Electronic)&amp;#xD;0022-1899 (Linking)&lt;/isbn&gt;&lt;accession-num&gt;22238472&lt;/accession-num&gt;&lt;urls&gt;&lt;related-urls&gt;&lt;url&gt;https://www.ncbi.nlm.nih.gov/pubmed/22238472&lt;/url&gt;&lt;/related-urls&gt;&lt;/urls&gt;&lt;custom2&gt;PMC3266128&lt;/custom2&gt;&lt;electronic-resource-num&gt;10.1093/infdis/jir822&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5" w:tooltip="Taylor, 2012 #1871" w:history="1">
              <w:r>
                <w:rPr>
                  <w:rFonts w:eastAsia="Times New Roman" w:cs="Times New Roman"/>
                  <w:noProof/>
                  <w:sz w:val="16"/>
                  <w:szCs w:val="16"/>
                  <w:lang w:val="hu-HU" w:eastAsia="hu-HU"/>
                </w:rPr>
                <w:t>115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1F2563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7BC97B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91517B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93C290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3FE4E4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E0CD83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DD0D16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EFE91E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72FD57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E18E66A" w14:textId="29E0D64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11DC0FB" w14:textId="602B744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normal tension glaucoma</w:t>
            </w:r>
          </w:p>
        </w:tc>
        <w:tc>
          <w:tcPr>
            <w:tcW w:w="1480" w:type="dxa"/>
            <w:tcBorders>
              <w:top w:val="nil"/>
              <w:left w:val="nil"/>
              <w:bottom w:val="single" w:sz="4" w:space="0" w:color="auto"/>
              <w:right w:val="single" w:sz="4" w:space="0" w:color="auto"/>
            </w:tcBorders>
            <w:shd w:val="clear" w:color="auto" w:fill="auto"/>
            <w:vAlign w:val="center"/>
            <w:hideMark/>
          </w:tcPr>
          <w:p w14:paraId="6D8102D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09580CDE" w14:textId="741BF46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9" w:tooltip="Shibuya, 2008 #1989" w:history="1">
              <w:r>
                <w:rPr>
                  <w:rFonts w:eastAsia="Times New Roman" w:cs="Times New Roman"/>
                  <w:noProof/>
                  <w:sz w:val="16"/>
                  <w:szCs w:val="16"/>
                  <w:lang w:val="hu-HU" w:eastAsia="hu-HU"/>
                </w:rPr>
                <w:t>109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F95C32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8E29DA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8C7CEF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45AA5E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49B6B2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96AA80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BBC43B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07DDDE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7B5CEE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8DDC6B3" w14:textId="68CA4BA4"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14CEC59E" w14:textId="1C4C5EC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chemotherapy-induced neutropenia in children with acute lymphoid leukaemia</w:t>
            </w:r>
          </w:p>
        </w:tc>
        <w:tc>
          <w:tcPr>
            <w:tcW w:w="1480" w:type="dxa"/>
            <w:tcBorders>
              <w:top w:val="nil"/>
              <w:left w:val="nil"/>
              <w:bottom w:val="single" w:sz="4" w:space="0" w:color="auto"/>
              <w:right w:val="single" w:sz="4" w:space="0" w:color="auto"/>
            </w:tcBorders>
            <w:shd w:val="clear" w:color="auto" w:fill="auto"/>
            <w:vAlign w:val="center"/>
            <w:hideMark/>
          </w:tcPr>
          <w:p w14:paraId="5B7FF3A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Dutch</w:t>
            </w:r>
          </w:p>
        </w:tc>
        <w:tc>
          <w:tcPr>
            <w:tcW w:w="735" w:type="dxa"/>
            <w:tcBorders>
              <w:top w:val="nil"/>
              <w:left w:val="nil"/>
              <w:bottom w:val="single" w:sz="4" w:space="0" w:color="auto"/>
              <w:right w:val="single" w:sz="4" w:space="0" w:color="auto"/>
            </w:tcBorders>
            <w:shd w:val="clear" w:color="auto" w:fill="auto"/>
            <w:vAlign w:val="center"/>
            <w:hideMark/>
          </w:tcPr>
          <w:p w14:paraId="56B3ECF1" w14:textId="4DD65B3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PEVuZE5vdGU+PENpdGU+PEF1dGhvcj5NaWVkZW1hPC9BdXRob3I+PFllYXI+MjAxMTwvWWVhcj48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PEVuZE5vdGU+PENpdGU+PEF1dGhvcj5NaWVkZW1hPC9BdXRob3I+PFllYXI+MjAxMTwvWWVhcj48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4" w:tooltip="Miedema, 2011 #1987" w:history="1">
              <w:r>
                <w:rPr>
                  <w:rFonts w:eastAsia="Times New Roman" w:cs="Times New Roman"/>
                  <w:noProof/>
                  <w:sz w:val="16"/>
                  <w:szCs w:val="16"/>
                  <w:lang w:val="hu-HU" w:eastAsia="hu-HU"/>
                </w:rPr>
                <w:t>104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C2E062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F6B79D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92E176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845A72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329AAD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08B5AF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D2C6D7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C6F9A7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085780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57CBEB1" w14:textId="3DD356A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B59C815" w14:textId="2F1C8DE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1E5DA1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0919C1D7" w14:textId="63AB15D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PEVuZE5vdGU+PENpdGU+PEF1dGhvcj5IdWFuZzwvQXV0aG9yPjxZZWFyPjIwMTQ8L1llYXI+PFJl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PEVuZE5vdGU+PENpdGU+PEF1dGhvcj5IdWFuZzwvQXV0aG9yPjxZZWFyPjIwMTQ8L1llYXI+PFJl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6" w:tooltip="Huang, 2014 #1893" w:history="1">
              <w:r>
                <w:rPr>
                  <w:rFonts w:eastAsia="Times New Roman" w:cs="Times New Roman"/>
                  <w:noProof/>
                  <w:sz w:val="16"/>
                  <w:szCs w:val="16"/>
                  <w:lang w:val="hu-HU" w:eastAsia="hu-HU"/>
                </w:rPr>
                <w:t>116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9002F0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CB011F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9AD0E5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F0CC80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862578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FC4F5F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21BE9D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3E73F2A"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96F087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D217EDB" w14:textId="418E4C0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3A4D81B" w14:textId="4DAC7C1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pulmonary tuberculosis</w:t>
            </w:r>
          </w:p>
        </w:tc>
        <w:tc>
          <w:tcPr>
            <w:tcW w:w="1480" w:type="dxa"/>
            <w:tcBorders>
              <w:top w:val="nil"/>
              <w:left w:val="nil"/>
              <w:bottom w:val="single" w:sz="4" w:space="0" w:color="auto"/>
              <w:right w:val="single" w:sz="4" w:space="0" w:color="auto"/>
            </w:tcBorders>
            <w:shd w:val="clear" w:color="auto" w:fill="auto"/>
            <w:vAlign w:val="center"/>
            <w:hideMark/>
          </w:tcPr>
          <w:p w14:paraId="76036EF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Sudanese</w:t>
            </w:r>
          </w:p>
        </w:tc>
        <w:tc>
          <w:tcPr>
            <w:tcW w:w="735" w:type="dxa"/>
            <w:tcBorders>
              <w:top w:val="nil"/>
              <w:left w:val="nil"/>
              <w:bottom w:val="single" w:sz="4" w:space="0" w:color="auto"/>
              <w:right w:val="single" w:sz="4" w:space="0" w:color="auto"/>
            </w:tcBorders>
            <w:shd w:val="clear" w:color="auto" w:fill="auto"/>
            <w:vAlign w:val="center"/>
            <w:hideMark/>
          </w:tcPr>
          <w:p w14:paraId="7CC47D19" w14:textId="2999971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&lt;EndNote&gt;&lt;Cite&gt;&lt;Author&gt;Zaki&lt;/Author&gt;&lt;Year&gt;2012&lt;/Year&gt;&lt;RecNum&gt;1866&lt;/RecNum&gt;&lt;DisplayText&gt;(117)&lt;/DisplayText&gt;&lt;record&gt;&lt;rec-number&gt;1866&lt;/rec-number&gt;&lt;foreign-keys&gt;&lt;key app="EN" db-id="fdxt09d07fpsfreprfrxw926wa9wd59pptxa" timestamp="1596539504"&gt;1866&lt;/key&gt;&lt;/foreign-keys&gt;&lt;ref-type name="Journal Article"&gt;17&lt;/ref-type&gt;&lt;contributors&gt;&lt;authors&gt;&lt;author&gt;Zaki, H. Y.&lt;/author&gt;&lt;author&gt;Leung, K. H.&lt;/author&gt;&lt;author&gt;Yiu, W. C.&lt;/author&gt;&lt;author&gt;Gasmelseed, N.&lt;/author&gt;&lt;author&gt;Elwali, N. E.&lt;/author&gt;&lt;author&gt;Yip, S. P.&lt;/author&gt;&lt;/authors&gt;&lt;/contributors&gt;&lt;auth-address&gt;Department of Molecular Biology, National Cancer Institute, University of Gezira, Wad Medani, Sudan.&lt;/auth-address&gt;&lt;titles&gt;&lt;title&gt;Common polymorphisms in TLR4 gene associated with susceptibility to pulmonary tuberculosis in the Sudanese&lt;/title&gt;&lt;secondary-title&gt;Int J Tuberc Lung Dis&lt;/secondary-title&gt;&lt;/titles&gt;&lt;periodical&gt;&lt;full-title&gt;Int J Tuberc Lung Dis&lt;/full-title&gt;&lt;/periodical&gt;&lt;pages&gt;934-40&lt;/pages&gt;&lt;volume&gt;16&lt;/volume&gt;&lt;number&gt;7&lt;/number&gt;&lt;edition&gt;2012/04/25&lt;/edition&gt;&lt;keywords&gt;&lt;keyword&gt;Adult&lt;/keyword&gt;&lt;keyword&gt;Case-Control Studies&lt;/keyword&gt;&lt;keyword&gt;Female&lt;/keyword&gt;&lt;keyword&gt;*Genetic Predisposition to Disease&lt;/keyword&gt;&lt;keyword&gt;Genetics, Population&lt;/keyword&gt;&lt;keyword&gt;Genotype&lt;/keyword&gt;&lt;keyword&gt;Haplotypes&lt;/keyword&gt;&lt;keyword&gt;Humans&lt;/keyword&gt;&lt;keyword&gt;Male&lt;/keyword&gt;&lt;keyword&gt;Mycobacterium Infections/*genetics&lt;/keyword&gt;&lt;keyword&gt;*Polymorphism, Single Nucleotide&lt;/keyword&gt;&lt;keyword&gt;Sudan&lt;/keyword&gt;&lt;keyword&gt;Toll-Like Receptor 4/*genetics&lt;/keyword&gt;&lt;keyword&gt;Tuberculosis, Pulmonary/*genetics&lt;/keyword&gt;&lt;/keywords&gt;&lt;dates&gt;&lt;year&gt;2012&lt;/year&gt;&lt;pub-dates&gt;&lt;date&gt;Jul&lt;/date&gt;&lt;/pub-dates&gt;&lt;/dates&gt;&lt;isbn&gt;1815-7920 (Electronic)&amp;#xD;1027-3719 (Linking)&lt;/isbn&gt;&lt;accession-num&gt;22525209&lt;/accession-num&gt;&lt;urls&gt;&lt;related-urls&gt;&lt;url&gt;https://www.ncbi.nlm.nih.gov/pubmed/22525209&lt;/url&gt;&lt;/related-urls&gt;&lt;/urls&gt;&lt;electronic-resource-num&gt;10.5588/ijtld.11.0517&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7" w:tooltip="Zaki, 2012 #1866" w:history="1">
              <w:r>
                <w:rPr>
                  <w:rFonts w:eastAsia="Times New Roman" w:cs="Times New Roman"/>
                  <w:noProof/>
                  <w:sz w:val="16"/>
                  <w:szCs w:val="16"/>
                  <w:lang w:val="hu-HU" w:eastAsia="hu-HU"/>
                </w:rPr>
                <w:t>117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F5E54A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718FEA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4ED2D3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9ECA92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72298B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549398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531184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77C6D8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B8192F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05B25DD" w14:textId="47C111D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4EF711B" w14:textId="390C851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50D30A5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4B3FF31C" w14:textId="2A8B83B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9" w:tooltip="Castano-Rodriguez, 2014 #1890" w:history="1">
              <w:r>
                <w:rPr>
                  <w:rFonts w:eastAsia="Times New Roman" w:cs="Times New Roman"/>
                  <w:noProof/>
                  <w:sz w:val="16"/>
                  <w:szCs w:val="16"/>
                  <w:lang w:val="hu-HU" w:eastAsia="hu-HU"/>
                </w:rPr>
                <w:t>99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7F822C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0E2A8E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2770AD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BE7172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B6ECB4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478C2B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7D316F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823C5F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F6E40D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B085BB4" w14:textId="55C418D4"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23BB379A" w14:textId="33C86CF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atherosclerotic cerebral infarction</w:t>
            </w:r>
          </w:p>
        </w:tc>
        <w:tc>
          <w:tcPr>
            <w:tcW w:w="1480" w:type="dxa"/>
            <w:tcBorders>
              <w:top w:val="nil"/>
              <w:left w:val="nil"/>
              <w:bottom w:val="single" w:sz="4" w:space="0" w:color="auto"/>
              <w:right w:val="single" w:sz="4" w:space="0" w:color="auto"/>
            </w:tcBorders>
            <w:shd w:val="clear" w:color="auto" w:fill="auto"/>
            <w:vAlign w:val="center"/>
            <w:hideMark/>
          </w:tcPr>
          <w:p w14:paraId="6050D63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183658C4" w14:textId="20AA351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PEVuZE5vdGU+PENpdGU+PEF1dGhvcj5Tb25nPC9BdXRob3I+PFllYXI+MjAxNTwvWWVhcj48UmVj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PEVuZE5vdGU+PENpdGU+PEF1dGhvcj5Tb25nPC9BdXRob3I+PFllYXI+MjAxNTwvWWVhcj48UmVj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8" w:tooltip="Song, 2015 #1993" w:history="1">
              <w:r>
                <w:rPr>
                  <w:rFonts w:eastAsia="Times New Roman" w:cs="Times New Roman"/>
                  <w:noProof/>
                  <w:sz w:val="16"/>
                  <w:szCs w:val="16"/>
                  <w:lang w:val="hu-HU" w:eastAsia="hu-HU"/>
                </w:rPr>
                <w:t>118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79645D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55C1D3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9DA964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1C4424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12FED9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6B9C7F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03924F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B4C40E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76356E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8CC4391" w14:textId="78685AC5"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909CC76" w14:textId="7AB2CF6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T2DM</w:t>
            </w:r>
          </w:p>
        </w:tc>
        <w:tc>
          <w:tcPr>
            <w:tcW w:w="1480" w:type="dxa"/>
            <w:tcBorders>
              <w:top w:val="nil"/>
              <w:left w:val="nil"/>
              <w:bottom w:val="single" w:sz="4" w:space="0" w:color="auto"/>
              <w:right w:val="single" w:sz="4" w:space="0" w:color="auto"/>
            </w:tcBorders>
            <w:shd w:val="clear" w:color="auto" w:fill="auto"/>
            <w:vAlign w:val="center"/>
            <w:hideMark/>
          </w:tcPr>
          <w:p w14:paraId="67F59D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54B9D110" w14:textId="133E477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PEVuZE5vdGU+PENpdGU+PEF1dGhvcj5YdTwvQXV0aG9yPjxZZWFyPjIwMTU8L1llYXI+PFJlY051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PEVuZE5vdGU+PENpdGU+PEF1dGhvcj5YdTwvQXV0aG9yPjxZZWFyPjIwMTU8L1llYXI+PFJlY051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9" w:tooltip="Xu, 2015 #1994" w:history="1">
              <w:r>
                <w:rPr>
                  <w:rFonts w:eastAsia="Times New Roman" w:cs="Times New Roman"/>
                  <w:noProof/>
                  <w:sz w:val="16"/>
                  <w:szCs w:val="16"/>
                  <w:lang w:val="hu-HU" w:eastAsia="hu-HU"/>
                </w:rPr>
                <w:t>119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1076EE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B01A8E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9B8E26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4D296B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DED73C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298060A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rs1927914</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3D08D71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0.49</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72F45F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117702447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B9C2E0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7B3AFBBA" w14:textId="3F6394F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19EDB2D" w14:textId="0F48E9B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normal tension glaucoma</w:t>
            </w:r>
          </w:p>
        </w:tc>
        <w:tc>
          <w:tcPr>
            <w:tcW w:w="1480" w:type="dxa"/>
            <w:tcBorders>
              <w:top w:val="nil"/>
              <w:left w:val="nil"/>
              <w:bottom w:val="single" w:sz="4" w:space="0" w:color="auto"/>
              <w:right w:val="single" w:sz="4" w:space="0" w:color="auto"/>
            </w:tcBorders>
            <w:shd w:val="clear" w:color="auto" w:fill="auto"/>
            <w:vAlign w:val="center"/>
            <w:hideMark/>
          </w:tcPr>
          <w:p w14:paraId="464B00E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466E5032" w14:textId="17297A1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9" w:tooltip="Shibuya, 2008 #1989" w:history="1">
              <w:r>
                <w:rPr>
                  <w:rFonts w:eastAsia="Times New Roman" w:cs="Times New Roman"/>
                  <w:noProof/>
                  <w:sz w:val="16"/>
                  <w:szCs w:val="16"/>
                  <w:lang w:val="hu-HU" w:eastAsia="hu-HU"/>
                </w:rPr>
                <w:t>109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120D1A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536342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B7B009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8D2DE4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CA6047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806055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A070EB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BCBE92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8BC6E3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93D7064" w14:textId="44F531C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7FDDD14E" w14:textId="20D7FE2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Parkinson's disease</w:t>
            </w:r>
          </w:p>
        </w:tc>
        <w:tc>
          <w:tcPr>
            <w:tcW w:w="1480" w:type="dxa"/>
            <w:tcBorders>
              <w:top w:val="nil"/>
              <w:left w:val="nil"/>
              <w:bottom w:val="single" w:sz="4" w:space="0" w:color="auto"/>
              <w:right w:val="single" w:sz="4" w:space="0" w:color="auto"/>
            </w:tcBorders>
            <w:shd w:val="clear" w:color="auto" w:fill="auto"/>
            <w:vAlign w:val="center"/>
            <w:hideMark/>
          </w:tcPr>
          <w:p w14:paraId="7BB3918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32E39D93" w14:textId="10ADFBD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PEVuZE5vdGU+PENpdGU+PEF1dGhvcj5aaGFvPC9BdXRob3I+PFllYXI+MjAxNTwvWWVhcj48UmVj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PEVuZE5vdGU+PENpdGU+PEF1dGhvcj5aaGFvPC9BdXRob3I+PFllYXI+MjAxNTwvWWVhcj48UmVj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0" w:tooltip="Zhao, 2015 #1995" w:history="1">
              <w:r>
                <w:rPr>
                  <w:rFonts w:eastAsia="Times New Roman" w:cs="Times New Roman"/>
                  <w:noProof/>
                  <w:sz w:val="16"/>
                  <w:szCs w:val="16"/>
                  <w:lang w:val="hu-HU" w:eastAsia="hu-HU"/>
                </w:rPr>
                <w:t>120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BBBB16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318489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5A6916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2257C4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31E8C4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5F89F1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DFC15A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AD6F7B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3E9F7B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D3B1258" w14:textId="4522A96A"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1D18904" w14:textId="650D607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T2DM</w:t>
            </w:r>
          </w:p>
        </w:tc>
        <w:tc>
          <w:tcPr>
            <w:tcW w:w="1480" w:type="dxa"/>
            <w:tcBorders>
              <w:top w:val="nil"/>
              <w:left w:val="nil"/>
              <w:bottom w:val="single" w:sz="4" w:space="0" w:color="auto"/>
              <w:right w:val="single" w:sz="4" w:space="0" w:color="auto"/>
            </w:tcBorders>
            <w:shd w:val="clear" w:color="auto" w:fill="auto"/>
            <w:vAlign w:val="center"/>
            <w:hideMark/>
          </w:tcPr>
          <w:p w14:paraId="1E822E4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03353840" w14:textId="6A3BF8F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PEVuZE5vdGU+PENpdGU+PEF1dGhvcj5YdTwvQXV0aG9yPjxZZWFyPjIwMTU8L1llYXI+PFJlY051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PEVuZE5vdGU+PENpdGU+PEF1dGhvcj5YdTwvQXV0aG9yPjxZZWFyPjIwMTU8L1llYXI+PFJlY051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19" w:tooltip="Xu, 2015 #1994" w:history="1">
              <w:r>
                <w:rPr>
                  <w:rFonts w:eastAsia="Times New Roman" w:cs="Times New Roman"/>
                  <w:noProof/>
                  <w:sz w:val="16"/>
                  <w:szCs w:val="16"/>
                  <w:lang w:val="hu-HU" w:eastAsia="hu-HU"/>
                </w:rPr>
                <w:t>119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A4148C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A91F1E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BF9CC7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926994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8D2DF4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CCD9B1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6C470F7"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92E8DD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A056B3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EC1DC72" w14:textId="48E1B78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CEE2611" w14:textId="6E3B94A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Parkinson's disease</w:t>
            </w:r>
          </w:p>
        </w:tc>
        <w:tc>
          <w:tcPr>
            <w:tcW w:w="1480" w:type="dxa"/>
            <w:tcBorders>
              <w:top w:val="nil"/>
              <w:left w:val="nil"/>
              <w:bottom w:val="single" w:sz="4" w:space="0" w:color="auto"/>
              <w:right w:val="single" w:sz="4" w:space="0" w:color="auto"/>
            </w:tcBorders>
            <w:shd w:val="clear" w:color="auto" w:fill="auto"/>
            <w:vAlign w:val="center"/>
            <w:hideMark/>
          </w:tcPr>
          <w:p w14:paraId="3737504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600EFE5E" w14:textId="467E13C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PEVuZE5vdGU+PENpdGU+PEF1dGhvcj5MaTwvQXV0aG9yPjxZZWFyPjIwMTk8L1llYXI+PFJlY051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PEVuZE5vdGU+PENpdGU+PEF1dGhvcj5MaTwvQXV0aG9yPjxZZWFyPjIwMTk8L1llYXI+PFJlY051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1" w:tooltip="Li, 2019 #1996" w:history="1">
              <w:r>
                <w:rPr>
                  <w:rFonts w:eastAsia="Times New Roman" w:cs="Times New Roman"/>
                  <w:noProof/>
                  <w:sz w:val="16"/>
                  <w:szCs w:val="16"/>
                  <w:lang w:val="hu-HU" w:eastAsia="hu-HU"/>
                </w:rPr>
                <w:t>121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503FB2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5927C1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FB08C1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2FA9471"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21D56D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A9A55C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rs2149356</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DD85BB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043B22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117711921</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0167C3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34B828D2" w14:textId="792982B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9A892CA" w14:textId="6E32FA4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normal tension glaucoma</w:t>
            </w:r>
          </w:p>
        </w:tc>
        <w:tc>
          <w:tcPr>
            <w:tcW w:w="1480" w:type="dxa"/>
            <w:tcBorders>
              <w:top w:val="nil"/>
              <w:left w:val="nil"/>
              <w:bottom w:val="single" w:sz="4" w:space="0" w:color="auto"/>
              <w:right w:val="single" w:sz="4" w:space="0" w:color="auto"/>
            </w:tcBorders>
            <w:shd w:val="clear" w:color="auto" w:fill="auto"/>
            <w:vAlign w:val="center"/>
            <w:hideMark/>
          </w:tcPr>
          <w:p w14:paraId="7314216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66534ED4" w14:textId="72246AC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PEVuZE5vdGU+PENpdGU+PEF1dGhvcj5TaGlidXlhPC9BdXRob3I+PFllYXI+MjAwODwvWWVhcj48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09" w:tooltip="Shibuya, 2008 #1989" w:history="1">
              <w:r>
                <w:rPr>
                  <w:rFonts w:eastAsia="Times New Roman" w:cs="Times New Roman"/>
                  <w:noProof/>
                  <w:sz w:val="16"/>
                  <w:szCs w:val="16"/>
                  <w:lang w:val="hu-HU" w:eastAsia="hu-HU"/>
                </w:rPr>
                <w:t>109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105CA8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4C6BC5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7353AA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0176CE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DB9FD7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33E6BE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CBDEE9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D7795E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FBEF12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EBC4994" w14:textId="4453A03C"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B37038B" w14:textId="1802CE9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gout</w:t>
            </w:r>
          </w:p>
        </w:tc>
        <w:tc>
          <w:tcPr>
            <w:tcW w:w="1480" w:type="dxa"/>
            <w:tcBorders>
              <w:top w:val="nil"/>
              <w:left w:val="nil"/>
              <w:bottom w:val="single" w:sz="4" w:space="0" w:color="auto"/>
              <w:right w:val="single" w:sz="4" w:space="0" w:color="auto"/>
            </w:tcBorders>
            <w:shd w:val="clear" w:color="auto" w:fill="auto"/>
            <w:vAlign w:val="center"/>
            <w:hideMark/>
          </w:tcPr>
          <w:p w14:paraId="188FCE2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5FE576A7" w14:textId="3F83490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PEVuZE5vdGU+PENpdGU+PEF1dGhvcj5RaW5nPC9BdXRob3I+PFllYXI+MjAxMzwvWWVhcj48UmVj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=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PEVuZE5vdGU+PENpdGU+PEF1dGhvcj5RaW5nPC9BdXRob3I+PFllYXI+MjAxMzwvWWVhcj48UmVj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=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2" w:tooltip="Qing, 2013 #1997" w:history="1">
              <w:r>
                <w:rPr>
                  <w:rFonts w:eastAsia="Times New Roman" w:cs="Times New Roman"/>
                  <w:noProof/>
                  <w:sz w:val="16"/>
                  <w:szCs w:val="16"/>
                  <w:lang w:val="hu-HU" w:eastAsia="hu-HU"/>
                </w:rPr>
                <w:t>122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07F99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6363E3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9FD497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4F7B00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D298C2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DF2C58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590B49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B6C076D"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A65B7E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1F00704" w14:textId="5C887815"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B4C70C1" w14:textId="585F7A9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glaucoma</w:t>
            </w:r>
          </w:p>
        </w:tc>
        <w:tc>
          <w:tcPr>
            <w:tcW w:w="1480" w:type="dxa"/>
            <w:tcBorders>
              <w:top w:val="nil"/>
              <w:left w:val="nil"/>
              <w:bottom w:val="single" w:sz="4" w:space="0" w:color="auto"/>
              <w:right w:val="single" w:sz="4" w:space="0" w:color="auto"/>
            </w:tcBorders>
            <w:shd w:val="clear" w:color="auto" w:fill="auto"/>
            <w:vAlign w:val="center"/>
            <w:hideMark/>
          </w:tcPr>
          <w:p w14:paraId="1E8E8E8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5DFEB8E4" w14:textId="32BDDAA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PEVuZE5vdGU+PENpdGU+PEF1dGhvcj5UYWthbm88L0F1dGhvcj48WWVhcj4yMDEyPC9ZZWFyPjxS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PEVuZE5vdGU+PENpdGU+PEF1dGhvcj5UYWthbm88L0F1dGhvcj48WWVhcj4yMDEyPC9ZZWFyPjxS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3" w:tooltip="Takano, 2012 #1998" w:history="1">
              <w:r>
                <w:rPr>
                  <w:rFonts w:eastAsia="Times New Roman" w:cs="Times New Roman"/>
                  <w:noProof/>
                  <w:sz w:val="16"/>
                  <w:szCs w:val="16"/>
                  <w:lang w:val="hu-HU" w:eastAsia="hu-HU"/>
                </w:rPr>
                <w:t>123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37C667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CFEEBE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AABB7E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8BC113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1ECFFE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C2174F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A90145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469692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AF400A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619E1F7" w14:textId="3E73E1B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DCA717E" w14:textId="504A1BD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3A70D2A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154E2F61" w14:textId="6844633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PEVuZE5vdGU+PENpdGU+PEF1dGhvcj5DYXN0YW5vLVJvZHJpZ3VlejwvQXV0aG9yPjxZZWFyPjIw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99" w:tooltip="Castano-Rodriguez, 2014 #1890" w:history="1">
              <w:r>
                <w:rPr>
                  <w:rFonts w:eastAsia="Times New Roman" w:cs="Times New Roman"/>
                  <w:noProof/>
                  <w:sz w:val="16"/>
                  <w:szCs w:val="16"/>
                  <w:lang w:val="hu-HU" w:eastAsia="hu-HU"/>
                </w:rPr>
                <w:t>99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EE23F81"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0674C9D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96FFD7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85BBF8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2D0980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766396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7B45EC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DA60ED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694B15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58E3AF4" w14:textId="26320A44"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01651368" w14:textId="69FE8DA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gout</w:t>
            </w:r>
          </w:p>
        </w:tc>
        <w:tc>
          <w:tcPr>
            <w:tcW w:w="1480" w:type="dxa"/>
            <w:tcBorders>
              <w:top w:val="nil"/>
              <w:left w:val="nil"/>
              <w:bottom w:val="single" w:sz="4" w:space="0" w:color="auto"/>
              <w:right w:val="single" w:sz="4" w:space="0" w:color="auto"/>
            </w:tcBorders>
            <w:shd w:val="clear" w:color="auto" w:fill="auto"/>
            <w:vAlign w:val="center"/>
            <w:hideMark/>
          </w:tcPr>
          <w:p w14:paraId="1DA62F5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 and Polynesian</w:t>
            </w:r>
          </w:p>
        </w:tc>
        <w:tc>
          <w:tcPr>
            <w:tcW w:w="735" w:type="dxa"/>
            <w:tcBorders>
              <w:top w:val="nil"/>
              <w:left w:val="nil"/>
              <w:bottom w:val="single" w:sz="4" w:space="0" w:color="auto"/>
              <w:right w:val="single" w:sz="4" w:space="0" w:color="auto"/>
            </w:tcBorders>
            <w:shd w:val="clear" w:color="auto" w:fill="auto"/>
            <w:vAlign w:val="center"/>
            <w:hideMark/>
          </w:tcPr>
          <w:p w14:paraId="0B73A734" w14:textId="071EFA8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PEVuZE5vdGU+PENpdGU+PEF1dGhvcj5SYXNoZWVkPC9BdXRob3I+PFllYXI+MjAxNjwvWWVhcj48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==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PEVuZE5vdGU+PENpdGU+PEF1dGhvcj5SYXNoZWVkPC9BdXRob3I+PFllYXI+MjAxNjwvWWVhcj48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==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4" w:tooltip="Rasheed, 2016 #1999" w:history="1">
              <w:r>
                <w:rPr>
                  <w:rFonts w:eastAsia="Times New Roman" w:cs="Times New Roman"/>
                  <w:noProof/>
                  <w:sz w:val="16"/>
                  <w:szCs w:val="16"/>
                  <w:lang w:val="hu-HU" w:eastAsia="hu-HU"/>
                </w:rPr>
                <w:t>124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849081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8AB369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B5AA86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FFB7E5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E2B94C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8F815D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06BFBF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9ADA7B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607FCC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7F86D93" w14:textId="28DB348F"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B7974AC" w14:textId="1C788E5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neonatal severe hepatitis</w:t>
            </w:r>
          </w:p>
        </w:tc>
        <w:tc>
          <w:tcPr>
            <w:tcW w:w="1480" w:type="dxa"/>
            <w:tcBorders>
              <w:top w:val="nil"/>
              <w:left w:val="nil"/>
              <w:bottom w:val="single" w:sz="4" w:space="0" w:color="auto"/>
              <w:right w:val="single" w:sz="4" w:space="0" w:color="auto"/>
            </w:tcBorders>
            <w:shd w:val="clear" w:color="auto" w:fill="auto"/>
            <w:vAlign w:val="center"/>
            <w:hideMark/>
          </w:tcPr>
          <w:p w14:paraId="5D7DD98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400EF13A" w14:textId="71013B2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PEVuZE5vdGU+PENpdGU+PEF1dGhvcj5RaXU8L0F1dGhvcj48WWVhcj4yMDE4PC9ZZWFyPjxSZWNO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32" w:tooltip="Qiu, 2018 #1978" w:history="1">
              <w:r>
                <w:rPr>
                  <w:rFonts w:eastAsia="Times New Roman" w:cs="Times New Roman"/>
                  <w:noProof/>
                  <w:sz w:val="16"/>
                  <w:szCs w:val="16"/>
                  <w:lang w:val="hu-HU" w:eastAsia="hu-HU"/>
                </w:rPr>
                <w:t>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252305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4C8929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DAD10E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36DA05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FAE101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3AB0E7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4564D6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DE483B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29EFE9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41B5242" w14:textId="70CA91BA"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389AD122" w14:textId="70908A6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primary open angle glaucoma</w:t>
            </w:r>
          </w:p>
        </w:tc>
        <w:tc>
          <w:tcPr>
            <w:tcW w:w="1480" w:type="dxa"/>
            <w:tcBorders>
              <w:top w:val="nil"/>
              <w:left w:val="nil"/>
              <w:bottom w:val="single" w:sz="4" w:space="0" w:color="auto"/>
              <w:right w:val="single" w:sz="4" w:space="0" w:color="auto"/>
            </w:tcBorders>
            <w:shd w:val="clear" w:color="auto" w:fill="auto"/>
            <w:vAlign w:val="center"/>
            <w:hideMark/>
          </w:tcPr>
          <w:p w14:paraId="2655E81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48B63D15" w14:textId="2D6DA5F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&lt;EndNote&gt;&lt;Cite&gt;&lt;Author&gt;Liu&lt;/Author&gt;&lt;Year&gt;2020&lt;/Year&gt;&lt;RecNum&gt;2000&lt;/RecNum&gt;&lt;DisplayText&gt;(125)&lt;/DisplayText&gt;&lt;record&gt;&lt;rec-number&gt;2000&lt;/rec-number&gt;&lt;foreign-keys&gt;&lt;key app="EN" db-id="fdxt09d07fpsfreprfrxw926wa9wd59pptxa" timestamp="1609155952"&gt;2000&lt;/key&gt;&lt;/foreign-keys&gt;&lt;ref-type name="Journal Article"&gt;17&lt;/ref-type&gt;&lt;contributors&gt;&lt;authors&gt;&lt;author&gt;Liu, H.&lt;/author&gt;&lt;author&gt;Qi, S.&lt;/author&gt;&lt;author&gt;He, W.&lt;/author&gt;&lt;author&gt;Chang, C.&lt;/author&gt;&lt;author&gt;Chen, Y.&lt;/author&gt;&lt;author&gt;Yu, J.&lt;/author&gt;&lt;/authors&gt;&lt;/contributors&gt;&lt;auth-address&gt;Department of Ophthalmology, Baodi Clinical College of Tianjin Medical University, Tianjin, China.&amp;#xD;Department of ophthalmology, Tangshan Eye Hospital, Hebei, China.&lt;/auth-address&gt;&lt;titles&gt;&lt;title&gt;Association of single-nucleotide polymorphisms in TLR4 gene and gene-environment interaction with primary open angle glaucoma in a Chinese northern population&lt;/title&gt;&lt;secondary-title&gt;J Gene Med&lt;/secondary-title&gt;&lt;/titles&gt;&lt;periodical&gt;&lt;full-title&gt;J Gene Med&lt;/full-title&gt;&lt;/periodical&gt;&lt;pages&gt;e3139&lt;/pages&gt;&lt;volume&gt;22&lt;/volume&gt;&lt;number&gt;1&lt;/number&gt;&lt;edition&gt;2019/11/08&lt;/edition&gt;&lt;keywords&gt;&lt;keyword&gt;*haplotype&lt;/keyword&gt;&lt;keyword&gt;*interaction&lt;/keyword&gt;&lt;keyword&gt;*primary open angle glaucoma&lt;/keyword&gt;&lt;keyword&gt;*single nucleotide polymorphisms&lt;/keyword&gt;&lt;keyword&gt;*toll-like receptors&lt;/keyword&gt;&lt;/keywords&gt;&lt;dates&gt;&lt;year&gt;2020&lt;/year&gt;&lt;pub-dates&gt;&lt;date&gt;Jan&lt;/date&gt;&lt;/pub-dates&gt;&lt;/dates&gt;&lt;isbn&gt;1521-2254 (Electronic)&amp;#xD;1099-498X (Linking)&lt;/isbn&gt;&lt;accession-num&gt;31697008&lt;/accession-num&gt;&lt;urls&gt;&lt;related-urls&gt;&lt;url&gt;https://www.ncbi.nlm.nih.gov/pubmed/31697008&lt;/url&gt;&lt;/related-urls&gt;&lt;/urls&gt;&lt;electronic-resource-num&gt;10.1002/jgm.3139&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5" w:tooltip="Liu, 2020 #2000" w:history="1">
              <w:r>
                <w:rPr>
                  <w:rFonts w:eastAsia="Times New Roman" w:cs="Times New Roman"/>
                  <w:noProof/>
                  <w:sz w:val="16"/>
                  <w:szCs w:val="16"/>
                  <w:lang w:val="hu-HU" w:eastAsia="hu-HU"/>
                </w:rPr>
                <w:t>125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4F15AC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61527A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4A0599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69AAB6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6ADB627"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131D10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rs41426344</w:t>
            </w:r>
          </w:p>
        </w:tc>
        <w:tc>
          <w:tcPr>
            <w:tcW w:w="558" w:type="dxa"/>
            <w:tcBorders>
              <w:top w:val="nil"/>
              <w:left w:val="nil"/>
              <w:bottom w:val="single" w:sz="4" w:space="0" w:color="auto"/>
              <w:right w:val="single" w:sz="4" w:space="0" w:color="auto"/>
            </w:tcBorders>
            <w:shd w:val="clear" w:color="auto" w:fill="auto"/>
            <w:vAlign w:val="center"/>
            <w:hideMark/>
          </w:tcPr>
          <w:p w14:paraId="5F2DEC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0.01</w:t>
            </w:r>
          </w:p>
        </w:tc>
        <w:tc>
          <w:tcPr>
            <w:tcW w:w="969" w:type="dxa"/>
            <w:tcBorders>
              <w:top w:val="nil"/>
              <w:left w:val="nil"/>
              <w:bottom w:val="single" w:sz="4" w:space="0" w:color="auto"/>
              <w:right w:val="single" w:sz="4" w:space="0" w:color="auto"/>
            </w:tcBorders>
            <w:shd w:val="clear" w:color="auto" w:fill="auto"/>
            <w:vAlign w:val="center"/>
            <w:hideMark/>
          </w:tcPr>
          <w:p w14:paraId="7FDA22E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117715655</w:t>
            </w:r>
          </w:p>
        </w:tc>
        <w:tc>
          <w:tcPr>
            <w:tcW w:w="1242" w:type="dxa"/>
            <w:tcBorders>
              <w:top w:val="nil"/>
              <w:left w:val="nil"/>
              <w:bottom w:val="single" w:sz="4" w:space="0" w:color="auto"/>
              <w:right w:val="single" w:sz="4" w:space="0" w:color="auto"/>
            </w:tcBorders>
            <w:shd w:val="clear" w:color="auto" w:fill="auto"/>
            <w:vAlign w:val="center"/>
            <w:hideMark/>
          </w:tcPr>
          <w:p w14:paraId="6E7A3E7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5A037A6C" w14:textId="482B22B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2BBB5A5" w14:textId="572FA61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5634675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336E2E42" w14:textId="4E7D722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PEVuZE5vdGU+PENpdGU+PEF1dGhvcj5ZYW5nPC9BdXRob3I+PFllYXI+MjAxMzwvWWVhcj48UmVj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PEVuZE5vdGU+PENpdGU+PEF1dGhvcj5ZYW5nPC9BdXRob3I+PFllYXI+MjAxMzwvWWVhcj48UmVj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6" w:tooltip="Yang, 2013 #1885" w:history="1">
              <w:r>
                <w:rPr>
                  <w:rFonts w:eastAsia="Times New Roman" w:cs="Times New Roman"/>
                  <w:noProof/>
                  <w:sz w:val="16"/>
                  <w:szCs w:val="16"/>
                  <w:lang w:val="hu-HU" w:eastAsia="hu-HU"/>
                </w:rPr>
                <w:t>126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7FE5BF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A34D5C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7FAA17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51222F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3D3F61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5945E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rs4986790</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803741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788903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117713024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D12226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0C2E267E" w14:textId="5E2D5AF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2BBE32F1" w14:textId="527C78A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diabetic neuropathy in patients with T2DM</w:t>
            </w:r>
          </w:p>
        </w:tc>
        <w:tc>
          <w:tcPr>
            <w:tcW w:w="1480" w:type="dxa"/>
            <w:tcBorders>
              <w:top w:val="nil"/>
              <w:left w:val="nil"/>
              <w:bottom w:val="single" w:sz="4" w:space="0" w:color="auto"/>
              <w:right w:val="single" w:sz="4" w:space="0" w:color="auto"/>
            </w:tcBorders>
            <w:shd w:val="clear" w:color="auto" w:fill="auto"/>
            <w:vAlign w:val="center"/>
            <w:hideMark/>
          </w:tcPr>
          <w:p w14:paraId="3AB50E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4EFA6B97" w14:textId="116F24E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PEVuZE5vdGU+PENpdGU+PEF1dGhvcj5SdWRvZnNreTwvQXV0aG9yPjxZZWFyPjIwMDQ8L1llYXI+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PEVuZE5vdGU+PENpdGU+PEF1dGhvcj5SdWRvZnNreTwvQXV0aG9yPjxZZWFyPjIwMDQ8L1llYXI+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7" w:tooltip="Rudofsky, 2004 #2001" w:history="1">
              <w:r>
                <w:rPr>
                  <w:rFonts w:eastAsia="Times New Roman" w:cs="Times New Roman"/>
                  <w:noProof/>
                  <w:sz w:val="16"/>
                  <w:szCs w:val="16"/>
                  <w:lang w:val="hu-HU" w:eastAsia="hu-HU"/>
                </w:rPr>
                <w:t>127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28327D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41A0F7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6CFCC5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CDF723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32E43F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0F1F7E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DBF3F8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CF571F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F20F81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52A9B11" w14:textId="23B0093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3EDAD736" w14:textId="6187789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coronary syndrome</w:t>
            </w:r>
          </w:p>
        </w:tc>
        <w:tc>
          <w:tcPr>
            <w:tcW w:w="1480" w:type="dxa"/>
            <w:tcBorders>
              <w:top w:val="nil"/>
              <w:left w:val="nil"/>
              <w:bottom w:val="single" w:sz="4" w:space="0" w:color="auto"/>
              <w:right w:val="single" w:sz="4" w:space="0" w:color="auto"/>
            </w:tcBorders>
            <w:shd w:val="clear" w:color="auto" w:fill="auto"/>
            <w:vAlign w:val="center"/>
            <w:hideMark/>
          </w:tcPr>
          <w:p w14:paraId="6C7EFD5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5EC9104C" w14:textId="364709B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PEVuZE5vdGU+PENpdGU+PEF1dGhvcj5BbWV6aWFuZTwvQXV0aG9yPjxZZWFyPjIwMDM8L1llYXI+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PEVuZE5vdGU+PENpdGU+PEF1dGhvcj5BbWV6aWFuZTwvQXV0aG9yPjxZZWFyPjIwMDM8L1llYXI+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8" w:tooltip="Ameziane, 2003 #2002" w:history="1">
              <w:r>
                <w:rPr>
                  <w:rFonts w:eastAsia="Times New Roman" w:cs="Times New Roman"/>
                  <w:noProof/>
                  <w:sz w:val="16"/>
                  <w:szCs w:val="16"/>
                  <w:lang w:val="hu-HU" w:eastAsia="hu-HU"/>
                </w:rPr>
                <w:t>128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076E4D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C9B98E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8469CA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7F59E3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4C3B07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255DB8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2D3FED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9E489C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F863A9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D1175A3" w14:textId="4C6BBB7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2B82552D" w14:textId="6E8B9CF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carotid atherosclerosis</w:t>
            </w:r>
          </w:p>
        </w:tc>
        <w:tc>
          <w:tcPr>
            <w:tcW w:w="1480" w:type="dxa"/>
            <w:tcBorders>
              <w:top w:val="nil"/>
              <w:left w:val="nil"/>
              <w:bottom w:val="single" w:sz="4" w:space="0" w:color="auto"/>
              <w:right w:val="single" w:sz="4" w:space="0" w:color="auto"/>
            </w:tcBorders>
            <w:shd w:val="clear" w:color="auto" w:fill="auto"/>
            <w:vAlign w:val="center"/>
            <w:hideMark/>
          </w:tcPr>
          <w:p w14:paraId="420A5A2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Italian</w:t>
            </w:r>
          </w:p>
        </w:tc>
        <w:tc>
          <w:tcPr>
            <w:tcW w:w="735" w:type="dxa"/>
            <w:tcBorders>
              <w:top w:val="nil"/>
              <w:left w:val="nil"/>
              <w:bottom w:val="single" w:sz="4" w:space="0" w:color="auto"/>
              <w:right w:val="single" w:sz="4" w:space="0" w:color="auto"/>
            </w:tcBorders>
            <w:shd w:val="clear" w:color="auto" w:fill="auto"/>
            <w:vAlign w:val="center"/>
            <w:hideMark/>
          </w:tcPr>
          <w:p w14:paraId="2231EDA7" w14:textId="2CA2FCC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PEVuZE5vdGU+PENpdGU+PEF1dGhvcj5LaWVjaGw8L0F1dGhvcj48WWVhcj4yMDAyPC9ZZWFyPjxS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PEVuZE5vdGU+PENpdGU+PEF1dGhvcj5LaWVjaGw8L0F1dGhvcj48WWVhcj4yMDAyPC9ZZWFyPjxS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9" w:tooltip="Kiechl, 2002 #2003" w:history="1">
              <w:r>
                <w:rPr>
                  <w:rFonts w:eastAsia="Times New Roman" w:cs="Times New Roman"/>
                  <w:noProof/>
                  <w:sz w:val="16"/>
                  <w:szCs w:val="16"/>
                  <w:lang w:val="hu-HU" w:eastAsia="hu-HU"/>
                </w:rPr>
                <w:t>129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B83C30A"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1C35659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787444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B52F2E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83DF1C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B70E89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5978A0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197DA2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999FF2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3F13389" w14:textId="376E9B4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3DEA9AD" w14:textId="21DADA3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Gram-negative bacterial infection in patients with systemic inflammatory response syndrome</w:t>
            </w:r>
          </w:p>
        </w:tc>
        <w:tc>
          <w:tcPr>
            <w:tcW w:w="1480" w:type="dxa"/>
            <w:tcBorders>
              <w:top w:val="nil"/>
              <w:left w:val="nil"/>
              <w:bottom w:val="single" w:sz="4" w:space="0" w:color="auto"/>
              <w:right w:val="single" w:sz="4" w:space="0" w:color="auto"/>
            </w:tcBorders>
            <w:shd w:val="clear" w:color="auto" w:fill="auto"/>
            <w:vAlign w:val="center"/>
            <w:hideMark/>
          </w:tcPr>
          <w:p w14:paraId="702038B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1F2CFA1C" w14:textId="0810852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PEVuZE5vdGU+PENpdGU+PEF1dGhvcj5BZ25lc2U8L0F1dGhvcj48WWVhcj4yMDAyPC9ZZWFyPjxS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PEVuZE5vdGU+PENpdGU+PEF1dGhvcj5BZ25lc2U8L0F1dGhvcj48WWVhcj4yMDAyPC9ZZWFyPjxS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0" w:tooltip="Agnese, 2002 #1872" w:history="1">
              <w:r>
                <w:rPr>
                  <w:rFonts w:eastAsia="Times New Roman" w:cs="Times New Roman"/>
                  <w:noProof/>
                  <w:sz w:val="16"/>
                  <w:szCs w:val="16"/>
                  <w:lang w:val="hu-HU" w:eastAsia="hu-HU"/>
                </w:rPr>
                <w:t>130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4DAD8C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8DE195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B7E2B9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25B20A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D00E74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6B69B7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676EEF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BB9245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8B3C51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3B24ED6" w14:textId="575F160F"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339CF8FE" w14:textId="3752EF4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severe respiratory syncytial virus disease</w:t>
            </w:r>
          </w:p>
        </w:tc>
        <w:tc>
          <w:tcPr>
            <w:tcW w:w="1480" w:type="dxa"/>
            <w:tcBorders>
              <w:top w:val="nil"/>
              <w:left w:val="nil"/>
              <w:bottom w:val="single" w:sz="4" w:space="0" w:color="auto"/>
              <w:right w:val="single" w:sz="4" w:space="0" w:color="auto"/>
            </w:tcBorders>
            <w:shd w:val="clear" w:color="auto" w:fill="auto"/>
            <w:vAlign w:val="center"/>
            <w:hideMark/>
          </w:tcPr>
          <w:p w14:paraId="280908D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Jewish</w:t>
            </w:r>
          </w:p>
        </w:tc>
        <w:tc>
          <w:tcPr>
            <w:tcW w:w="735" w:type="dxa"/>
            <w:tcBorders>
              <w:top w:val="nil"/>
              <w:left w:val="nil"/>
              <w:bottom w:val="single" w:sz="4" w:space="0" w:color="auto"/>
              <w:right w:val="single" w:sz="4" w:space="0" w:color="auto"/>
            </w:tcBorders>
            <w:shd w:val="clear" w:color="auto" w:fill="auto"/>
            <w:vAlign w:val="center"/>
            <w:hideMark/>
          </w:tcPr>
          <w:p w14:paraId="7DA59890" w14:textId="1A2BB7C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PEVuZE5vdGU+PENpdGU+PEF1dGhvcj5UYWw8L0F1dGhvcj48WWVhcj4yMDA0PC9ZZWFyPjxSZWNO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PEVuZE5vdGU+PENpdGU+PEF1dGhvcj5UYWw8L0F1dGhvcj48WWVhcj4yMDA0PC9ZZWFyPjxSZWNO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1" w:tooltip="Tal, 2004 #1875" w:history="1">
              <w:r>
                <w:rPr>
                  <w:rFonts w:eastAsia="Times New Roman" w:cs="Times New Roman"/>
                  <w:noProof/>
                  <w:sz w:val="16"/>
                  <w:szCs w:val="16"/>
                  <w:lang w:val="hu-HU" w:eastAsia="hu-HU"/>
                </w:rPr>
                <w:t>131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C9746D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ABC207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E374A7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A30255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414AB2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7F7EF3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DA19D6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C1F37C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4ABA734"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EA188B1" w14:textId="3147CAF5"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83A74E5" w14:textId="6A872BA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rejection after lung transplantation</w:t>
            </w:r>
          </w:p>
        </w:tc>
        <w:tc>
          <w:tcPr>
            <w:tcW w:w="1480" w:type="dxa"/>
            <w:tcBorders>
              <w:top w:val="nil"/>
              <w:left w:val="nil"/>
              <w:bottom w:val="single" w:sz="4" w:space="0" w:color="auto"/>
              <w:right w:val="single" w:sz="4" w:space="0" w:color="auto"/>
            </w:tcBorders>
            <w:shd w:val="clear" w:color="auto" w:fill="auto"/>
            <w:vAlign w:val="center"/>
            <w:hideMark/>
          </w:tcPr>
          <w:p w14:paraId="65A34A7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446C5F78" w14:textId="5125F1B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PEVuZE5vdGU+PENpdGU+PEF1dGhvcj5QYWxtZXI8L0F1dGhvcj48WWVhcj4yMDAzPC9ZZWFyPjxS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PEVuZE5vdGU+PENpdGU+PEF1dGhvcj5QYWxtZXI8L0F1dGhvcj48WWVhcj4yMDAzPC9ZZWFyPjxS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2" w:tooltip="Palmer, 2003 #1889" w:history="1">
              <w:r>
                <w:rPr>
                  <w:rFonts w:eastAsia="Times New Roman" w:cs="Times New Roman"/>
                  <w:noProof/>
                  <w:sz w:val="16"/>
                  <w:szCs w:val="16"/>
                  <w:lang w:val="hu-HU" w:eastAsia="hu-HU"/>
                </w:rPr>
                <w:t>132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0CDA7D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284EA6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020BAB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2A80E1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432769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EFCECC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81376C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DC0F2B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E2CD77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9852019" w14:textId="504F0BA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9538AEF" w14:textId="7605D9E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giant cell arteritis</w:t>
            </w:r>
          </w:p>
        </w:tc>
        <w:tc>
          <w:tcPr>
            <w:tcW w:w="1480" w:type="dxa"/>
            <w:tcBorders>
              <w:top w:val="nil"/>
              <w:left w:val="nil"/>
              <w:bottom w:val="single" w:sz="4" w:space="0" w:color="auto"/>
              <w:right w:val="single" w:sz="4" w:space="0" w:color="auto"/>
            </w:tcBorders>
            <w:shd w:val="clear" w:color="auto" w:fill="auto"/>
            <w:vAlign w:val="center"/>
            <w:hideMark/>
          </w:tcPr>
          <w:p w14:paraId="1505D95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Spanish</w:t>
            </w:r>
          </w:p>
        </w:tc>
        <w:tc>
          <w:tcPr>
            <w:tcW w:w="735" w:type="dxa"/>
            <w:tcBorders>
              <w:top w:val="nil"/>
              <w:left w:val="nil"/>
              <w:bottom w:val="single" w:sz="4" w:space="0" w:color="auto"/>
              <w:right w:val="single" w:sz="4" w:space="0" w:color="auto"/>
            </w:tcBorders>
            <w:shd w:val="clear" w:color="auto" w:fill="auto"/>
            <w:vAlign w:val="center"/>
            <w:hideMark/>
          </w:tcPr>
          <w:p w14:paraId="1C6F3193" w14:textId="708262F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PEVuZE5vdGU+PENpdGU+PEF1dGhvcj5QYWxvbWluby1Nb3JhbGVzPC9BdXRob3I+PFllYXI+MjAw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PEVuZE5vdGU+PENpdGU+PEF1dGhvcj5QYWxvbWluby1Nb3JhbGVzPC9BdXRob3I+PFllYXI+MjAw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3" w:tooltip="Palomino-Morales, 2009 #1886" w:history="1">
              <w:r>
                <w:rPr>
                  <w:rFonts w:eastAsia="Times New Roman" w:cs="Times New Roman"/>
                  <w:noProof/>
                  <w:sz w:val="16"/>
                  <w:szCs w:val="16"/>
                  <w:lang w:val="hu-HU" w:eastAsia="hu-HU"/>
                </w:rPr>
                <w:t>133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E6CD2F5"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1CADFD3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9D6F8E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718517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AF968D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D37E58E"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46E76B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CCC32B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0C3D06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BFB643A" w14:textId="0064E47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331F0BE9" w14:textId="632D4D4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clinical malaria</w:t>
            </w:r>
          </w:p>
        </w:tc>
        <w:tc>
          <w:tcPr>
            <w:tcW w:w="1480" w:type="dxa"/>
            <w:tcBorders>
              <w:top w:val="nil"/>
              <w:left w:val="nil"/>
              <w:bottom w:val="single" w:sz="4" w:space="0" w:color="auto"/>
              <w:right w:val="single" w:sz="4" w:space="0" w:color="auto"/>
            </w:tcBorders>
            <w:shd w:val="clear" w:color="auto" w:fill="auto"/>
            <w:vAlign w:val="center"/>
            <w:hideMark/>
          </w:tcPr>
          <w:p w14:paraId="4918B33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Brazilian Amazonian</w:t>
            </w:r>
          </w:p>
        </w:tc>
        <w:tc>
          <w:tcPr>
            <w:tcW w:w="735" w:type="dxa"/>
            <w:tcBorders>
              <w:top w:val="nil"/>
              <w:left w:val="nil"/>
              <w:bottom w:val="single" w:sz="4" w:space="0" w:color="auto"/>
              <w:right w:val="single" w:sz="4" w:space="0" w:color="auto"/>
            </w:tcBorders>
            <w:shd w:val="clear" w:color="auto" w:fill="auto"/>
            <w:vAlign w:val="center"/>
            <w:hideMark/>
          </w:tcPr>
          <w:p w14:paraId="53A079C8" w14:textId="2DAEE05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&lt;EndNote&gt;&lt;Cite&gt;&lt;Author&gt;da Silva Santos&lt;/Author&gt;&lt;Year&gt;2012&lt;/Year&gt;&lt;RecNum&gt;1876&lt;/RecNum&gt;&lt;DisplayText&gt;(134)&lt;/DisplayText&gt;&lt;record&gt;&lt;rec-number&gt;1876&lt;/rec-number&gt;&lt;foreign-keys&gt;&lt;key app="EN" db-id="fdxt09d07fpsfreprfrxw926wa9wd59pptxa" timestamp="1596548907"&gt;1876&lt;/key&gt;&lt;/foreign-keys&gt;&lt;ref-type name="Journal Article"&gt;17&lt;/ref-type&gt;&lt;contributors&gt;&lt;authors&gt;&lt;author&gt;da Silva Santos, S.&lt;/author&gt;&lt;author&gt;Clark, T. G.&lt;/author&gt;&lt;author&gt;Campino, S.&lt;/author&gt;&lt;author&gt;Suarez-Mutis, M. C.&lt;/author&gt;&lt;author&gt;Rockett, K. A.&lt;/author&gt;&lt;author&gt;Kwiatkowski, D. P.&lt;/author&gt;&lt;author&gt;Fernandes, O.&lt;/author&gt;&lt;/authors&gt;&lt;/contributors&gt;&lt;auth-address&gt;Laboratorio Interdisciplinar de Pesquisas Medicas, IOC, Fiocruz, Rio de Janeiro, Brazil. simone@ioc.fiocruz.br&lt;/auth-address&gt;&lt;titles&gt;&lt;title&gt;Investigation of host candidate malaria-associated risk/protective SNPs in a Brazilian Amazonian population&lt;/title&gt;&lt;secondary-title&gt;PLoS One&lt;/secondary-title&gt;&lt;/titles&gt;&lt;periodical&gt;&lt;full-title&gt;PLoS One&lt;/full-title&gt;&lt;abbr-1&gt;PloS one&lt;/abbr-1&gt;&lt;/periodical&gt;&lt;pages&gt;e36692&lt;/pages&gt;&lt;volume&gt;7&lt;/volume&gt;&lt;number&gt;5&lt;/number&gt;&lt;edition&gt;2012/05/23&lt;/edition&gt;&lt;keywords&gt;&lt;keyword&gt;Animals&lt;/keyword&gt;&lt;keyword&gt;Brazil&lt;/keyword&gt;&lt;keyword&gt;Case-Control Studies&lt;/keyword&gt;&lt;keyword&gt;*Genetic Predisposition to Disease&lt;/keyword&gt;&lt;keyword&gt;Malaria/*genetics&lt;/keyword&gt;&lt;keyword&gt;*Polymorphism, Single Nucleotide&lt;/keyword&gt;&lt;/keywords&gt;&lt;dates&gt;&lt;year&gt;2012&lt;/year&gt;&lt;/dates&gt;&lt;isbn&gt;1932-6203 (Electronic)&amp;#xD;1932-6203 (Linking)&lt;/isbn&gt;&lt;accession-num&gt;22615793&lt;/accession-num&gt;&lt;urls&gt;&lt;related-urls&gt;&lt;url&gt;https://www.ncbi.nlm.nih.gov/pubmed/22615793&lt;/url&gt;&lt;/related-urls&gt;&lt;/urls&gt;&lt;custom2&gt;PMC3353949&lt;/custom2&gt;&lt;electronic-resource-num&gt;10.1371/journal.pone.0036692&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4" w:tooltip="da Silva Santos, 2012 #1876" w:history="1">
              <w:r>
                <w:rPr>
                  <w:rFonts w:eastAsia="Times New Roman" w:cs="Times New Roman"/>
                  <w:noProof/>
                  <w:sz w:val="16"/>
                  <w:szCs w:val="16"/>
                  <w:lang w:val="hu-HU" w:eastAsia="hu-HU"/>
                </w:rPr>
                <w:t>134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8672B4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FE5F10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35C3BD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471481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8E7FDE9"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704C62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D31F52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097655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B17719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620EF5D" w14:textId="0538920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D6E0739" w14:textId="5640FC6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IL-4 secretion after measles vaccination</w:t>
            </w:r>
          </w:p>
        </w:tc>
        <w:tc>
          <w:tcPr>
            <w:tcW w:w="1480" w:type="dxa"/>
            <w:tcBorders>
              <w:top w:val="nil"/>
              <w:left w:val="nil"/>
              <w:bottom w:val="single" w:sz="4" w:space="0" w:color="auto"/>
              <w:right w:val="single" w:sz="4" w:space="0" w:color="auto"/>
            </w:tcBorders>
            <w:shd w:val="clear" w:color="auto" w:fill="auto"/>
            <w:vAlign w:val="center"/>
            <w:hideMark/>
          </w:tcPr>
          <w:p w14:paraId="7117ED3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3DF4838A" w14:textId="31BBF6E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PEVuZE5vdGU+PENpdGU+PEF1dGhvcj5EaGltYW48L0F1dGhvcj48WWVhcj4yMDA4PC9ZZWFyPjxS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PEVuZE5vdGU+PENpdGU+PEF1dGhvcj5EaGltYW48L0F1dGhvcj48WWVhcj4yMDA4PC9ZZWFyPjxS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5" w:tooltip="Dhiman, 2008 #1882" w:history="1">
              <w:r>
                <w:rPr>
                  <w:rFonts w:eastAsia="Times New Roman" w:cs="Times New Roman"/>
                  <w:noProof/>
                  <w:sz w:val="16"/>
                  <w:szCs w:val="16"/>
                  <w:lang w:val="hu-HU" w:eastAsia="hu-HU"/>
                </w:rPr>
                <w:t>135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762252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8F372E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E8C897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081BFB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CA4BF7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7535A2E"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3B777E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07F563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01B8DD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D160E0A" w14:textId="4FB76F97"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C1E4A39" w14:textId="088B8FB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early-onset preeclampsia, HELLP syndrome</w:t>
            </w:r>
          </w:p>
        </w:tc>
        <w:tc>
          <w:tcPr>
            <w:tcW w:w="1480" w:type="dxa"/>
            <w:tcBorders>
              <w:top w:val="nil"/>
              <w:left w:val="nil"/>
              <w:bottom w:val="single" w:sz="4" w:space="0" w:color="auto"/>
              <w:right w:val="single" w:sz="4" w:space="0" w:color="auto"/>
            </w:tcBorders>
            <w:shd w:val="clear" w:color="auto" w:fill="auto"/>
            <w:vAlign w:val="center"/>
            <w:hideMark/>
          </w:tcPr>
          <w:p w14:paraId="11125EF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Dutch</w:t>
            </w:r>
          </w:p>
        </w:tc>
        <w:tc>
          <w:tcPr>
            <w:tcW w:w="735" w:type="dxa"/>
            <w:tcBorders>
              <w:top w:val="nil"/>
              <w:left w:val="nil"/>
              <w:bottom w:val="single" w:sz="4" w:space="0" w:color="auto"/>
              <w:right w:val="single" w:sz="4" w:space="0" w:color="auto"/>
            </w:tcBorders>
            <w:shd w:val="clear" w:color="auto" w:fill="auto"/>
            <w:vAlign w:val="center"/>
            <w:hideMark/>
          </w:tcPr>
          <w:p w14:paraId="08D25060" w14:textId="1EDA88F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PEVuZE5vdGU+PENpdGU+PEF1dGhvcj52YW4gUmlqbjwvQXV0aG9yPjxZZWFyPjIwMDg8L1llYXI+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PEVuZE5vdGU+PENpdGU+PEF1dGhvcj52YW4gUmlqbjwvQXV0aG9yPjxZZWFyPjIwMDg8L1llYXI+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6" w:tooltip="van Rijn, 2008 #1887" w:history="1">
              <w:r>
                <w:rPr>
                  <w:rFonts w:eastAsia="Times New Roman" w:cs="Times New Roman"/>
                  <w:noProof/>
                  <w:sz w:val="16"/>
                  <w:szCs w:val="16"/>
                  <w:lang w:val="hu-HU" w:eastAsia="hu-HU"/>
                </w:rPr>
                <w:t>136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999484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B381E6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2F47D4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877481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3165E4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C2B5FD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707E49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4D84A0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89C764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3DE67EC" w14:textId="2F0ED97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571B704" w14:textId="0225814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recurrent cystitis in women</w:t>
            </w:r>
          </w:p>
        </w:tc>
        <w:tc>
          <w:tcPr>
            <w:tcW w:w="1480" w:type="dxa"/>
            <w:tcBorders>
              <w:top w:val="nil"/>
              <w:left w:val="nil"/>
              <w:bottom w:val="single" w:sz="4" w:space="0" w:color="auto"/>
              <w:right w:val="single" w:sz="4" w:space="0" w:color="auto"/>
            </w:tcBorders>
            <w:shd w:val="clear" w:color="auto" w:fill="auto"/>
            <w:vAlign w:val="center"/>
            <w:hideMark/>
          </w:tcPr>
          <w:p w14:paraId="3686E3A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6FD85748" w14:textId="476FBB0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PEVuZE5vdGU+PENpdGU+PEF1dGhvcj5IYXduPC9BdXRob3I+PFllYXI+MjAwOTwvWWVhcj48UmVj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PEVuZE5vdGU+PENpdGU+PEF1dGhvcj5IYXduPC9BdXRob3I+PFllYXI+MjAwOTwvWWVhcj48UmVj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7" w:tooltip="Hawn, 2009 #1877" w:history="1">
              <w:r>
                <w:rPr>
                  <w:rFonts w:eastAsia="Times New Roman" w:cs="Times New Roman"/>
                  <w:noProof/>
                  <w:sz w:val="16"/>
                  <w:szCs w:val="16"/>
                  <w:lang w:val="hu-HU" w:eastAsia="hu-HU"/>
                </w:rPr>
                <w:t>137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1ECC7D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876FE5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808706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6CCF19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F5DF7D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2F9CAD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3E7B54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B226BD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28F078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BF30231" w14:textId="1FE84FC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4213870" w14:textId="3645B9B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prognosis of chronic HBV infection in males</w:t>
            </w:r>
          </w:p>
        </w:tc>
        <w:tc>
          <w:tcPr>
            <w:tcW w:w="1480" w:type="dxa"/>
            <w:tcBorders>
              <w:top w:val="nil"/>
              <w:left w:val="nil"/>
              <w:bottom w:val="single" w:sz="4" w:space="0" w:color="auto"/>
              <w:right w:val="single" w:sz="4" w:space="0" w:color="auto"/>
            </w:tcBorders>
            <w:shd w:val="clear" w:color="auto" w:fill="auto"/>
            <w:vAlign w:val="center"/>
            <w:hideMark/>
          </w:tcPr>
          <w:p w14:paraId="297EEB7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051C18B7" w14:textId="4E5DBD6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&lt;EndNote&gt;&lt;Cite&gt;&lt;Author&gt;Cussigh&lt;/Author&gt;&lt;Year&gt;2013&lt;/Year&gt;&lt;RecNum&gt;1880&lt;/RecNum&gt;&lt;DisplayText&gt;(138)&lt;/DisplayText&gt;&lt;record&gt;&lt;rec-number&gt;1880&lt;/rec-number&gt;&lt;foreign-keys&gt;&lt;key app="EN" db-id="fdxt09d07fpsfreprfrxw926wa9wd59pptxa" timestamp="1596550962"&gt;1880&lt;/key&gt;&lt;/foreign-keys&gt;&lt;ref-type name="Journal Article"&gt;17&lt;/ref-type&gt;&lt;contributors&gt;&lt;authors&gt;&lt;author&gt;Cussigh, A.&lt;/author&gt;&lt;author&gt;Fabris, C.&lt;/author&gt;&lt;author&gt;Fattovich, G.&lt;/author&gt;&lt;author&gt;Falleti, E.&lt;/author&gt;&lt;author&gt;Cmet, S.&lt;/author&gt;&lt;author&gt;Bitetto, D.&lt;/author&gt;&lt;author&gt;Bignulin, E.&lt;/author&gt;&lt;author&gt;Toniutto, P.&lt;/author&gt;&lt;/authors&gt;&lt;/contributors&gt;&lt;titles&gt;&lt;title&gt;Toll like receptor 4 D299G associates with disease progression in Caucasian patients with chronic HBV infection: relationship with gender&lt;/title&gt;&lt;secondary-title&gt;J Clin Immunol&lt;/secondary-title&gt;&lt;/titles&gt;&lt;periodical&gt;&lt;full-title&gt;J Clin Immunol&lt;/full-title&gt;&lt;/periodical&gt;&lt;pages&gt;313-6&lt;/pages&gt;&lt;volume&gt;33&lt;/volume&gt;&lt;number&gt;2&lt;/number&gt;&lt;edition&gt;2012/10/25&lt;/edition&gt;&lt;keywords&gt;&lt;keyword&gt;Adult&lt;/keyword&gt;&lt;keyword&gt;Aged&lt;/keyword&gt;&lt;keyword&gt;Aged, 80 and over&lt;/keyword&gt;&lt;keyword&gt;Alleles&lt;/keyword&gt;&lt;keyword&gt;Cross-Sectional Studies&lt;/keyword&gt;&lt;keyword&gt;Disease Progression&lt;/keyword&gt;&lt;keyword&gt;*European Continental Ancestry Group&lt;/keyword&gt;&lt;keyword&gt;Female&lt;/keyword&gt;&lt;keyword&gt;Gene Frequency&lt;/keyword&gt;&lt;keyword&gt;Genotype&lt;/keyword&gt;&lt;keyword&gt;Hepatitis B, Chronic/*genetics&lt;/keyword&gt;&lt;keyword&gt;Humans&lt;/keyword&gt;&lt;keyword&gt;Male&lt;/keyword&gt;&lt;keyword&gt;Middle Aged&lt;/keyword&gt;&lt;keyword&gt;*Polymorphism, Single Nucleotide&lt;/keyword&gt;&lt;keyword&gt;Sex Factors&lt;/keyword&gt;&lt;keyword&gt;Toll-Like Receptor 4/*genetics&lt;/keyword&gt;&lt;keyword&gt;Young Adult&lt;/keyword&gt;&lt;/keywords&gt;&lt;dates&gt;&lt;year&gt;2013&lt;/year&gt;&lt;pub-dates&gt;&lt;date&gt;Feb&lt;/date&gt;&lt;/pub-dates&gt;&lt;/dates&gt;&lt;isbn&gt;1573-2592 (Electronic)&amp;#xD;0271-9142 (Linking)&lt;/isbn&gt;&lt;accession-num&gt;23093310&lt;/accession-num&gt;&lt;urls&gt;&lt;related-urls&gt;&lt;url&gt;https://www.ncbi.nlm.nih.gov/pubmed/23093310&lt;/url&gt;&lt;/related-urls&gt;&lt;/urls&gt;&lt;electronic-resource-num&gt;10.1007/s10875-012-9822-9&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8" w:tooltip="Cussigh, 2013 #1880" w:history="1">
              <w:r>
                <w:rPr>
                  <w:rFonts w:eastAsia="Times New Roman" w:cs="Times New Roman"/>
                  <w:noProof/>
                  <w:sz w:val="16"/>
                  <w:szCs w:val="16"/>
                  <w:lang w:val="hu-HU" w:eastAsia="hu-HU"/>
                </w:rPr>
                <w:t>138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0D098F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3BB9F7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FE20EB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E5C7FC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D9F506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3DB9DE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B46CE0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65B24E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1A3B90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7897573" w14:textId="59C2CEC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10FD950A" w14:textId="24A7E1A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p>
        </w:tc>
        <w:tc>
          <w:tcPr>
            <w:tcW w:w="1480" w:type="dxa"/>
            <w:tcBorders>
              <w:top w:val="nil"/>
              <w:left w:val="nil"/>
              <w:bottom w:val="single" w:sz="4" w:space="0" w:color="auto"/>
              <w:right w:val="single" w:sz="4" w:space="0" w:color="auto"/>
            </w:tcBorders>
            <w:shd w:val="clear" w:color="auto" w:fill="auto"/>
            <w:vAlign w:val="center"/>
            <w:hideMark/>
          </w:tcPr>
          <w:p w14:paraId="6B4B582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Brazilian</w:t>
            </w:r>
          </w:p>
        </w:tc>
        <w:tc>
          <w:tcPr>
            <w:tcW w:w="735" w:type="dxa"/>
            <w:tcBorders>
              <w:top w:val="nil"/>
              <w:left w:val="nil"/>
              <w:bottom w:val="single" w:sz="4" w:space="0" w:color="auto"/>
              <w:right w:val="single" w:sz="4" w:space="0" w:color="auto"/>
            </w:tcBorders>
            <w:shd w:val="clear" w:color="auto" w:fill="auto"/>
            <w:vAlign w:val="center"/>
            <w:hideMark/>
          </w:tcPr>
          <w:p w14:paraId="4481C0DC" w14:textId="5F9EBBF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&lt;EndNote&gt;&lt;Cite&gt;&lt;Author&gt;de Oliveira&lt;/Author&gt;&lt;Year&gt;2013&lt;/Year&gt;&lt;RecNum&gt;1894&lt;/RecNum&gt;&lt;DisplayText&gt;(139)&lt;/DisplayText&gt;&lt;record&gt;&lt;rec-number&gt;1894&lt;/rec-number&gt;&lt;foreign-keys&gt;&lt;key app="EN" db-id="fdxt09d07fpsfreprfrxw926wa9wd59pptxa" timestamp="1596553670"&gt;1894&lt;/key&gt;&lt;/foreign-keys&gt;&lt;ref-type name="Journal Article"&gt;17&lt;/ref-type&gt;&lt;contributors&gt;&lt;authors&gt;&lt;author&gt;de Oliveira, J. G.&lt;/author&gt;&lt;author&gt;Rossi, A. F.&lt;/author&gt;&lt;author&gt;Nizato, D. M.&lt;/author&gt;&lt;author&gt;Miyasaki, K.&lt;/author&gt;&lt;author&gt;Silva, A. E.&lt;/author&gt;&lt;/authors&gt;&lt;/contributors&gt;&lt;auth-address&gt;Department of Biology, Sao Paulo State University (UNESP), Rua Cristovao Colombo, 2265, Sao Jose do Rio Preto, 15054-000 SP, Brazil. kjuliana21@yahoo.com.br&lt;/auth-address&gt;&lt;titles&gt;&lt;title&gt;Profiles of gene polymorphisms in cytokines and Toll-like receptors with higher risk for gastric cancer&lt;/title&gt;&lt;secondary-title&gt;Dig Dis Sci&lt;/secondary-title&gt;&lt;/titles&gt;&lt;periodical&gt;&lt;full-title&gt;Dig Dis Sci&lt;/full-title&gt;&lt;abbr-1&gt;Digestive diseases and sciences&lt;/abbr-1&gt;&lt;/periodical&gt;&lt;pages&gt;978-88&lt;/pages&gt;&lt;volume&gt;58&lt;/volume&gt;&lt;number&gt;4&lt;/number&gt;&lt;edition&gt;2012/10/23&lt;/edition&gt;&lt;keywords&gt;&lt;keyword&gt;Adult&lt;/keyword&gt;&lt;keyword&gt;Aged&lt;/keyword&gt;&lt;keyword&gt;Aged, 80 and over&lt;/keyword&gt;&lt;keyword&gt;Brazil&lt;/keyword&gt;&lt;keyword&gt;Case-Control Studies&lt;/keyword&gt;&lt;keyword&gt;Female&lt;/keyword&gt;&lt;keyword&gt;Genetic Predisposition to Disease&lt;/keyword&gt;&lt;keyword&gt;Humans&lt;/keyword&gt;&lt;keyword&gt;Interleukins/*genetics&lt;/keyword&gt;&lt;keyword&gt;Male&lt;/keyword&gt;&lt;keyword&gt;Middle Aged&lt;/keyword&gt;&lt;keyword&gt;Polymorphism, Genetic&lt;/keyword&gt;&lt;keyword&gt;Stomach Neoplasms/*genetics&lt;/keyword&gt;&lt;keyword&gt;Toll-Like Receptors/*genetics&lt;/keyword&gt;&lt;keyword&gt;Young Adult&lt;/keyword&gt;&lt;/keywords&gt;&lt;dates&gt;&lt;year&gt;2013&lt;/year&gt;&lt;pub-dates&gt;&lt;date&gt;Apr&lt;/date&gt;&lt;/pub-dates&gt;&lt;/dates&gt;&lt;isbn&gt;1573-2568 (Electronic)&amp;#xD;0163-2116 (Linking)&lt;/isbn&gt;&lt;accession-num&gt;23086128&lt;/accession-num&gt;&lt;urls&gt;&lt;related-urls&gt;&lt;url&gt;https://www.ncbi.nlm.nih.gov/pubmed/23086128&lt;/url&gt;&lt;/related-urls&gt;&lt;/urls&gt;&lt;electronic-resource-num&gt;10.1007/s10620-012-2460-5&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9" w:tooltip="de Oliveira, 2013 #1894" w:history="1">
              <w:r>
                <w:rPr>
                  <w:rFonts w:eastAsia="Times New Roman" w:cs="Times New Roman"/>
                  <w:noProof/>
                  <w:sz w:val="16"/>
                  <w:szCs w:val="16"/>
                  <w:lang w:val="hu-HU" w:eastAsia="hu-HU"/>
                </w:rPr>
                <w:t>139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130079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D88AB1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F18AB7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0777FE1"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371875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561318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CB6C31E"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A68280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8D424A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F134AD5" w14:textId="3B248E4C"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D8EF688" w14:textId="4F6BA12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bacterial vaginosis in HIV-1 infected adolescents</w:t>
            </w:r>
          </w:p>
        </w:tc>
        <w:tc>
          <w:tcPr>
            <w:tcW w:w="1480" w:type="dxa"/>
            <w:tcBorders>
              <w:top w:val="nil"/>
              <w:left w:val="nil"/>
              <w:bottom w:val="single" w:sz="4" w:space="0" w:color="auto"/>
              <w:right w:val="single" w:sz="4" w:space="0" w:color="auto"/>
            </w:tcBorders>
            <w:shd w:val="clear" w:color="auto" w:fill="auto"/>
            <w:vAlign w:val="center"/>
            <w:hideMark/>
          </w:tcPr>
          <w:p w14:paraId="10948D6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2E01ABFE" w14:textId="19D6BE2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PEVuZE5vdGU+PENpdGU+PEF1dGhvcj5Sb3lzZTwvQXV0aG9yPjxZZWFyPjIwMTI8L1llYXI+PFJl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PEVuZE5vdGU+PENpdGU+PEF1dGhvcj5Sb3lzZTwvQXV0aG9yPjxZZWFyPjIwMTI8L1llYXI+PFJl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75" w:tooltip="Royse, 2012 #1849" w:history="1">
              <w:r>
                <w:rPr>
                  <w:rFonts w:eastAsia="Times New Roman" w:cs="Times New Roman"/>
                  <w:noProof/>
                  <w:sz w:val="16"/>
                  <w:szCs w:val="16"/>
                  <w:lang w:val="hu-HU" w:eastAsia="hu-HU"/>
                </w:rPr>
                <w:t>75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981EF0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AA0F1C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B68D7D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02CCD2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1C876D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284E09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EA9C93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29834B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42A469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E34C96D" w14:textId="627F58A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4E3C67B" w14:textId="522AC78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Gram-negative bacterial infection in very low birth weight infants</w:t>
            </w:r>
          </w:p>
        </w:tc>
        <w:tc>
          <w:tcPr>
            <w:tcW w:w="1480" w:type="dxa"/>
            <w:tcBorders>
              <w:top w:val="nil"/>
              <w:left w:val="nil"/>
              <w:bottom w:val="single" w:sz="4" w:space="0" w:color="auto"/>
              <w:right w:val="single" w:sz="4" w:space="0" w:color="auto"/>
            </w:tcBorders>
            <w:shd w:val="clear" w:color="auto" w:fill="auto"/>
            <w:vAlign w:val="center"/>
            <w:hideMark/>
          </w:tcPr>
          <w:p w14:paraId="6142478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46BF0725" w14:textId="5F04CC3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PEVuZE5vdGU+PENpdGU+PEF1dGhvcj5TYW1wYXRoPC9BdXRob3I+PFllYXI+MjAxMzwvWWVhcj48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PEVuZE5vdGU+PENpdGU+PEF1dGhvcj5TYW1wYXRoPC9BdXRob3I+PFllYXI+MjAxMzwvWWVhcj48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0" w:tooltip="Sampath, 2013 #1873" w:history="1">
              <w:r>
                <w:rPr>
                  <w:rFonts w:eastAsia="Times New Roman" w:cs="Times New Roman"/>
                  <w:noProof/>
                  <w:sz w:val="16"/>
                  <w:szCs w:val="16"/>
                  <w:lang w:val="hu-HU" w:eastAsia="hu-HU"/>
                </w:rPr>
                <w:t>140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916E4E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8BAEE0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64A554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CB5D98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768243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141D64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5C53CA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AB49FA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E5C6A9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0D61ADF" w14:textId="217F647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A729FF7" w14:textId="5A20367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HBsAg seroclearance and seroconversion in HBV-infected patients</w:t>
            </w:r>
          </w:p>
        </w:tc>
        <w:tc>
          <w:tcPr>
            <w:tcW w:w="1480" w:type="dxa"/>
            <w:tcBorders>
              <w:top w:val="nil"/>
              <w:left w:val="nil"/>
              <w:bottom w:val="single" w:sz="4" w:space="0" w:color="auto"/>
              <w:right w:val="single" w:sz="4" w:space="0" w:color="auto"/>
            </w:tcBorders>
            <w:shd w:val="clear" w:color="auto" w:fill="auto"/>
            <w:vAlign w:val="center"/>
            <w:hideMark/>
          </w:tcPr>
          <w:p w14:paraId="2A6F908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1508AE64" w14:textId="3638F32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PEVuZE5vdGU+PENpdGU+PEF1dGhvcj5XdTwvQXV0aG9yPjxZZWFyPjIwMTI8L1llYXI+PFJlY051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==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PEVuZE5vdGU+PENpdGU+PEF1dGhvcj5XdTwvQXV0aG9yPjxZZWFyPjIwMTI8L1llYXI+PFJlY051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==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1" w:tooltip="Wu, 2012 #1881" w:history="1">
              <w:r>
                <w:rPr>
                  <w:rFonts w:eastAsia="Times New Roman" w:cs="Times New Roman"/>
                  <w:noProof/>
                  <w:sz w:val="16"/>
                  <w:szCs w:val="16"/>
                  <w:lang w:val="hu-HU" w:eastAsia="hu-HU"/>
                </w:rPr>
                <w:t>141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5309610"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4E58630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FDD1AE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05EE631"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3B1B57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38AD9D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0D3D78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9FF7E3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99A556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3223744" w14:textId="4DE50B11"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0CB448F" w14:textId="50D193D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Mycobacterium avium subspecies paratuberculosis-positivity in paediatric Crohn's disease patients</w:t>
            </w:r>
          </w:p>
        </w:tc>
        <w:tc>
          <w:tcPr>
            <w:tcW w:w="1480" w:type="dxa"/>
            <w:tcBorders>
              <w:top w:val="nil"/>
              <w:left w:val="nil"/>
              <w:bottom w:val="single" w:sz="4" w:space="0" w:color="auto"/>
              <w:right w:val="single" w:sz="4" w:space="0" w:color="auto"/>
            </w:tcBorders>
            <w:shd w:val="clear" w:color="auto" w:fill="auto"/>
            <w:vAlign w:val="center"/>
            <w:hideMark/>
          </w:tcPr>
          <w:p w14:paraId="3111EA4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Australian</w:t>
            </w:r>
          </w:p>
        </w:tc>
        <w:tc>
          <w:tcPr>
            <w:tcW w:w="735" w:type="dxa"/>
            <w:tcBorders>
              <w:top w:val="nil"/>
              <w:left w:val="nil"/>
              <w:bottom w:val="single" w:sz="4" w:space="0" w:color="auto"/>
              <w:right w:val="single" w:sz="4" w:space="0" w:color="auto"/>
            </w:tcBorders>
            <w:shd w:val="clear" w:color="auto" w:fill="auto"/>
            <w:vAlign w:val="center"/>
            <w:hideMark/>
          </w:tcPr>
          <w:p w14:paraId="1754A452" w14:textId="4FCEA1F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PEVuZE5vdGU+PENpdGU+PEF1dGhvcj5XYWduZXI8L0F1dGhvcj48WWVhcj4yMDEzPC9ZZWFyPjxS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==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PEVuZE5vdGU+PENpdGU+PEF1dGhvcj5XYWduZXI8L0F1dGhvcj48WWVhcj4yMDEzPC9ZZWFyPjxS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==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2" w:tooltip="Wagner, 2013 #1874" w:history="1">
              <w:r>
                <w:rPr>
                  <w:rFonts w:eastAsia="Times New Roman" w:cs="Times New Roman"/>
                  <w:noProof/>
                  <w:sz w:val="16"/>
                  <w:szCs w:val="16"/>
                  <w:lang w:val="hu-HU" w:eastAsia="hu-HU"/>
                </w:rPr>
                <w:t>142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76934D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3F9A71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B8C484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FBD3EE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A231AD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FC91AF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11C81C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DAB4F1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004F341"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A97CF2B" w14:textId="1CBC4F9C"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8F4C14D" w14:textId="22AEE51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hepatitis C virus infection</w:t>
            </w:r>
          </w:p>
        </w:tc>
        <w:tc>
          <w:tcPr>
            <w:tcW w:w="1480" w:type="dxa"/>
            <w:tcBorders>
              <w:top w:val="nil"/>
              <w:left w:val="nil"/>
              <w:bottom w:val="single" w:sz="4" w:space="0" w:color="auto"/>
              <w:right w:val="single" w:sz="4" w:space="0" w:color="auto"/>
            </w:tcBorders>
            <w:shd w:val="clear" w:color="auto" w:fill="auto"/>
            <w:vAlign w:val="center"/>
            <w:hideMark/>
          </w:tcPr>
          <w:p w14:paraId="60A8AC1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Saudi Arabian</w:t>
            </w:r>
          </w:p>
        </w:tc>
        <w:tc>
          <w:tcPr>
            <w:tcW w:w="735" w:type="dxa"/>
            <w:tcBorders>
              <w:top w:val="nil"/>
              <w:left w:val="nil"/>
              <w:bottom w:val="single" w:sz="4" w:space="0" w:color="auto"/>
              <w:right w:val="single" w:sz="4" w:space="0" w:color="auto"/>
            </w:tcBorders>
            <w:shd w:val="clear" w:color="auto" w:fill="auto"/>
            <w:vAlign w:val="center"/>
            <w:hideMark/>
          </w:tcPr>
          <w:p w14:paraId="41DFF28F" w14:textId="59A6477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PEVuZE5vdGU+PENpdGU+PEF1dGhvcj5BbC1RYWh0YW5pPC9BdXRob3I+PFllYXI+MjAxNDwvWWVh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PEVuZE5vdGU+PENpdGU+PEF1dGhvcj5BbC1RYWh0YW5pPC9BdXRob3I+PFllYXI+MjAxNDwvWWVh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3" w:tooltip="Al-Qahtani, 2014 #1879" w:history="1">
              <w:r>
                <w:rPr>
                  <w:rFonts w:eastAsia="Times New Roman" w:cs="Times New Roman"/>
                  <w:noProof/>
                  <w:sz w:val="16"/>
                  <w:szCs w:val="16"/>
                  <w:lang w:val="hu-HU" w:eastAsia="hu-HU"/>
                </w:rPr>
                <w:t>143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1BEA5D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A1DBEC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22BBBF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2D7DCD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E40B8B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3FC1C2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9D1CB4E"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0714AF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55611E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16A4784" w14:textId="108A368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11FA27BC" w14:textId="1CF36B5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chronic cavitary pulmonary aspergillosis</w:t>
            </w:r>
          </w:p>
        </w:tc>
        <w:tc>
          <w:tcPr>
            <w:tcW w:w="1480" w:type="dxa"/>
            <w:tcBorders>
              <w:top w:val="nil"/>
              <w:left w:val="nil"/>
              <w:bottom w:val="single" w:sz="4" w:space="0" w:color="auto"/>
              <w:right w:val="single" w:sz="4" w:space="0" w:color="auto"/>
            </w:tcBorders>
            <w:shd w:val="clear" w:color="auto" w:fill="auto"/>
            <w:vAlign w:val="center"/>
            <w:hideMark/>
          </w:tcPr>
          <w:p w14:paraId="44D3161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71032C12" w14:textId="48DDABA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&lt;EndNote&gt;&lt;Cite&gt;&lt;Author&gt;Carvalho&lt;/Author&gt;&lt;Year&gt;2008&lt;/Year&gt;&lt;RecNum&gt;1878&lt;/RecNum&gt;&lt;DisplayText&gt;(144)&lt;/DisplayText&gt;&lt;record&gt;&lt;rec-number&gt;1878&lt;/rec-number&gt;&lt;foreign-keys&gt;&lt;key app="EN" db-id="fdxt09d07fpsfreprfrxw926wa9wd59pptxa" timestamp="1596550830"&gt;1878&lt;/key&gt;&lt;/foreign-keys&gt;&lt;ref-type name="Journal Article"&gt;17&lt;/ref-type&gt;&lt;contributors&gt;&lt;authors&gt;&lt;author&gt;Carvalho, A.&lt;/author&gt;&lt;author&gt;Pasqualotto, A. C.&lt;/author&gt;&lt;author&gt;Pitzurra, L.&lt;/author&gt;&lt;author&gt;Romani, L.&lt;/author&gt;&lt;author&gt;Denning, D. W.&lt;/author&gt;&lt;author&gt;Rodrigues, F.&lt;/author&gt;&lt;/authors&gt;&lt;/contributors&gt;&lt;auth-address&gt;School of Health Sciences, University of Minho, Braga, Portugal.&lt;/auth-address&gt;&lt;titles&gt;&lt;title&gt;Polymorphisms in toll-like receptor genes and susceptibility to pulmonary aspergillosis&lt;/title&gt;&lt;secondary-title&gt;J Infect Dis&lt;/secondary-title&gt;&lt;/titles&gt;&lt;periodical&gt;&lt;full-title&gt;J Infect Dis&lt;/full-title&gt;&lt;/periodical&gt;&lt;pages&gt;618-21&lt;/pages&gt;&lt;volume&gt;197&lt;/volume&gt;&lt;number&gt;4&lt;/number&gt;&lt;edition&gt;2008/02/16&lt;/edition&gt;&lt;keywords&gt;&lt;keyword&gt;Aged&lt;/keyword&gt;&lt;keyword&gt;Aspergillosis/genetics/immunology&lt;/keyword&gt;&lt;keyword&gt;Aspergillosis, Allergic Bronchopulmonary/genetics/*immunology&lt;/keyword&gt;&lt;keyword&gt;Aspergillus fumigatus/*immunology/pathogenicity&lt;/keyword&gt;&lt;keyword&gt;Case-Control Studies&lt;/keyword&gt;&lt;keyword&gt;Cohort Studies&lt;/keyword&gt;&lt;keyword&gt;Female&lt;/keyword&gt;&lt;keyword&gt;Humans&lt;/keyword&gt;&lt;keyword&gt;Lung Diseases, Fungal/genetics/*immunology&lt;/keyword&gt;&lt;keyword&gt;Male&lt;/keyword&gt;&lt;keyword&gt;Middle Aged&lt;/keyword&gt;&lt;keyword&gt;Polymorphism, Single Nucleotide&lt;/keyword&gt;&lt;keyword&gt;Toll-Like Receptor 2/genetics&lt;/keyword&gt;&lt;keyword&gt;Toll-Like Receptor 4/*genetics&lt;/keyword&gt;&lt;keyword&gt;Toll-Like Receptor 9/*genetics&lt;/keyword&gt;&lt;/keywords&gt;&lt;dates&gt;&lt;year&gt;2008&lt;/year&gt;&lt;pub-dates&gt;&lt;date&gt;Feb 15&lt;/date&gt;&lt;/pub-dates&gt;&lt;/dates&gt;&lt;isbn&gt;0022-1899 (Print)&amp;#xD;0022-1899 (Linking)&lt;/isbn&gt;&lt;accession-num&gt;18275280&lt;/accession-num&gt;&lt;urls&gt;&lt;related-urls&gt;&lt;url&gt;https://www.ncbi.nlm.nih.gov/pubmed/18275280&lt;/url&gt;&lt;/related-urls&gt;&lt;/urls&gt;&lt;electronic-resource-num&gt;10.1086/526500&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4" w:tooltip="Carvalho, 2008 #1878" w:history="1">
              <w:r>
                <w:rPr>
                  <w:rFonts w:eastAsia="Times New Roman" w:cs="Times New Roman"/>
                  <w:noProof/>
                  <w:sz w:val="16"/>
                  <w:szCs w:val="16"/>
                  <w:lang w:val="hu-HU" w:eastAsia="hu-HU"/>
                </w:rPr>
                <w:t>144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CB2131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9EC701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E94CD1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D8BCD2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74B4CF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ED508E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DC3904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284136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FE9DF3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BF90034" w14:textId="49DC214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A2517AC" w14:textId="25467B6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non-Hodgkin lymphoma</w:t>
            </w:r>
          </w:p>
        </w:tc>
        <w:tc>
          <w:tcPr>
            <w:tcW w:w="1480" w:type="dxa"/>
            <w:tcBorders>
              <w:top w:val="nil"/>
              <w:left w:val="nil"/>
              <w:bottom w:val="single" w:sz="4" w:space="0" w:color="auto"/>
              <w:right w:val="single" w:sz="4" w:space="0" w:color="auto"/>
            </w:tcBorders>
            <w:shd w:val="clear" w:color="auto" w:fill="auto"/>
            <w:vAlign w:val="center"/>
            <w:hideMark/>
          </w:tcPr>
          <w:p w14:paraId="0C0A017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76E72637" w14:textId="3F2858C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PEVuZE5vdGU+PENpdGU+PEF1dGhvcj5HdTwvQXV0aG9yPjxZZWFyPjIwMTQ8L1llYXI+PFJlY051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PEVuZE5vdGU+PENpdGU+PEF1dGhvcj5HdTwvQXV0aG9yPjxZZWFyPjIwMTQ8L1llYXI+PFJlY051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5" w:tooltip="Gu, 2014 #1901" w:history="1">
              <w:r>
                <w:rPr>
                  <w:rFonts w:eastAsia="Times New Roman" w:cs="Times New Roman"/>
                  <w:noProof/>
                  <w:sz w:val="16"/>
                  <w:szCs w:val="16"/>
                  <w:lang w:val="hu-HU" w:eastAsia="hu-HU"/>
                </w:rPr>
                <w:t>145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23A15C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692ACE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400BE9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B9C6D3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B16A00A"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4E0656E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rs5030717</w:t>
            </w:r>
          </w:p>
        </w:tc>
        <w:tc>
          <w:tcPr>
            <w:tcW w:w="558" w:type="dxa"/>
            <w:tcBorders>
              <w:top w:val="nil"/>
              <w:left w:val="nil"/>
              <w:bottom w:val="single" w:sz="4" w:space="0" w:color="auto"/>
              <w:right w:val="single" w:sz="4" w:space="0" w:color="auto"/>
            </w:tcBorders>
            <w:shd w:val="clear" w:color="auto" w:fill="auto"/>
            <w:vAlign w:val="center"/>
            <w:hideMark/>
          </w:tcPr>
          <w:p w14:paraId="6441C43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0.10</w:t>
            </w:r>
          </w:p>
        </w:tc>
        <w:tc>
          <w:tcPr>
            <w:tcW w:w="969" w:type="dxa"/>
            <w:tcBorders>
              <w:top w:val="nil"/>
              <w:left w:val="nil"/>
              <w:bottom w:val="single" w:sz="4" w:space="0" w:color="auto"/>
              <w:right w:val="single" w:sz="4" w:space="0" w:color="auto"/>
            </w:tcBorders>
            <w:shd w:val="clear" w:color="auto" w:fill="auto"/>
            <w:vAlign w:val="center"/>
            <w:hideMark/>
          </w:tcPr>
          <w:p w14:paraId="4A12924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117711556</w:t>
            </w:r>
          </w:p>
        </w:tc>
        <w:tc>
          <w:tcPr>
            <w:tcW w:w="1242" w:type="dxa"/>
            <w:tcBorders>
              <w:top w:val="nil"/>
              <w:left w:val="nil"/>
              <w:bottom w:val="single" w:sz="4" w:space="0" w:color="auto"/>
              <w:right w:val="single" w:sz="4" w:space="0" w:color="auto"/>
            </w:tcBorders>
            <w:shd w:val="clear" w:color="auto" w:fill="auto"/>
            <w:vAlign w:val="center"/>
            <w:hideMark/>
          </w:tcPr>
          <w:p w14:paraId="4582B57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47FE0B1B" w14:textId="405EF01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2795460" w14:textId="3A897FF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childhood otitis media</w:t>
            </w:r>
          </w:p>
        </w:tc>
        <w:tc>
          <w:tcPr>
            <w:tcW w:w="1480" w:type="dxa"/>
            <w:tcBorders>
              <w:top w:val="nil"/>
              <w:left w:val="nil"/>
              <w:bottom w:val="single" w:sz="4" w:space="0" w:color="auto"/>
              <w:right w:val="single" w:sz="4" w:space="0" w:color="auto"/>
            </w:tcBorders>
            <w:shd w:val="clear" w:color="auto" w:fill="auto"/>
            <w:vAlign w:val="center"/>
            <w:hideMark/>
          </w:tcPr>
          <w:p w14:paraId="43A6CA2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Finnish</w:t>
            </w:r>
          </w:p>
        </w:tc>
        <w:tc>
          <w:tcPr>
            <w:tcW w:w="735" w:type="dxa"/>
            <w:tcBorders>
              <w:top w:val="nil"/>
              <w:left w:val="nil"/>
              <w:bottom w:val="single" w:sz="4" w:space="0" w:color="auto"/>
              <w:right w:val="single" w:sz="4" w:space="0" w:color="auto"/>
            </w:tcBorders>
            <w:shd w:val="clear" w:color="auto" w:fill="auto"/>
            <w:vAlign w:val="center"/>
            <w:hideMark/>
          </w:tcPr>
          <w:p w14:paraId="70A62DDB" w14:textId="5CB5AA6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PEVuZE5vdGU+PENpdGU+PEF1dGhvcj5IYWZyZW48L0F1dGhvcj48WWVhcj4yMDE1PC9ZZWFyPjxS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PEVuZE5vdGU+PENpdGU+PEF1dGhvcj5IYWZyZW48L0F1dGhvcj48WWVhcj4yMDE1PC9ZZWFyPjxS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6" w:tooltip="Hafren, 2015 #1883" w:history="1">
              <w:r>
                <w:rPr>
                  <w:rFonts w:eastAsia="Times New Roman" w:cs="Times New Roman"/>
                  <w:noProof/>
                  <w:sz w:val="16"/>
                  <w:szCs w:val="16"/>
                  <w:lang w:val="hu-HU" w:eastAsia="hu-HU"/>
                </w:rPr>
                <w:t>146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91244D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96270C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08E257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8401AA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E4C2D8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B7B3D0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rs7873784</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1E11D1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0.14</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425FC9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117716658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5058ACC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3A52B7B2" w14:textId="0FCE985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4EA6D9E" w14:textId="77FCDA6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colorectal cancer</w:t>
            </w:r>
          </w:p>
        </w:tc>
        <w:tc>
          <w:tcPr>
            <w:tcW w:w="1480" w:type="dxa"/>
            <w:tcBorders>
              <w:top w:val="nil"/>
              <w:left w:val="nil"/>
              <w:bottom w:val="single" w:sz="4" w:space="0" w:color="auto"/>
              <w:right w:val="single" w:sz="4" w:space="0" w:color="auto"/>
            </w:tcBorders>
            <w:shd w:val="clear" w:color="auto" w:fill="auto"/>
            <w:vAlign w:val="center"/>
            <w:hideMark/>
          </w:tcPr>
          <w:p w14:paraId="607C403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19B8FEC3" w14:textId="429BA5D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PEVuZE5vdGU+PENpdGU+PEF1dGhvcj5Uc2lsaWRpczwvQXV0aG9yPjxZZWFyPjIwMDk8L1llYXI+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PEVuZE5vdGU+PENpdGU+PEF1dGhvcj5Uc2lsaWRpczwvQXV0aG9yPjxZZWFyPjIwMDk8L1llYXI+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7" w:tooltip="Tsilidis, 2009 #1900" w:history="1">
              <w:r>
                <w:rPr>
                  <w:rFonts w:eastAsia="Times New Roman" w:cs="Times New Roman"/>
                  <w:noProof/>
                  <w:sz w:val="16"/>
                  <w:szCs w:val="16"/>
                  <w:lang w:val="hu-HU" w:eastAsia="hu-HU"/>
                </w:rPr>
                <w:t>147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3F6B11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CE71F2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9A3067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E3BE14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A3DC5F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EE093E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896284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395250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BBB796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9BD56EF" w14:textId="30B6A5E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22E47A7" w14:textId="125DF64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547FB19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41CC416C" w14:textId="38FE42D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PEVuZE5vdGU+PENpdGU+PEF1dGhvcj5ZYW5nPC9BdXRob3I+PFllYXI+MjAxMzwvWWVhcj48UmVj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PEVuZE5vdGU+PENpdGU+PEF1dGhvcj5ZYW5nPC9BdXRob3I+PFllYXI+MjAxMzwvWWVhcj48UmVj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6" w:tooltip="Yang, 2013 #1885" w:history="1">
              <w:r>
                <w:rPr>
                  <w:rFonts w:eastAsia="Times New Roman" w:cs="Times New Roman"/>
                  <w:noProof/>
                  <w:sz w:val="16"/>
                  <w:szCs w:val="16"/>
                  <w:lang w:val="hu-HU" w:eastAsia="hu-HU"/>
                </w:rPr>
                <w:t>126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225317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9F4859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4B4C6B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6385FC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BBF348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14EF3B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CE870B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C3845D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5DD157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DCC0CB4" w14:textId="3681AA7B"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6D8E2CF5" w14:textId="2FBCEC9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w:t>
            </w:r>
          </w:p>
        </w:tc>
        <w:tc>
          <w:tcPr>
            <w:tcW w:w="1480" w:type="dxa"/>
            <w:tcBorders>
              <w:top w:val="nil"/>
              <w:left w:val="nil"/>
              <w:bottom w:val="single" w:sz="4" w:space="0" w:color="auto"/>
              <w:right w:val="single" w:sz="4" w:space="0" w:color="auto"/>
            </w:tcBorders>
            <w:shd w:val="clear" w:color="auto" w:fill="auto"/>
            <w:vAlign w:val="center"/>
            <w:hideMark/>
          </w:tcPr>
          <w:p w14:paraId="025F96F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82F1AD5" w14:textId="6CC432B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PEVuZE5vdGU+PENpdGU+PEF1dGhvcj5XdTwvQXV0aG9yPjxZZWFyPjIwMTU8L1llYXI+PFJlY051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PEVuZE5vdGU+PENpdGU+PEF1dGhvcj5XdTwvQXV0aG9yPjxZZWFyPjIwMTU8L1llYXI+PFJlY051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86" w:tooltip="Wu, 2015 #1846" w:history="1">
              <w:r>
                <w:rPr>
                  <w:rFonts w:eastAsia="Times New Roman" w:cs="Times New Roman"/>
                  <w:noProof/>
                  <w:sz w:val="16"/>
                  <w:szCs w:val="16"/>
                  <w:lang w:val="hu-HU" w:eastAsia="hu-HU"/>
                </w:rPr>
                <w:t>86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90F5AD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7E6F1F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1DDDE8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7AFEC8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311524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A8D5A5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BCF5D1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D33695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85CFFC2"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240E18A" w14:textId="3ED0F31D"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72CC5E16" w14:textId="18103EA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Parkinson's disease</w:t>
            </w:r>
          </w:p>
        </w:tc>
        <w:tc>
          <w:tcPr>
            <w:tcW w:w="1480" w:type="dxa"/>
            <w:tcBorders>
              <w:top w:val="nil"/>
              <w:left w:val="nil"/>
              <w:bottom w:val="single" w:sz="4" w:space="0" w:color="auto"/>
              <w:right w:val="single" w:sz="4" w:space="0" w:color="auto"/>
            </w:tcBorders>
            <w:shd w:val="clear" w:color="auto" w:fill="auto"/>
            <w:vAlign w:val="center"/>
            <w:hideMark/>
          </w:tcPr>
          <w:p w14:paraId="25425D1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7DF91E61" w14:textId="32430C5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PEVuZE5vdGU+PENpdGU+PEF1dGhvcj5MaTwvQXV0aG9yPjxZZWFyPjIwMTk8L1llYXI+PFJlY051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PEVuZE5vdGU+PENpdGU+PEF1dGhvcj5MaTwvQXV0aG9yPjxZZWFyPjIwMTk8L1llYXI+PFJlY051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21" w:tooltip="Li, 2019 #1996" w:history="1">
              <w:r>
                <w:rPr>
                  <w:rFonts w:eastAsia="Times New Roman" w:cs="Times New Roman"/>
                  <w:noProof/>
                  <w:sz w:val="16"/>
                  <w:szCs w:val="16"/>
                  <w:lang w:val="hu-HU" w:eastAsia="hu-HU"/>
                </w:rPr>
                <w:t>121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15CAA3D"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3D1C974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0CE4B9A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ENSG00000172936</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3DB3890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ENST00000650905.2</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2B9D667B"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MYD88</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0713D5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rs7744</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34B4FC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0.14</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B416ED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38142530</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3845581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E5</w:t>
            </w:r>
          </w:p>
        </w:tc>
        <w:tc>
          <w:tcPr>
            <w:tcW w:w="750" w:type="dxa"/>
            <w:tcBorders>
              <w:top w:val="nil"/>
              <w:left w:val="nil"/>
              <w:bottom w:val="single" w:sz="4" w:space="0" w:color="auto"/>
              <w:right w:val="nil"/>
            </w:tcBorders>
            <w:vAlign w:val="center"/>
          </w:tcPr>
          <w:p w14:paraId="3AB4336A" w14:textId="5D8E392E"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751301D" w14:textId="4E19468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Buerger disease</w:t>
            </w:r>
          </w:p>
        </w:tc>
        <w:tc>
          <w:tcPr>
            <w:tcW w:w="1480" w:type="dxa"/>
            <w:tcBorders>
              <w:top w:val="nil"/>
              <w:left w:val="nil"/>
              <w:bottom w:val="single" w:sz="4" w:space="0" w:color="auto"/>
              <w:right w:val="single" w:sz="4" w:space="0" w:color="auto"/>
            </w:tcBorders>
            <w:shd w:val="clear" w:color="auto" w:fill="auto"/>
            <w:vAlign w:val="center"/>
            <w:hideMark/>
          </w:tcPr>
          <w:p w14:paraId="60AFA67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Japanese</w:t>
            </w:r>
          </w:p>
        </w:tc>
        <w:tc>
          <w:tcPr>
            <w:tcW w:w="735" w:type="dxa"/>
            <w:tcBorders>
              <w:top w:val="nil"/>
              <w:left w:val="nil"/>
              <w:bottom w:val="single" w:sz="4" w:space="0" w:color="auto"/>
              <w:right w:val="single" w:sz="4" w:space="0" w:color="auto"/>
            </w:tcBorders>
            <w:shd w:val="clear" w:color="auto" w:fill="auto"/>
            <w:vAlign w:val="center"/>
            <w:hideMark/>
          </w:tcPr>
          <w:p w14:paraId="4D93276F" w14:textId="134CDE1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PEVuZE5vdGU+PENpdGU+PEF1dGhvcj5DaGVuPC9BdXRob3I+PFllYXI+MjAxMTwvWWVhcj48UmVj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PEVuZE5vdGU+PENpdGU+PEF1dGhvcj5DaGVuPC9BdXRob3I+PFllYXI+MjAxMTwvWWVhcj48UmVj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8" w:tooltip="Chen, 2011 #1904" w:history="1">
              <w:r>
                <w:rPr>
                  <w:rFonts w:eastAsia="Times New Roman" w:cs="Times New Roman"/>
                  <w:noProof/>
                  <w:sz w:val="16"/>
                  <w:szCs w:val="16"/>
                  <w:lang w:val="hu-HU" w:eastAsia="hu-HU"/>
                </w:rPr>
                <w:t>148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D8EA7E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AFBA2A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29AC45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66C27E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E42EBD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85F19D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36EE21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FE43A7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1A2A95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50BB0B8" w14:textId="5354A57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84823FD" w14:textId="2E25391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treatment response in patients with 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2299542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6F3E8C06" w14:textId="6F83C53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PEVuZE5vdGU+PENpdGU+PEF1dGhvcj5Qb3R0ZXI8L0F1dGhvcj48WWVhcj4yMDEwPC9ZZWFyPjxS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PEVuZE5vdGU+PENpdGU+PEF1dGhvcj5Qb3R0ZXI8L0F1dGhvcj48WWVhcj4yMDEwPC9ZZWFyPjxS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9" w:tooltip="Potter, 2010 #1905" w:history="1">
              <w:r>
                <w:rPr>
                  <w:rFonts w:eastAsia="Times New Roman" w:cs="Times New Roman"/>
                  <w:noProof/>
                  <w:sz w:val="16"/>
                  <w:szCs w:val="16"/>
                  <w:lang w:val="hu-HU" w:eastAsia="hu-HU"/>
                </w:rPr>
                <w:t>149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762D7A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4CD491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279422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0EBD3D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22BD599"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16AE394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rs6853</w:t>
            </w:r>
          </w:p>
        </w:tc>
        <w:tc>
          <w:tcPr>
            <w:tcW w:w="558" w:type="dxa"/>
            <w:tcBorders>
              <w:top w:val="nil"/>
              <w:left w:val="nil"/>
              <w:bottom w:val="single" w:sz="4" w:space="0" w:color="auto"/>
              <w:right w:val="single" w:sz="4" w:space="0" w:color="auto"/>
            </w:tcBorders>
            <w:shd w:val="clear" w:color="auto" w:fill="auto"/>
            <w:vAlign w:val="center"/>
            <w:hideMark/>
          </w:tcPr>
          <w:p w14:paraId="34D8126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0.13</w:t>
            </w:r>
          </w:p>
        </w:tc>
        <w:tc>
          <w:tcPr>
            <w:tcW w:w="969" w:type="dxa"/>
            <w:tcBorders>
              <w:top w:val="nil"/>
              <w:left w:val="nil"/>
              <w:bottom w:val="single" w:sz="4" w:space="0" w:color="auto"/>
              <w:right w:val="single" w:sz="4" w:space="0" w:color="auto"/>
            </w:tcBorders>
            <w:shd w:val="clear" w:color="auto" w:fill="auto"/>
            <w:vAlign w:val="center"/>
            <w:hideMark/>
          </w:tcPr>
          <w:p w14:paraId="60473A2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38142879</w:t>
            </w:r>
          </w:p>
        </w:tc>
        <w:tc>
          <w:tcPr>
            <w:tcW w:w="1242" w:type="dxa"/>
            <w:tcBorders>
              <w:top w:val="nil"/>
              <w:left w:val="nil"/>
              <w:bottom w:val="single" w:sz="4" w:space="0" w:color="auto"/>
              <w:right w:val="single" w:sz="4" w:space="0" w:color="auto"/>
            </w:tcBorders>
            <w:shd w:val="clear" w:color="auto" w:fill="auto"/>
            <w:vAlign w:val="center"/>
            <w:hideMark/>
          </w:tcPr>
          <w:p w14:paraId="278E0B1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E5</w:t>
            </w:r>
          </w:p>
        </w:tc>
        <w:tc>
          <w:tcPr>
            <w:tcW w:w="750" w:type="dxa"/>
            <w:tcBorders>
              <w:top w:val="nil"/>
              <w:left w:val="nil"/>
              <w:bottom w:val="single" w:sz="4" w:space="0" w:color="auto"/>
              <w:right w:val="nil"/>
            </w:tcBorders>
            <w:vAlign w:val="center"/>
          </w:tcPr>
          <w:p w14:paraId="4409288F" w14:textId="6ABB8AD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0F4C1194" w14:textId="0C8777B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pulmonary tuberculosis</w:t>
            </w:r>
          </w:p>
        </w:tc>
        <w:tc>
          <w:tcPr>
            <w:tcW w:w="1480" w:type="dxa"/>
            <w:tcBorders>
              <w:top w:val="nil"/>
              <w:left w:val="nil"/>
              <w:bottom w:val="single" w:sz="4" w:space="0" w:color="auto"/>
              <w:right w:val="single" w:sz="4" w:space="0" w:color="auto"/>
            </w:tcBorders>
            <w:shd w:val="clear" w:color="auto" w:fill="auto"/>
            <w:vAlign w:val="center"/>
            <w:hideMark/>
          </w:tcPr>
          <w:p w14:paraId="744B124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Italian</w:t>
            </w:r>
          </w:p>
        </w:tc>
        <w:tc>
          <w:tcPr>
            <w:tcW w:w="735" w:type="dxa"/>
            <w:tcBorders>
              <w:top w:val="nil"/>
              <w:left w:val="nil"/>
              <w:bottom w:val="single" w:sz="4" w:space="0" w:color="auto"/>
              <w:right w:val="single" w:sz="4" w:space="0" w:color="auto"/>
            </w:tcBorders>
            <w:shd w:val="clear" w:color="auto" w:fill="auto"/>
            <w:vAlign w:val="center"/>
            <w:hideMark/>
          </w:tcPr>
          <w:p w14:paraId="7F096B35" w14:textId="65A9067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PEVuZE5vdGU+PENpdGU+PEF1dGhvcj5DYXBwYXJlbGxpPC9BdXRob3I+PFllYXI+MjAxMzwvWWVh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PEVuZE5vdGU+PENpdGU+PEF1dGhvcj5DYXBwYXJlbGxpPC9BdXRob3I+PFllYXI+MjAxMzwvWWVh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0" w:tooltip="Capparelli, 2013 #1902" w:history="1">
              <w:r>
                <w:rPr>
                  <w:rFonts w:eastAsia="Times New Roman" w:cs="Times New Roman"/>
                  <w:noProof/>
                  <w:sz w:val="16"/>
                  <w:szCs w:val="16"/>
                  <w:lang w:val="hu-HU" w:eastAsia="hu-HU"/>
                </w:rPr>
                <w:t>150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AB86F5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5F7DDD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1062F1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54A333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A9CA4D8"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766CCBB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rs4988453</w:t>
            </w:r>
          </w:p>
        </w:tc>
        <w:tc>
          <w:tcPr>
            <w:tcW w:w="558" w:type="dxa"/>
            <w:tcBorders>
              <w:top w:val="nil"/>
              <w:left w:val="nil"/>
              <w:bottom w:val="single" w:sz="4" w:space="0" w:color="auto"/>
              <w:right w:val="single" w:sz="4" w:space="0" w:color="auto"/>
            </w:tcBorders>
            <w:shd w:val="clear" w:color="auto" w:fill="auto"/>
            <w:vAlign w:val="center"/>
            <w:hideMark/>
          </w:tcPr>
          <w:p w14:paraId="46CFC56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0.04</w:t>
            </w:r>
          </w:p>
        </w:tc>
        <w:tc>
          <w:tcPr>
            <w:tcW w:w="969" w:type="dxa"/>
            <w:tcBorders>
              <w:top w:val="nil"/>
              <w:left w:val="nil"/>
              <w:bottom w:val="single" w:sz="4" w:space="0" w:color="auto"/>
              <w:right w:val="single" w:sz="4" w:space="0" w:color="auto"/>
            </w:tcBorders>
            <w:shd w:val="clear" w:color="auto" w:fill="auto"/>
            <w:vAlign w:val="center"/>
            <w:hideMark/>
          </w:tcPr>
          <w:p w14:paraId="2BD4FA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38137763</w:t>
            </w:r>
          </w:p>
        </w:tc>
        <w:tc>
          <w:tcPr>
            <w:tcW w:w="1242" w:type="dxa"/>
            <w:tcBorders>
              <w:top w:val="nil"/>
              <w:left w:val="nil"/>
              <w:bottom w:val="single" w:sz="4" w:space="0" w:color="auto"/>
              <w:right w:val="single" w:sz="4" w:space="0" w:color="auto"/>
            </w:tcBorders>
            <w:shd w:val="clear" w:color="auto" w:fill="auto"/>
            <w:vAlign w:val="center"/>
            <w:hideMark/>
          </w:tcPr>
          <w:p w14:paraId="24AB2F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1414DC38" w14:textId="254FBDD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640FD06" w14:textId="2E65D7C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tuberculosis susceptibility in females</w:t>
            </w:r>
          </w:p>
        </w:tc>
        <w:tc>
          <w:tcPr>
            <w:tcW w:w="1480" w:type="dxa"/>
            <w:tcBorders>
              <w:top w:val="nil"/>
              <w:left w:val="nil"/>
              <w:bottom w:val="single" w:sz="4" w:space="0" w:color="auto"/>
              <w:right w:val="single" w:sz="4" w:space="0" w:color="auto"/>
            </w:tcBorders>
            <w:shd w:val="clear" w:color="auto" w:fill="auto"/>
            <w:vAlign w:val="center"/>
            <w:hideMark/>
          </w:tcPr>
          <w:p w14:paraId="1637A74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7019D976" w14:textId="7C26C49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PEVuZE5vdGU+PENpdGU+PEF1dGhvcj5WYXJ6YXJpPC9BdXRob3I+PFllYXI+MjAxOTwvWWVhcj48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7" w:tooltip="Varzari, 2019 #1824" w:history="1">
              <w:r>
                <w:rPr>
                  <w:rFonts w:eastAsia="Times New Roman" w:cs="Times New Roman"/>
                  <w:noProof/>
                  <w:sz w:val="16"/>
                  <w:szCs w:val="16"/>
                  <w:lang w:val="hu-HU" w:eastAsia="hu-HU"/>
                </w:rPr>
                <w:t>57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C9C4E8F"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0933C3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19</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2B78B50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ENSG00000127666</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50C5EB9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ENST00000248244.5</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53EB0216" w14:textId="77777777" w:rsidR="00156597" w:rsidRPr="009C0D66" w:rsidRDefault="00156597" w:rsidP="00CF07D1">
            <w:pPr>
              <w:spacing w:before="0" w:after="0"/>
              <w:jc w:val="center"/>
              <w:rPr>
                <w:rFonts w:eastAsia="Times New Roman" w:cs="Times New Roman"/>
                <w:b/>
                <w:i/>
                <w:sz w:val="16"/>
                <w:szCs w:val="16"/>
                <w:lang w:val="hu-HU" w:eastAsia="hu-HU"/>
              </w:rPr>
            </w:pPr>
            <w:r w:rsidRPr="009C0D66">
              <w:rPr>
                <w:rFonts w:eastAsia="Times New Roman" w:cs="Times New Roman"/>
                <w:b/>
                <w:i/>
                <w:sz w:val="16"/>
                <w:szCs w:val="16"/>
                <w:lang w:val="hu-HU" w:eastAsia="hu-HU"/>
              </w:rPr>
              <w:t>TRIF/TICAM1</w:t>
            </w:r>
          </w:p>
        </w:tc>
        <w:tc>
          <w:tcPr>
            <w:tcW w:w="936" w:type="dxa"/>
            <w:tcBorders>
              <w:top w:val="nil"/>
              <w:left w:val="nil"/>
              <w:bottom w:val="single" w:sz="4" w:space="0" w:color="auto"/>
              <w:right w:val="single" w:sz="4" w:space="0" w:color="auto"/>
            </w:tcBorders>
            <w:shd w:val="clear" w:color="auto" w:fill="auto"/>
            <w:vAlign w:val="center"/>
            <w:hideMark/>
          </w:tcPr>
          <w:p w14:paraId="79BBF76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rs8120</w:t>
            </w:r>
          </w:p>
        </w:tc>
        <w:tc>
          <w:tcPr>
            <w:tcW w:w="558" w:type="dxa"/>
            <w:tcBorders>
              <w:top w:val="nil"/>
              <w:left w:val="nil"/>
              <w:bottom w:val="single" w:sz="4" w:space="0" w:color="auto"/>
              <w:right w:val="single" w:sz="4" w:space="0" w:color="auto"/>
            </w:tcBorders>
            <w:shd w:val="clear" w:color="auto" w:fill="auto"/>
            <w:vAlign w:val="center"/>
            <w:hideMark/>
          </w:tcPr>
          <w:p w14:paraId="3B10375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0.31</w:t>
            </w:r>
          </w:p>
        </w:tc>
        <w:tc>
          <w:tcPr>
            <w:tcW w:w="969" w:type="dxa"/>
            <w:tcBorders>
              <w:top w:val="nil"/>
              <w:left w:val="nil"/>
              <w:bottom w:val="single" w:sz="4" w:space="0" w:color="auto"/>
              <w:right w:val="single" w:sz="4" w:space="0" w:color="auto"/>
            </w:tcBorders>
            <w:shd w:val="clear" w:color="auto" w:fill="auto"/>
            <w:vAlign w:val="center"/>
            <w:hideMark/>
          </w:tcPr>
          <w:p w14:paraId="7826D7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4816148</w:t>
            </w:r>
          </w:p>
        </w:tc>
        <w:tc>
          <w:tcPr>
            <w:tcW w:w="1242" w:type="dxa"/>
            <w:tcBorders>
              <w:top w:val="nil"/>
              <w:left w:val="nil"/>
              <w:bottom w:val="single" w:sz="4" w:space="0" w:color="auto"/>
              <w:right w:val="single" w:sz="4" w:space="0" w:color="auto"/>
            </w:tcBorders>
            <w:shd w:val="clear" w:color="auto" w:fill="auto"/>
            <w:vAlign w:val="center"/>
            <w:hideMark/>
          </w:tcPr>
          <w:p w14:paraId="052F92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E2</w:t>
            </w:r>
          </w:p>
        </w:tc>
        <w:tc>
          <w:tcPr>
            <w:tcW w:w="750" w:type="dxa"/>
            <w:tcBorders>
              <w:top w:val="nil"/>
              <w:left w:val="nil"/>
              <w:bottom w:val="single" w:sz="4" w:space="0" w:color="auto"/>
              <w:right w:val="nil"/>
            </w:tcBorders>
            <w:vAlign w:val="center"/>
          </w:tcPr>
          <w:p w14:paraId="64E3A03D" w14:textId="08B073E1"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D1429B8" w14:textId="7F5116C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follicular and papillary thyroid cancer</w:t>
            </w:r>
          </w:p>
        </w:tc>
        <w:tc>
          <w:tcPr>
            <w:tcW w:w="1480" w:type="dxa"/>
            <w:tcBorders>
              <w:top w:val="nil"/>
              <w:left w:val="nil"/>
              <w:bottom w:val="single" w:sz="4" w:space="0" w:color="auto"/>
              <w:right w:val="single" w:sz="4" w:space="0" w:color="auto"/>
            </w:tcBorders>
            <w:shd w:val="clear" w:color="auto" w:fill="auto"/>
            <w:vAlign w:val="center"/>
            <w:hideMark/>
          </w:tcPr>
          <w:p w14:paraId="59913C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German</w:t>
            </w:r>
          </w:p>
        </w:tc>
        <w:tc>
          <w:tcPr>
            <w:tcW w:w="735" w:type="dxa"/>
            <w:tcBorders>
              <w:top w:val="nil"/>
              <w:left w:val="nil"/>
              <w:bottom w:val="single" w:sz="4" w:space="0" w:color="auto"/>
              <w:right w:val="single" w:sz="4" w:space="0" w:color="auto"/>
            </w:tcBorders>
            <w:shd w:val="clear" w:color="auto" w:fill="auto"/>
            <w:vAlign w:val="center"/>
            <w:hideMark/>
          </w:tcPr>
          <w:p w14:paraId="33DB3C12" w14:textId="401F38B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PEVuZE5vdGU+PENpdGU+PEF1dGhvcj5TaWd1cmRzb248L0F1dGhvcj48WWVhcj4yMDE2PC9ZZWFy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=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PEVuZE5vdGU+PENpdGU+PEF1dGhvcj5TaWd1cmRzb248L0F1dGhvcj48WWVhcj4yMDE2PC9ZZWFy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=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1" w:tooltip="Sigurdson, 2016 #1907" w:history="1">
              <w:r>
                <w:rPr>
                  <w:rFonts w:eastAsia="Times New Roman" w:cs="Times New Roman"/>
                  <w:noProof/>
                  <w:sz w:val="16"/>
                  <w:szCs w:val="16"/>
                  <w:lang w:val="hu-HU" w:eastAsia="hu-HU"/>
                </w:rPr>
                <w:t>151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700FA3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37EC3D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12C5E7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E2F92C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21FB172"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4E721C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rs11466711</w:t>
            </w:r>
          </w:p>
        </w:tc>
        <w:tc>
          <w:tcPr>
            <w:tcW w:w="558" w:type="dxa"/>
            <w:tcBorders>
              <w:top w:val="nil"/>
              <w:left w:val="nil"/>
              <w:bottom w:val="single" w:sz="4" w:space="0" w:color="auto"/>
              <w:right w:val="single" w:sz="4" w:space="0" w:color="auto"/>
            </w:tcBorders>
            <w:shd w:val="clear" w:color="auto" w:fill="auto"/>
            <w:vAlign w:val="center"/>
            <w:hideMark/>
          </w:tcPr>
          <w:p w14:paraId="2207390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0.19</w:t>
            </w:r>
          </w:p>
        </w:tc>
        <w:tc>
          <w:tcPr>
            <w:tcW w:w="969" w:type="dxa"/>
            <w:tcBorders>
              <w:top w:val="nil"/>
              <w:left w:val="nil"/>
              <w:bottom w:val="single" w:sz="4" w:space="0" w:color="auto"/>
              <w:right w:val="single" w:sz="4" w:space="0" w:color="auto"/>
            </w:tcBorders>
            <w:shd w:val="clear" w:color="auto" w:fill="auto"/>
            <w:vAlign w:val="center"/>
            <w:hideMark/>
          </w:tcPr>
          <w:p w14:paraId="0A22A09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4831201</w:t>
            </w:r>
          </w:p>
        </w:tc>
        <w:tc>
          <w:tcPr>
            <w:tcW w:w="1242" w:type="dxa"/>
            <w:tcBorders>
              <w:top w:val="nil"/>
              <w:left w:val="nil"/>
              <w:bottom w:val="single" w:sz="4" w:space="0" w:color="auto"/>
              <w:right w:val="single" w:sz="4" w:space="0" w:color="auto"/>
            </w:tcBorders>
            <w:shd w:val="clear" w:color="auto" w:fill="auto"/>
            <w:vAlign w:val="center"/>
            <w:hideMark/>
          </w:tcPr>
          <w:p w14:paraId="6D76713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5E4281DF" w14:textId="2481460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3E141D2" w14:textId="0B873D2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community acquired pneumonia in children</w:t>
            </w:r>
          </w:p>
        </w:tc>
        <w:tc>
          <w:tcPr>
            <w:tcW w:w="1480" w:type="dxa"/>
            <w:tcBorders>
              <w:top w:val="nil"/>
              <w:left w:val="nil"/>
              <w:bottom w:val="single" w:sz="4" w:space="0" w:color="auto"/>
              <w:right w:val="single" w:sz="4" w:space="0" w:color="auto"/>
            </w:tcBorders>
            <w:shd w:val="clear" w:color="auto" w:fill="auto"/>
            <w:vAlign w:val="center"/>
            <w:hideMark/>
          </w:tcPr>
          <w:p w14:paraId="23A715C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5BFBD400" w14:textId="5746433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&lt;EndNote&gt;&lt;Cite&gt;&lt;Author&gt;Yang&lt;/Author&gt;&lt;Year&gt;2020&lt;/Year&gt;&lt;RecNum&gt;1906&lt;/RecNum&gt;&lt;DisplayText&gt;(152)&lt;/DisplayText&gt;&lt;record&gt;&lt;rec-number&gt;1906&lt;/rec-number&gt;&lt;foreign-keys&gt;&lt;key app="EN" db-id="fdxt09d07fpsfreprfrxw926wa9wd59pptxa" timestamp="1596568412"&gt;1906&lt;/key&gt;&lt;/foreign-keys&gt;&lt;ref-type name="Journal Article"&gt;17&lt;/ref-type&gt;&lt;contributors&gt;&lt;authors&gt;&lt;author&gt;Yang, Y.&lt;/author&gt;&lt;author&gt;Yang, S.&lt;/author&gt;&lt;author&gt;Chen, Z.&lt;/author&gt;&lt;author&gt;Liu, L.&lt;/author&gt;&lt;/authors&gt;&lt;/contributors&gt;&lt;auth-address&gt;Department of Neonatology, First Affiliated Hospital of Xi&amp;apos;an Jiao Tong University, Xi&amp;apos;an, China.&amp;#xD;Department of Pediatrics, The First Hospital of Yulin, Yulin, Shaanxi, China.&amp;#xD;Department of Pediatrics, The Affiliated Hospital of Qingdao University Medical College, Qingdao, Shandong, China.&lt;/auth-address&gt;&lt;titles&gt;&lt;title&gt;Correlation between TICAM1 gene polymorphisms and community-acquired pneumonia in children&lt;/title&gt;&lt;secondary-title&gt;J Biochem Mol Toxicol&lt;/secondary-title&gt;&lt;alt-title&gt;Journal of biochemical and molecular toxicology&lt;/alt-title&gt;&lt;/titles&gt;&lt;periodical&gt;&lt;full-title&gt;J Biochem Mol Toxicol&lt;/full-title&gt;&lt;abbr-1&gt;Journal of biochemical and molecular toxicology&lt;/abbr-1&gt;&lt;/periodical&gt;&lt;alt-periodical&gt;&lt;full-title&gt;J Biochem Mol Toxicol&lt;/full-title&gt;&lt;abbr-1&gt;Journal of biochemical and molecular toxicology&lt;/abbr-1&gt;&lt;/alt-periodical&gt;&lt;pages&gt;e22503&lt;/pages&gt;&lt;dates&gt;&lt;year&gt;2020&lt;/year&gt;&lt;pub-dates&gt;&lt;date&gt;Apr 3&lt;/date&gt;&lt;/pub-dates&gt;&lt;/dates&gt;&lt;isbn&gt;1099-0461 (Electronic)&amp;#xD;1095-6670 (Linking)&lt;/isbn&gt;&lt;accession-num&gt;32243044&lt;/accession-num&gt;&lt;urls&gt;&lt;related-urls&gt;&lt;url&gt;http://www.ncbi.nlm.nih.gov/pubmed/32243044&lt;/url&gt;&lt;/related-urls&gt;&lt;/urls&gt;&lt;electronic-resource-num&gt;10.1002/jbt.22503&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2" w:tooltip="Yang, 2020 #1906" w:history="1">
              <w:r>
                <w:rPr>
                  <w:rFonts w:eastAsia="Times New Roman" w:cs="Times New Roman"/>
                  <w:noProof/>
                  <w:sz w:val="16"/>
                  <w:szCs w:val="16"/>
                  <w:lang w:val="hu-HU" w:eastAsia="hu-HU"/>
                </w:rPr>
                <w:t>152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4D30912"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2B8CC1C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51F23A3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ENSG00000109320</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54B145A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ENST00000226574.9</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2FC9C513"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NFKB1</w:t>
            </w:r>
          </w:p>
        </w:tc>
        <w:tc>
          <w:tcPr>
            <w:tcW w:w="936" w:type="dxa"/>
            <w:tcBorders>
              <w:top w:val="nil"/>
              <w:left w:val="nil"/>
              <w:bottom w:val="single" w:sz="4" w:space="0" w:color="auto"/>
              <w:right w:val="single" w:sz="4" w:space="0" w:color="auto"/>
            </w:tcBorders>
            <w:shd w:val="clear" w:color="auto" w:fill="auto"/>
            <w:vAlign w:val="center"/>
            <w:hideMark/>
          </w:tcPr>
          <w:p w14:paraId="6A9A46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rs11940017</w:t>
            </w:r>
          </w:p>
        </w:tc>
        <w:tc>
          <w:tcPr>
            <w:tcW w:w="558" w:type="dxa"/>
            <w:tcBorders>
              <w:top w:val="nil"/>
              <w:left w:val="nil"/>
              <w:bottom w:val="single" w:sz="4" w:space="0" w:color="auto"/>
              <w:right w:val="single" w:sz="4" w:space="0" w:color="auto"/>
            </w:tcBorders>
            <w:shd w:val="clear" w:color="auto" w:fill="auto"/>
            <w:vAlign w:val="center"/>
            <w:hideMark/>
          </w:tcPr>
          <w:p w14:paraId="3B92DCC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0.14</w:t>
            </w:r>
          </w:p>
        </w:tc>
        <w:tc>
          <w:tcPr>
            <w:tcW w:w="969" w:type="dxa"/>
            <w:tcBorders>
              <w:top w:val="nil"/>
              <w:left w:val="nil"/>
              <w:bottom w:val="single" w:sz="4" w:space="0" w:color="auto"/>
              <w:right w:val="single" w:sz="4" w:space="0" w:color="auto"/>
            </w:tcBorders>
            <w:shd w:val="clear" w:color="auto" w:fill="auto"/>
            <w:vAlign w:val="center"/>
            <w:hideMark/>
          </w:tcPr>
          <w:p w14:paraId="0C2CBAE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102499602</w:t>
            </w:r>
          </w:p>
        </w:tc>
        <w:tc>
          <w:tcPr>
            <w:tcW w:w="1242" w:type="dxa"/>
            <w:tcBorders>
              <w:top w:val="nil"/>
              <w:left w:val="nil"/>
              <w:bottom w:val="single" w:sz="4" w:space="0" w:color="auto"/>
              <w:right w:val="single" w:sz="4" w:space="0" w:color="auto"/>
            </w:tcBorders>
            <w:shd w:val="clear" w:color="auto" w:fill="auto"/>
            <w:vAlign w:val="center"/>
            <w:hideMark/>
          </w:tcPr>
          <w:p w14:paraId="2B0AE6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354325F4" w14:textId="15567262"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C2706D6" w14:textId="387D2D6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ischemic stroke</w:t>
            </w:r>
          </w:p>
        </w:tc>
        <w:tc>
          <w:tcPr>
            <w:tcW w:w="1480" w:type="dxa"/>
            <w:tcBorders>
              <w:top w:val="nil"/>
              <w:left w:val="nil"/>
              <w:bottom w:val="single" w:sz="4" w:space="0" w:color="auto"/>
              <w:right w:val="single" w:sz="4" w:space="0" w:color="auto"/>
            </w:tcBorders>
            <w:shd w:val="clear" w:color="auto" w:fill="auto"/>
            <w:vAlign w:val="center"/>
            <w:hideMark/>
          </w:tcPr>
          <w:p w14:paraId="603E225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4AB88BAB" w14:textId="3DFDF2F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&lt;EndNote&gt;&lt;Cite&gt;&lt;Author&gt;Kim&lt;/Author&gt;&lt;Year&gt;2018&lt;/Year&gt;&lt;RecNum&gt;1915&lt;/RecNum&gt;&lt;DisplayText&gt;(153)&lt;/DisplayText&gt;&lt;record&gt;&lt;rec-number&gt;1915&lt;/rec-number&gt;&lt;foreign-keys&gt;&lt;key app="EN" db-id="fdxt09d07fpsfreprfrxw926wa9wd59pptxa" timestamp="1596622635"&gt;1915&lt;/key&gt;&lt;/foreign-keys&gt;&lt;ref-type name="Journal Article"&gt;17&lt;/ref-type&gt;&lt;contributors&gt;&lt;authors&gt;&lt;author&gt;Kim, S. K.&lt;/author&gt;&lt;author&gt;Jang, H. M.&lt;/author&gt;&lt;author&gt;Kim, D. Y.&lt;/author&gt;&lt;/authors&gt;&lt;/contributors&gt;&lt;auth-address&gt;Department of Biomedical Laboratory Science, Catholic Kwandong University, Gangneung, Korea.&amp;#xD;Department of Basic Nursing Science, School of Nursing, Kyungdong University, Wonju, Korea.&amp;#xD;Department of Sports Healthcare, College of Humanities &amp;amp; Social Sciences, Inje University, Gimhae, Korea.&lt;/auth-address&gt;&lt;titles&gt;&lt;title&gt;The promoter polymorphism of NFKB1 gene contributes to susceptibility of ischemic stroke in Korean population&lt;/title&gt;&lt;secondary-title&gt;J Exerc Rehabil&lt;/secondary-title&gt;&lt;/titles&gt;&lt;periodical&gt;&lt;full-title&gt;J Exerc Rehabil&lt;/full-title&gt;&lt;/periodical&gt;&lt;pages&gt;1096-1100&lt;/pages&gt;&lt;volume&gt;14&lt;/volume&gt;&lt;number&gt;6&lt;/number&gt;&lt;edition&gt;2019/01/19&lt;/edition&gt;&lt;keywords&gt;&lt;keyword&gt;Gene&lt;/keyword&gt;&lt;keyword&gt;Nuclear factor kappa B subunit 1&lt;/keyword&gt;&lt;keyword&gt;Polymorphism&lt;/keyword&gt;&lt;keyword&gt;Stroke&lt;/keyword&gt;&lt;keyword&gt;was reported.&lt;/keyword&gt;&lt;/keywords&gt;&lt;dates&gt;&lt;year&gt;2018&lt;/year&gt;&lt;pub-dates&gt;&lt;date&gt;Dec&lt;/date&gt;&lt;/pub-dates&gt;&lt;/dates&gt;&lt;isbn&gt;2288-176X (Print)&amp;#xD;2288-176X (Linking)&lt;/isbn&gt;&lt;accession-num&gt;30656176&lt;/accession-num&gt;&lt;urls&gt;&lt;related-urls&gt;&lt;url&gt;https://www.ncbi.nlm.nih.gov/pubmed/30656176&lt;/url&gt;&lt;/related-urls&gt;&lt;/urls&gt;&lt;custom2&gt;PMC6323349&lt;/custom2&gt;&lt;electronic-resource-num&gt;10.12965/jer.1836592.296&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3" w:tooltip="Kim, 2018 #1915" w:history="1">
              <w:r>
                <w:rPr>
                  <w:rFonts w:eastAsia="Times New Roman" w:cs="Times New Roman"/>
                  <w:noProof/>
                  <w:sz w:val="16"/>
                  <w:szCs w:val="16"/>
                  <w:lang w:val="hu-HU" w:eastAsia="hu-HU"/>
                </w:rPr>
                <w:t>153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F5284B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F0FCB3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BF4928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0A5A3F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D9169D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5E9749A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rs1585215</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6CF0997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0.25</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53CBE0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102523317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653E5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4DA77415" w14:textId="5BC280A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BA18EE1" w14:textId="6C13C63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Hodgkin lymphoma</w:t>
            </w:r>
          </w:p>
        </w:tc>
        <w:tc>
          <w:tcPr>
            <w:tcW w:w="1480" w:type="dxa"/>
            <w:tcBorders>
              <w:top w:val="nil"/>
              <w:left w:val="nil"/>
              <w:bottom w:val="single" w:sz="4" w:space="0" w:color="auto"/>
              <w:right w:val="single" w:sz="4" w:space="0" w:color="auto"/>
            </w:tcBorders>
            <w:shd w:val="clear" w:color="auto" w:fill="auto"/>
            <w:vAlign w:val="center"/>
            <w:hideMark/>
          </w:tcPr>
          <w:p w14:paraId="3FF313F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B510C52" w14:textId="28F92F8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PEVuZE5vdGU+PENpdGU+PEF1dGhvcj5DaGFuZzwvQXV0aG9yPjxZZWFyPjIwMDk8L1llYXI+PFJl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YmJyLTE+PC9wZXJpb2RpY2FsPjxwYWdlcz45NzYtODY8L3BhZ2VzPjx2b2x1bWU+MTg8L3ZvbHVt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PEVuZE5vdGU+PENpdGU+PEF1dGhvcj5DaGFuZzwvQXV0aG9yPjxZZWFyPjIwMDk8L1llYXI+PFJl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YmJyLTE+PC9wZXJpb2RpY2FsPjxwYWdlcz45NzYtODY8L3BhZ2VzPjx2b2x1bWU+MTg8L3ZvbHVt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4" w:tooltip="Chang, 2009 #1922" w:history="1">
              <w:r>
                <w:rPr>
                  <w:rFonts w:eastAsia="Times New Roman" w:cs="Times New Roman"/>
                  <w:noProof/>
                  <w:sz w:val="16"/>
                  <w:szCs w:val="16"/>
                  <w:lang w:val="hu-HU" w:eastAsia="hu-HU"/>
                </w:rPr>
                <w:t>154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11AEDA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BBA8C7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EAA9FB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2BE396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6ADCD8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4B1D60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56BE62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768BDA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83FBF6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7C66328" w14:textId="7799450C"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09F8EB0" w14:textId="2C1D36A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non-Hodgkin lymphoma</w:t>
            </w:r>
          </w:p>
        </w:tc>
        <w:tc>
          <w:tcPr>
            <w:tcW w:w="1480" w:type="dxa"/>
            <w:tcBorders>
              <w:top w:val="nil"/>
              <w:left w:val="nil"/>
              <w:bottom w:val="single" w:sz="4" w:space="0" w:color="auto"/>
              <w:right w:val="single" w:sz="4" w:space="0" w:color="auto"/>
            </w:tcBorders>
            <w:shd w:val="clear" w:color="auto" w:fill="auto"/>
            <w:vAlign w:val="center"/>
            <w:hideMark/>
          </w:tcPr>
          <w:p w14:paraId="3431EAD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7A0A8846" w14:textId="6952A81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PEVuZE5vdGU+PENpdGU+PEF1dGhvcj5HdTwvQXV0aG9yPjxZZWFyPjIwMTQ8L1llYXI+PFJlY051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PEVuZE5vdGU+PENpdGU+PEF1dGhvcj5HdTwvQXV0aG9yPjxZZWFyPjIwMTQ8L1llYXI+PFJlY051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45" w:tooltip="Gu, 2014 #1901" w:history="1">
              <w:r>
                <w:rPr>
                  <w:rFonts w:eastAsia="Times New Roman" w:cs="Times New Roman"/>
                  <w:noProof/>
                  <w:sz w:val="16"/>
                  <w:szCs w:val="16"/>
                  <w:lang w:val="hu-HU" w:eastAsia="hu-HU"/>
                </w:rPr>
                <w:t>145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FA9F33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11BDBD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4CD751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912ACB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C79BFFD"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45C72F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rs230496</w:t>
            </w:r>
          </w:p>
        </w:tc>
        <w:tc>
          <w:tcPr>
            <w:tcW w:w="558" w:type="dxa"/>
            <w:tcBorders>
              <w:top w:val="nil"/>
              <w:left w:val="nil"/>
              <w:bottom w:val="single" w:sz="4" w:space="0" w:color="auto"/>
              <w:right w:val="single" w:sz="4" w:space="0" w:color="auto"/>
            </w:tcBorders>
            <w:shd w:val="clear" w:color="auto" w:fill="auto"/>
            <w:vAlign w:val="center"/>
            <w:hideMark/>
          </w:tcPr>
          <w:p w14:paraId="057F55E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0.41</w:t>
            </w:r>
          </w:p>
        </w:tc>
        <w:tc>
          <w:tcPr>
            <w:tcW w:w="969" w:type="dxa"/>
            <w:tcBorders>
              <w:top w:val="nil"/>
              <w:left w:val="nil"/>
              <w:bottom w:val="single" w:sz="4" w:space="0" w:color="auto"/>
              <w:right w:val="single" w:sz="4" w:space="0" w:color="auto"/>
            </w:tcBorders>
            <w:shd w:val="clear" w:color="auto" w:fill="auto"/>
            <w:vAlign w:val="center"/>
            <w:hideMark/>
          </w:tcPr>
          <w:p w14:paraId="010F5C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102567334</w:t>
            </w:r>
          </w:p>
        </w:tc>
        <w:tc>
          <w:tcPr>
            <w:tcW w:w="1242" w:type="dxa"/>
            <w:tcBorders>
              <w:top w:val="nil"/>
              <w:left w:val="nil"/>
              <w:bottom w:val="single" w:sz="4" w:space="0" w:color="auto"/>
              <w:right w:val="single" w:sz="4" w:space="0" w:color="auto"/>
            </w:tcBorders>
            <w:shd w:val="clear" w:color="auto" w:fill="auto"/>
            <w:vAlign w:val="center"/>
            <w:hideMark/>
          </w:tcPr>
          <w:p w14:paraId="455C95A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I6-7</w:t>
            </w:r>
          </w:p>
        </w:tc>
        <w:tc>
          <w:tcPr>
            <w:tcW w:w="750" w:type="dxa"/>
            <w:tcBorders>
              <w:top w:val="nil"/>
              <w:left w:val="nil"/>
              <w:bottom w:val="single" w:sz="4" w:space="0" w:color="auto"/>
              <w:right w:val="nil"/>
            </w:tcBorders>
            <w:vAlign w:val="center"/>
          </w:tcPr>
          <w:p w14:paraId="1EACE0EE" w14:textId="61FAE448"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BE725BB" w14:textId="10D6E21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liver cancer</w:t>
            </w:r>
          </w:p>
        </w:tc>
        <w:tc>
          <w:tcPr>
            <w:tcW w:w="1480" w:type="dxa"/>
            <w:tcBorders>
              <w:top w:val="nil"/>
              <w:left w:val="nil"/>
              <w:bottom w:val="single" w:sz="4" w:space="0" w:color="auto"/>
              <w:right w:val="single" w:sz="4" w:space="0" w:color="auto"/>
            </w:tcBorders>
            <w:shd w:val="clear" w:color="auto" w:fill="auto"/>
            <w:vAlign w:val="center"/>
            <w:hideMark/>
          </w:tcPr>
          <w:p w14:paraId="3D9F3CF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0F3AFBF" w14:textId="60D9AD0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PEVuZE5vdGU+PENpdGU+PEF1dGhvcj5HYW88L0F1dGhvcj48WWVhcj4yMDE0PC9ZZWFyPjxSZWNO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PEVuZE5vdGU+PENpdGU+PEF1dGhvcj5HYW88L0F1dGhvcj48WWVhcj4yMDE0PC9ZZWFyPjxSZWNO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5" w:tooltip="Gao, 2014 #1925" w:history="1">
              <w:r>
                <w:rPr>
                  <w:rFonts w:eastAsia="Times New Roman" w:cs="Times New Roman"/>
                  <w:noProof/>
                  <w:sz w:val="16"/>
                  <w:szCs w:val="16"/>
                  <w:lang w:val="hu-HU" w:eastAsia="hu-HU"/>
                </w:rPr>
                <w:t>155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9EDFAC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5E3C9E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EC6D0E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C4A251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37D82AC"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10AFDF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rs230529</w:t>
            </w:r>
          </w:p>
        </w:tc>
        <w:tc>
          <w:tcPr>
            <w:tcW w:w="558" w:type="dxa"/>
            <w:tcBorders>
              <w:top w:val="nil"/>
              <w:left w:val="nil"/>
              <w:bottom w:val="single" w:sz="4" w:space="0" w:color="auto"/>
              <w:right w:val="single" w:sz="4" w:space="0" w:color="auto"/>
            </w:tcBorders>
            <w:shd w:val="clear" w:color="auto" w:fill="auto"/>
            <w:vAlign w:val="center"/>
            <w:hideMark/>
          </w:tcPr>
          <w:p w14:paraId="0DBEB65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0.41</w:t>
            </w:r>
          </w:p>
        </w:tc>
        <w:tc>
          <w:tcPr>
            <w:tcW w:w="969" w:type="dxa"/>
            <w:tcBorders>
              <w:top w:val="nil"/>
              <w:left w:val="nil"/>
              <w:bottom w:val="single" w:sz="4" w:space="0" w:color="auto"/>
              <w:right w:val="single" w:sz="4" w:space="0" w:color="auto"/>
            </w:tcBorders>
            <w:shd w:val="clear" w:color="auto" w:fill="auto"/>
            <w:vAlign w:val="center"/>
            <w:hideMark/>
          </w:tcPr>
          <w:p w14:paraId="686602D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102536261</w:t>
            </w:r>
          </w:p>
        </w:tc>
        <w:tc>
          <w:tcPr>
            <w:tcW w:w="1242" w:type="dxa"/>
            <w:tcBorders>
              <w:top w:val="nil"/>
              <w:left w:val="nil"/>
              <w:bottom w:val="single" w:sz="4" w:space="0" w:color="auto"/>
              <w:right w:val="single" w:sz="4" w:space="0" w:color="auto"/>
            </w:tcBorders>
            <w:shd w:val="clear" w:color="auto" w:fill="auto"/>
            <w:vAlign w:val="center"/>
            <w:hideMark/>
          </w:tcPr>
          <w:p w14:paraId="2C88E1A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I4-5</w:t>
            </w:r>
          </w:p>
        </w:tc>
        <w:tc>
          <w:tcPr>
            <w:tcW w:w="750" w:type="dxa"/>
            <w:tcBorders>
              <w:top w:val="nil"/>
              <w:left w:val="nil"/>
              <w:bottom w:val="single" w:sz="4" w:space="0" w:color="auto"/>
              <w:right w:val="nil"/>
            </w:tcBorders>
            <w:vAlign w:val="center"/>
          </w:tcPr>
          <w:p w14:paraId="027B3D0B" w14:textId="7DEBC383"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A44B54F" w14:textId="693DC9F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treatment refractory scizophrenia</w:t>
            </w:r>
          </w:p>
        </w:tc>
        <w:tc>
          <w:tcPr>
            <w:tcW w:w="1480" w:type="dxa"/>
            <w:tcBorders>
              <w:top w:val="nil"/>
              <w:left w:val="nil"/>
              <w:bottom w:val="single" w:sz="4" w:space="0" w:color="auto"/>
              <w:right w:val="single" w:sz="4" w:space="0" w:color="auto"/>
            </w:tcBorders>
            <w:shd w:val="clear" w:color="auto" w:fill="auto"/>
            <w:vAlign w:val="center"/>
            <w:hideMark/>
          </w:tcPr>
          <w:p w14:paraId="58EC46A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7B6056C7" w14:textId="77F0861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PEVuZE5vdGU+PENpdGU+PEF1dGhvcj5MaW91PC9BdXRob3I+PFllYXI+MjAxMjwvWWVhcj48UmVj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PEVuZE5vdGU+PENpdGU+PEF1dGhvcj5MaW91PC9BdXRob3I+PFllYXI+MjAxMjwvWWVhcj48UmVj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6" w:tooltip="Liou, 2012 #2004" w:history="1">
              <w:r>
                <w:rPr>
                  <w:rFonts w:eastAsia="Times New Roman" w:cs="Times New Roman"/>
                  <w:noProof/>
                  <w:sz w:val="16"/>
                  <w:szCs w:val="16"/>
                  <w:lang w:val="hu-HU" w:eastAsia="hu-HU"/>
                </w:rPr>
                <w:t>156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DE1BF64"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79BA0F63"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1ED2F2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337552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CCB36A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AFC6AF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rs28362491</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509FD4C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0.42</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EB3A53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102500998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CD652F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0093E1F1" w14:textId="085C7A54"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753AF1ED" w14:textId="4CE176B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coronary artery disease in females</w:t>
            </w:r>
          </w:p>
        </w:tc>
        <w:tc>
          <w:tcPr>
            <w:tcW w:w="1480" w:type="dxa"/>
            <w:tcBorders>
              <w:top w:val="nil"/>
              <w:left w:val="nil"/>
              <w:bottom w:val="single" w:sz="4" w:space="0" w:color="auto"/>
              <w:right w:val="single" w:sz="4" w:space="0" w:color="auto"/>
            </w:tcBorders>
            <w:shd w:val="clear" w:color="auto" w:fill="auto"/>
            <w:vAlign w:val="center"/>
            <w:hideMark/>
          </w:tcPr>
          <w:p w14:paraId="7160038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and Uygur Chinese</w:t>
            </w:r>
          </w:p>
        </w:tc>
        <w:tc>
          <w:tcPr>
            <w:tcW w:w="735" w:type="dxa"/>
            <w:tcBorders>
              <w:top w:val="nil"/>
              <w:left w:val="nil"/>
              <w:bottom w:val="single" w:sz="4" w:space="0" w:color="auto"/>
              <w:right w:val="single" w:sz="4" w:space="0" w:color="auto"/>
            </w:tcBorders>
            <w:shd w:val="clear" w:color="auto" w:fill="auto"/>
            <w:vAlign w:val="center"/>
            <w:hideMark/>
          </w:tcPr>
          <w:p w14:paraId="0B73A085" w14:textId="675C5E9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PEVuZE5vdGU+PENpdGU+PEF1dGhvcj5ZYW5nPC9BdXRob3I+PFllYXI+MjAxNDwvWWVhcj48UmVj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PEVuZE5vdGU+PENpdGU+PEF1dGhvcj5ZYW5nPC9BdXRob3I+PFllYXI+MjAxNDwvWWVhcj48UmVj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7" w:tooltip="Yang, 2014 #1912" w:history="1">
              <w:r>
                <w:rPr>
                  <w:rFonts w:eastAsia="Times New Roman" w:cs="Times New Roman"/>
                  <w:noProof/>
                  <w:sz w:val="16"/>
                  <w:szCs w:val="16"/>
                  <w:lang w:val="hu-HU" w:eastAsia="hu-HU"/>
                </w:rPr>
                <w:t>157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2F739A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8785E8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CD057E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FC955D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9EE1A6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E77B55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1748ED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F99A05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3A8B40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37E3986E" w14:textId="61A619A6"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5A0F072C" w14:textId="444F790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cervical squamous cell carcinoma</w:t>
            </w:r>
          </w:p>
        </w:tc>
        <w:tc>
          <w:tcPr>
            <w:tcW w:w="1480" w:type="dxa"/>
            <w:tcBorders>
              <w:top w:val="nil"/>
              <w:left w:val="nil"/>
              <w:bottom w:val="single" w:sz="4" w:space="0" w:color="auto"/>
              <w:right w:val="single" w:sz="4" w:space="0" w:color="auto"/>
            </w:tcBorders>
            <w:shd w:val="clear" w:color="auto" w:fill="auto"/>
            <w:vAlign w:val="center"/>
            <w:hideMark/>
          </w:tcPr>
          <w:p w14:paraId="0D92F74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5A2545E5" w14:textId="479F75E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PEVuZE5vdGU+PENpdGU+PEF1dGhvcj5aaG91PC9BdXRob3I+PFllYXI+MjAxMDwvWWVhcj48UmVj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PEVuZE5vdGU+PENpdGU+PEF1dGhvcj5aaG91PC9BdXRob3I+PFllYXI+MjAxMDwvWWVhcj48UmVj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8" w:tooltip="Zhou, 2010 #1924" w:history="1">
              <w:r>
                <w:rPr>
                  <w:rFonts w:eastAsia="Times New Roman" w:cs="Times New Roman"/>
                  <w:noProof/>
                  <w:sz w:val="16"/>
                  <w:szCs w:val="16"/>
                  <w:lang w:val="hu-HU" w:eastAsia="hu-HU"/>
                </w:rPr>
                <w:t>158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83E67D0" w14:textId="77777777" w:rsidTr="000350B1">
        <w:trPr>
          <w:trHeight w:val="345"/>
        </w:trPr>
        <w:tc>
          <w:tcPr>
            <w:tcW w:w="977" w:type="dxa"/>
            <w:vMerge/>
            <w:tcBorders>
              <w:top w:val="nil"/>
              <w:left w:val="single" w:sz="4" w:space="0" w:color="auto"/>
              <w:bottom w:val="single" w:sz="4" w:space="0" w:color="auto"/>
              <w:right w:val="single" w:sz="4" w:space="0" w:color="auto"/>
            </w:tcBorders>
            <w:vAlign w:val="center"/>
            <w:hideMark/>
          </w:tcPr>
          <w:p w14:paraId="416AD4B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A6F5AA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CF5A14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6389D6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4FC0B6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44E601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DC8F48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1598BE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CB58D2E" w14:textId="454321AE"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359D55F" w14:textId="315B757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colorectal cancer</w:t>
            </w:r>
          </w:p>
        </w:tc>
        <w:tc>
          <w:tcPr>
            <w:tcW w:w="1480" w:type="dxa"/>
            <w:tcBorders>
              <w:top w:val="nil"/>
              <w:left w:val="nil"/>
              <w:bottom w:val="single" w:sz="4" w:space="0" w:color="auto"/>
              <w:right w:val="single" w:sz="4" w:space="0" w:color="auto"/>
            </w:tcBorders>
            <w:shd w:val="clear" w:color="auto" w:fill="auto"/>
            <w:vAlign w:val="center"/>
            <w:hideMark/>
          </w:tcPr>
          <w:p w14:paraId="185B61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Danish</w:t>
            </w:r>
          </w:p>
        </w:tc>
        <w:tc>
          <w:tcPr>
            <w:tcW w:w="735" w:type="dxa"/>
            <w:tcBorders>
              <w:top w:val="nil"/>
              <w:left w:val="nil"/>
              <w:bottom w:val="single" w:sz="4" w:space="0" w:color="auto"/>
              <w:right w:val="single" w:sz="4" w:space="0" w:color="auto"/>
            </w:tcBorders>
            <w:shd w:val="clear" w:color="auto" w:fill="auto"/>
            <w:vAlign w:val="center"/>
            <w:hideMark/>
          </w:tcPr>
          <w:p w14:paraId="04C86E5C" w14:textId="3D04869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PEVuZE5vdGU+PENpdGU+PEF1dGhvcj5BbmRlcnNlbjwvQXV0aG9yPjxZZWFyPjIwMTA8L1llYXI+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PEVuZE5vdGU+PENpdGU+PEF1dGhvcj5BbmRlcnNlbjwvQXV0aG9yPjxZZWFyPjIwMTA8L1llYXI+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9" w:tooltip="Andersen, 2010 #1921" w:history="1">
              <w:r>
                <w:rPr>
                  <w:rFonts w:eastAsia="Times New Roman" w:cs="Times New Roman"/>
                  <w:noProof/>
                  <w:sz w:val="16"/>
                  <w:szCs w:val="16"/>
                  <w:lang w:val="hu-HU" w:eastAsia="hu-HU"/>
                </w:rPr>
                <w:t>159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8EC527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D21465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09559A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C9CCC1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64E23D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EC28DC8"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8C609D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0749BA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4843CF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FD456B5" w14:textId="30119940" w:rsidR="00156597" w:rsidRPr="00032409" w:rsidRDefault="00717FFD"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024C89F" w14:textId="7BF5CD5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SLE</w:t>
            </w:r>
          </w:p>
        </w:tc>
        <w:tc>
          <w:tcPr>
            <w:tcW w:w="1480" w:type="dxa"/>
            <w:tcBorders>
              <w:top w:val="nil"/>
              <w:left w:val="nil"/>
              <w:bottom w:val="single" w:sz="4" w:space="0" w:color="auto"/>
              <w:right w:val="single" w:sz="4" w:space="0" w:color="auto"/>
            </w:tcBorders>
            <w:shd w:val="clear" w:color="auto" w:fill="auto"/>
            <w:vAlign w:val="center"/>
            <w:hideMark/>
          </w:tcPr>
          <w:p w14:paraId="0E3153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156759CA" w14:textId="2BC2760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&lt;EndNote&gt;&lt;Cite&gt;&lt;Author&gt;Gao&lt;/Author&gt;&lt;Year&gt;2012&lt;/Year&gt;&lt;RecNum&gt;1918&lt;/RecNum&gt;&lt;DisplayText&gt;(160)&lt;/DisplayText&gt;&lt;record&gt;&lt;rec-number&gt;1918&lt;/rec-number&gt;&lt;foreign-keys&gt;&lt;key app="EN" db-id="fdxt09d07fpsfreprfrxw926wa9wd59pptxa" timestamp="1596622841"&gt;1918&lt;/key&gt;&lt;/foreign-keys&gt;&lt;ref-type name="Journal Article"&gt;17&lt;/ref-type&gt;&lt;contributors&gt;&lt;authors&gt;&lt;author&gt;Gao, M.&lt;/author&gt;&lt;author&gt;Wang, C. H.&lt;/author&gt;&lt;author&gt;Sima, X.&lt;/author&gt;&lt;author&gt;Han, X. M.&lt;/author&gt;&lt;/authors&gt;&lt;/contributors&gt;&lt;auth-address&gt;Department of Anesthesiology, China-Japan Union Hospital of Jilin University, Changchun, Jilin, People&amp;apos;s Republic of China.&lt;/auth-address&gt;&lt;titles&gt;&lt;title&gt;NFKB1 -94 insertion/deletion ATTG polymorphism contributes to risk of systemic lupus erythematosus&lt;/title&gt;&lt;secondary-title&gt;DNA Cell Biol&lt;/secondary-title&gt;&lt;/titles&gt;&lt;periodical&gt;&lt;full-title&gt;DNA Cell Biol&lt;/full-title&gt;&lt;/periodical&gt;&lt;pages&gt;611-5&lt;/pages&gt;&lt;volume&gt;31&lt;/volume&gt;&lt;number&gt;4&lt;/number&gt;&lt;edition&gt;2011/10/22&lt;/edition&gt;&lt;keywords&gt;&lt;keyword&gt;Asian Continental Ancestry Group/genetics&lt;/keyword&gt;&lt;keyword&gt;Case-Control Studies&lt;/keyword&gt;&lt;keyword&gt;China/epidemiology&lt;/keyword&gt;&lt;keyword&gt;Genetic Association Studies&lt;/keyword&gt;&lt;keyword&gt;Genetic Predisposition to Disease/*genetics&lt;/keyword&gt;&lt;keyword&gt;Genotype&lt;/keyword&gt;&lt;keyword&gt;Humans&lt;/keyword&gt;&lt;keyword&gt;INDEL Mutation/genetics&lt;/keyword&gt;&lt;keyword&gt;Lupus Erythematosus, Systemic/epidemiology/*genetics&lt;/keyword&gt;&lt;keyword&gt;NF-kappa B p50 Subunit/*genetics&lt;/keyword&gt;&lt;keyword&gt;Polymerase Chain Reaction&lt;/keyword&gt;&lt;keyword&gt;Polymorphism, Genetic/*genetics&lt;/keyword&gt;&lt;keyword&gt;Promoter Regions, Genetic/*genetics&lt;/keyword&gt;&lt;keyword&gt;Risk Factors&lt;/keyword&gt;&lt;keyword&gt;Sequence Analysis, DNA&lt;/keyword&gt;&lt;/keywords&gt;&lt;dates&gt;&lt;year&gt;2012&lt;/year&gt;&lt;pub-dates&gt;&lt;date&gt;Apr&lt;/date&gt;&lt;/pub-dates&gt;&lt;/dates&gt;&lt;isbn&gt;1557-7430 (Electronic)&amp;#xD;1044-5498 (Linking)&lt;/isbn&gt;&lt;accession-num&gt;22013908&lt;/accession-num&gt;&lt;urls&gt;&lt;related-urls&gt;&lt;url&gt;https://www.ncbi.nlm.nih.gov/pubmed/22013908&lt;/url&gt;&lt;/related-urls&gt;&lt;/urls&gt;&lt;electronic-resource-num&gt;10.1089/dna.2011.1389&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0" w:tooltip="Gao, 2012 #1918" w:history="1">
              <w:r>
                <w:rPr>
                  <w:rFonts w:eastAsia="Times New Roman" w:cs="Times New Roman"/>
                  <w:noProof/>
                  <w:sz w:val="16"/>
                  <w:szCs w:val="16"/>
                  <w:lang w:val="hu-HU" w:eastAsia="hu-HU"/>
                </w:rPr>
                <w:t>160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954C31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D248AA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DE78AD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6C6756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693EB8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3C0845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BA1208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F6A5DC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E9C304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FC6B711" w14:textId="4CCF9129"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I/A</w:t>
            </w:r>
          </w:p>
        </w:tc>
        <w:tc>
          <w:tcPr>
            <w:tcW w:w="3867" w:type="dxa"/>
            <w:tcBorders>
              <w:top w:val="nil"/>
              <w:left w:val="nil"/>
              <w:bottom w:val="single" w:sz="4" w:space="0" w:color="auto"/>
              <w:right w:val="single" w:sz="4" w:space="0" w:color="auto"/>
            </w:tcBorders>
            <w:shd w:val="clear" w:color="auto" w:fill="auto"/>
            <w:vAlign w:val="center"/>
            <w:hideMark/>
          </w:tcPr>
          <w:p w14:paraId="78F4C1DF" w14:textId="300F233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dilated cardiomyopathy</w:t>
            </w:r>
          </w:p>
        </w:tc>
        <w:tc>
          <w:tcPr>
            <w:tcW w:w="1480" w:type="dxa"/>
            <w:tcBorders>
              <w:top w:val="nil"/>
              <w:left w:val="nil"/>
              <w:bottom w:val="single" w:sz="4" w:space="0" w:color="auto"/>
              <w:right w:val="single" w:sz="4" w:space="0" w:color="auto"/>
            </w:tcBorders>
            <w:shd w:val="clear" w:color="auto" w:fill="auto"/>
            <w:vAlign w:val="center"/>
            <w:hideMark/>
          </w:tcPr>
          <w:p w14:paraId="60BE7D1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06D30ADF" w14:textId="6712EC1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&lt;EndNote&gt;&lt;Cite&gt;&lt;Author&gt;Zhou&lt;/Author&gt;&lt;Year&gt;2009&lt;/Year&gt;&lt;RecNum&gt;1914&lt;/RecNum&gt;&lt;DisplayText&gt;(161)&lt;/DisplayText&gt;&lt;record&gt;&lt;rec-number&gt;1914&lt;/rec-number&gt;&lt;foreign-keys&gt;&lt;key app="EN" db-id="fdxt09d07fpsfreprfrxw926wa9wd59pptxa" timestamp="1596622568"&gt;1914&lt;/key&gt;&lt;/foreign-keys&gt;&lt;ref-type name="Journal Article"&gt;17&lt;/ref-type&gt;&lt;contributors&gt;&lt;authors&gt;&lt;author&gt;Zhou, B.&lt;/author&gt;&lt;author&gt;Rao, L.&lt;/author&gt;&lt;author&gt;Peng, Y.&lt;/author&gt;&lt;author&gt;Wang, Y.&lt;/author&gt;&lt;author&gt;Li, Y.&lt;/author&gt;&lt;author&gt;Gao, L.&lt;/author&gt;&lt;author&gt;Chen, Y.&lt;/author&gt;&lt;author&gt;Xue, H.&lt;/author&gt;&lt;author&gt;Song, Y.&lt;/author&gt;&lt;author&gt;Liao, M.&lt;/author&gt;&lt;author&gt;Zhang, L.&lt;/author&gt;&lt;/authors&gt;&lt;/contributors&gt;&lt;auth-address&gt;Laboratory of Molecular Translational Medicine, West China Second University Hospital, Sichuan University, Chengdu, PR China. zb630@163.com&lt;/auth-address&gt;&lt;titles&gt;&lt;title&gt;Functional polymorphism of the NFKB1 gene promoter is related to the risk of dilated cardiomyopathy&lt;/title&gt;&lt;secondary-title&gt;BMC Med Genet&lt;/secondary-title&gt;&lt;/titles&gt;&lt;periodical&gt;&lt;full-title&gt;BMC Med Genet&lt;/full-title&gt;&lt;/periodical&gt;&lt;pages&gt;47&lt;/pages&gt;&lt;volume&gt;10&lt;/volume&gt;&lt;edition&gt;2009/06/02&lt;/edition&gt;&lt;keywords&gt;&lt;keyword&gt;Alleles&lt;/keyword&gt;&lt;keyword&gt;Cardiomyopathy, Dilated/*genetics&lt;/keyword&gt;&lt;keyword&gt;Case-Control Studies&lt;/keyword&gt;&lt;keyword&gt;China&lt;/keyword&gt;&lt;keyword&gt;Genotype&lt;/keyword&gt;&lt;keyword&gt;Humans&lt;/keyword&gt;&lt;keyword&gt;*Mutagenesis, Insertional&lt;/keyword&gt;&lt;keyword&gt;NF-kappa B p50 Subunit/*genetics&lt;/keyword&gt;&lt;keyword&gt;*Polymorphism, Genetic&lt;/keyword&gt;&lt;keyword&gt;Promoter Regions, Genetic&lt;/keyword&gt;&lt;keyword&gt;Risk Factors&lt;/keyword&gt;&lt;keyword&gt;*Sequence Deletion&lt;/keyword&gt;&lt;/keywords&gt;&lt;dates&gt;&lt;year&gt;2009&lt;/year&gt;&lt;pub-dates&gt;&lt;date&gt;May 31&lt;/date&gt;&lt;/pub-dates&gt;&lt;/dates&gt;&lt;isbn&gt;1471-2350 (Electronic)&amp;#xD;1471-2350 (Linking)&lt;/isbn&gt;&lt;accession-num&gt;19480714&lt;/accession-num&gt;&lt;urls&gt;&lt;related-urls&gt;&lt;url&gt;https://www.ncbi.nlm.nih.gov/pubmed/19480714&lt;/url&gt;&lt;/related-urls&gt;&lt;/urls&gt;&lt;custom2&gt;PMC2692851&lt;/custom2&gt;&lt;electronic-resource-num&gt;10.1186/1471-2350-10-47&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1" w:tooltip="Zhou, 2009 #1914" w:history="1">
              <w:r>
                <w:rPr>
                  <w:rFonts w:eastAsia="Times New Roman" w:cs="Times New Roman"/>
                  <w:noProof/>
                  <w:sz w:val="16"/>
                  <w:szCs w:val="16"/>
                  <w:lang w:val="hu-HU" w:eastAsia="hu-HU"/>
                </w:rPr>
                <w:t>161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807AD4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3CDE88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D5F723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1AC9D2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61531A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61F1A7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246A9D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BEF2EF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1E9B5F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B1ADA6B" w14:textId="161CEA55"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DF67E5A" w14:textId="1569E8F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colorectal cancer</w:t>
            </w:r>
          </w:p>
        </w:tc>
        <w:tc>
          <w:tcPr>
            <w:tcW w:w="1480" w:type="dxa"/>
            <w:tcBorders>
              <w:top w:val="nil"/>
              <w:left w:val="nil"/>
              <w:bottom w:val="single" w:sz="4" w:space="0" w:color="auto"/>
              <w:right w:val="single" w:sz="4" w:space="0" w:color="auto"/>
            </w:tcBorders>
            <w:shd w:val="clear" w:color="auto" w:fill="auto"/>
            <w:vAlign w:val="center"/>
            <w:hideMark/>
          </w:tcPr>
          <w:p w14:paraId="045A105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Malaysian</w:t>
            </w:r>
          </w:p>
        </w:tc>
        <w:tc>
          <w:tcPr>
            <w:tcW w:w="735" w:type="dxa"/>
            <w:tcBorders>
              <w:top w:val="nil"/>
              <w:left w:val="nil"/>
              <w:bottom w:val="single" w:sz="4" w:space="0" w:color="auto"/>
              <w:right w:val="single" w:sz="4" w:space="0" w:color="auto"/>
            </w:tcBorders>
            <w:shd w:val="clear" w:color="auto" w:fill="auto"/>
            <w:vAlign w:val="center"/>
            <w:hideMark/>
          </w:tcPr>
          <w:p w14:paraId="0E30FA86" w14:textId="6852066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PEVuZE5vdGU+PENpdGU+PEF1dGhvcj5Nb2hkIFN1emFpcmk8L0F1dGhvcj48WWVhcj4yMDEzPC9Z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PEVuZE5vdGU+PENpdGU+PEF1dGhvcj5Nb2hkIFN1emFpcmk8L0F1dGhvcj48WWVhcj4yMDEzPC9Z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2" w:tooltip="Mohd Suzairi, 2013 #1920" w:history="1">
              <w:r>
                <w:rPr>
                  <w:rFonts w:eastAsia="Times New Roman" w:cs="Times New Roman"/>
                  <w:noProof/>
                  <w:sz w:val="16"/>
                  <w:szCs w:val="16"/>
                  <w:lang w:val="hu-HU" w:eastAsia="hu-HU"/>
                </w:rPr>
                <w:t>162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58D1EE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98EC13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497986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6BE621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0C5C87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EA7B12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244FD9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BC24A0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79EA7C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CEEF62B" w14:textId="2797650B"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C97C187" w14:textId="703A056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liver cancer</w:t>
            </w:r>
          </w:p>
        </w:tc>
        <w:tc>
          <w:tcPr>
            <w:tcW w:w="1480" w:type="dxa"/>
            <w:tcBorders>
              <w:top w:val="nil"/>
              <w:left w:val="nil"/>
              <w:bottom w:val="single" w:sz="4" w:space="0" w:color="auto"/>
              <w:right w:val="single" w:sz="4" w:space="0" w:color="auto"/>
            </w:tcBorders>
            <w:shd w:val="clear" w:color="auto" w:fill="auto"/>
            <w:vAlign w:val="center"/>
            <w:hideMark/>
          </w:tcPr>
          <w:p w14:paraId="14E84D6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2EED6D76" w14:textId="32BDA6D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PEVuZE5vdGU+PENpdGU+PEF1dGhvcj5HYW88L0F1dGhvcj48WWVhcj4yMDE0PC9ZZWFyPjxSZWNO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PEVuZE5vdGU+PENpdGU+PEF1dGhvcj5HYW88L0F1dGhvcj48WWVhcj4yMDE0PC9ZZWFyPjxSZWNO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5" w:tooltip="Gao, 2014 #1925" w:history="1">
              <w:r>
                <w:rPr>
                  <w:rFonts w:eastAsia="Times New Roman" w:cs="Times New Roman"/>
                  <w:noProof/>
                  <w:sz w:val="16"/>
                  <w:szCs w:val="16"/>
                  <w:lang w:val="hu-HU" w:eastAsia="hu-HU"/>
                </w:rPr>
                <w:t>155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87CB34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1E8933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264570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E6BB4A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4FD85D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D03810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A7A158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897CA9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24486D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0B5A99B" w14:textId="00995D48"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49F664C9" w14:textId="7666CC3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papillary thyroid cancer</w:t>
            </w:r>
          </w:p>
        </w:tc>
        <w:tc>
          <w:tcPr>
            <w:tcW w:w="1480" w:type="dxa"/>
            <w:tcBorders>
              <w:top w:val="nil"/>
              <w:left w:val="nil"/>
              <w:bottom w:val="single" w:sz="4" w:space="0" w:color="auto"/>
              <w:right w:val="single" w:sz="4" w:space="0" w:color="auto"/>
            </w:tcBorders>
            <w:shd w:val="clear" w:color="auto" w:fill="auto"/>
            <w:vAlign w:val="center"/>
            <w:hideMark/>
          </w:tcPr>
          <w:p w14:paraId="0C855C2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732CCB35" w14:textId="132C27D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PEVuZE5vdGU+PENpdGU+PEF1dGhvcj5XYW5nPC9BdXRob3I+PFllYXI+MjAxNTwvWWVhcj48UmVj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PEVuZE5vdGU+PENpdGU+PEF1dGhvcj5XYW5nPC9BdXRob3I+PFllYXI+MjAxNTwvWWVhcj48UmVj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3" w:tooltip="Wang, 2015 #1926" w:history="1">
              <w:r>
                <w:rPr>
                  <w:rFonts w:eastAsia="Times New Roman" w:cs="Times New Roman"/>
                  <w:noProof/>
                  <w:sz w:val="16"/>
                  <w:szCs w:val="16"/>
                  <w:lang w:val="hu-HU" w:eastAsia="hu-HU"/>
                </w:rPr>
                <w:t>163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9E839A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2F7855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CC3117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281677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96BD07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8287B6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41418E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20B5B7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8C1858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76F62BF" w14:textId="1F3D637D"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32C71F2" w14:textId="343885B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Behcet's disease</w:t>
            </w:r>
          </w:p>
        </w:tc>
        <w:tc>
          <w:tcPr>
            <w:tcW w:w="1480" w:type="dxa"/>
            <w:tcBorders>
              <w:top w:val="nil"/>
              <w:left w:val="nil"/>
              <w:bottom w:val="single" w:sz="4" w:space="0" w:color="auto"/>
              <w:right w:val="single" w:sz="4" w:space="0" w:color="auto"/>
            </w:tcBorders>
            <w:shd w:val="clear" w:color="auto" w:fill="auto"/>
            <w:vAlign w:val="center"/>
            <w:hideMark/>
          </w:tcPr>
          <w:p w14:paraId="3B1C2BF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Turkish</w:t>
            </w:r>
          </w:p>
        </w:tc>
        <w:tc>
          <w:tcPr>
            <w:tcW w:w="735" w:type="dxa"/>
            <w:tcBorders>
              <w:top w:val="nil"/>
              <w:left w:val="nil"/>
              <w:bottom w:val="single" w:sz="4" w:space="0" w:color="auto"/>
              <w:right w:val="single" w:sz="4" w:space="0" w:color="auto"/>
            </w:tcBorders>
            <w:shd w:val="clear" w:color="auto" w:fill="auto"/>
            <w:vAlign w:val="center"/>
            <w:hideMark/>
          </w:tcPr>
          <w:p w14:paraId="42CEFDB7" w14:textId="08269B4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PEVuZE5vdGU+PENpdGU+PEF1dGhvcj5PbmVyPC9BdXRob3I+PFllYXI+MjAxNTwvWWVhcj48UmVj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PEVuZE5vdGU+PENpdGU+PEF1dGhvcj5PbmVyPC9BdXRob3I+PFllYXI+MjAxNTwvWWVhcj48UmVj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4" w:tooltip="Oner, 2015 #1917" w:history="1">
              <w:r>
                <w:rPr>
                  <w:rFonts w:eastAsia="Times New Roman" w:cs="Times New Roman"/>
                  <w:noProof/>
                  <w:sz w:val="16"/>
                  <w:szCs w:val="16"/>
                  <w:lang w:val="hu-HU" w:eastAsia="hu-HU"/>
                </w:rPr>
                <w:t>164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8B4139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CF8DC9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234532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C67744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7E3E78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D3556C5"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24E96A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BF6BC1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39AB15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653EB7B" w14:textId="27EDF640"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0935C76" w14:textId="072C375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coronary artery disease</w:t>
            </w:r>
          </w:p>
        </w:tc>
        <w:tc>
          <w:tcPr>
            <w:tcW w:w="1480" w:type="dxa"/>
            <w:tcBorders>
              <w:top w:val="nil"/>
              <w:left w:val="nil"/>
              <w:bottom w:val="single" w:sz="4" w:space="0" w:color="auto"/>
              <w:right w:val="single" w:sz="4" w:space="0" w:color="auto"/>
            </w:tcBorders>
            <w:shd w:val="clear" w:color="auto" w:fill="auto"/>
            <w:vAlign w:val="center"/>
            <w:hideMark/>
          </w:tcPr>
          <w:p w14:paraId="004ED15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Uygur Chinese</w:t>
            </w:r>
          </w:p>
        </w:tc>
        <w:tc>
          <w:tcPr>
            <w:tcW w:w="735" w:type="dxa"/>
            <w:tcBorders>
              <w:top w:val="nil"/>
              <w:left w:val="nil"/>
              <w:bottom w:val="single" w:sz="4" w:space="0" w:color="auto"/>
              <w:right w:val="single" w:sz="4" w:space="0" w:color="auto"/>
            </w:tcBorders>
            <w:shd w:val="clear" w:color="auto" w:fill="auto"/>
            <w:vAlign w:val="center"/>
            <w:hideMark/>
          </w:tcPr>
          <w:p w14:paraId="6AC1D277" w14:textId="19A0BBA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PEVuZE5vdGU+PENpdGU+PEF1dGhvcj5MYWk8L0F1dGhvcj48WWVhcj4yMDE1PC9ZZWFyPjxSZWNO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PEVuZE5vdGU+PENpdGU+PEF1dGhvcj5MYWk8L0F1dGhvcj48WWVhcj4yMDE1PC9ZZWFyPjxSZWNO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5" w:tooltip="Lai, 2015 #1909" w:history="1">
              <w:r>
                <w:rPr>
                  <w:rFonts w:eastAsia="Times New Roman" w:cs="Times New Roman"/>
                  <w:noProof/>
                  <w:sz w:val="16"/>
                  <w:szCs w:val="16"/>
                  <w:lang w:val="hu-HU" w:eastAsia="hu-HU"/>
                </w:rPr>
                <w:t>165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79432B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F6099D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7F9BA78"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2737BB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35EDBF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928CE6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D82DFB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0CD665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2DB0E6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DD2575C" w14:textId="2654F3EB"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8C4BBF1" w14:textId="1C7DB69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coronary artery disease</w:t>
            </w:r>
          </w:p>
        </w:tc>
        <w:tc>
          <w:tcPr>
            <w:tcW w:w="1480" w:type="dxa"/>
            <w:tcBorders>
              <w:top w:val="nil"/>
              <w:left w:val="nil"/>
              <w:bottom w:val="single" w:sz="4" w:space="0" w:color="auto"/>
              <w:right w:val="single" w:sz="4" w:space="0" w:color="auto"/>
            </w:tcBorders>
            <w:shd w:val="clear" w:color="auto" w:fill="auto"/>
            <w:vAlign w:val="center"/>
            <w:hideMark/>
          </w:tcPr>
          <w:p w14:paraId="3E6AF8A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28D2BC72" w14:textId="106B533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&lt;EndNote&gt;&lt;Cite&gt;&lt;Author&gt;Lai&lt;/Author&gt;&lt;Year&gt;2015&lt;/Year&gt;&lt;RecNum&gt;1910&lt;/RecNum&gt;&lt;DisplayText&gt;(166)&lt;/DisplayText&gt;&lt;record&gt;&lt;rec-number&gt;1910&lt;/rec-number&gt;&lt;foreign-keys&gt;&lt;key app="EN" db-id="fdxt09d07fpsfreprfrxw926wa9wd59pptxa" timestamp="1596622272"&gt;1910&lt;/key&gt;&lt;/foreign-keys&gt;&lt;ref-type name="Journal Article"&gt;17&lt;/ref-type&gt;&lt;contributors&gt;&lt;authors&gt;&lt;author&gt;Lai, H.&lt;/author&gt;&lt;author&gt;Chen, Q.&lt;/author&gt;&lt;author&gt;Li, X.&lt;/author&gt;&lt;author&gt;Ma, Y.&lt;/author&gt;&lt;author&gt;Xu, R.&lt;/author&gt;&lt;author&gt;Zhai, H.&lt;/author&gt;&lt;author&gt;Liu, F.&lt;/author&gt;&lt;author&gt;Chen, B.&lt;/author&gt;&lt;author&gt;Yang, Y.&lt;/author&gt;&lt;/authors&gt;&lt;/contributors&gt;&lt;auth-address&gt;Department of Cardiology, The First Affiliated Hospital of Xinjiang Medical UniversityUrumqi, China; Department of Cardiology, People&amp;apos;s Hospital of Xinjiang Uygur Autonomous RegionUrumqi, China; Xinjiang Key Laboratory of Cardiovascular Disease ResearchUrumqi, China.&amp;#xD;Department of Cardiology, The First Affiliated Hospital of Xinjiang Medical UniversityUrumqi, China; Xinjiang Key Laboratory of Cardiovascular Disease ResearchUrumqi, China.&amp;#xD;Xinjiang Key Laboratory of Cardiovascular Disease ResearchUrumqi, China; Clinical Research Institute of Xinjiang Medical UniversityUrumqi, China.&lt;/auth-address&gt;&lt;titles&gt;&lt;title&gt;Association between genetic polymorphism in NFKB1 and NFKBIA and coronary artery disease in a Chinese Han population&lt;/title&gt;&lt;secondary-title&gt;Int J Clin Exp Med&lt;/secondary-title&gt;&lt;/titles&gt;&lt;periodical&gt;&lt;full-title&gt;Int J Clin Exp Med&lt;/full-title&gt;&lt;/periodical&gt;&lt;pages&gt;21487-96&lt;/pages&gt;&lt;volume&gt;8&lt;/volume&gt;&lt;number&gt;11&lt;/number&gt;&lt;edition&gt;2016/02/18&lt;/edition&gt;&lt;keywords&gt;&lt;keyword&gt;Chinese Han population&lt;/keyword&gt;&lt;keyword&gt;Coronary artery disease&lt;/keyword&gt;&lt;keyword&gt;NFKB1 and NFKBIA polymorphism&lt;/keyword&gt;&lt;/keywords&gt;&lt;dates&gt;&lt;year&gt;2015&lt;/year&gt;&lt;/dates&gt;&lt;isbn&gt;1940-5901 (Print)&amp;#xD;1940-5901 (Linking)&lt;/isbn&gt;&lt;accession-num&gt;26885097&lt;/accession-num&gt;&lt;urls&gt;&lt;related-urls&gt;&lt;url&gt;https://www.ncbi.nlm.nih.gov/pubmed/26885097&lt;/url&gt;&lt;/related-urls&gt;&lt;/urls&gt;&lt;custom2&gt;PMC4723942&lt;/custom2&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6" w:tooltip="Lai, 2015 #1910" w:history="1">
              <w:r>
                <w:rPr>
                  <w:rFonts w:eastAsia="Times New Roman" w:cs="Times New Roman"/>
                  <w:noProof/>
                  <w:sz w:val="16"/>
                  <w:szCs w:val="16"/>
                  <w:lang w:val="hu-HU" w:eastAsia="hu-HU"/>
                </w:rPr>
                <w:t>166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E8BA8C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B6A4D0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819E86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4F474C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12FEDB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6BEC0D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EF90FF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3E7178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37D8B5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1DF29FA" w14:textId="09752D6C"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257CD37" w14:textId="296E271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coronary artery disease</w:t>
            </w:r>
          </w:p>
        </w:tc>
        <w:tc>
          <w:tcPr>
            <w:tcW w:w="1480" w:type="dxa"/>
            <w:tcBorders>
              <w:top w:val="nil"/>
              <w:left w:val="nil"/>
              <w:bottom w:val="single" w:sz="4" w:space="0" w:color="auto"/>
              <w:right w:val="single" w:sz="4" w:space="0" w:color="auto"/>
            </w:tcBorders>
            <w:shd w:val="clear" w:color="auto" w:fill="auto"/>
            <w:vAlign w:val="center"/>
            <w:hideMark/>
          </w:tcPr>
          <w:p w14:paraId="0D68A8C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03207095" w14:textId="692AEE5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&lt;EndNote&gt;&lt;Cite&gt;&lt;Author&gt;Guo&lt;/Author&gt;&lt;Year&gt;2016&lt;/Year&gt;&lt;RecNum&gt;1911&lt;/RecNum&gt;&lt;DisplayText&gt;(167)&lt;/DisplayText&gt;&lt;record&gt;&lt;rec-number&gt;1911&lt;/rec-number&gt;&lt;foreign-keys&gt;&lt;key app="EN" db-id="fdxt09d07fpsfreprfrxw926wa9wd59pptxa" timestamp="1596622328"&gt;1911&lt;/key&gt;&lt;/foreign-keys&gt;&lt;ref-type name="Journal Article"&gt;17&lt;/ref-type&gt;&lt;contributors&gt;&lt;authors&gt;&lt;author&gt;Guo, X. L.&lt;/author&gt;&lt;author&gt;Liu, X. C.&lt;/author&gt;&lt;author&gt;Su, G. B.&lt;/author&gt;&lt;author&gt;Zhou, C. Y.&lt;/author&gt;&lt;author&gt;Cui, Q. T.&lt;/author&gt;&lt;/authors&gt;&lt;/contributors&gt;&lt;auth-address&gt;Department of Cardiothoracic Surgery, First Affiliated Hospital of Xinxiang Medical University, Xinxiang, Henan, China.&lt;/auth-address&gt;&lt;titles&gt;&lt;title&gt;Association of NF-kappaB1 gene polymorphisms with coronary artery disease in a Han Chinese population&lt;/title&gt;&lt;secondary-title&gt;Genet Mol Res&lt;/secondary-title&gt;&lt;/titles&gt;&lt;periodical&gt;&lt;full-title&gt;Genet Mol Res&lt;/full-title&gt;&lt;/periodical&gt;&lt;volume&gt;15&lt;/volume&gt;&lt;number&gt;3&lt;/number&gt;&lt;edition&gt;2016/08/16&lt;/edition&gt;&lt;keywords&gt;&lt;keyword&gt;Aged&lt;/keyword&gt;&lt;keyword&gt;Asian Continental Ancestry Group/genetics&lt;/keyword&gt;&lt;keyword&gt;Case-Control Studies&lt;/keyword&gt;&lt;keyword&gt;Coronary Artery Disease/*genetics&lt;/keyword&gt;&lt;keyword&gt;Gene Frequency&lt;/keyword&gt;&lt;keyword&gt;Genetic Predisposition to Disease&lt;/keyword&gt;&lt;keyword&gt;Haplotypes&lt;/keyword&gt;&lt;keyword&gt;Humans&lt;/keyword&gt;&lt;keyword&gt;Linkage Disequilibrium&lt;/keyword&gt;&lt;keyword&gt;Middle Aged&lt;/keyword&gt;&lt;keyword&gt;NF-kappa B p50 Subunit/*genetics&lt;/keyword&gt;&lt;keyword&gt;Polymorphism, Single Nucleotide&lt;/keyword&gt;&lt;/keywords&gt;&lt;dates&gt;&lt;year&gt;2016&lt;/year&gt;&lt;pub-dates&gt;&lt;date&gt;Jul 29&lt;/date&gt;&lt;/pub-dates&gt;&lt;/dates&gt;&lt;isbn&gt;1676-5680 (Electronic)&amp;#xD;1676-5680 (Linking)&lt;/isbn&gt;&lt;accession-num&gt;27525877&lt;/accession-num&gt;&lt;urls&gt;&lt;related-urls&gt;&lt;url&gt;https://www.ncbi.nlm.nih.gov/pubmed/27525877&lt;/url&gt;&lt;/related-urls&gt;&lt;/urls&gt;&lt;electronic-resource-num&gt;10.4238/gmr.15038072&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7" w:tooltip="Guo, 2016 #1911" w:history="1">
              <w:r>
                <w:rPr>
                  <w:rFonts w:eastAsia="Times New Roman" w:cs="Times New Roman"/>
                  <w:noProof/>
                  <w:sz w:val="16"/>
                  <w:szCs w:val="16"/>
                  <w:lang w:val="hu-HU" w:eastAsia="hu-HU"/>
                </w:rPr>
                <w:t>167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DCF126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ED6609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144553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58659C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E2EFA9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B513247"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5028E1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E118FA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2BFB85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014FC42" w14:textId="47B83FD0"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0103CA0" w14:textId="695A164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HCV infection</w:t>
            </w:r>
          </w:p>
        </w:tc>
        <w:tc>
          <w:tcPr>
            <w:tcW w:w="1480" w:type="dxa"/>
            <w:tcBorders>
              <w:top w:val="nil"/>
              <w:left w:val="nil"/>
              <w:bottom w:val="single" w:sz="4" w:space="0" w:color="auto"/>
              <w:right w:val="single" w:sz="4" w:space="0" w:color="auto"/>
            </w:tcBorders>
            <w:shd w:val="clear" w:color="auto" w:fill="auto"/>
            <w:vAlign w:val="center"/>
            <w:hideMark/>
          </w:tcPr>
          <w:p w14:paraId="29F2772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55D0FEE2" w14:textId="634B935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PEVuZE5vdGU+PENpdGU+PEF1dGhvcj5GYW48L0F1dGhvcj48WWVhcj4yMDE4PC9ZZWFyPjxSZWNO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PEVuZE5vdGU+PENpdGU+PEF1dGhvcj5GYW48L0F1dGhvcj48WWVhcj4yMDE4PC9ZZWFyPjxSZWNO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8" w:tooltip="Fan, 2018 #1916" w:history="1">
              <w:r>
                <w:rPr>
                  <w:rFonts w:eastAsia="Times New Roman" w:cs="Times New Roman"/>
                  <w:noProof/>
                  <w:sz w:val="16"/>
                  <w:szCs w:val="16"/>
                  <w:lang w:val="hu-HU" w:eastAsia="hu-HU"/>
                </w:rPr>
                <w:t>168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F4A43D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C0194E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3BAC840"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2FA100A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EA3433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855629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EB38EF3"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97FC92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655DFCC"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2B2833E" w14:textId="5D74A2F3"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7777923" w14:textId="001E3A6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coronary syndrome</w:t>
            </w:r>
          </w:p>
        </w:tc>
        <w:tc>
          <w:tcPr>
            <w:tcW w:w="1480" w:type="dxa"/>
            <w:tcBorders>
              <w:top w:val="nil"/>
              <w:left w:val="nil"/>
              <w:bottom w:val="single" w:sz="4" w:space="0" w:color="auto"/>
              <w:right w:val="single" w:sz="4" w:space="0" w:color="auto"/>
            </w:tcBorders>
            <w:shd w:val="clear" w:color="auto" w:fill="auto"/>
            <w:vAlign w:val="center"/>
            <w:hideMark/>
          </w:tcPr>
          <w:p w14:paraId="1D6F207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4B3C31AB" w14:textId="502F87D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PEVuZE5vdGU+PENpdGU+PEF1dGhvcj5KaW48L0F1dGhvcj48WWVhcj4yMDE5PC9ZZWFyPjxSZWNO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PEVuZE5vdGU+PENpdGU+PEF1dGhvcj5KaW48L0F1dGhvcj48WWVhcj4yMDE5PC9ZZWFyPjxSZWNO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69" w:tooltip="Jin, 2019 #1913" w:history="1">
              <w:r>
                <w:rPr>
                  <w:rFonts w:eastAsia="Times New Roman" w:cs="Times New Roman"/>
                  <w:noProof/>
                  <w:sz w:val="16"/>
                  <w:szCs w:val="16"/>
                  <w:lang w:val="hu-HU" w:eastAsia="hu-HU"/>
                </w:rPr>
                <w:t>169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97B0AB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F186279"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586829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44DA5E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1E1E20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1A954A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8224FC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75B8AE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DEC217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C4A794C" w14:textId="0E36AC07"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66CDE8B7" w14:textId="3561997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breast cancer</w:t>
            </w:r>
          </w:p>
        </w:tc>
        <w:tc>
          <w:tcPr>
            <w:tcW w:w="1480" w:type="dxa"/>
            <w:tcBorders>
              <w:top w:val="nil"/>
              <w:left w:val="nil"/>
              <w:bottom w:val="single" w:sz="4" w:space="0" w:color="auto"/>
              <w:right w:val="single" w:sz="4" w:space="0" w:color="auto"/>
            </w:tcBorders>
            <w:shd w:val="clear" w:color="auto" w:fill="auto"/>
            <w:vAlign w:val="center"/>
            <w:hideMark/>
          </w:tcPr>
          <w:p w14:paraId="04659DC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Thai</w:t>
            </w:r>
          </w:p>
        </w:tc>
        <w:tc>
          <w:tcPr>
            <w:tcW w:w="735" w:type="dxa"/>
            <w:tcBorders>
              <w:top w:val="nil"/>
              <w:left w:val="nil"/>
              <w:bottom w:val="single" w:sz="4" w:space="0" w:color="auto"/>
              <w:right w:val="single" w:sz="4" w:space="0" w:color="auto"/>
            </w:tcBorders>
            <w:shd w:val="clear" w:color="auto" w:fill="auto"/>
            <w:vAlign w:val="center"/>
            <w:hideMark/>
          </w:tcPr>
          <w:p w14:paraId="4961D6D2" w14:textId="7C2A4FA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PEVuZE5vdGU+PENpdGU+PEF1dGhvcj5TYXBjaGFyb2VuPC9BdXRob3I+PFllYXI+MjAxOTwvWWVh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PEVuZE5vdGU+PENpdGU+PEF1dGhvcj5TYXBjaGFyb2VuPC9BdXRob3I+PFllYXI+MjAxOTwvWWVh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0" w:tooltip="Sapcharoen, 2019 #1927" w:history="1">
              <w:r>
                <w:rPr>
                  <w:rFonts w:eastAsia="Times New Roman" w:cs="Times New Roman"/>
                  <w:noProof/>
                  <w:sz w:val="16"/>
                  <w:szCs w:val="16"/>
                  <w:lang w:val="hu-HU" w:eastAsia="hu-HU"/>
                </w:rPr>
                <w:t>170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6A87573"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10579CF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C2DCBA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3EAC5A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0AD2E12"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ECD4E4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rs3774937</w:t>
            </w:r>
          </w:p>
        </w:tc>
        <w:tc>
          <w:tcPr>
            <w:tcW w:w="558" w:type="dxa"/>
            <w:tcBorders>
              <w:top w:val="nil"/>
              <w:left w:val="nil"/>
              <w:bottom w:val="single" w:sz="4" w:space="0" w:color="auto"/>
              <w:right w:val="single" w:sz="4" w:space="0" w:color="auto"/>
            </w:tcBorders>
            <w:shd w:val="clear" w:color="auto" w:fill="auto"/>
            <w:vAlign w:val="center"/>
            <w:hideMark/>
          </w:tcPr>
          <w:p w14:paraId="6541607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0.25</w:t>
            </w:r>
          </w:p>
        </w:tc>
        <w:tc>
          <w:tcPr>
            <w:tcW w:w="969" w:type="dxa"/>
            <w:tcBorders>
              <w:top w:val="nil"/>
              <w:left w:val="nil"/>
              <w:bottom w:val="single" w:sz="4" w:space="0" w:color="auto"/>
              <w:right w:val="single" w:sz="4" w:space="0" w:color="auto"/>
            </w:tcBorders>
            <w:shd w:val="clear" w:color="auto" w:fill="auto"/>
            <w:vAlign w:val="center"/>
            <w:hideMark/>
          </w:tcPr>
          <w:p w14:paraId="181FCC6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102513096</w:t>
            </w:r>
          </w:p>
        </w:tc>
        <w:tc>
          <w:tcPr>
            <w:tcW w:w="1242" w:type="dxa"/>
            <w:tcBorders>
              <w:top w:val="nil"/>
              <w:left w:val="nil"/>
              <w:bottom w:val="single" w:sz="4" w:space="0" w:color="auto"/>
              <w:right w:val="single" w:sz="4" w:space="0" w:color="auto"/>
            </w:tcBorders>
            <w:shd w:val="clear" w:color="auto" w:fill="auto"/>
            <w:vAlign w:val="center"/>
            <w:hideMark/>
          </w:tcPr>
          <w:p w14:paraId="16F0F38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672F5BD9" w14:textId="666CFDB5"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34BAEAF7" w14:textId="501C427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rejection after renal transplantation</w:t>
            </w:r>
          </w:p>
        </w:tc>
        <w:tc>
          <w:tcPr>
            <w:tcW w:w="1480" w:type="dxa"/>
            <w:tcBorders>
              <w:top w:val="nil"/>
              <w:left w:val="nil"/>
              <w:bottom w:val="single" w:sz="4" w:space="0" w:color="auto"/>
              <w:right w:val="single" w:sz="4" w:space="0" w:color="auto"/>
            </w:tcBorders>
            <w:shd w:val="clear" w:color="auto" w:fill="auto"/>
            <w:vAlign w:val="center"/>
            <w:hideMark/>
          </w:tcPr>
          <w:p w14:paraId="01D4E1A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Hispanic American</w:t>
            </w:r>
          </w:p>
        </w:tc>
        <w:tc>
          <w:tcPr>
            <w:tcW w:w="735" w:type="dxa"/>
            <w:tcBorders>
              <w:top w:val="nil"/>
              <w:left w:val="nil"/>
              <w:bottom w:val="single" w:sz="4" w:space="0" w:color="auto"/>
              <w:right w:val="single" w:sz="4" w:space="0" w:color="auto"/>
            </w:tcBorders>
            <w:shd w:val="clear" w:color="auto" w:fill="auto"/>
            <w:vAlign w:val="center"/>
            <w:hideMark/>
          </w:tcPr>
          <w:p w14:paraId="5EE23217" w14:textId="28E6C398"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&lt;EndNote&gt;&lt;Cite&gt;&lt;Author&gt;Vu&lt;/Author&gt;&lt;Year&gt;2013&lt;/Year&gt;&lt;RecNum&gt;1919&lt;/RecNum&gt;&lt;DisplayText&gt;(171)&lt;/DisplayText&gt;&lt;record&gt;&lt;rec-number&gt;1919&lt;/rec-number&gt;&lt;foreign-keys&gt;&lt;key app="EN" db-id="fdxt09d07fpsfreprfrxw926wa9wd59pptxa" timestamp="1596622914"&gt;1919&lt;/key&gt;&lt;/foreign-keys&gt;&lt;ref-type name="Journal Article"&gt;17&lt;/ref-type&gt;&lt;contributors&gt;&lt;authors&gt;&lt;author&gt;Vu, D.&lt;/author&gt;&lt;author&gt;Tellez-Corrales, E.&lt;/author&gt;&lt;author&gt;Sakharkar, P.&lt;/author&gt;&lt;author&gt;Kissen, M. S.&lt;/author&gt;&lt;author&gt;Shah, T.&lt;/author&gt;&lt;author&gt;Hutchinson, I.&lt;/author&gt;&lt;author&gt;Min, D. I.&lt;/author&gt;&lt;/authors&gt;&lt;/contributors&gt;&lt;auth-address&gt;Mendez National Institute of Transplantation, 2200W 3rd ST, Suite 370, Los Angeles, CA 90057, United States.&lt;/auth-address&gt;&lt;titles&gt;&lt;title&gt;Impact of NF-kappaB gene polymorphism on allograft outcome in Hispanic renal transplant recipients&lt;/title&gt;&lt;secondary-title&gt;Transpl Immunol&lt;/secondary-title&gt;&lt;/titles&gt;&lt;periodical&gt;&lt;full-title&gt;Transpl Immunol&lt;/full-title&gt;&lt;/periodical&gt;&lt;pages&gt;18-23&lt;/pages&gt;&lt;volume&gt;28&lt;/volume&gt;&lt;number&gt;1&lt;/number&gt;&lt;edition&gt;2012/11/17&lt;/edition&gt;&lt;keywords&gt;&lt;keyword&gt;Adult&lt;/keyword&gt;&lt;keyword&gt;Female&lt;/keyword&gt;&lt;keyword&gt;Genotype&lt;/keyword&gt;&lt;keyword&gt;Graft Rejection/epidemiology/etiology/*genetics&lt;/keyword&gt;&lt;keyword&gt;Hispanic Americans/*statistics &amp;amp; numerical data&lt;/keyword&gt;&lt;keyword&gt;Humans&lt;/keyword&gt;&lt;keyword&gt;*Kidney Transplantation&lt;/keyword&gt;&lt;keyword&gt;Male&lt;/keyword&gt;&lt;keyword&gt;Middle Aged&lt;/keyword&gt;&lt;keyword&gt;NF-kappa B/*genetics&lt;/keyword&gt;&lt;keyword&gt;Polymorphism, Genetic&lt;/keyword&gt;&lt;keyword&gt;Postoperative Complications/epidemiology/*genetics&lt;/keyword&gt;&lt;keyword&gt;United States/epidemiology&lt;/keyword&gt;&lt;keyword&gt;Young Adult&lt;/keyword&gt;&lt;/keywords&gt;&lt;dates&gt;&lt;year&gt;2013&lt;/year&gt;&lt;pub-dates&gt;&lt;date&gt;Jan&lt;/date&gt;&lt;/pub-dates&gt;&lt;/dates&gt;&lt;isbn&gt;1878-5492 (Electronic)&amp;#xD;0966-3274 (Linking)&lt;/isbn&gt;&lt;accession-num&gt;23153769&lt;/accession-num&gt;&lt;urls&gt;&lt;related-urls&gt;&lt;url&gt;https://www.ncbi.nlm.nih.gov/pubmed/23153769&lt;/url&gt;&lt;/related-urls&gt;&lt;/urls&gt;&lt;electronic-resource-num&gt;10.1016/j.trim.2012.11.001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1" w:tooltip="Vu, 2013 #1919" w:history="1">
              <w:r>
                <w:rPr>
                  <w:rFonts w:eastAsia="Times New Roman" w:cs="Times New Roman"/>
                  <w:noProof/>
                  <w:sz w:val="16"/>
                  <w:szCs w:val="16"/>
                  <w:lang w:val="hu-HU" w:eastAsia="hu-HU"/>
                </w:rPr>
                <w:t>171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F4A765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7AE862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D5C998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47A74F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8E6B027"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0500A26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rs4648022</w:t>
            </w:r>
          </w:p>
        </w:tc>
        <w:tc>
          <w:tcPr>
            <w:tcW w:w="558" w:type="dxa"/>
            <w:tcBorders>
              <w:top w:val="nil"/>
              <w:left w:val="nil"/>
              <w:bottom w:val="single" w:sz="4" w:space="0" w:color="auto"/>
              <w:right w:val="single" w:sz="4" w:space="0" w:color="auto"/>
            </w:tcBorders>
            <w:shd w:val="clear" w:color="auto" w:fill="auto"/>
            <w:vAlign w:val="center"/>
            <w:hideMark/>
          </w:tcPr>
          <w:p w14:paraId="046257C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0.04</w:t>
            </w:r>
          </w:p>
        </w:tc>
        <w:tc>
          <w:tcPr>
            <w:tcW w:w="969" w:type="dxa"/>
            <w:tcBorders>
              <w:top w:val="nil"/>
              <w:left w:val="nil"/>
              <w:bottom w:val="single" w:sz="4" w:space="0" w:color="auto"/>
              <w:right w:val="single" w:sz="4" w:space="0" w:color="auto"/>
            </w:tcBorders>
            <w:shd w:val="clear" w:color="auto" w:fill="auto"/>
            <w:vAlign w:val="center"/>
            <w:hideMark/>
          </w:tcPr>
          <w:p w14:paraId="4BCD4BE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102575280</w:t>
            </w:r>
          </w:p>
        </w:tc>
        <w:tc>
          <w:tcPr>
            <w:tcW w:w="1242" w:type="dxa"/>
            <w:tcBorders>
              <w:top w:val="nil"/>
              <w:left w:val="nil"/>
              <w:bottom w:val="single" w:sz="4" w:space="0" w:color="auto"/>
              <w:right w:val="single" w:sz="4" w:space="0" w:color="auto"/>
            </w:tcBorders>
            <w:shd w:val="clear" w:color="auto" w:fill="auto"/>
            <w:vAlign w:val="center"/>
            <w:hideMark/>
          </w:tcPr>
          <w:p w14:paraId="1DE586A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I6-7</w:t>
            </w:r>
          </w:p>
        </w:tc>
        <w:tc>
          <w:tcPr>
            <w:tcW w:w="750" w:type="dxa"/>
            <w:tcBorders>
              <w:top w:val="nil"/>
              <w:left w:val="nil"/>
              <w:bottom w:val="single" w:sz="4" w:space="0" w:color="auto"/>
              <w:right w:val="nil"/>
            </w:tcBorders>
            <w:vAlign w:val="center"/>
          </w:tcPr>
          <w:p w14:paraId="16FE8522" w14:textId="1BB31AD3"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096B952E" w14:textId="1EE374A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non-Hodgkin lymphoma</w:t>
            </w:r>
          </w:p>
        </w:tc>
        <w:tc>
          <w:tcPr>
            <w:tcW w:w="1480" w:type="dxa"/>
            <w:tcBorders>
              <w:top w:val="nil"/>
              <w:left w:val="nil"/>
              <w:bottom w:val="single" w:sz="4" w:space="0" w:color="auto"/>
              <w:right w:val="single" w:sz="4" w:space="0" w:color="auto"/>
            </w:tcBorders>
            <w:shd w:val="clear" w:color="auto" w:fill="auto"/>
            <w:vAlign w:val="center"/>
            <w:hideMark/>
          </w:tcPr>
          <w:p w14:paraId="7F46B76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56F63B36" w14:textId="2631D1B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PEVuZE5vdGU+PENpdGU+PEF1dGhvcj5DZXJoYW48L0F1dGhvcj48WWVhcj4yMDA4PC9ZZWFyPjxS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PEVuZE5vdGU+PENpdGU+PEF1dGhvcj5DZXJoYW48L0F1dGhvcj48WWVhcj4yMDA4PC9ZZWFyPjxS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2" w:tooltip="Cerhan, 2008 #1923" w:history="1">
              <w:r>
                <w:rPr>
                  <w:rFonts w:eastAsia="Times New Roman" w:cs="Times New Roman"/>
                  <w:noProof/>
                  <w:sz w:val="16"/>
                  <w:szCs w:val="16"/>
                  <w:lang w:val="hu-HU" w:eastAsia="hu-HU"/>
                </w:rPr>
                <w:t>172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9D4265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6AA946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90C71C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D77011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971C8F8"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6D377E1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rs4648127</w:t>
            </w:r>
          </w:p>
        </w:tc>
        <w:tc>
          <w:tcPr>
            <w:tcW w:w="558" w:type="dxa"/>
            <w:tcBorders>
              <w:top w:val="nil"/>
              <w:left w:val="nil"/>
              <w:bottom w:val="single" w:sz="4" w:space="0" w:color="auto"/>
              <w:right w:val="single" w:sz="4" w:space="0" w:color="auto"/>
            </w:tcBorders>
            <w:shd w:val="clear" w:color="auto" w:fill="auto"/>
            <w:vAlign w:val="center"/>
            <w:hideMark/>
          </w:tcPr>
          <w:p w14:paraId="04EC90A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0.04</w:t>
            </w:r>
          </w:p>
        </w:tc>
        <w:tc>
          <w:tcPr>
            <w:tcW w:w="969" w:type="dxa"/>
            <w:tcBorders>
              <w:top w:val="nil"/>
              <w:left w:val="nil"/>
              <w:bottom w:val="single" w:sz="4" w:space="0" w:color="auto"/>
              <w:right w:val="single" w:sz="4" w:space="0" w:color="auto"/>
            </w:tcBorders>
            <w:shd w:val="clear" w:color="auto" w:fill="auto"/>
            <w:vAlign w:val="center"/>
            <w:hideMark/>
          </w:tcPr>
          <w:p w14:paraId="0275D99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102614748</w:t>
            </w:r>
          </w:p>
        </w:tc>
        <w:tc>
          <w:tcPr>
            <w:tcW w:w="1242" w:type="dxa"/>
            <w:tcBorders>
              <w:top w:val="nil"/>
              <w:left w:val="nil"/>
              <w:bottom w:val="single" w:sz="4" w:space="0" w:color="auto"/>
              <w:right w:val="single" w:sz="4" w:space="0" w:color="auto"/>
            </w:tcBorders>
            <w:shd w:val="clear" w:color="auto" w:fill="auto"/>
            <w:vAlign w:val="center"/>
            <w:hideMark/>
          </w:tcPr>
          <w:p w14:paraId="7E2952E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I23-24</w:t>
            </w:r>
          </w:p>
        </w:tc>
        <w:tc>
          <w:tcPr>
            <w:tcW w:w="750" w:type="dxa"/>
            <w:tcBorders>
              <w:top w:val="nil"/>
              <w:left w:val="nil"/>
              <w:bottom w:val="single" w:sz="4" w:space="0" w:color="auto"/>
              <w:right w:val="nil"/>
            </w:tcBorders>
            <w:vAlign w:val="center"/>
          </w:tcPr>
          <w:p w14:paraId="45C9E2D1" w14:textId="44088BE6"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125ECBC8" w14:textId="3D461CC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lung cancer</w:t>
            </w:r>
          </w:p>
        </w:tc>
        <w:tc>
          <w:tcPr>
            <w:tcW w:w="1480" w:type="dxa"/>
            <w:tcBorders>
              <w:top w:val="nil"/>
              <w:left w:val="nil"/>
              <w:bottom w:val="single" w:sz="4" w:space="0" w:color="auto"/>
              <w:right w:val="single" w:sz="4" w:space="0" w:color="auto"/>
            </w:tcBorders>
            <w:shd w:val="clear" w:color="auto" w:fill="auto"/>
            <w:vAlign w:val="center"/>
            <w:hideMark/>
          </w:tcPr>
          <w:p w14:paraId="59BC69E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2C38CB18" w14:textId="2CE5890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PEVuZE5vdGU+PENpdGU+PEF1dGhvcj5TaGllbHM8L0F1dGhvcj48WWVhcj4yMDEyPC9ZZWFyPjxS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PEVuZE5vdGU+PENpdGU+PEF1dGhvcj5TaGllbHM8L0F1dGhvcj48WWVhcj4yMDEyPC9ZZWFyPjxS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3" w:tooltip="Shiels, 2012 #1928" w:history="1">
              <w:r>
                <w:rPr>
                  <w:rFonts w:eastAsia="Times New Roman" w:cs="Times New Roman"/>
                  <w:noProof/>
                  <w:sz w:val="16"/>
                  <w:szCs w:val="16"/>
                  <w:lang w:val="hu-HU" w:eastAsia="hu-HU"/>
                </w:rPr>
                <w:t>173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0FEEF5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ACEE00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D74FD8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C2FED0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5A5FC0B"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1BC2F03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rs4699030</w:t>
            </w:r>
          </w:p>
        </w:tc>
        <w:tc>
          <w:tcPr>
            <w:tcW w:w="558" w:type="dxa"/>
            <w:tcBorders>
              <w:top w:val="nil"/>
              <w:left w:val="nil"/>
              <w:bottom w:val="single" w:sz="4" w:space="0" w:color="auto"/>
              <w:right w:val="single" w:sz="4" w:space="0" w:color="auto"/>
            </w:tcBorders>
            <w:shd w:val="clear" w:color="auto" w:fill="auto"/>
            <w:vAlign w:val="center"/>
            <w:hideMark/>
          </w:tcPr>
          <w:p w14:paraId="2085322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0.42</w:t>
            </w:r>
          </w:p>
        </w:tc>
        <w:tc>
          <w:tcPr>
            <w:tcW w:w="969" w:type="dxa"/>
            <w:tcBorders>
              <w:top w:val="nil"/>
              <w:left w:val="nil"/>
              <w:bottom w:val="single" w:sz="4" w:space="0" w:color="auto"/>
              <w:right w:val="single" w:sz="4" w:space="0" w:color="auto"/>
            </w:tcBorders>
            <w:shd w:val="clear" w:color="auto" w:fill="auto"/>
            <w:vAlign w:val="center"/>
            <w:hideMark/>
          </w:tcPr>
          <w:p w14:paraId="30E1343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102582667</w:t>
            </w:r>
          </w:p>
        </w:tc>
        <w:tc>
          <w:tcPr>
            <w:tcW w:w="1242" w:type="dxa"/>
            <w:tcBorders>
              <w:top w:val="nil"/>
              <w:left w:val="nil"/>
              <w:bottom w:val="single" w:sz="4" w:space="0" w:color="auto"/>
              <w:right w:val="single" w:sz="4" w:space="0" w:color="auto"/>
            </w:tcBorders>
            <w:shd w:val="clear" w:color="auto" w:fill="auto"/>
            <w:vAlign w:val="center"/>
            <w:hideMark/>
          </w:tcPr>
          <w:p w14:paraId="4A9E0BF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I9-10</w:t>
            </w:r>
          </w:p>
        </w:tc>
        <w:tc>
          <w:tcPr>
            <w:tcW w:w="750" w:type="dxa"/>
            <w:tcBorders>
              <w:top w:val="nil"/>
              <w:left w:val="nil"/>
              <w:bottom w:val="single" w:sz="4" w:space="0" w:color="auto"/>
              <w:right w:val="nil"/>
            </w:tcBorders>
            <w:vAlign w:val="center"/>
          </w:tcPr>
          <w:p w14:paraId="7E811B89" w14:textId="25726FEF"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2C3DA340" w14:textId="6D0F496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treatment refractory scizophrenia</w:t>
            </w:r>
          </w:p>
        </w:tc>
        <w:tc>
          <w:tcPr>
            <w:tcW w:w="1480" w:type="dxa"/>
            <w:tcBorders>
              <w:top w:val="nil"/>
              <w:left w:val="nil"/>
              <w:bottom w:val="single" w:sz="4" w:space="0" w:color="auto"/>
              <w:right w:val="single" w:sz="4" w:space="0" w:color="auto"/>
            </w:tcBorders>
            <w:shd w:val="clear" w:color="auto" w:fill="auto"/>
            <w:vAlign w:val="center"/>
            <w:hideMark/>
          </w:tcPr>
          <w:p w14:paraId="53ACA1A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20C21727" w14:textId="69D3169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PEVuZE5vdGU+PENpdGU+PEF1dGhvcj5MaW91PC9BdXRob3I+PFllYXI+MjAxMjwvWWVhcj48UmVj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PEVuZE5vdGU+PENpdGU+PEF1dGhvcj5MaW91PC9BdXRob3I+PFllYXI+MjAxMjwvWWVhcj48UmVj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56" w:tooltip="Liou, 2012 #2004" w:history="1">
              <w:r>
                <w:rPr>
                  <w:rFonts w:eastAsia="Times New Roman" w:cs="Times New Roman"/>
                  <w:noProof/>
                  <w:sz w:val="16"/>
                  <w:szCs w:val="16"/>
                  <w:lang w:val="hu-HU" w:eastAsia="hu-HU"/>
                </w:rPr>
                <w:t>156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11C940F" w14:textId="77777777" w:rsidTr="000350B1">
        <w:trPr>
          <w:trHeight w:val="450"/>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5F308A9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w:t>
            </w:r>
          </w:p>
        </w:tc>
        <w:tc>
          <w:tcPr>
            <w:tcW w:w="1467" w:type="dxa"/>
            <w:tcBorders>
              <w:top w:val="nil"/>
              <w:left w:val="nil"/>
              <w:bottom w:val="single" w:sz="4" w:space="0" w:color="auto"/>
              <w:right w:val="single" w:sz="4" w:space="0" w:color="auto"/>
            </w:tcBorders>
            <w:shd w:val="clear" w:color="auto" w:fill="auto"/>
            <w:vAlign w:val="center"/>
            <w:hideMark/>
          </w:tcPr>
          <w:p w14:paraId="644270B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ENSG00000077150</w:t>
            </w:r>
          </w:p>
        </w:tc>
        <w:tc>
          <w:tcPr>
            <w:tcW w:w="1581" w:type="dxa"/>
            <w:tcBorders>
              <w:top w:val="nil"/>
              <w:left w:val="nil"/>
              <w:bottom w:val="single" w:sz="4" w:space="0" w:color="auto"/>
              <w:right w:val="single" w:sz="4" w:space="0" w:color="auto"/>
            </w:tcBorders>
            <w:shd w:val="clear" w:color="auto" w:fill="auto"/>
            <w:vAlign w:val="center"/>
            <w:hideMark/>
          </w:tcPr>
          <w:p w14:paraId="63EBFC5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ENST00000428099.6</w:t>
            </w:r>
          </w:p>
        </w:tc>
        <w:tc>
          <w:tcPr>
            <w:tcW w:w="1154" w:type="dxa"/>
            <w:tcBorders>
              <w:top w:val="nil"/>
              <w:left w:val="nil"/>
              <w:bottom w:val="single" w:sz="4" w:space="0" w:color="auto"/>
              <w:right w:val="single" w:sz="4" w:space="0" w:color="auto"/>
            </w:tcBorders>
            <w:shd w:val="clear" w:color="auto" w:fill="auto"/>
            <w:vAlign w:val="center"/>
            <w:hideMark/>
          </w:tcPr>
          <w:p w14:paraId="6F3C9535"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NFKB2</w:t>
            </w:r>
          </w:p>
        </w:tc>
        <w:tc>
          <w:tcPr>
            <w:tcW w:w="936" w:type="dxa"/>
            <w:tcBorders>
              <w:top w:val="nil"/>
              <w:left w:val="nil"/>
              <w:bottom w:val="single" w:sz="4" w:space="0" w:color="auto"/>
              <w:right w:val="single" w:sz="4" w:space="0" w:color="auto"/>
            </w:tcBorders>
            <w:shd w:val="clear" w:color="auto" w:fill="auto"/>
            <w:vAlign w:val="center"/>
            <w:hideMark/>
          </w:tcPr>
          <w:p w14:paraId="0234F8E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rs11574851</w:t>
            </w:r>
          </w:p>
        </w:tc>
        <w:tc>
          <w:tcPr>
            <w:tcW w:w="558" w:type="dxa"/>
            <w:tcBorders>
              <w:top w:val="nil"/>
              <w:left w:val="nil"/>
              <w:bottom w:val="single" w:sz="4" w:space="0" w:color="auto"/>
              <w:right w:val="single" w:sz="4" w:space="0" w:color="auto"/>
            </w:tcBorders>
            <w:shd w:val="clear" w:color="auto" w:fill="auto"/>
            <w:vAlign w:val="center"/>
            <w:hideMark/>
          </w:tcPr>
          <w:p w14:paraId="453DB06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0.03</w:t>
            </w:r>
          </w:p>
        </w:tc>
        <w:tc>
          <w:tcPr>
            <w:tcW w:w="969" w:type="dxa"/>
            <w:tcBorders>
              <w:top w:val="nil"/>
              <w:left w:val="nil"/>
              <w:bottom w:val="single" w:sz="4" w:space="0" w:color="auto"/>
              <w:right w:val="single" w:sz="4" w:space="0" w:color="auto"/>
            </w:tcBorders>
            <w:shd w:val="clear" w:color="auto" w:fill="auto"/>
            <w:vAlign w:val="center"/>
            <w:hideMark/>
          </w:tcPr>
          <w:p w14:paraId="6AA61EC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102401202</w:t>
            </w:r>
          </w:p>
        </w:tc>
        <w:tc>
          <w:tcPr>
            <w:tcW w:w="1242" w:type="dxa"/>
            <w:tcBorders>
              <w:top w:val="nil"/>
              <w:left w:val="nil"/>
              <w:bottom w:val="single" w:sz="4" w:space="0" w:color="auto"/>
              <w:right w:val="single" w:sz="4" w:space="0" w:color="auto"/>
            </w:tcBorders>
            <w:shd w:val="clear" w:color="auto" w:fill="auto"/>
            <w:vAlign w:val="center"/>
            <w:hideMark/>
          </w:tcPr>
          <w:p w14:paraId="01F7158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E19</w:t>
            </w:r>
          </w:p>
        </w:tc>
        <w:tc>
          <w:tcPr>
            <w:tcW w:w="750" w:type="dxa"/>
            <w:tcBorders>
              <w:top w:val="nil"/>
              <w:left w:val="nil"/>
              <w:bottom w:val="single" w:sz="4" w:space="0" w:color="auto"/>
              <w:right w:val="nil"/>
            </w:tcBorders>
            <w:vAlign w:val="center"/>
          </w:tcPr>
          <w:p w14:paraId="3824F24F" w14:textId="7E37A622"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F01AB17" w14:textId="3A0A4C7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 susceptibility among anti-citrullinated protein antibodies-positive patients</w:t>
            </w:r>
          </w:p>
        </w:tc>
        <w:tc>
          <w:tcPr>
            <w:tcW w:w="1480" w:type="dxa"/>
            <w:tcBorders>
              <w:top w:val="nil"/>
              <w:left w:val="nil"/>
              <w:bottom w:val="single" w:sz="4" w:space="0" w:color="auto"/>
              <w:right w:val="single" w:sz="4" w:space="0" w:color="auto"/>
            </w:tcBorders>
            <w:shd w:val="clear" w:color="auto" w:fill="auto"/>
            <w:vAlign w:val="center"/>
            <w:hideMark/>
          </w:tcPr>
          <w:p w14:paraId="7E0D836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6776BC24" w14:textId="7A27C09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PEVuZE5vdGU+PENpdGU+PEF1dGhvcj5NYW51ZWwgU2FuY2hlei1NYWxkb25hZG88L0F1dGhvcj48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PEVuZE5vdGU+PENpdGU+PEF1dGhvcj5NYW51ZWwgU2FuY2hlei1NYWxkb25hZG88L0F1dGhvcj48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4" w:tooltip="Manuel Sanchez-Maldonado, 2020 #1929" w:history="1">
              <w:r>
                <w:rPr>
                  <w:rFonts w:eastAsia="Times New Roman" w:cs="Times New Roman"/>
                  <w:noProof/>
                  <w:sz w:val="16"/>
                  <w:szCs w:val="16"/>
                  <w:lang w:val="hu-HU" w:eastAsia="hu-HU"/>
                </w:rPr>
                <w:t>174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A329FC3" w14:textId="77777777" w:rsidTr="000350B1">
        <w:trPr>
          <w:trHeight w:val="300"/>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5068DB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11</w:t>
            </w:r>
          </w:p>
        </w:tc>
        <w:tc>
          <w:tcPr>
            <w:tcW w:w="1467" w:type="dxa"/>
            <w:tcBorders>
              <w:top w:val="nil"/>
              <w:left w:val="nil"/>
              <w:bottom w:val="single" w:sz="4" w:space="0" w:color="auto"/>
              <w:right w:val="single" w:sz="4" w:space="0" w:color="auto"/>
            </w:tcBorders>
            <w:shd w:val="clear" w:color="auto" w:fill="auto"/>
            <w:vAlign w:val="center"/>
            <w:hideMark/>
          </w:tcPr>
          <w:p w14:paraId="61B0950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ENSG00000173039</w:t>
            </w:r>
          </w:p>
        </w:tc>
        <w:tc>
          <w:tcPr>
            <w:tcW w:w="1581" w:type="dxa"/>
            <w:tcBorders>
              <w:top w:val="nil"/>
              <w:left w:val="nil"/>
              <w:bottom w:val="single" w:sz="4" w:space="0" w:color="auto"/>
              <w:right w:val="single" w:sz="4" w:space="0" w:color="auto"/>
            </w:tcBorders>
            <w:shd w:val="clear" w:color="auto" w:fill="auto"/>
            <w:vAlign w:val="center"/>
            <w:hideMark/>
          </w:tcPr>
          <w:p w14:paraId="4E52C2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ENST00000406246.8</w:t>
            </w:r>
          </w:p>
        </w:tc>
        <w:tc>
          <w:tcPr>
            <w:tcW w:w="1154" w:type="dxa"/>
            <w:tcBorders>
              <w:top w:val="nil"/>
              <w:left w:val="nil"/>
              <w:bottom w:val="single" w:sz="4" w:space="0" w:color="auto"/>
              <w:right w:val="single" w:sz="4" w:space="0" w:color="auto"/>
            </w:tcBorders>
            <w:shd w:val="clear" w:color="auto" w:fill="auto"/>
            <w:vAlign w:val="center"/>
            <w:hideMark/>
          </w:tcPr>
          <w:p w14:paraId="580CE892"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RELA</w:t>
            </w:r>
          </w:p>
        </w:tc>
        <w:tc>
          <w:tcPr>
            <w:tcW w:w="936" w:type="dxa"/>
            <w:tcBorders>
              <w:top w:val="nil"/>
              <w:left w:val="nil"/>
              <w:bottom w:val="single" w:sz="4" w:space="0" w:color="auto"/>
              <w:right w:val="single" w:sz="4" w:space="0" w:color="auto"/>
            </w:tcBorders>
            <w:shd w:val="clear" w:color="auto" w:fill="auto"/>
            <w:vAlign w:val="center"/>
            <w:hideMark/>
          </w:tcPr>
          <w:p w14:paraId="0243072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rs1049728</w:t>
            </w:r>
          </w:p>
        </w:tc>
        <w:tc>
          <w:tcPr>
            <w:tcW w:w="558" w:type="dxa"/>
            <w:tcBorders>
              <w:top w:val="nil"/>
              <w:left w:val="nil"/>
              <w:bottom w:val="single" w:sz="4" w:space="0" w:color="auto"/>
              <w:right w:val="single" w:sz="4" w:space="0" w:color="auto"/>
            </w:tcBorders>
            <w:shd w:val="clear" w:color="auto" w:fill="auto"/>
            <w:vAlign w:val="center"/>
            <w:hideMark/>
          </w:tcPr>
          <w:p w14:paraId="60761C0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0.03</w:t>
            </w:r>
          </w:p>
        </w:tc>
        <w:tc>
          <w:tcPr>
            <w:tcW w:w="969" w:type="dxa"/>
            <w:tcBorders>
              <w:top w:val="nil"/>
              <w:left w:val="nil"/>
              <w:bottom w:val="single" w:sz="4" w:space="0" w:color="auto"/>
              <w:right w:val="single" w:sz="4" w:space="0" w:color="auto"/>
            </w:tcBorders>
            <w:shd w:val="clear" w:color="auto" w:fill="auto"/>
            <w:vAlign w:val="center"/>
            <w:hideMark/>
          </w:tcPr>
          <w:p w14:paraId="2E1E804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65653646</w:t>
            </w:r>
          </w:p>
        </w:tc>
        <w:tc>
          <w:tcPr>
            <w:tcW w:w="1242" w:type="dxa"/>
            <w:tcBorders>
              <w:top w:val="nil"/>
              <w:left w:val="nil"/>
              <w:bottom w:val="single" w:sz="4" w:space="0" w:color="auto"/>
              <w:right w:val="single" w:sz="4" w:space="0" w:color="auto"/>
            </w:tcBorders>
            <w:shd w:val="clear" w:color="auto" w:fill="auto"/>
            <w:vAlign w:val="center"/>
            <w:hideMark/>
          </w:tcPr>
          <w:p w14:paraId="632D048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E11</w:t>
            </w:r>
          </w:p>
        </w:tc>
        <w:tc>
          <w:tcPr>
            <w:tcW w:w="750" w:type="dxa"/>
            <w:tcBorders>
              <w:top w:val="nil"/>
              <w:left w:val="nil"/>
              <w:bottom w:val="single" w:sz="4" w:space="0" w:color="auto"/>
              <w:right w:val="nil"/>
            </w:tcBorders>
            <w:vAlign w:val="center"/>
          </w:tcPr>
          <w:p w14:paraId="081903F8" w14:textId="1270C7D9"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1149BB8" w14:textId="7C70A28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soluble ICAM-1 concentration in healthy women</w:t>
            </w:r>
          </w:p>
        </w:tc>
        <w:tc>
          <w:tcPr>
            <w:tcW w:w="1480" w:type="dxa"/>
            <w:tcBorders>
              <w:top w:val="nil"/>
              <w:left w:val="nil"/>
              <w:bottom w:val="single" w:sz="4" w:space="0" w:color="auto"/>
              <w:right w:val="single" w:sz="4" w:space="0" w:color="auto"/>
            </w:tcBorders>
            <w:shd w:val="clear" w:color="auto" w:fill="auto"/>
            <w:vAlign w:val="center"/>
            <w:hideMark/>
          </w:tcPr>
          <w:p w14:paraId="1EA6BD6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7DBD1745" w14:textId="2AF82C2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PEVuZE5vdGU+PENpdGU+PEF1dGhvcj5QYXJlPC9BdXRob3I+PFllYXI+MjAxMTwvWWVhcj48UmVj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PEVuZE5vdGU+PENpdGU+PEF1dGhvcj5QYXJlPC9BdXRob3I+PFllYXI+MjAxMTwvWWVhcj48UmVj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5" w:tooltip="Pare, 2011 #1930" w:history="1">
              <w:r>
                <w:rPr>
                  <w:rFonts w:eastAsia="Times New Roman" w:cs="Times New Roman"/>
                  <w:noProof/>
                  <w:sz w:val="16"/>
                  <w:szCs w:val="16"/>
                  <w:lang w:val="hu-HU" w:eastAsia="hu-HU"/>
                </w:rPr>
                <w:t>175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0E7909F"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6327D2A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09CA4B0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ENSG00000162924</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30AE3CD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ENST00000394479.4</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2761CFE4"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REL</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6E711CF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rs13017599</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04721AD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0.13</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287C403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60937196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41B8217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3' downstream</w:t>
            </w:r>
          </w:p>
        </w:tc>
        <w:tc>
          <w:tcPr>
            <w:tcW w:w="750" w:type="dxa"/>
            <w:tcBorders>
              <w:top w:val="nil"/>
              <w:left w:val="nil"/>
              <w:bottom w:val="single" w:sz="4" w:space="0" w:color="auto"/>
              <w:right w:val="nil"/>
            </w:tcBorders>
            <w:vAlign w:val="center"/>
          </w:tcPr>
          <w:p w14:paraId="75C275DC" w14:textId="76EBE25A"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FE9E2B9" w14:textId="42BA079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psoriatic arthritis</w:t>
            </w:r>
          </w:p>
        </w:tc>
        <w:tc>
          <w:tcPr>
            <w:tcW w:w="1480" w:type="dxa"/>
            <w:tcBorders>
              <w:top w:val="nil"/>
              <w:left w:val="nil"/>
              <w:bottom w:val="single" w:sz="4" w:space="0" w:color="auto"/>
              <w:right w:val="single" w:sz="4" w:space="0" w:color="auto"/>
            </w:tcBorders>
            <w:shd w:val="clear" w:color="auto" w:fill="auto"/>
            <w:vAlign w:val="center"/>
            <w:hideMark/>
          </w:tcPr>
          <w:p w14:paraId="5AABA80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 and Irish</w:t>
            </w:r>
          </w:p>
        </w:tc>
        <w:tc>
          <w:tcPr>
            <w:tcW w:w="735" w:type="dxa"/>
            <w:tcBorders>
              <w:top w:val="nil"/>
              <w:left w:val="nil"/>
              <w:bottom w:val="single" w:sz="4" w:space="0" w:color="auto"/>
              <w:right w:val="single" w:sz="4" w:space="0" w:color="auto"/>
            </w:tcBorders>
            <w:shd w:val="clear" w:color="auto" w:fill="auto"/>
            <w:vAlign w:val="center"/>
            <w:hideMark/>
          </w:tcPr>
          <w:p w14:paraId="0659DFB3" w14:textId="03610C6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PEVuZE5vdGU+PENpdGU+PEF1dGhvcj5Cb3dlczwvQXV0aG9yPjxZZWFyPjIwMTI8L1llYXI+PFJl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PEVuZE5vdGU+PENpdGU+PEF1dGhvcj5Cb3dlczwvQXV0aG9yPjxZZWFyPjIwMTI8L1llYXI+PFJl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6" w:tooltip="Bowes, 2012 #1933" w:history="1">
              <w:r>
                <w:rPr>
                  <w:rFonts w:eastAsia="Times New Roman" w:cs="Times New Roman"/>
                  <w:noProof/>
                  <w:sz w:val="16"/>
                  <w:szCs w:val="16"/>
                  <w:lang w:val="hu-HU" w:eastAsia="hu-HU"/>
                </w:rPr>
                <w:t>176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545C597"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0EA3FF4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4840BC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8C4766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3FE641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151D18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AE0948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4AE6FAE"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2FF5D5A"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CEEA608" w14:textId="439A1204"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69ACF1D3" w14:textId="40306DB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2AC62B5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 and Canadian</w:t>
            </w:r>
          </w:p>
        </w:tc>
        <w:tc>
          <w:tcPr>
            <w:tcW w:w="735" w:type="dxa"/>
            <w:tcBorders>
              <w:top w:val="nil"/>
              <w:left w:val="nil"/>
              <w:bottom w:val="single" w:sz="4" w:space="0" w:color="auto"/>
              <w:right w:val="single" w:sz="4" w:space="0" w:color="auto"/>
            </w:tcBorders>
            <w:shd w:val="clear" w:color="auto" w:fill="auto"/>
            <w:vAlign w:val="center"/>
            <w:hideMark/>
          </w:tcPr>
          <w:p w14:paraId="0F792324" w14:textId="25C3456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&lt;EndNote&gt;&lt;Cite&gt;&lt;Author&gt;Gregersen&lt;/Author&gt;&lt;Year&gt;2009&lt;/Year&gt;&lt;RecNum&gt;1931&lt;/RecNum&gt;&lt;DisplayText&gt;(177)&lt;/DisplayText&gt;&lt;record&gt;&lt;rec-number&gt;1931&lt;/rec-number&gt;&lt;foreign-keys&gt;&lt;key app="EN" db-id="fdxt09d07fpsfreprfrxw926wa9wd59pptxa" timestamp="1596635421"&gt;1931&lt;/key&gt;&lt;/foreign-keys&gt;&lt;ref-type name="Journal Article"&gt;17&lt;/ref-type&gt;&lt;contributors&gt;&lt;authors&gt;&lt;author&gt;Gregersen, P. K.&lt;/author&gt;&lt;author&gt;Amos, C. I.&lt;/author&gt;&lt;author&gt;Lee, A. T.&lt;/author&gt;&lt;author&gt;Lu, Y.&lt;/author&gt;&lt;author&gt;Remmers, E. F.&lt;/author&gt;&lt;author&gt;Kastner, D. L.&lt;/author&gt;&lt;author&gt;Seldin, M. F.&lt;/author&gt;&lt;author&gt;Criswell, L. A.&lt;/author&gt;&lt;author&gt;Plenge, R. M.&lt;/author&gt;&lt;author&gt;Holers, V. M.&lt;/author&gt;&lt;author&gt;Mikuls, T. R.&lt;/author&gt;&lt;author&gt;Sokka, T.&lt;/author&gt;&lt;author&gt;Moreland, L. W.&lt;/author&gt;&lt;author&gt;Bridges, S. L., Jr.&lt;/author&gt;&lt;author&gt;Xie, G.&lt;/author&gt;&lt;author&gt;Begovich, A. B.&lt;/author&gt;&lt;author&gt;Siminovitch, K. A.&lt;/author&gt;&lt;/authors&gt;&lt;/contributors&gt;&lt;auth-address&gt;The Feinstein Institute for Medical Research, North Shore-Long Island Jewish Health System, Manhasset, NY, USA.&lt;/auth-address&gt;&lt;titles&gt;&lt;title&gt;REL, encoding a member of the NF-kappaB family of transcription factors, is a newly defined risk locus for rheumatoid arthritis&lt;/title&gt;&lt;secondary-title&gt;Nat Genet&lt;/secondary-title&gt;&lt;/titles&gt;&lt;periodical&gt;&lt;full-title&gt;Nat Genet&lt;/full-title&gt;&lt;abbr-1&gt;Nature genetics&lt;/abbr-1&gt;&lt;/periodical&gt;&lt;pages&gt;820-3&lt;/pages&gt;&lt;volume&gt;41&lt;/volume&gt;&lt;number&gt;7&lt;/number&gt;&lt;edition&gt;2009/06/09&lt;/edition&gt;&lt;keywords&gt;&lt;keyword&gt;Arthritis, Rheumatoid/*genetics&lt;/keyword&gt;&lt;keyword&gt;*Genes, rel&lt;/keyword&gt;&lt;keyword&gt;*Genome-Wide Association Study&lt;/keyword&gt;&lt;keyword&gt;Humans&lt;/keyword&gt;&lt;keyword&gt;Polymorphism, Single Nucleotide&lt;/keyword&gt;&lt;/keywords&gt;&lt;dates&gt;&lt;year&gt;2009&lt;/year&gt;&lt;pub-dates&gt;&lt;date&gt;Jul&lt;/date&gt;&lt;/pub-dates&gt;&lt;/dates&gt;&lt;isbn&gt;1546-1718 (Electronic)&amp;#xD;1061-4036 (Linking)&lt;/isbn&gt;&lt;accession-num&gt;19503088&lt;/accession-num&gt;&lt;urls&gt;&lt;related-urls&gt;&lt;url&gt;https://www.ncbi.nlm.nih.gov/pubmed/19503088&lt;/url&gt;&lt;/related-urls&gt;&lt;/urls&gt;&lt;custom2&gt;PMC2705058&lt;/custom2&gt;&lt;electronic-resource-num&gt;10.1038/ng.395&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7" w:tooltip="Gregersen, 2009 #1931" w:history="1">
              <w:r>
                <w:rPr>
                  <w:rFonts w:eastAsia="Times New Roman" w:cs="Times New Roman"/>
                  <w:noProof/>
                  <w:sz w:val="16"/>
                  <w:szCs w:val="16"/>
                  <w:lang w:val="hu-HU" w:eastAsia="hu-HU"/>
                </w:rPr>
                <w:t>177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0BF9F88"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50B9FD7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A3D55E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E158E6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C04FF8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6CCA10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rs13031237</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234B985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0.13</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261F033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60908994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ECB19C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I4-5</w:t>
            </w:r>
          </w:p>
        </w:tc>
        <w:tc>
          <w:tcPr>
            <w:tcW w:w="750" w:type="dxa"/>
            <w:tcBorders>
              <w:top w:val="nil"/>
              <w:left w:val="nil"/>
              <w:bottom w:val="single" w:sz="4" w:space="0" w:color="auto"/>
              <w:right w:val="nil"/>
            </w:tcBorders>
            <w:vAlign w:val="center"/>
          </w:tcPr>
          <w:p w14:paraId="4417644C" w14:textId="6F7771B2"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0A8444E" w14:textId="0A64477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72511E7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 and Canadian</w:t>
            </w:r>
          </w:p>
        </w:tc>
        <w:tc>
          <w:tcPr>
            <w:tcW w:w="735" w:type="dxa"/>
            <w:tcBorders>
              <w:top w:val="nil"/>
              <w:left w:val="nil"/>
              <w:bottom w:val="single" w:sz="4" w:space="0" w:color="auto"/>
              <w:right w:val="single" w:sz="4" w:space="0" w:color="auto"/>
            </w:tcBorders>
            <w:shd w:val="clear" w:color="auto" w:fill="auto"/>
            <w:vAlign w:val="center"/>
            <w:hideMark/>
          </w:tcPr>
          <w:p w14:paraId="2D0B2CBA" w14:textId="33787E6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&lt;EndNote&gt;&lt;Cite&gt;&lt;Author&gt;Gregersen&lt;/Author&gt;&lt;Year&gt;2009&lt;/Year&gt;&lt;RecNum&gt;1931&lt;/RecNum&gt;&lt;DisplayText&gt;(177)&lt;/DisplayText&gt;&lt;record&gt;&lt;rec-number&gt;1931&lt;/rec-number&gt;&lt;foreign-keys&gt;&lt;key app="EN" db-id="fdxt09d07fpsfreprfrxw926wa9wd59pptxa" timestamp="1596635421"&gt;1931&lt;/key&gt;&lt;/foreign-keys&gt;&lt;ref-type name="Journal Article"&gt;17&lt;/ref-type&gt;&lt;contributors&gt;&lt;authors&gt;&lt;author&gt;Gregersen, P. K.&lt;/author&gt;&lt;author&gt;Amos, C. I.&lt;/author&gt;&lt;author&gt;Lee, A. T.&lt;/author&gt;&lt;author&gt;Lu, Y.&lt;/author&gt;&lt;author&gt;Remmers, E. F.&lt;/author&gt;&lt;author&gt;Kastner, D. L.&lt;/author&gt;&lt;author&gt;Seldin, M. F.&lt;/author&gt;&lt;author&gt;Criswell, L. A.&lt;/author&gt;&lt;author&gt;Plenge, R. M.&lt;/author&gt;&lt;author&gt;Holers, V. M.&lt;/author&gt;&lt;author&gt;Mikuls, T. R.&lt;/author&gt;&lt;author&gt;Sokka, T.&lt;/author&gt;&lt;author&gt;Moreland, L. W.&lt;/author&gt;&lt;author&gt;Bridges, S. L., Jr.&lt;/author&gt;&lt;author&gt;Xie, G.&lt;/author&gt;&lt;author&gt;Begovich, A. B.&lt;/author&gt;&lt;author&gt;Siminovitch, K. A.&lt;/author&gt;&lt;/authors&gt;&lt;/contributors&gt;&lt;auth-address&gt;The Feinstein Institute for Medical Research, North Shore-Long Island Jewish Health System, Manhasset, NY, USA.&lt;/auth-address&gt;&lt;titles&gt;&lt;title&gt;REL, encoding a member of the NF-kappaB family of transcription factors, is a newly defined risk locus for rheumatoid arthritis&lt;/title&gt;&lt;secondary-title&gt;Nat Genet&lt;/secondary-title&gt;&lt;/titles&gt;&lt;periodical&gt;&lt;full-title&gt;Nat Genet&lt;/full-title&gt;&lt;abbr-1&gt;Nature genetics&lt;/abbr-1&gt;&lt;/periodical&gt;&lt;pages&gt;820-3&lt;/pages&gt;&lt;volume&gt;41&lt;/volume&gt;&lt;number&gt;7&lt;/number&gt;&lt;edition&gt;2009/06/09&lt;/edition&gt;&lt;keywords&gt;&lt;keyword&gt;Arthritis, Rheumatoid/*genetics&lt;/keyword&gt;&lt;keyword&gt;*Genes, rel&lt;/keyword&gt;&lt;keyword&gt;*Genome-Wide Association Study&lt;/keyword&gt;&lt;keyword&gt;Humans&lt;/keyword&gt;&lt;keyword&gt;Polymorphism, Single Nucleotide&lt;/keyword&gt;&lt;/keywords&gt;&lt;dates&gt;&lt;year&gt;2009&lt;/year&gt;&lt;pub-dates&gt;&lt;date&gt;Jul&lt;/date&gt;&lt;/pub-dates&gt;&lt;/dates&gt;&lt;isbn&gt;1546-1718 (Electronic)&amp;#xD;1061-4036 (Linking)&lt;/isbn&gt;&lt;accession-num&gt;19503088&lt;/accession-num&gt;&lt;urls&gt;&lt;related-urls&gt;&lt;url&gt;https://www.ncbi.nlm.nih.gov/pubmed/19503088&lt;/url&gt;&lt;/related-urls&gt;&lt;/urls&gt;&lt;custom2&gt;PMC2705058&lt;/custom2&gt;&lt;electronic-resource-num&gt;10.1038/ng.395&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7" w:tooltip="Gregersen, 2009 #1931" w:history="1">
              <w:r>
                <w:rPr>
                  <w:rFonts w:eastAsia="Times New Roman" w:cs="Times New Roman"/>
                  <w:noProof/>
                  <w:sz w:val="16"/>
                  <w:szCs w:val="16"/>
                  <w:lang w:val="hu-HU" w:eastAsia="hu-HU"/>
                </w:rPr>
                <w:t>177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830E20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257F49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34EB93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E25538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901E08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8101C6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D1F329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0E50FD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E9D996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0D8B538" w14:textId="55BA20C6"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4F12C648" w14:textId="506F81F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1E4D850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1EF56BAF" w14:textId="45EB6A6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&lt;EndNote&gt;&lt;Cite&gt;&lt;Author&gt;Eyre&lt;/Author&gt;&lt;Year&gt;2010&lt;/Year&gt;&lt;RecNum&gt;1932&lt;/RecNum&gt;&lt;DisplayText&gt;(178)&lt;/DisplayText&gt;&lt;record&gt;&lt;rec-number&gt;1932&lt;/rec-number&gt;&lt;foreign-keys&gt;&lt;key app="EN" db-id="fdxt09d07fpsfreprfrxw926wa9wd59pptxa" timestamp="1596635470"&gt;1932&lt;/key&gt;&lt;/foreign-keys&gt;&lt;ref-type name="Journal Article"&gt;17&lt;/ref-type&gt;&lt;contributors&gt;&lt;authors&gt;&lt;author&gt;Eyre, S.&lt;/author&gt;&lt;author&gt;Hinks, A.&lt;/author&gt;&lt;author&gt;Flynn, E.&lt;/author&gt;&lt;author&gt;Martin, P.&lt;/author&gt;&lt;author&gt;Wilson, A. G.&lt;/author&gt;&lt;author&gt;Maxwell, J. R.&lt;/author&gt;&lt;author&gt;Morgan, A. W.&lt;/author&gt;&lt;author&gt;Emery, P.&lt;/author&gt;&lt;author&gt;Steer, S.&lt;/author&gt;&lt;author&gt;Hocking, L. J.&lt;/author&gt;&lt;author&gt;Reid, D. M.&lt;/author&gt;&lt;author&gt;Harrison, P.&lt;/author&gt;&lt;author&gt;Wordsworth, P.&lt;/author&gt;&lt;author&gt;Thomson, W.&lt;/author&gt;&lt;author&gt;Worthington, J.&lt;/author&gt;&lt;author&gt;Barton, A.&lt;/author&gt;&lt;/authors&gt;&lt;/contributors&gt;&lt;titles&gt;&lt;title&gt;Confirmation of association of the REL locus with rheumatoid arthritis susceptibility in the UK population&lt;/title&gt;&lt;secondary-title&gt;Ann Rheum Dis&lt;/secondary-title&gt;&lt;/titles&gt;&lt;periodical&gt;&lt;full-title&gt;Ann Rheum Dis&lt;/full-title&gt;&lt;abbr-1&gt;Annals of the rheumatic diseases&lt;/abbr-1&gt;&lt;/periodical&gt;&lt;pages&gt;1572-3&lt;/pages&gt;&lt;volume&gt;69&lt;/volume&gt;&lt;number&gt;8&lt;/number&gt;&lt;edition&gt;2009/12/01&lt;/edition&gt;&lt;keywords&gt;&lt;keyword&gt;Arthritis, Rheumatoid/*genetics&lt;/keyword&gt;&lt;keyword&gt;Case-Control Studies&lt;/keyword&gt;&lt;keyword&gt;Chromosomes, Human, Pair 2/genetics&lt;/keyword&gt;&lt;keyword&gt;*Genes, rel&lt;/keyword&gt;&lt;keyword&gt;Genetic Predisposition to Disease&lt;/keyword&gt;&lt;keyword&gt;Genome-Wide Association Study&lt;/keyword&gt;&lt;keyword&gt;Humans&lt;/keyword&gt;&lt;keyword&gt;Polymorphism, Single Nucleotide&lt;/keyword&gt;&lt;keyword&gt;United Kingdom&lt;/keyword&gt;&lt;/keywords&gt;&lt;dates&gt;&lt;year&gt;2010&lt;/year&gt;&lt;pub-dates&gt;&lt;date&gt;Aug&lt;/date&gt;&lt;/pub-dates&gt;&lt;/dates&gt;&lt;isbn&gt;1468-2060 (Electronic)&amp;#xD;0003-4967 (Linking)&lt;/isbn&gt;&lt;accession-num&gt;19945995&lt;/accession-num&gt;&lt;urls&gt;&lt;related-urls&gt;&lt;url&gt;https://www.ncbi.nlm.nih.gov/pubmed/19945995&lt;/url&gt;&lt;/related-urls&gt;&lt;/urls&gt;&lt;custom2&gt;PMC3009391&lt;/custom2&gt;&lt;electronic-resource-num&gt;10.1136/ard.2009.122887&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8" w:tooltip="Eyre, 2010 #1932" w:history="1">
              <w:r>
                <w:rPr>
                  <w:rFonts w:eastAsia="Times New Roman" w:cs="Times New Roman"/>
                  <w:noProof/>
                  <w:sz w:val="16"/>
                  <w:szCs w:val="16"/>
                  <w:lang w:val="hu-HU" w:eastAsia="hu-HU"/>
                </w:rPr>
                <w:t>178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F927E2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65B1A8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0148E0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F9A2B4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87A9F6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6342FCA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BE272C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959D7F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6BE135D"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D1110E0" w14:textId="5052B3CF"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4F9B652" w14:textId="74AD07C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early-onset psoriasis</w:t>
            </w:r>
          </w:p>
        </w:tc>
        <w:tc>
          <w:tcPr>
            <w:tcW w:w="1480" w:type="dxa"/>
            <w:tcBorders>
              <w:top w:val="nil"/>
              <w:left w:val="nil"/>
              <w:bottom w:val="single" w:sz="4" w:space="0" w:color="auto"/>
              <w:right w:val="single" w:sz="4" w:space="0" w:color="auto"/>
            </w:tcBorders>
            <w:shd w:val="clear" w:color="auto" w:fill="auto"/>
            <w:vAlign w:val="center"/>
            <w:hideMark/>
          </w:tcPr>
          <w:p w14:paraId="1AD431F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British</w:t>
            </w:r>
          </w:p>
        </w:tc>
        <w:tc>
          <w:tcPr>
            <w:tcW w:w="735" w:type="dxa"/>
            <w:tcBorders>
              <w:top w:val="nil"/>
              <w:left w:val="nil"/>
              <w:bottom w:val="single" w:sz="4" w:space="0" w:color="auto"/>
              <w:right w:val="single" w:sz="4" w:space="0" w:color="auto"/>
            </w:tcBorders>
            <w:shd w:val="clear" w:color="auto" w:fill="auto"/>
            <w:vAlign w:val="center"/>
            <w:hideMark/>
          </w:tcPr>
          <w:p w14:paraId="598DCA30" w14:textId="3FF7EDE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&lt;EndNote&gt;&lt;Cite&gt;&lt;Author&gt;Ali&lt;/Author&gt;&lt;Year&gt;2013&lt;/Year&gt;&lt;RecNum&gt;1934&lt;/RecNum&gt;&lt;DisplayText&gt;(179)&lt;/DisplayText&gt;&lt;record&gt;&lt;rec-number&gt;1934&lt;/rec-number&gt;&lt;foreign-keys&gt;&lt;key app="EN" db-id="fdxt09d07fpsfreprfrxw926wa9wd59pptxa" timestamp="1596635563"&gt;1934&lt;/key&gt;&lt;/foreign-keys&gt;&lt;ref-type name="Journal Article"&gt;17&lt;/ref-type&gt;&lt;contributors&gt;&lt;authors&gt;&lt;author&gt;Ali, F. R.&lt;/author&gt;&lt;author&gt;Barton, A.&lt;/author&gt;&lt;author&gt;Smith, R. L.&lt;/author&gt;&lt;author&gt;Bowes, J.&lt;/author&gt;&lt;author&gt;Flynn, E.&lt;/author&gt;&lt;author&gt;Mangino, M.&lt;/author&gt;&lt;author&gt;Bataille, V.&lt;/author&gt;&lt;author&gt;Foerster, J. P.&lt;/author&gt;&lt;author&gt;Worthington, J.&lt;/author&gt;&lt;author&gt;Griffiths, C. E.&lt;/author&gt;&lt;author&gt;Warren, R. B.&lt;/author&gt;&lt;/authors&gt;&lt;/contributors&gt;&lt;auth-address&gt;The Dermatology Centre, Salford Royal NHS Foundation Trust, University of Manchester, Manchester M6 8HD, UK.&lt;/auth-address&gt;&lt;titles&gt;&lt;title&gt;An investigation of rheumatoid arthritis loci in patients with early-onset psoriasis validates association of the REL gene&lt;/title&gt;&lt;secondary-title&gt;Br J Dermatol&lt;/secondary-title&gt;&lt;/titles&gt;&lt;periodical&gt;&lt;full-title&gt;Br J Dermatol&lt;/full-title&gt;&lt;/periodical&gt;&lt;pages&gt;864-6&lt;/pages&gt;&lt;volume&gt;168&lt;/volume&gt;&lt;number&gt;4&lt;/number&gt;&lt;edition&gt;2012/10/31&lt;/edition&gt;&lt;keywords&gt;&lt;keyword&gt;Adult&lt;/keyword&gt;&lt;keyword&gt;Arthritis, Rheumatoid/*genetics&lt;/keyword&gt;&lt;keyword&gt;Genes, rel/*genetics&lt;/keyword&gt;&lt;keyword&gt;Genetic Markers/genetics&lt;/keyword&gt;&lt;keyword&gt;Genetic Predisposition to Disease/genetics&lt;/keyword&gt;&lt;keyword&gt;Genotype&lt;/keyword&gt;&lt;keyword&gt;Humans&lt;/keyword&gt;&lt;keyword&gt;Polymorphism, Single Nucleotide/*genetics&lt;/keyword&gt;&lt;keyword&gt;Psoriasis/*genetics&lt;/keyword&gt;&lt;keyword&gt;Risk Factors&lt;/keyword&gt;&lt;/keywords&gt;&lt;dates&gt;&lt;year&gt;2013&lt;/year&gt;&lt;pub-dates&gt;&lt;date&gt;Apr&lt;/date&gt;&lt;/pub-dates&gt;&lt;/dates&gt;&lt;isbn&gt;1365-2133 (Electronic)&amp;#xD;0007-0963 (Linking)&lt;/isbn&gt;&lt;accession-num&gt;23106574&lt;/accession-num&gt;&lt;urls&gt;&lt;related-urls&gt;&lt;url&gt;https://www.ncbi.nlm.nih.gov/pubmed/23106574&lt;/url&gt;&lt;/related-urls&gt;&lt;/urls&gt;&lt;electronic-resource-num&gt;10.1111/bjd.12106&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79" w:tooltip="Ali, 2013 #1934" w:history="1">
              <w:r>
                <w:rPr>
                  <w:rFonts w:eastAsia="Times New Roman" w:cs="Times New Roman"/>
                  <w:noProof/>
                  <w:sz w:val="16"/>
                  <w:szCs w:val="16"/>
                  <w:lang w:val="hu-HU" w:eastAsia="hu-HU"/>
                </w:rPr>
                <w:t>179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D2FC01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1FDD15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155D60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500539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89460B0"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5F4E11A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rs842647</w:t>
            </w:r>
          </w:p>
        </w:tc>
        <w:tc>
          <w:tcPr>
            <w:tcW w:w="558" w:type="dxa"/>
            <w:tcBorders>
              <w:top w:val="nil"/>
              <w:left w:val="nil"/>
              <w:bottom w:val="single" w:sz="4" w:space="0" w:color="auto"/>
              <w:right w:val="single" w:sz="4" w:space="0" w:color="auto"/>
            </w:tcBorders>
            <w:shd w:val="clear" w:color="auto" w:fill="auto"/>
            <w:vAlign w:val="center"/>
            <w:hideMark/>
          </w:tcPr>
          <w:p w14:paraId="510946E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0.45</w:t>
            </w:r>
          </w:p>
        </w:tc>
        <w:tc>
          <w:tcPr>
            <w:tcW w:w="969" w:type="dxa"/>
            <w:tcBorders>
              <w:top w:val="nil"/>
              <w:left w:val="nil"/>
              <w:bottom w:val="single" w:sz="4" w:space="0" w:color="auto"/>
              <w:right w:val="single" w:sz="4" w:space="0" w:color="auto"/>
            </w:tcBorders>
            <w:shd w:val="clear" w:color="auto" w:fill="auto"/>
            <w:vAlign w:val="center"/>
            <w:hideMark/>
          </w:tcPr>
          <w:p w14:paraId="6BF308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60892336</w:t>
            </w:r>
          </w:p>
        </w:tc>
        <w:tc>
          <w:tcPr>
            <w:tcW w:w="1242" w:type="dxa"/>
            <w:tcBorders>
              <w:top w:val="nil"/>
              <w:left w:val="nil"/>
              <w:bottom w:val="single" w:sz="4" w:space="0" w:color="auto"/>
              <w:right w:val="single" w:sz="4" w:space="0" w:color="auto"/>
            </w:tcBorders>
            <w:shd w:val="clear" w:color="auto" w:fill="auto"/>
            <w:vAlign w:val="center"/>
            <w:hideMark/>
          </w:tcPr>
          <w:p w14:paraId="65AA5E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I2-3</w:t>
            </w:r>
          </w:p>
        </w:tc>
        <w:tc>
          <w:tcPr>
            <w:tcW w:w="750" w:type="dxa"/>
            <w:tcBorders>
              <w:top w:val="nil"/>
              <w:left w:val="nil"/>
              <w:bottom w:val="single" w:sz="4" w:space="0" w:color="auto"/>
              <w:right w:val="nil"/>
            </w:tcBorders>
            <w:vAlign w:val="center"/>
          </w:tcPr>
          <w:p w14:paraId="47F2D6B5" w14:textId="57AB34A4"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3FB8F4F" w14:textId="02C12D48"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coeliac disease</w:t>
            </w:r>
          </w:p>
        </w:tc>
        <w:tc>
          <w:tcPr>
            <w:tcW w:w="1480" w:type="dxa"/>
            <w:tcBorders>
              <w:top w:val="nil"/>
              <w:left w:val="nil"/>
              <w:bottom w:val="single" w:sz="4" w:space="0" w:color="auto"/>
              <w:right w:val="single" w:sz="4" w:space="0" w:color="auto"/>
            </w:tcBorders>
            <w:shd w:val="clear" w:color="auto" w:fill="auto"/>
            <w:vAlign w:val="center"/>
            <w:hideMark/>
          </w:tcPr>
          <w:p w14:paraId="74B5BC5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7B072BFF" w14:textId="4D13764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PEVuZE5vdGU+PENpdGU+PEF1dGhvcj5Ucnlua2E8L0F1dGhvcj48WWVhcj4yMDA5PC9ZZWFyPjxS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PEVuZE5vdGU+PENpdGU+PEF1dGhvcj5Ucnlua2E8L0F1dGhvcj48WWVhcj4yMDA5PC9ZZWFyPjxS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0" w:tooltip="Trynka, 2009 #1935" w:history="1">
              <w:r>
                <w:rPr>
                  <w:rFonts w:eastAsia="Times New Roman" w:cs="Times New Roman"/>
                  <w:noProof/>
                  <w:sz w:val="16"/>
                  <w:szCs w:val="16"/>
                  <w:lang w:val="hu-HU" w:eastAsia="hu-HU"/>
                </w:rPr>
                <w:t>180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F22D034"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BE9D05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7</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23EB194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ENSG00000136244</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0D34EFE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ENST00000404625.5</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42E3BB6B"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IL6</w:t>
            </w:r>
          </w:p>
        </w:tc>
        <w:tc>
          <w:tcPr>
            <w:tcW w:w="936" w:type="dxa"/>
            <w:tcBorders>
              <w:top w:val="nil"/>
              <w:left w:val="nil"/>
              <w:bottom w:val="single" w:sz="4" w:space="0" w:color="auto"/>
              <w:right w:val="single" w:sz="4" w:space="0" w:color="auto"/>
            </w:tcBorders>
            <w:shd w:val="clear" w:color="auto" w:fill="auto"/>
            <w:vAlign w:val="center"/>
            <w:hideMark/>
          </w:tcPr>
          <w:p w14:paraId="3599DD8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rs1474347</w:t>
            </w:r>
          </w:p>
        </w:tc>
        <w:tc>
          <w:tcPr>
            <w:tcW w:w="558" w:type="dxa"/>
            <w:tcBorders>
              <w:top w:val="nil"/>
              <w:left w:val="nil"/>
              <w:bottom w:val="single" w:sz="4" w:space="0" w:color="auto"/>
              <w:right w:val="single" w:sz="4" w:space="0" w:color="auto"/>
            </w:tcBorders>
            <w:shd w:val="clear" w:color="auto" w:fill="auto"/>
            <w:vAlign w:val="center"/>
            <w:hideMark/>
          </w:tcPr>
          <w:p w14:paraId="6AD5305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0.17</w:t>
            </w:r>
          </w:p>
        </w:tc>
        <w:tc>
          <w:tcPr>
            <w:tcW w:w="969" w:type="dxa"/>
            <w:tcBorders>
              <w:top w:val="nil"/>
              <w:left w:val="nil"/>
              <w:bottom w:val="single" w:sz="4" w:space="0" w:color="auto"/>
              <w:right w:val="single" w:sz="4" w:space="0" w:color="auto"/>
            </w:tcBorders>
            <w:shd w:val="clear" w:color="auto" w:fill="auto"/>
            <w:vAlign w:val="center"/>
            <w:hideMark/>
          </w:tcPr>
          <w:p w14:paraId="0FACED8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22728505</w:t>
            </w:r>
          </w:p>
        </w:tc>
        <w:tc>
          <w:tcPr>
            <w:tcW w:w="1242" w:type="dxa"/>
            <w:tcBorders>
              <w:top w:val="nil"/>
              <w:left w:val="nil"/>
              <w:bottom w:val="single" w:sz="4" w:space="0" w:color="auto"/>
              <w:right w:val="single" w:sz="4" w:space="0" w:color="auto"/>
            </w:tcBorders>
            <w:shd w:val="clear" w:color="auto" w:fill="auto"/>
            <w:vAlign w:val="center"/>
            <w:hideMark/>
          </w:tcPr>
          <w:p w14:paraId="7820044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57192CF6" w14:textId="006352D7"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F508A74" w14:textId="4A23B66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rheumatoid arthritis</w:t>
            </w:r>
          </w:p>
        </w:tc>
        <w:tc>
          <w:tcPr>
            <w:tcW w:w="1480" w:type="dxa"/>
            <w:tcBorders>
              <w:top w:val="nil"/>
              <w:left w:val="nil"/>
              <w:bottom w:val="single" w:sz="4" w:space="0" w:color="auto"/>
              <w:right w:val="single" w:sz="4" w:space="0" w:color="auto"/>
            </w:tcBorders>
            <w:shd w:val="clear" w:color="auto" w:fill="auto"/>
            <w:vAlign w:val="center"/>
            <w:hideMark/>
          </w:tcPr>
          <w:p w14:paraId="4FDC77C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57EB0B71" w14:textId="7DD1025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PEVuZE5vdGU+PENpdGU+PEF1dGhvcj5MaTwvQXV0aG9yPjxZZWFyPjIwMTQ8L1llYXI+PFJlY051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=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PEVuZE5vdGU+PENpdGU+PEF1dGhvcj5MaTwvQXV0aG9yPjxZZWFyPjIwMTQ8L1llYXI+PFJlY051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=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1" w:tooltip="Li, 2014 #1939" w:history="1">
              <w:r>
                <w:rPr>
                  <w:rFonts w:eastAsia="Times New Roman" w:cs="Times New Roman"/>
                  <w:noProof/>
                  <w:sz w:val="16"/>
                  <w:szCs w:val="16"/>
                  <w:lang w:val="hu-HU" w:eastAsia="hu-HU"/>
                </w:rPr>
                <w:t>181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266403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59A592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D5ABCD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D0AE96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6AA07A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3F5C5E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rs1524107</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36B5F62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DB1EC4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22728600</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DC2F22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2C428AC2" w14:textId="2A23A624"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2AD1AF25" w14:textId="7BDEC54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endometrial cancer</w:t>
            </w:r>
          </w:p>
        </w:tc>
        <w:tc>
          <w:tcPr>
            <w:tcW w:w="1480" w:type="dxa"/>
            <w:tcBorders>
              <w:top w:val="nil"/>
              <w:left w:val="nil"/>
              <w:bottom w:val="single" w:sz="4" w:space="0" w:color="auto"/>
              <w:right w:val="single" w:sz="4" w:space="0" w:color="auto"/>
            </w:tcBorders>
            <w:shd w:val="clear" w:color="auto" w:fill="auto"/>
            <w:vAlign w:val="center"/>
            <w:hideMark/>
          </w:tcPr>
          <w:p w14:paraId="4938EF8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284962F6" w14:textId="079AB36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PEVuZE5vdGU+PENpdGU+PEF1dGhvcj5DYWk8L0F1dGhvcj48WWVhcj4yMDE5PC9ZZWFyPjxSZWNO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PEVuZE5vdGU+PENpdGU+PEF1dGhvcj5DYWk8L0F1dGhvcj48WWVhcj4yMDE5PC9ZZWFyPjxSZWNO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2" w:tooltip="Cai, 2019 #2005" w:history="1">
              <w:r>
                <w:rPr>
                  <w:rFonts w:eastAsia="Times New Roman" w:cs="Times New Roman"/>
                  <w:noProof/>
                  <w:sz w:val="16"/>
                  <w:szCs w:val="16"/>
                  <w:lang w:val="hu-HU" w:eastAsia="hu-HU"/>
                </w:rPr>
                <w:t>182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D35DBF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7B9AD4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9398B4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FA21B9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909F53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E10BB4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2EEA35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7FDDC3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0F5CAB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9118460" w14:textId="7CCDE4BB"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206F0382" w14:textId="0FD21237"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papillary thyroid cancer</w:t>
            </w:r>
          </w:p>
        </w:tc>
        <w:tc>
          <w:tcPr>
            <w:tcW w:w="1480" w:type="dxa"/>
            <w:tcBorders>
              <w:top w:val="nil"/>
              <w:left w:val="nil"/>
              <w:bottom w:val="single" w:sz="4" w:space="0" w:color="auto"/>
              <w:right w:val="single" w:sz="4" w:space="0" w:color="auto"/>
            </w:tcBorders>
            <w:shd w:val="clear" w:color="auto" w:fill="auto"/>
            <w:vAlign w:val="center"/>
            <w:hideMark/>
          </w:tcPr>
          <w:p w14:paraId="5DE6661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6AE6A431" w14:textId="47BA868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PEVuZE5vdGU+PENpdGU+PEF1dGhvcj5MaTwvQXV0aG9yPjxZZWFyPjIwMTk8L1llYXI+PFJlY051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PEVuZE5vdGU+PENpdGU+PEF1dGhvcj5MaTwvQXV0aG9yPjxZZWFyPjIwMTk8L1llYXI+PFJlY051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3" w:tooltip="Li, 2019 #2006" w:history="1">
              <w:r>
                <w:rPr>
                  <w:rFonts w:eastAsia="Times New Roman" w:cs="Times New Roman"/>
                  <w:noProof/>
                  <w:sz w:val="16"/>
                  <w:szCs w:val="16"/>
                  <w:lang w:val="hu-HU" w:eastAsia="hu-HU"/>
                </w:rPr>
                <w:t>183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B376F7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6448FCA"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F4CF1E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5E9FE1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CC6A9C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C6B175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rs1800795</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336A863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0.14</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8AB0B1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22727026</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4D59D3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04BA15BB" w14:textId="68E59940"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1FE2139" w14:textId="001019C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T2DM</w:t>
            </w:r>
          </w:p>
        </w:tc>
        <w:tc>
          <w:tcPr>
            <w:tcW w:w="1480" w:type="dxa"/>
            <w:tcBorders>
              <w:top w:val="nil"/>
              <w:left w:val="nil"/>
              <w:bottom w:val="single" w:sz="4" w:space="0" w:color="auto"/>
              <w:right w:val="single" w:sz="4" w:space="0" w:color="auto"/>
            </w:tcBorders>
            <w:shd w:val="clear" w:color="auto" w:fill="auto"/>
            <w:vAlign w:val="center"/>
            <w:hideMark/>
          </w:tcPr>
          <w:p w14:paraId="4D4D6F7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w:t>
            </w:r>
          </w:p>
        </w:tc>
        <w:tc>
          <w:tcPr>
            <w:tcW w:w="735" w:type="dxa"/>
            <w:tcBorders>
              <w:top w:val="nil"/>
              <w:left w:val="nil"/>
              <w:bottom w:val="single" w:sz="4" w:space="0" w:color="auto"/>
              <w:right w:val="single" w:sz="4" w:space="0" w:color="auto"/>
            </w:tcBorders>
            <w:shd w:val="clear" w:color="auto" w:fill="auto"/>
            <w:vAlign w:val="center"/>
            <w:hideMark/>
          </w:tcPr>
          <w:p w14:paraId="2EBAB17A" w14:textId="1E6C428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PEVuZE5vdGU+PENpdGU+PEF1dGhvcj5JbGxpZzwvQXV0aG9yPjxZZWFyPjIwMDQ8L1llYXI+PFJl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Y2FsPjxwYWdlcz41MDUzLTg8L3BhZ2VzPjx2b2x1bWU+ODk8L3ZvbHVtZT48bnVtYmVyPjEwPC9u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PEVuZE5vdGU+PENpdGU+PEF1dGhvcj5JbGxpZzwvQXV0aG9yPjxZZWFyPjIwMDQ8L1llYXI+PFJl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Y2FsPjxwYWdlcz41MDUzLTg8L3BhZ2VzPjx2b2x1bWU+ODk8L3ZvbHVtZT48bnVtYmVyPjEwPC9u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4" w:tooltip="Illig, 2004 #2007" w:history="1">
              <w:r>
                <w:rPr>
                  <w:rFonts w:eastAsia="Times New Roman" w:cs="Times New Roman"/>
                  <w:noProof/>
                  <w:sz w:val="16"/>
                  <w:szCs w:val="16"/>
                  <w:lang w:val="hu-HU" w:eastAsia="hu-HU"/>
                </w:rPr>
                <w:t>184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61F159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8BBC90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71CC0A1"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516B03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272EBA6"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DC7059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72E33D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288A675"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F66DC6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62A56C9" w14:textId="7A87CF98"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82225AC" w14:textId="71E0550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new onset diabetes after renal transplantation</w:t>
            </w:r>
          </w:p>
        </w:tc>
        <w:tc>
          <w:tcPr>
            <w:tcW w:w="1480" w:type="dxa"/>
            <w:tcBorders>
              <w:top w:val="nil"/>
              <w:left w:val="nil"/>
              <w:bottom w:val="single" w:sz="4" w:space="0" w:color="auto"/>
              <w:right w:val="single" w:sz="4" w:space="0" w:color="auto"/>
            </w:tcBorders>
            <w:shd w:val="clear" w:color="auto" w:fill="auto"/>
            <w:vAlign w:val="center"/>
            <w:hideMark/>
          </w:tcPr>
          <w:p w14:paraId="410C11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070CEE50" w14:textId="62EEB6A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PEVuZE5vdGU+PENpdGU+PEF1dGhvcj5CYW1vdWxpZDwvQXV0aG9yPjxZZWFyPjIwMDY8L1llYXI+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PEVuZE5vdGU+PENpdGU+PEF1dGhvcj5CYW1vdWxpZDwvQXV0aG9yPjxZZWFyPjIwMDY8L1llYXI+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5" w:tooltip="Bamoulid, 2006 #1940" w:history="1">
              <w:r>
                <w:rPr>
                  <w:rFonts w:eastAsia="Times New Roman" w:cs="Times New Roman"/>
                  <w:noProof/>
                  <w:sz w:val="16"/>
                  <w:szCs w:val="16"/>
                  <w:lang w:val="hu-HU" w:eastAsia="hu-HU"/>
                </w:rPr>
                <w:t>185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35564F"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18CAB0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C8A35E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D43FE7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48629F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A04E9F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99128AF"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0D2ADF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D69E32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AE88387" w14:textId="3D389F8B"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223D49DC" w14:textId="615026AC"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bronchiolitis obliterans after lung transplantation</w:t>
            </w:r>
          </w:p>
        </w:tc>
        <w:tc>
          <w:tcPr>
            <w:tcW w:w="1480" w:type="dxa"/>
            <w:tcBorders>
              <w:top w:val="nil"/>
              <w:left w:val="nil"/>
              <w:bottom w:val="single" w:sz="4" w:space="0" w:color="auto"/>
              <w:right w:val="single" w:sz="4" w:space="0" w:color="auto"/>
            </w:tcBorders>
            <w:shd w:val="clear" w:color="auto" w:fill="auto"/>
            <w:vAlign w:val="center"/>
            <w:hideMark/>
          </w:tcPr>
          <w:p w14:paraId="244730D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5A29C9F3" w14:textId="4D36724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PEVuZE5vdGU+PENpdGU+PEF1dGhvcj5MdTwvQXV0aG9yPjxZZWFyPjIwMDI8L1llYXI+PFJlY051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=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PEVuZE5vdGU+PENpdGU+PEF1dGhvcj5MdTwvQXV0aG9yPjxZZWFyPjIwMDI8L1llYXI+PFJlY051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=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6" w:tooltip="Lu, 2002 #1941" w:history="1">
              <w:r>
                <w:rPr>
                  <w:rFonts w:eastAsia="Times New Roman" w:cs="Times New Roman"/>
                  <w:noProof/>
                  <w:sz w:val="16"/>
                  <w:szCs w:val="16"/>
                  <w:lang w:val="hu-HU" w:eastAsia="hu-HU"/>
                </w:rPr>
                <w:t>186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0B65433"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93CBEC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A70E82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8883CE0"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D94232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714AD5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F49A75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17A65156"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28B0CB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68A821A" w14:textId="6E78C50F"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I/N</w:t>
            </w:r>
          </w:p>
        </w:tc>
        <w:tc>
          <w:tcPr>
            <w:tcW w:w="3867" w:type="dxa"/>
            <w:tcBorders>
              <w:top w:val="nil"/>
              <w:left w:val="nil"/>
              <w:bottom w:val="single" w:sz="4" w:space="0" w:color="auto"/>
              <w:right w:val="single" w:sz="4" w:space="0" w:color="auto"/>
            </w:tcBorders>
            <w:shd w:val="clear" w:color="auto" w:fill="auto"/>
            <w:vAlign w:val="center"/>
            <w:hideMark/>
          </w:tcPr>
          <w:p w14:paraId="0B736C00" w14:textId="250AB33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Kaposi sarcoma in HIV infected males</w:t>
            </w:r>
          </w:p>
        </w:tc>
        <w:tc>
          <w:tcPr>
            <w:tcW w:w="1480" w:type="dxa"/>
            <w:tcBorders>
              <w:top w:val="nil"/>
              <w:left w:val="nil"/>
              <w:bottom w:val="single" w:sz="4" w:space="0" w:color="auto"/>
              <w:right w:val="single" w:sz="4" w:space="0" w:color="auto"/>
            </w:tcBorders>
            <w:shd w:val="clear" w:color="auto" w:fill="auto"/>
            <w:vAlign w:val="center"/>
            <w:hideMark/>
          </w:tcPr>
          <w:p w14:paraId="6602F33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1A39A687" w14:textId="4B1CD11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PEVuZE5vdGU+PENpdGU+PEF1dGhvcj5Gb3N0ZXI8L0F1dGhvcj48WWVhcj4yMDAwPC9ZZWFyPjxS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PEVuZE5vdGU+PENpdGU+PEF1dGhvcj5Gb3N0ZXI8L0F1dGhvcj48WWVhcj4yMDAwPC9ZZWFyPjxS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7" w:tooltip="Foster, 2000 #2008" w:history="1">
              <w:r>
                <w:rPr>
                  <w:rFonts w:eastAsia="Times New Roman" w:cs="Times New Roman"/>
                  <w:noProof/>
                  <w:sz w:val="16"/>
                  <w:szCs w:val="16"/>
                  <w:lang w:val="hu-HU" w:eastAsia="hu-HU"/>
                </w:rPr>
                <w:t>187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D018FA3"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5DC8E31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EBDF7B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8D65245"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11F12E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0243E9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981320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C69A30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B9FB430"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C27DAE2" w14:textId="2D7C117E"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I/A</w:t>
            </w:r>
          </w:p>
        </w:tc>
        <w:tc>
          <w:tcPr>
            <w:tcW w:w="3867" w:type="dxa"/>
            <w:tcBorders>
              <w:top w:val="nil"/>
              <w:left w:val="nil"/>
              <w:bottom w:val="single" w:sz="4" w:space="0" w:color="auto"/>
              <w:right w:val="single" w:sz="4" w:space="0" w:color="auto"/>
            </w:tcBorders>
            <w:shd w:val="clear" w:color="auto" w:fill="auto"/>
            <w:vAlign w:val="center"/>
            <w:hideMark/>
          </w:tcPr>
          <w:p w14:paraId="08D03FDA" w14:textId="2AADE49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post-infectious irritable bowel syndrome</w:t>
            </w:r>
          </w:p>
        </w:tc>
        <w:tc>
          <w:tcPr>
            <w:tcW w:w="1480" w:type="dxa"/>
            <w:tcBorders>
              <w:top w:val="nil"/>
              <w:left w:val="nil"/>
              <w:bottom w:val="single" w:sz="4" w:space="0" w:color="auto"/>
              <w:right w:val="single" w:sz="4" w:space="0" w:color="auto"/>
            </w:tcBorders>
            <w:shd w:val="clear" w:color="auto" w:fill="auto"/>
            <w:vAlign w:val="center"/>
            <w:hideMark/>
          </w:tcPr>
          <w:p w14:paraId="382E3A5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Canadian</w:t>
            </w:r>
          </w:p>
        </w:tc>
        <w:tc>
          <w:tcPr>
            <w:tcW w:w="735" w:type="dxa"/>
            <w:tcBorders>
              <w:top w:val="nil"/>
              <w:left w:val="nil"/>
              <w:bottom w:val="single" w:sz="4" w:space="0" w:color="auto"/>
              <w:right w:val="single" w:sz="4" w:space="0" w:color="auto"/>
            </w:tcBorders>
            <w:shd w:val="clear" w:color="auto" w:fill="auto"/>
            <w:vAlign w:val="center"/>
            <w:hideMark/>
          </w:tcPr>
          <w:p w14:paraId="608081D4" w14:textId="32124249"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PEVuZE5vdGU+PENpdGU+PEF1dGhvcj5WaWxsYW5pPC9BdXRob3I+PFllYXI+MjAxMDwvWWVhcj48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PEVuZE5vdGU+PENpdGU+PEF1dGhvcj5WaWxsYW5pPC9BdXRob3I+PFllYXI+MjAxMDwvWWVhcj48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58" w:tooltip="Villani, 2010 #1833" w:history="1">
              <w:r>
                <w:rPr>
                  <w:rFonts w:eastAsia="Times New Roman" w:cs="Times New Roman"/>
                  <w:noProof/>
                  <w:sz w:val="16"/>
                  <w:szCs w:val="16"/>
                  <w:lang w:val="hu-HU" w:eastAsia="hu-HU"/>
                </w:rPr>
                <w:t>58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45CAEA8"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FF0301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C71ADF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02B747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E2082C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045DBF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313899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F93167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8D0AEB1"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B38AA23" w14:textId="5D61027D"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8CA7446" w14:textId="5005025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mortality after acute coronary syndrome in males</w:t>
            </w:r>
          </w:p>
        </w:tc>
        <w:tc>
          <w:tcPr>
            <w:tcW w:w="1480" w:type="dxa"/>
            <w:tcBorders>
              <w:top w:val="nil"/>
              <w:left w:val="nil"/>
              <w:bottom w:val="single" w:sz="4" w:space="0" w:color="auto"/>
              <w:right w:val="single" w:sz="4" w:space="0" w:color="auto"/>
            </w:tcBorders>
            <w:shd w:val="clear" w:color="auto" w:fill="auto"/>
            <w:vAlign w:val="center"/>
            <w:hideMark/>
          </w:tcPr>
          <w:p w14:paraId="19DB6F3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Italian</w:t>
            </w:r>
          </w:p>
        </w:tc>
        <w:tc>
          <w:tcPr>
            <w:tcW w:w="735" w:type="dxa"/>
            <w:tcBorders>
              <w:top w:val="nil"/>
              <w:left w:val="nil"/>
              <w:bottom w:val="single" w:sz="4" w:space="0" w:color="auto"/>
              <w:right w:val="single" w:sz="4" w:space="0" w:color="auto"/>
            </w:tcBorders>
            <w:shd w:val="clear" w:color="auto" w:fill="auto"/>
            <w:vAlign w:val="center"/>
            <w:hideMark/>
          </w:tcPr>
          <w:p w14:paraId="12460C90" w14:textId="1D84B88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PEVuZE5vdGU+PENpdGU+PEF1dGhvcj5BbnRvbmljZWxsaTwvQXV0aG9yPjxZZWFyPjIwMDU8L1ll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=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PEVuZE5vdGU+PENpdGU+PEF1dGhvcj5BbnRvbmljZWxsaTwvQXV0aG9yPjxZZWFyPjIwMDU8L1ll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=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8" w:tooltip="Antonicelli, 2005 #2009" w:history="1">
              <w:r>
                <w:rPr>
                  <w:rFonts w:eastAsia="Times New Roman" w:cs="Times New Roman"/>
                  <w:noProof/>
                  <w:sz w:val="16"/>
                  <w:szCs w:val="16"/>
                  <w:lang w:val="hu-HU" w:eastAsia="hu-HU"/>
                </w:rPr>
                <w:t>188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A62EE7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2A51B4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315429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1A9ABF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536491E"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E9FD47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4A5FD5E"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EF5E4D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A585F26"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C21A14C" w14:textId="5170D826"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1B470F3F" w14:textId="77E3E05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hypertension</w:t>
            </w:r>
          </w:p>
        </w:tc>
        <w:tc>
          <w:tcPr>
            <w:tcW w:w="1480" w:type="dxa"/>
            <w:tcBorders>
              <w:top w:val="nil"/>
              <w:left w:val="nil"/>
              <w:bottom w:val="single" w:sz="4" w:space="0" w:color="auto"/>
              <w:right w:val="single" w:sz="4" w:space="0" w:color="auto"/>
            </w:tcBorders>
            <w:shd w:val="clear" w:color="auto" w:fill="auto"/>
            <w:vAlign w:val="center"/>
            <w:hideMark/>
          </w:tcPr>
          <w:p w14:paraId="1020A09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Taiwanese</w:t>
            </w:r>
          </w:p>
        </w:tc>
        <w:tc>
          <w:tcPr>
            <w:tcW w:w="735" w:type="dxa"/>
            <w:tcBorders>
              <w:top w:val="nil"/>
              <w:left w:val="nil"/>
              <w:bottom w:val="single" w:sz="4" w:space="0" w:color="auto"/>
              <w:right w:val="single" w:sz="4" w:space="0" w:color="auto"/>
            </w:tcBorders>
            <w:shd w:val="clear" w:color="auto" w:fill="auto"/>
            <w:vAlign w:val="center"/>
            <w:hideMark/>
          </w:tcPr>
          <w:p w14:paraId="4EBD2C8D" w14:textId="4A13520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PEVuZE5vdGU+PENpdGU+PEF1dGhvcj5KZW5nPC9BdXRob3I+PFllYXI+MjAwNTwvWWVhcj48UmVj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PEVuZE5vdGU+PENpdGU+PEF1dGhvcj5KZW5nPC9BdXRob3I+PFllYXI+MjAwNTwvWWVhcj48UmVj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9" w:tooltip="Jeng, 2005 #1943" w:history="1">
              <w:r>
                <w:rPr>
                  <w:rFonts w:eastAsia="Times New Roman" w:cs="Times New Roman"/>
                  <w:noProof/>
                  <w:sz w:val="16"/>
                  <w:szCs w:val="16"/>
                  <w:lang w:val="hu-HU" w:eastAsia="hu-HU"/>
                </w:rPr>
                <w:t>189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EF623AA"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5062615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93DC70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2088799"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C46B354"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F5A609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937EE0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1B42BD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803672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9606FEE" w14:textId="419C7A75"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599CB11" w14:textId="3135D60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long-term renal allograft survival</w:t>
            </w:r>
          </w:p>
        </w:tc>
        <w:tc>
          <w:tcPr>
            <w:tcW w:w="1480" w:type="dxa"/>
            <w:tcBorders>
              <w:top w:val="nil"/>
              <w:left w:val="nil"/>
              <w:bottom w:val="single" w:sz="4" w:space="0" w:color="auto"/>
              <w:right w:val="single" w:sz="4" w:space="0" w:color="auto"/>
            </w:tcBorders>
            <w:shd w:val="clear" w:color="auto" w:fill="auto"/>
            <w:vAlign w:val="center"/>
            <w:hideMark/>
          </w:tcPr>
          <w:p w14:paraId="48101AF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European</w:t>
            </w:r>
          </w:p>
        </w:tc>
        <w:tc>
          <w:tcPr>
            <w:tcW w:w="735" w:type="dxa"/>
            <w:tcBorders>
              <w:top w:val="nil"/>
              <w:left w:val="nil"/>
              <w:bottom w:val="single" w:sz="4" w:space="0" w:color="auto"/>
              <w:right w:val="single" w:sz="4" w:space="0" w:color="auto"/>
            </w:tcBorders>
            <w:shd w:val="clear" w:color="auto" w:fill="auto"/>
            <w:vAlign w:val="center"/>
            <w:hideMark/>
          </w:tcPr>
          <w:p w14:paraId="2CE7AD75" w14:textId="312C821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&lt;EndNote&gt;&lt;Cite&gt;&lt;Author&gt;Muller-Steinhardt&lt;/Author&gt;&lt;Year&gt;2002&lt;/Year&gt;&lt;RecNum&gt;1942&lt;/RecNum&gt;&lt;DisplayText&gt;(190)&lt;/DisplayText&gt;&lt;record&gt;&lt;rec-number&gt;1942&lt;/rec-number&gt;&lt;foreign-keys&gt;&lt;key app="EN" db-id="fdxt09d07fpsfreprfrxw926wa9wd59pptxa" timestamp="1596638494"&gt;1942&lt;/key&gt;&lt;/foreign-keys&gt;&lt;ref-type name="Journal Article"&gt;17&lt;/ref-type&gt;&lt;contributors&gt;&lt;authors&gt;&lt;author&gt;Muller-Steinhardt, M.&lt;/author&gt;&lt;author&gt;Hartel, C.&lt;/author&gt;&lt;author&gt;Muller, B.&lt;/author&gt;&lt;author&gt;Kirchner, H.&lt;/author&gt;&lt;author&gt;Fricke, L.&lt;/author&gt;&lt;/authors&gt;&lt;/contributors&gt;&lt;auth-address&gt;Institute of Immunology and Transfusion Medicine and Department of Transplantation Medicine, University of Lubeck School of Medicine, Lubeck, Germany. mueller-steinhardt@immu.mu-luebeck.de&lt;/auth-address&gt;&lt;titles&gt;&lt;title&gt;The interleukin-6 -174promoter polymorphism is associated with long-term kidney allograft survival&lt;/title&gt;&lt;secondary-title&gt;Kidney Int&lt;/secondary-title&gt;&lt;/titles&gt;&lt;periodical&gt;&lt;full-title&gt;Kidney Int&lt;/full-title&gt;&lt;/periodical&gt;&lt;pages&gt;1824-7&lt;/pages&gt;&lt;volume&gt;62&lt;/volume&gt;&lt;number&gt;5&lt;/number&gt;&lt;edition&gt;2002/10/10&lt;/edition&gt;&lt;keywords&gt;&lt;keyword&gt;European Continental Ancestry Group&lt;/keyword&gt;&lt;keyword&gt;Female&lt;/keyword&gt;&lt;keyword&gt;Graft Survival/*genetics&lt;/keyword&gt;&lt;keyword&gt;Humans&lt;/keyword&gt;&lt;keyword&gt;Interleukin-6/*genetics&lt;/keyword&gt;&lt;keyword&gt;Kidney Failure, Chronic/*genetics/mortality/surgery&lt;/keyword&gt;&lt;keyword&gt;*Kidney Transplantation&lt;/keyword&gt;&lt;keyword&gt;Male&lt;/keyword&gt;&lt;keyword&gt;*Polymorphism, Single Nucleotide&lt;/keyword&gt;&lt;keyword&gt;Promoter Regions, Genetic/genetics&lt;/keyword&gt;&lt;keyword&gt;Risk Factors&lt;/keyword&gt;&lt;keyword&gt;Survival Rate&lt;/keyword&gt;&lt;keyword&gt;Transplantation, Homologous&lt;/keyword&gt;&lt;/keywords&gt;&lt;dates&gt;&lt;year&gt;2002&lt;/year&gt;&lt;pub-dates&gt;&lt;date&gt;Nov&lt;/date&gt;&lt;/pub-dates&gt;&lt;/dates&gt;&lt;isbn&gt;0085-2538 (Print)&amp;#xD;0085-2538 (Linking)&lt;/isbn&gt;&lt;accession-num&gt;12371985&lt;/accession-num&gt;&lt;urls&gt;&lt;related-urls&gt;&lt;url&gt;https://www.ncbi.nlm.nih.gov/pubmed/12371985&lt;/url&gt;&lt;/related-urls&gt;&lt;/urls&gt;&lt;electronic-resource-num&gt;10.1046/j.1523-1755.2002.00609.x&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0" w:tooltip="Muller-Steinhardt, 2002 #1942" w:history="1">
              <w:r>
                <w:rPr>
                  <w:rFonts w:eastAsia="Times New Roman" w:cs="Times New Roman"/>
                  <w:noProof/>
                  <w:sz w:val="16"/>
                  <w:szCs w:val="16"/>
                  <w:lang w:val="hu-HU" w:eastAsia="hu-HU"/>
                </w:rPr>
                <w:t>190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BB56CC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3C3198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EB6678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6AE243F"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1B150F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A7AEF0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9312307"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D19BFE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FE4AEA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2A66C82" w14:textId="4E756B2F"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30D287D" w14:textId="03B2EFC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stroke after cardiac surgery</w:t>
            </w:r>
          </w:p>
        </w:tc>
        <w:tc>
          <w:tcPr>
            <w:tcW w:w="1480" w:type="dxa"/>
            <w:tcBorders>
              <w:top w:val="nil"/>
              <w:left w:val="nil"/>
              <w:bottom w:val="single" w:sz="4" w:space="0" w:color="auto"/>
              <w:right w:val="single" w:sz="4" w:space="0" w:color="auto"/>
            </w:tcBorders>
            <w:shd w:val="clear" w:color="auto" w:fill="auto"/>
            <w:vAlign w:val="center"/>
            <w:hideMark/>
          </w:tcPr>
          <w:p w14:paraId="3AD72BD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BBA78B3" w14:textId="6362D11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PEVuZE5vdGU+PENpdGU+PEF1dGhvcj5Hcm9jb3R0PC9BdXRob3I+PFllYXI+MjAwNTwvWWVhcj48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PEVuZE5vdGU+PENpdGU+PEF1dGhvcj5Hcm9jb3R0PC9BdXRob3I+PFllYXI+MjAwNTwvWWVhcj48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1" w:tooltip="Grocott, 2005 #1944" w:history="1">
              <w:r>
                <w:rPr>
                  <w:rFonts w:eastAsia="Times New Roman" w:cs="Times New Roman"/>
                  <w:noProof/>
                  <w:sz w:val="16"/>
                  <w:szCs w:val="16"/>
                  <w:lang w:val="hu-HU" w:eastAsia="hu-HU"/>
                </w:rPr>
                <w:t>191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B927261"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A1BE564"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B3BFCF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764DFE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3EDAB8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FD95BDE"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70A60B9E"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D18A08A"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4D39697"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45DDE31" w14:textId="07CF70F4"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6444EB21" w14:textId="459D7352"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Alzheimer's disease</w:t>
            </w:r>
          </w:p>
        </w:tc>
        <w:tc>
          <w:tcPr>
            <w:tcW w:w="1480" w:type="dxa"/>
            <w:tcBorders>
              <w:top w:val="nil"/>
              <w:left w:val="nil"/>
              <w:bottom w:val="single" w:sz="4" w:space="0" w:color="auto"/>
              <w:right w:val="single" w:sz="4" w:space="0" w:color="auto"/>
            </w:tcBorders>
            <w:shd w:val="clear" w:color="auto" w:fill="auto"/>
            <w:vAlign w:val="center"/>
            <w:hideMark/>
          </w:tcPr>
          <w:p w14:paraId="42FD4DB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Italian</w:t>
            </w:r>
          </w:p>
        </w:tc>
        <w:tc>
          <w:tcPr>
            <w:tcW w:w="735" w:type="dxa"/>
            <w:tcBorders>
              <w:top w:val="nil"/>
              <w:left w:val="nil"/>
              <w:bottom w:val="single" w:sz="4" w:space="0" w:color="auto"/>
              <w:right w:val="single" w:sz="4" w:space="0" w:color="auto"/>
            </w:tcBorders>
            <w:shd w:val="clear" w:color="auto" w:fill="auto"/>
            <w:vAlign w:val="center"/>
            <w:hideMark/>
          </w:tcPr>
          <w:p w14:paraId="0A9C5C6D" w14:textId="51432A6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PEVuZE5vdGU+PENpdGU+PEF1dGhvcj5MaWNhc3RybzwvQXV0aG9yPjxZZWFyPjIwMDM8L1llYXI+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PEVuZE5vdGU+PENpdGU+PEF1dGhvcj5MaWNhc3RybzwvQXV0aG9yPjxZZWFyPjIwMDM8L1llYXI+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2" w:tooltip="Licastro, 2003 #2010" w:history="1">
              <w:r>
                <w:rPr>
                  <w:rFonts w:eastAsia="Times New Roman" w:cs="Times New Roman"/>
                  <w:noProof/>
                  <w:sz w:val="16"/>
                  <w:szCs w:val="16"/>
                  <w:lang w:val="hu-HU" w:eastAsia="hu-HU"/>
                </w:rPr>
                <w:t>192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1BED4E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C3AB03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2879BB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76E15A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5423EE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7974E2F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1433E18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56053CF"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B7BFC8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EB370BC" w14:textId="56FB037A"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E936FBA" w14:textId="6021E0A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longevity</w:t>
            </w:r>
          </w:p>
        </w:tc>
        <w:tc>
          <w:tcPr>
            <w:tcW w:w="1480" w:type="dxa"/>
            <w:tcBorders>
              <w:top w:val="nil"/>
              <w:left w:val="nil"/>
              <w:bottom w:val="single" w:sz="4" w:space="0" w:color="auto"/>
              <w:right w:val="single" w:sz="4" w:space="0" w:color="auto"/>
            </w:tcBorders>
            <w:shd w:val="clear" w:color="auto" w:fill="auto"/>
            <w:vAlign w:val="center"/>
            <w:hideMark/>
          </w:tcPr>
          <w:p w14:paraId="593224A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Finnish</w:t>
            </w:r>
          </w:p>
        </w:tc>
        <w:tc>
          <w:tcPr>
            <w:tcW w:w="735" w:type="dxa"/>
            <w:tcBorders>
              <w:top w:val="nil"/>
              <w:left w:val="nil"/>
              <w:bottom w:val="single" w:sz="4" w:space="0" w:color="auto"/>
              <w:right w:val="single" w:sz="4" w:space="0" w:color="auto"/>
            </w:tcBorders>
            <w:shd w:val="clear" w:color="auto" w:fill="auto"/>
            <w:vAlign w:val="center"/>
            <w:hideMark/>
          </w:tcPr>
          <w:p w14:paraId="73B63FE9" w14:textId="013BF83D"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&lt;EndNote&gt;&lt;Cite&gt;&lt;Author&gt;Hurme&lt;/Author&gt;&lt;Year&gt;2005&lt;/Year&gt;&lt;RecNum&gt;2011&lt;/RecNum&gt;&lt;DisplayText&gt;(193)&lt;/DisplayText&gt;&lt;record&gt;&lt;rec-number&gt;2011&lt;/rec-number&gt;&lt;foreign-keys&gt;&lt;key app="EN" db-id="fdxt09d07fpsfreprfrxw926wa9wd59pptxa" timestamp="1609169847"&gt;2011&lt;/key&gt;&lt;/foreign-keys&gt;&lt;ref-type name="Journal Article"&gt;17&lt;/ref-type&gt;&lt;contributors&gt;&lt;authors&gt;&lt;author&gt;Hurme, M.&lt;/author&gt;&lt;author&gt;Lehtimaki, T.&lt;/author&gt;&lt;author&gt;Jylha, M.&lt;/author&gt;&lt;author&gt;Karhunen, P. J.&lt;/author&gt;&lt;author&gt;Hervonen, A.&lt;/author&gt;&lt;/authors&gt;&lt;/contributors&gt;&lt;auth-address&gt;Department of Microbiology and Immunology, University of Tampere Medical School, Tampere University Hospital, FIN-33014, Tampere, Finland. mikko.hurme@uta.fi&lt;/auth-address&gt;&lt;titles&gt;&lt;title&gt;Interleukin-6 -174G/C polymorphism and longevity: a follow-up study&lt;/title&gt;&lt;secondary-title&gt;Mech Ageing Dev&lt;/secondary-title&gt;&lt;/titles&gt;&lt;periodical&gt;&lt;full-title&gt;Mech Ageing Dev&lt;/full-title&gt;&lt;/periodical&gt;&lt;pages&gt;417-8&lt;/pages&gt;&lt;volume&gt;126&lt;/volume&gt;&lt;number&gt;3&lt;/number&gt;&lt;edition&gt;2005/01/25&lt;/edition&gt;&lt;keywords&gt;&lt;keyword&gt;Aged&lt;/keyword&gt;&lt;keyword&gt;Aged, 80 and over&lt;/keyword&gt;&lt;keyword&gt;Female&lt;/keyword&gt;&lt;keyword&gt;Follow-Up Studies&lt;/keyword&gt;&lt;keyword&gt;*Gene Frequency&lt;/keyword&gt;&lt;keyword&gt;Genotype&lt;/keyword&gt;&lt;keyword&gt;Humans&lt;/keyword&gt;&lt;keyword&gt;Interleukin-6/*genetics&lt;/keyword&gt;&lt;keyword&gt;Longevity/*genetics&lt;/keyword&gt;&lt;keyword&gt;Male&lt;/keyword&gt;&lt;keyword&gt;*Polymorphism, Single Nucleotide&lt;/keyword&gt;&lt;keyword&gt;*Promoter Regions, Genetic&lt;/keyword&gt;&lt;/keywords&gt;&lt;dates&gt;&lt;year&gt;2005&lt;/year&gt;&lt;pub-dates&gt;&lt;date&gt;Mar&lt;/date&gt;&lt;/pub-dates&gt;&lt;/dates&gt;&lt;isbn&gt;0047-6374 (Print)&amp;#xD;0047-6374 (Linking)&lt;/isbn&gt;&lt;accession-num&gt;15664628&lt;/accession-num&gt;&lt;urls&gt;&lt;related-urls&gt;&lt;url&gt;https://www.ncbi.nlm.nih.gov/pubmed/15664628&lt;/url&gt;&lt;/related-urls&gt;&lt;/urls&gt;&lt;electronic-resource-num&gt;10.1016/j.mad.2004.10.001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3" w:tooltip="Hurme, 2005 #2011" w:history="1">
              <w:r>
                <w:rPr>
                  <w:rFonts w:eastAsia="Times New Roman" w:cs="Times New Roman"/>
                  <w:noProof/>
                  <w:sz w:val="16"/>
                  <w:szCs w:val="16"/>
                  <w:lang w:val="hu-HU" w:eastAsia="hu-HU"/>
                </w:rPr>
                <w:t>193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DF1D852"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0FA036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26222D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9DFA5C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3E81C3F"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2A90879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rs2066992</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05AE522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0.31</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0B92285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22728630</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1215AD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1F402A23" w14:textId="3CE2D5E5"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7A75C92" w14:textId="14F8938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endometrial cancer</w:t>
            </w:r>
          </w:p>
        </w:tc>
        <w:tc>
          <w:tcPr>
            <w:tcW w:w="1480" w:type="dxa"/>
            <w:tcBorders>
              <w:top w:val="nil"/>
              <w:left w:val="nil"/>
              <w:bottom w:val="single" w:sz="4" w:space="0" w:color="auto"/>
              <w:right w:val="single" w:sz="4" w:space="0" w:color="auto"/>
            </w:tcBorders>
            <w:shd w:val="clear" w:color="auto" w:fill="auto"/>
            <w:vAlign w:val="center"/>
            <w:hideMark/>
          </w:tcPr>
          <w:p w14:paraId="6A97452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Han Chinese</w:t>
            </w:r>
          </w:p>
        </w:tc>
        <w:tc>
          <w:tcPr>
            <w:tcW w:w="735" w:type="dxa"/>
            <w:tcBorders>
              <w:top w:val="nil"/>
              <w:left w:val="nil"/>
              <w:bottom w:val="single" w:sz="4" w:space="0" w:color="auto"/>
              <w:right w:val="single" w:sz="4" w:space="0" w:color="auto"/>
            </w:tcBorders>
            <w:shd w:val="clear" w:color="auto" w:fill="auto"/>
            <w:vAlign w:val="center"/>
            <w:hideMark/>
          </w:tcPr>
          <w:p w14:paraId="4844AEC7" w14:textId="72182C8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PEVuZE5vdGU+PENpdGU+PEF1dGhvcj5DYWk8L0F1dGhvcj48WWVhcj4yMDE5PC9ZZWFyPjxSZWNO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PEVuZE5vdGU+PENpdGU+PEF1dGhvcj5DYWk8L0F1dGhvcj48WWVhcj4yMDE5PC9ZZWFyPjxSZWNO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2" w:tooltip="Cai, 2019 #2005" w:history="1">
              <w:r>
                <w:rPr>
                  <w:rFonts w:eastAsia="Times New Roman" w:cs="Times New Roman"/>
                  <w:noProof/>
                  <w:sz w:val="16"/>
                  <w:szCs w:val="16"/>
                  <w:lang w:val="hu-HU" w:eastAsia="hu-HU"/>
                </w:rPr>
                <w:t>182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0660D1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20474F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00803E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E8A2BB3"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5BB651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12309BD"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839696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D8D9B24"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7C857E2E"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C74649B" w14:textId="70E3F4CA"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28469D34" w14:textId="7B9D4BD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papillary thyroid cancer</w:t>
            </w:r>
          </w:p>
        </w:tc>
        <w:tc>
          <w:tcPr>
            <w:tcW w:w="1480" w:type="dxa"/>
            <w:tcBorders>
              <w:top w:val="nil"/>
              <w:left w:val="nil"/>
              <w:bottom w:val="single" w:sz="4" w:space="0" w:color="auto"/>
              <w:right w:val="single" w:sz="4" w:space="0" w:color="auto"/>
            </w:tcBorders>
            <w:shd w:val="clear" w:color="auto" w:fill="auto"/>
            <w:vAlign w:val="center"/>
            <w:hideMark/>
          </w:tcPr>
          <w:p w14:paraId="38099C5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63BFCE9B" w14:textId="74C4DC8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PEVuZE5vdGU+PENpdGU+PEF1dGhvcj5MaTwvQXV0aG9yPjxZZWFyPjIwMTk8L1llYXI+PFJlY051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PEVuZE5vdGU+PENpdGU+PEF1dGhvcj5MaTwvQXV0aG9yPjxZZWFyPjIwMTk8L1llYXI+PFJlY051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83" w:tooltip="Li, 2019 #2006" w:history="1">
              <w:r>
                <w:rPr>
                  <w:rFonts w:eastAsia="Times New Roman" w:cs="Times New Roman"/>
                  <w:noProof/>
                  <w:sz w:val="16"/>
                  <w:szCs w:val="16"/>
                  <w:lang w:val="hu-HU" w:eastAsia="hu-HU"/>
                </w:rPr>
                <w:t>183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CF3F82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610093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03E33C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D547CE8"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D48AB8B"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27E9D67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rs2069830</w:t>
            </w:r>
          </w:p>
        </w:tc>
        <w:tc>
          <w:tcPr>
            <w:tcW w:w="558" w:type="dxa"/>
            <w:tcBorders>
              <w:top w:val="nil"/>
              <w:left w:val="nil"/>
              <w:bottom w:val="single" w:sz="4" w:space="0" w:color="auto"/>
              <w:right w:val="single" w:sz="4" w:space="0" w:color="auto"/>
            </w:tcBorders>
            <w:shd w:val="clear" w:color="auto" w:fill="auto"/>
            <w:vAlign w:val="center"/>
            <w:hideMark/>
          </w:tcPr>
          <w:p w14:paraId="50D5DE2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0.03</w:t>
            </w:r>
          </w:p>
        </w:tc>
        <w:tc>
          <w:tcPr>
            <w:tcW w:w="969" w:type="dxa"/>
            <w:tcBorders>
              <w:top w:val="nil"/>
              <w:left w:val="nil"/>
              <w:bottom w:val="single" w:sz="4" w:space="0" w:color="auto"/>
              <w:right w:val="single" w:sz="4" w:space="0" w:color="auto"/>
            </w:tcBorders>
            <w:shd w:val="clear" w:color="auto" w:fill="auto"/>
            <w:vAlign w:val="center"/>
            <w:hideMark/>
          </w:tcPr>
          <w:p w14:paraId="37B7BA0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22727518</w:t>
            </w:r>
          </w:p>
        </w:tc>
        <w:tc>
          <w:tcPr>
            <w:tcW w:w="1242" w:type="dxa"/>
            <w:tcBorders>
              <w:top w:val="nil"/>
              <w:left w:val="nil"/>
              <w:bottom w:val="single" w:sz="4" w:space="0" w:color="auto"/>
              <w:right w:val="single" w:sz="4" w:space="0" w:color="auto"/>
            </w:tcBorders>
            <w:shd w:val="clear" w:color="auto" w:fill="auto"/>
            <w:vAlign w:val="center"/>
            <w:hideMark/>
          </w:tcPr>
          <w:p w14:paraId="1E69A70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E3</w:t>
            </w:r>
          </w:p>
        </w:tc>
        <w:tc>
          <w:tcPr>
            <w:tcW w:w="750" w:type="dxa"/>
            <w:tcBorders>
              <w:top w:val="nil"/>
              <w:left w:val="nil"/>
              <w:bottom w:val="single" w:sz="4" w:space="0" w:color="auto"/>
              <w:right w:val="nil"/>
            </w:tcBorders>
            <w:vAlign w:val="center"/>
          </w:tcPr>
          <w:p w14:paraId="73A1485F" w14:textId="2B344FC1"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6392EED" w14:textId="784469F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stroke in young, non-smoking women</w:t>
            </w:r>
          </w:p>
        </w:tc>
        <w:tc>
          <w:tcPr>
            <w:tcW w:w="1480" w:type="dxa"/>
            <w:tcBorders>
              <w:top w:val="nil"/>
              <w:left w:val="nil"/>
              <w:bottom w:val="single" w:sz="4" w:space="0" w:color="auto"/>
              <w:right w:val="single" w:sz="4" w:space="0" w:color="auto"/>
            </w:tcBorders>
            <w:shd w:val="clear" w:color="auto" w:fill="auto"/>
            <w:vAlign w:val="center"/>
            <w:hideMark/>
          </w:tcPr>
          <w:p w14:paraId="6ACA183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660F887C" w14:textId="14EB46F3"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&lt;EndNote&gt;&lt;Cite&gt;&lt;Author&gt;Cole&lt;/Author&gt;&lt;Year&gt;2008&lt;/Year&gt;&lt;RecNum&gt;1945&lt;/RecNum&gt;&lt;DisplayText&gt;(194)&lt;/DisplayText&gt;&lt;record&gt;&lt;rec-number&gt;1945&lt;/rec-number&gt;&lt;foreign-keys&gt;&lt;key app="EN" db-id="fdxt09d07fpsfreprfrxw926wa9wd59pptxa" timestamp="1596638866"&gt;1945&lt;/key&gt;&lt;/foreign-keys&gt;&lt;ref-type name="Journal Article"&gt;17&lt;/ref-type&gt;&lt;contributors&gt;&lt;authors&gt;&lt;author&gt;Cole, J. W.&lt;/author&gt;&lt;author&gt;Brown, D. W.&lt;/author&gt;&lt;author&gt;Giles, W. H.&lt;/author&gt;&lt;author&gt;Stine, O. C.&lt;/author&gt;&lt;author&gt;O&amp;apos;Connell, J. R.&lt;/author&gt;&lt;author&gt;Mitchell, B. D.&lt;/author&gt;&lt;author&gt;Sorkin, J. D.&lt;/author&gt;&lt;author&gt;Wozniak, M. A.&lt;/author&gt;&lt;author&gt;Stern, B. J.&lt;/author&gt;&lt;author&gt;Sparks, M. J.&lt;/author&gt;&lt;author&gt;Dobbins, M. T.&lt;/author&gt;&lt;author&gt;Shoffner, L. T.&lt;/author&gt;&lt;author&gt;Zappala, N. K.&lt;/author&gt;&lt;author&gt;Reinhart, L. J.&lt;/author&gt;&lt;author&gt;Kittner, S. J.&lt;/author&gt;&lt;/authors&gt;&lt;/contributors&gt;&lt;auth-address&gt;Veterans Affairs Medical Center, Baltimore, Maryland, USA. jcole@som.umaryland.edu.&lt;/auth-address&gt;&lt;titles&gt;&lt;title&gt;Ischemic stroke risk, smoking, and the genetics of inflammation in a biracial population: the stroke prevention in young women study&lt;/title&gt;&lt;secondary-title&gt;Thromb J&lt;/secondary-title&gt;&lt;/titles&gt;&lt;periodical&gt;&lt;full-title&gt;Thromb J&lt;/full-title&gt;&lt;/periodical&gt;&lt;pages&gt;11&lt;/pages&gt;&lt;volume&gt;6&lt;/volume&gt;&lt;edition&gt;2008/08/30&lt;/edition&gt;&lt;dates&gt;&lt;year&gt;2008&lt;/year&gt;&lt;pub-dates&gt;&lt;date&gt;Aug 26&lt;/date&gt;&lt;/pub-dates&gt;&lt;/dates&gt;&lt;isbn&gt;1477-9560 (Electronic)&amp;#xD;1477-9560 (Linking)&lt;/isbn&gt;&lt;accession-num&gt;18727828&lt;/accession-num&gt;&lt;urls&gt;&lt;related-urls&gt;&lt;url&gt;https://www.ncbi.nlm.nih.gov/pubmed/18727828&lt;/url&gt;&lt;/related-urls&gt;&lt;/urls&gt;&lt;custom2&gt;PMC2533289&lt;/custom2&gt;&lt;electronic-resource-num&gt;10.1186/1477-9560-6-11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4" w:tooltip="Cole, 2008 #1945" w:history="1">
              <w:r>
                <w:rPr>
                  <w:rFonts w:eastAsia="Times New Roman" w:cs="Times New Roman"/>
                  <w:noProof/>
                  <w:sz w:val="16"/>
                  <w:szCs w:val="16"/>
                  <w:lang w:val="hu-HU" w:eastAsia="hu-HU"/>
                </w:rPr>
                <w:t>194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4B76F34"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683DAB8"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B6A83B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04B9FC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03E6EC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662D03C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rs2069832</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67F63B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0.14</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C55EB1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22727814</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37292E7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0F603907" w14:textId="2B447E15"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1E88C55" w14:textId="0D624E3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stroke in young women</w:t>
            </w:r>
          </w:p>
        </w:tc>
        <w:tc>
          <w:tcPr>
            <w:tcW w:w="1480" w:type="dxa"/>
            <w:tcBorders>
              <w:top w:val="nil"/>
              <w:left w:val="nil"/>
              <w:bottom w:val="single" w:sz="4" w:space="0" w:color="auto"/>
              <w:right w:val="single" w:sz="4" w:space="0" w:color="auto"/>
            </w:tcBorders>
            <w:shd w:val="clear" w:color="auto" w:fill="auto"/>
            <w:vAlign w:val="center"/>
            <w:hideMark/>
          </w:tcPr>
          <w:p w14:paraId="115C717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African American</w:t>
            </w:r>
          </w:p>
        </w:tc>
        <w:tc>
          <w:tcPr>
            <w:tcW w:w="735" w:type="dxa"/>
            <w:tcBorders>
              <w:top w:val="nil"/>
              <w:left w:val="nil"/>
              <w:bottom w:val="single" w:sz="4" w:space="0" w:color="auto"/>
              <w:right w:val="single" w:sz="4" w:space="0" w:color="auto"/>
            </w:tcBorders>
            <w:shd w:val="clear" w:color="auto" w:fill="auto"/>
            <w:vAlign w:val="center"/>
            <w:hideMark/>
          </w:tcPr>
          <w:p w14:paraId="2278F0B7" w14:textId="4A894D0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&lt;EndNote&gt;&lt;Cite&gt;&lt;Author&gt;Cole&lt;/Author&gt;&lt;Year&gt;2008&lt;/Year&gt;&lt;RecNum&gt;1945&lt;/RecNum&gt;&lt;DisplayText&gt;(194)&lt;/DisplayText&gt;&lt;record&gt;&lt;rec-number&gt;1945&lt;/rec-number&gt;&lt;foreign-keys&gt;&lt;key app="EN" db-id="fdxt09d07fpsfreprfrxw926wa9wd59pptxa" timestamp="1596638866"&gt;1945&lt;/key&gt;&lt;/foreign-keys&gt;&lt;ref-type name="Journal Article"&gt;17&lt;/ref-type&gt;&lt;contributors&gt;&lt;authors&gt;&lt;author&gt;Cole, J. W.&lt;/author&gt;&lt;author&gt;Brown, D. W.&lt;/author&gt;&lt;author&gt;Giles, W. H.&lt;/author&gt;&lt;author&gt;Stine, O. C.&lt;/author&gt;&lt;author&gt;O&amp;apos;Connell, J. R.&lt;/author&gt;&lt;author&gt;Mitchell, B. D.&lt;/author&gt;&lt;author&gt;Sorkin, J. D.&lt;/author&gt;&lt;author&gt;Wozniak, M. A.&lt;/author&gt;&lt;author&gt;Stern, B. J.&lt;/author&gt;&lt;author&gt;Sparks, M. J.&lt;/author&gt;&lt;author&gt;Dobbins, M. T.&lt;/author&gt;&lt;author&gt;Shoffner, L. T.&lt;/author&gt;&lt;author&gt;Zappala, N. K.&lt;/author&gt;&lt;author&gt;Reinhart, L. J.&lt;/author&gt;&lt;author&gt;Kittner, S. J.&lt;/author&gt;&lt;/authors&gt;&lt;/contributors&gt;&lt;auth-address&gt;Veterans Affairs Medical Center, Baltimore, Maryland, USA. jcole@som.umaryland.edu.&lt;/auth-address&gt;&lt;titles&gt;&lt;title&gt;Ischemic stroke risk, smoking, and the genetics of inflammation in a biracial population: the stroke prevention in young women study&lt;/title&gt;&lt;secondary-title&gt;Thromb J&lt;/secondary-title&gt;&lt;/titles&gt;&lt;periodical&gt;&lt;full-title&gt;Thromb J&lt;/full-title&gt;&lt;/periodical&gt;&lt;pages&gt;11&lt;/pages&gt;&lt;volume&gt;6&lt;/volume&gt;&lt;edition&gt;2008/08/30&lt;/edition&gt;&lt;dates&gt;&lt;year&gt;2008&lt;/year&gt;&lt;pub-dates&gt;&lt;date&gt;Aug 26&lt;/date&gt;&lt;/pub-dates&gt;&lt;/dates&gt;&lt;isbn&gt;1477-9560 (Electronic)&amp;#xD;1477-9560 (Linking)&lt;/isbn&gt;&lt;accession-num&gt;18727828&lt;/accession-num&gt;&lt;urls&gt;&lt;related-urls&gt;&lt;url&gt;https://www.ncbi.nlm.nih.gov/pubmed/18727828&lt;/url&gt;&lt;/related-urls&gt;&lt;/urls&gt;&lt;custom2&gt;PMC2533289&lt;/custom2&gt;&lt;electronic-resource-num&gt;10.1186/1477-9560-6-11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4" w:tooltip="Cole, 2008 #1945" w:history="1">
              <w:r>
                <w:rPr>
                  <w:rFonts w:eastAsia="Times New Roman" w:cs="Times New Roman"/>
                  <w:noProof/>
                  <w:sz w:val="16"/>
                  <w:szCs w:val="16"/>
                  <w:lang w:val="hu-HU" w:eastAsia="hu-HU"/>
                </w:rPr>
                <w:t>194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5BDABA5" w14:textId="77777777" w:rsidTr="000350B1">
        <w:trPr>
          <w:trHeight w:val="450"/>
        </w:trPr>
        <w:tc>
          <w:tcPr>
            <w:tcW w:w="977" w:type="dxa"/>
            <w:vMerge/>
            <w:tcBorders>
              <w:top w:val="nil"/>
              <w:left w:val="single" w:sz="4" w:space="0" w:color="auto"/>
              <w:bottom w:val="single" w:sz="4" w:space="0" w:color="auto"/>
              <w:right w:val="single" w:sz="4" w:space="0" w:color="auto"/>
            </w:tcBorders>
            <w:vAlign w:val="center"/>
            <w:hideMark/>
          </w:tcPr>
          <w:p w14:paraId="5C31E5BF"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147B1A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676D7F1"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846F998"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5E1EE4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77EB3C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02C44DB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3FE6063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F75983D" w14:textId="7E97CA0D"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689A102" w14:textId="7978843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acute lung injury in patients with systemic inflammatory response syndrome</w:t>
            </w:r>
          </w:p>
        </w:tc>
        <w:tc>
          <w:tcPr>
            <w:tcW w:w="1480" w:type="dxa"/>
            <w:tcBorders>
              <w:top w:val="nil"/>
              <w:left w:val="nil"/>
              <w:bottom w:val="single" w:sz="4" w:space="0" w:color="auto"/>
              <w:right w:val="single" w:sz="4" w:space="0" w:color="auto"/>
            </w:tcBorders>
            <w:shd w:val="clear" w:color="auto" w:fill="auto"/>
            <w:vAlign w:val="center"/>
            <w:hideMark/>
          </w:tcPr>
          <w:p w14:paraId="18F2B49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Caucasian American</w:t>
            </w:r>
          </w:p>
        </w:tc>
        <w:tc>
          <w:tcPr>
            <w:tcW w:w="735" w:type="dxa"/>
            <w:tcBorders>
              <w:top w:val="nil"/>
              <w:left w:val="nil"/>
              <w:bottom w:val="single" w:sz="4" w:space="0" w:color="auto"/>
              <w:right w:val="single" w:sz="4" w:space="0" w:color="auto"/>
            </w:tcBorders>
            <w:shd w:val="clear" w:color="auto" w:fill="auto"/>
            <w:vAlign w:val="center"/>
            <w:hideMark/>
          </w:tcPr>
          <w:p w14:paraId="32064624" w14:textId="382B790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&lt;EndNote&gt;&lt;Cite&gt;&lt;Author&gt;O&amp;apos;Mahony&lt;/Author&gt;&lt;Year&gt;2012&lt;/Year&gt;&lt;RecNum&gt;1937&lt;/RecNum&gt;&lt;DisplayText&gt;(195)&lt;/DisplayText&gt;&lt;record&gt;&lt;rec-number&gt;1937&lt;/rec-number&gt;&lt;foreign-keys&gt;&lt;key app="EN" db-id="fdxt09d07fpsfreprfrxw926wa9wd59pptxa" timestamp="1596638189"&gt;1937&lt;/key&gt;&lt;/foreign-keys&gt;&lt;ref-type name="Journal Article"&gt;17&lt;/ref-type&gt;&lt;contributors&gt;&lt;authors&gt;&lt;author&gt;O&amp;apos;Mahony, D. S.&lt;/author&gt;&lt;author&gt;Glavan, B. J.&lt;/author&gt;&lt;author&gt;Holden, T. D.&lt;/author&gt;&lt;author&gt;Fong, C.&lt;/author&gt;&lt;author&gt;Black, R. A.&lt;/author&gt;&lt;author&gt;Rona, G.&lt;/author&gt;&lt;author&gt;Tejera, P.&lt;/author&gt;&lt;author&gt;Christiani, D. C.&lt;/author&gt;&lt;author&gt;Wurfel, M. M.&lt;/author&gt;&lt;/authors&gt;&lt;/contributors&gt;&lt;auth-address&gt;Division of Pulmonary and Critical Care Medicine, Harborview Medical Center, University of Washington, Seattle, WA, USA.&lt;/auth-address&gt;&lt;titles&gt;&lt;title&gt;Inflammation and immune-related candidate gene associations with acute lung injury susceptibility and severity: a validation study&lt;/title&gt;&lt;secondary-title&gt;PLoS One&lt;/secondary-title&gt;&lt;/titles&gt;&lt;periodical&gt;&lt;full-title&gt;PLoS One&lt;/full-title&gt;&lt;abbr-1&gt;PloS one&lt;/abbr-1&gt;&lt;/periodical&gt;&lt;pages&gt;e51104&lt;/pages&gt;&lt;volume&gt;7&lt;/volume&gt;&lt;number&gt;12&lt;/number&gt;&lt;edition&gt;2012/12/20&lt;/edition&gt;&lt;keywords&gt;&lt;keyword&gt;Acute Lung Injury/*genetics/immunology&lt;/keyword&gt;&lt;keyword&gt;Aged&lt;/keyword&gt;&lt;keyword&gt;Cohort Studies&lt;/keyword&gt;&lt;keyword&gt;Female&lt;/keyword&gt;&lt;keyword&gt;Humans&lt;/keyword&gt;&lt;keyword&gt;Inflammation/*genetics&lt;/keyword&gt;&lt;keyword&gt;Male&lt;/keyword&gt;&lt;keyword&gt;Middle Aged&lt;/keyword&gt;&lt;keyword&gt;Polymorphism, Single Nucleotide&lt;/keyword&gt;&lt;keyword&gt;Respiration, Artificial/adverse effects&lt;/keyword&gt;&lt;keyword&gt;*Severity of Illness Index&lt;/keyword&gt;&lt;/keywords&gt;&lt;dates&gt;&lt;year&gt;2012&lt;/year&gt;&lt;/dates&gt;&lt;isbn&gt;1932-6203 (Electronic)&amp;#xD;1932-6203 (Linking)&lt;/isbn&gt;&lt;accession-num&gt;23251429&lt;/accession-num&gt;&lt;urls&gt;&lt;related-urls&gt;&lt;url&gt;https://www.ncbi.nlm.nih.gov/pubmed/23251429&lt;/url&gt;&lt;/related-urls&gt;&lt;/urls&gt;&lt;custom2&gt;PMC3522667&lt;/custom2&gt;&lt;electronic-resource-num&gt;10.1371/journal.pone.0051104&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5" w:tooltip="O'Mahony, 2012 #1937" w:history="1">
              <w:r>
                <w:rPr>
                  <w:rFonts w:eastAsia="Times New Roman" w:cs="Times New Roman"/>
                  <w:noProof/>
                  <w:sz w:val="16"/>
                  <w:szCs w:val="16"/>
                  <w:lang w:val="hu-HU" w:eastAsia="hu-HU"/>
                </w:rPr>
                <w:t>195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06E578D"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86EA73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812C83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398E0BE"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AF2BA47"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CE12D2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rs2069837</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758E18A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0.12</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75445D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22728408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2708F38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I3-4</w:t>
            </w:r>
          </w:p>
        </w:tc>
        <w:tc>
          <w:tcPr>
            <w:tcW w:w="750" w:type="dxa"/>
            <w:tcBorders>
              <w:top w:val="nil"/>
              <w:left w:val="nil"/>
              <w:bottom w:val="single" w:sz="4" w:space="0" w:color="auto"/>
              <w:right w:val="nil"/>
            </w:tcBorders>
            <w:vAlign w:val="center"/>
          </w:tcPr>
          <w:p w14:paraId="1D98E5BC" w14:textId="06FD7DA0"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1D74078C" w14:textId="7D5E16AD"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cervical cancer</w:t>
            </w:r>
          </w:p>
        </w:tc>
        <w:tc>
          <w:tcPr>
            <w:tcW w:w="1480" w:type="dxa"/>
            <w:tcBorders>
              <w:top w:val="nil"/>
              <w:left w:val="nil"/>
              <w:bottom w:val="single" w:sz="4" w:space="0" w:color="auto"/>
              <w:right w:val="single" w:sz="4" w:space="0" w:color="auto"/>
            </w:tcBorders>
            <w:shd w:val="clear" w:color="auto" w:fill="auto"/>
            <w:vAlign w:val="center"/>
            <w:hideMark/>
          </w:tcPr>
          <w:p w14:paraId="0752367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78012ED3" w14:textId="3DECA1A0"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PEVuZE5vdGU+PENpdGU+PEF1dGhvcj5TaGk8L0F1dGhvcj48WWVhcj4yMDEzPC9ZZWFyPjxSZWNO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PEVuZE5vdGU+PENpdGU+PEF1dGhvcj5TaGk8L0F1dGhvcj48WWVhcj4yMDEzPC9ZZWFyPjxSZWNO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6" w:tooltip="Shi, 2013 #2012" w:history="1">
              <w:r>
                <w:rPr>
                  <w:rFonts w:eastAsia="Times New Roman" w:cs="Times New Roman"/>
                  <w:noProof/>
                  <w:sz w:val="16"/>
                  <w:szCs w:val="16"/>
                  <w:lang w:val="hu-HU" w:eastAsia="hu-HU"/>
                </w:rPr>
                <w:t>196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C42C835"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421A2A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9699FC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422AD1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1564BFA"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6AD97C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CA38A19"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8F5C9C1"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849E7D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29954D9" w14:textId="5E6B9ABE"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6515264" w14:textId="0DB20C94"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pulmonary tuberculosis</w:t>
            </w:r>
          </w:p>
        </w:tc>
        <w:tc>
          <w:tcPr>
            <w:tcW w:w="1480" w:type="dxa"/>
            <w:tcBorders>
              <w:top w:val="nil"/>
              <w:left w:val="nil"/>
              <w:bottom w:val="single" w:sz="4" w:space="0" w:color="auto"/>
              <w:right w:val="single" w:sz="4" w:space="0" w:color="auto"/>
            </w:tcBorders>
            <w:shd w:val="clear" w:color="auto" w:fill="auto"/>
            <w:vAlign w:val="center"/>
            <w:hideMark/>
          </w:tcPr>
          <w:p w14:paraId="28D2B44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Tibetan Chinese</w:t>
            </w:r>
          </w:p>
        </w:tc>
        <w:tc>
          <w:tcPr>
            <w:tcW w:w="735" w:type="dxa"/>
            <w:tcBorders>
              <w:top w:val="nil"/>
              <w:left w:val="nil"/>
              <w:bottom w:val="single" w:sz="4" w:space="0" w:color="auto"/>
              <w:right w:val="single" w:sz="4" w:space="0" w:color="auto"/>
            </w:tcBorders>
            <w:shd w:val="clear" w:color="auto" w:fill="auto"/>
            <w:vAlign w:val="center"/>
            <w:hideMark/>
          </w:tcPr>
          <w:p w14:paraId="3659C0B6" w14:textId="1DFFE95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PEVuZE5vdGU+PENpdGU+PEF1dGhvcj5IZTwvQXV0aG9yPjxZZWFyPjIwMTg8L1llYXI+PFJlY051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PEVuZE5vdGU+PENpdGU+PEF1dGhvcj5IZTwvQXV0aG9yPjxZZWFyPjIwMTg8L1llYXI+PFJlY051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7" w:tooltip="He, 2018 #1936" w:history="1">
              <w:r>
                <w:rPr>
                  <w:rFonts w:eastAsia="Times New Roman" w:cs="Times New Roman"/>
                  <w:noProof/>
                  <w:sz w:val="16"/>
                  <w:szCs w:val="16"/>
                  <w:lang w:val="hu-HU" w:eastAsia="hu-HU"/>
                </w:rPr>
                <w:t>197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DD6CF1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90754A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94825E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FE2B31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6FE08BE"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3AA25DA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rs2069845</w:t>
            </w:r>
          </w:p>
        </w:tc>
        <w:tc>
          <w:tcPr>
            <w:tcW w:w="558" w:type="dxa"/>
            <w:tcBorders>
              <w:top w:val="nil"/>
              <w:left w:val="nil"/>
              <w:bottom w:val="single" w:sz="4" w:space="0" w:color="auto"/>
              <w:right w:val="single" w:sz="4" w:space="0" w:color="auto"/>
            </w:tcBorders>
            <w:shd w:val="clear" w:color="auto" w:fill="auto"/>
            <w:vAlign w:val="center"/>
            <w:hideMark/>
          </w:tcPr>
          <w:p w14:paraId="01EEC5F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0.25</w:t>
            </w:r>
          </w:p>
        </w:tc>
        <w:tc>
          <w:tcPr>
            <w:tcW w:w="969" w:type="dxa"/>
            <w:tcBorders>
              <w:top w:val="nil"/>
              <w:left w:val="nil"/>
              <w:bottom w:val="single" w:sz="4" w:space="0" w:color="auto"/>
              <w:right w:val="single" w:sz="4" w:space="0" w:color="auto"/>
            </w:tcBorders>
            <w:shd w:val="clear" w:color="auto" w:fill="auto"/>
            <w:vAlign w:val="center"/>
            <w:hideMark/>
          </w:tcPr>
          <w:p w14:paraId="402CDAA9"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22730530</w:t>
            </w:r>
          </w:p>
        </w:tc>
        <w:tc>
          <w:tcPr>
            <w:tcW w:w="1242" w:type="dxa"/>
            <w:tcBorders>
              <w:top w:val="nil"/>
              <w:left w:val="nil"/>
              <w:bottom w:val="single" w:sz="4" w:space="0" w:color="auto"/>
              <w:right w:val="single" w:sz="4" w:space="0" w:color="auto"/>
            </w:tcBorders>
            <w:shd w:val="clear" w:color="auto" w:fill="auto"/>
            <w:vAlign w:val="center"/>
            <w:hideMark/>
          </w:tcPr>
          <w:p w14:paraId="13CD6801"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I5-6</w:t>
            </w:r>
          </w:p>
        </w:tc>
        <w:tc>
          <w:tcPr>
            <w:tcW w:w="750" w:type="dxa"/>
            <w:tcBorders>
              <w:top w:val="nil"/>
              <w:left w:val="nil"/>
              <w:bottom w:val="single" w:sz="4" w:space="0" w:color="auto"/>
              <w:right w:val="nil"/>
            </w:tcBorders>
            <w:vAlign w:val="center"/>
          </w:tcPr>
          <w:p w14:paraId="1A42B41E" w14:textId="23CABF7A"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A1BBA57" w14:textId="4F58BC7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obesity in children</w:t>
            </w:r>
          </w:p>
        </w:tc>
        <w:tc>
          <w:tcPr>
            <w:tcW w:w="1480" w:type="dxa"/>
            <w:tcBorders>
              <w:top w:val="nil"/>
              <w:left w:val="nil"/>
              <w:bottom w:val="single" w:sz="4" w:space="0" w:color="auto"/>
              <w:right w:val="single" w:sz="4" w:space="0" w:color="auto"/>
            </w:tcBorders>
            <w:shd w:val="clear" w:color="auto" w:fill="auto"/>
            <w:vAlign w:val="center"/>
            <w:hideMark/>
          </w:tcPr>
          <w:p w14:paraId="24C87C7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Indian</w:t>
            </w:r>
          </w:p>
        </w:tc>
        <w:tc>
          <w:tcPr>
            <w:tcW w:w="735" w:type="dxa"/>
            <w:tcBorders>
              <w:top w:val="nil"/>
              <w:left w:val="nil"/>
              <w:bottom w:val="single" w:sz="4" w:space="0" w:color="auto"/>
              <w:right w:val="single" w:sz="4" w:space="0" w:color="auto"/>
            </w:tcBorders>
            <w:shd w:val="clear" w:color="auto" w:fill="auto"/>
            <w:vAlign w:val="center"/>
            <w:hideMark/>
          </w:tcPr>
          <w:p w14:paraId="3A5C9BEE" w14:textId="70ECC516"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PEVuZE5vdGU+PENpdGU+PEF1dGhvcj5UYWJhc3N1bTwvQXV0aG9yPjxZZWFyPjIwMTI8L1llYXI+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PEVuZE5vdGU+PENpdGU+PEF1dGhvcj5UYWJhc3N1bTwvQXV0aG9yPjxZZWFyPjIwMTI8L1llYXI+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8" w:tooltip="Tabassum, 2012 #2013" w:history="1">
              <w:r>
                <w:rPr>
                  <w:rFonts w:eastAsia="Times New Roman" w:cs="Times New Roman"/>
                  <w:noProof/>
                  <w:sz w:val="16"/>
                  <w:szCs w:val="16"/>
                  <w:lang w:val="hu-HU" w:eastAsia="hu-HU"/>
                </w:rPr>
                <w:t>198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A672EC4" w14:textId="77777777" w:rsidTr="000350B1">
        <w:trPr>
          <w:trHeight w:val="300"/>
        </w:trPr>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4D409E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4</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558C2374"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ENSG00000169429</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7C38F8B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ENST00000307407.8</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30ABAEE6" w14:textId="77777777" w:rsidR="00156597" w:rsidRPr="009C0D66" w:rsidRDefault="00156597" w:rsidP="00CF07D1">
            <w:pPr>
              <w:spacing w:before="0" w:after="0"/>
              <w:jc w:val="center"/>
              <w:rPr>
                <w:rFonts w:eastAsia="Times New Roman" w:cs="Times New Roman"/>
                <w:i/>
                <w:sz w:val="16"/>
                <w:szCs w:val="16"/>
                <w:lang w:val="hu-HU" w:eastAsia="hu-HU"/>
              </w:rPr>
            </w:pPr>
            <w:r w:rsidRPr="009C0D66">
              <w:rPr>
                <w:rFonts w:eastAsia="Times New Roman" w:cs="Times New Roman"/>
                <w:i/>
                <w:sz w:val="16"/>
                <w:szCs w:val="16"/>
                <w:lang w:val="hu-HU" w:eastAsia="hu-HU"/>
              </w:rPr>
              <w:t>CXCL8</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5617C9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rs4073</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47F611F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461CDBE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73740307</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5C2DAB5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292EB9D9" w14:textId="231F7F4A"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5F145605" w14:textId="0C04A4B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acne vulgaris</w:t>
            </w:r>
          </w:p>
        </w:tc>
        <w:tc>
          <w:tcPr>
            <w:tcW w:w="1480" w:type="dxa"/>
            <w:tcBorders>
              <w:top w:val="nil"/>
              <w:left w:val="nil"/>
              <w:bottom w:val="single" w:sz="4" w:space="0" w:color="auto"/>
              <w:right w:val="single" w:sz="4" w:space="0" w:color="auto"/>
            </w:tcBorders>
            <w:shd w:val="clear" w:color="auto" w:fill="auto"/>
            <w:vAlign w:val="center"/>
            <w:hideMark/>
          </w:tcPr>
          <w:p w14:paraId="2A34D6FC"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Pakistani</w:t>
            </w:r>
          </w:p>
        </w:tc>
        <w:tc>
          <w:tcPr>
            <w:tcW w:w="735" w:type="dxa"/>
            <w:tcBorders>
              <w:top w:val="nil"/>
              <w:left w:val="nil"/>
              <w:bottom w:val="single" w:sz="4" w:space="0" w:color="auto"/>
              <w:right w:val="single" w:sz="4" w:space="0" w:color="auto"/>
            </w:tcBorders>
            <w:shd w:val="clear" w:color="auto" w:fill="auto"/>
            <w:vAlign w:val="center"/>
            <w:hideMark/>
          </w:tcPr>
          <w:p w14:paraId="48283ADE" w14:textId="1D599161"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PEVuZE5vdGU+PENpdGU+PEF1dGhvcj5IdXNzYWluPC9BdXRob3I+PFllYXI+MjAxNTwvWWVhcj48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PEVuZE5vdGU+PENpdGU+PEF1dGhvcj5IdXNzYWluPC9BdXRob3I+PFllYXI+MjAxNTwvWWVhcj48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99" w:tooltip="Hussain, 2015 #1946" w:history="1">
              <w:r>
                <w:rPr>
                  <w:rFonts w:eastAsia="Times New Roman" w:cs="Times New Roman"/>
                  <w:noProof/>
                  <w:sz w:val="16"/>
                  <w:szCs w:val="16"/>
                  <w:lang w:val="hu-HU" w:eastAsia="hu-HU"/>
                </w:rPr>
                <w:t>199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64AEC4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379E00E"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5956489"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F3EA18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50C79601"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3D275D0"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0BFE710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B43B3F3"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F5B3BE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ECF0235" w14:textId="73C2EAD5"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5A1609D2" w14:textId="009C7F5F"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myocardial infarction in males</w:t>
            </w:r>
          </w:p>
        </w:tc>
        <w:tc>
          <w:tcPr>
            <w:tcW w:w="1480" w:type="dxa"/>
            <w:tcBorders>
              <w:top w:val="nil"/>
              <w:left w:val="nil"/>
              <w:bottom w:val="single" w:sz="4" w:space="0" w:color="auto"/>
              <w:right w:val="single" w:sz="4" w:space="0" w:color="auto"/>
            </w:tcBorders>
            <w:shd w:val="clear" w:color="auto" w:fill="auto"/>
            <w:vAlign w:val="center"/>
            <w:hideMark/>
          </w:tcPr>
          <w:p w14:paraId="1A83B5A0"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Swedish</w:t>
            </w:r>
          </w:p>
        </w:tc>
        <w:tc>
          <w:tcPr>
            <w:tcW w:w="735" w:type="dxa"/>
            <w:tcBorders>
              <w:top w:val="nil"/>
              <w:left w:val="nil"/>
              <w:bottom w:val="single" w:sz="4" w:space="0" w:color="auto"/>
              <w:right w:val="single" w:sz="4" w:space="0" w:color="auto"/>
            </w:tcBorders>
            <w:shd w:val="clear" w:color="auto" w:fill="auto"/>
            <w:vAlign w:val="center"/>
            <w:hideMark/>
          </w:tcPr>
          <w:p w14:paraId="49DB8A06" w14:textId="4CC4D014"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PEVuZE5vdGU+PENpdGU+PEF1dGhvcj5WZWxhc3F1ZXo8L0F1dGhvcj48WWVhcj4yMDE0PC9ZZWFy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PEVuZE5vdGU+PENpdGU+PEF1dGhvcj5WZWxhc3F1ZXo8L0F1dGhvcj48WWVhcj4yMDE0PC9ZZWFy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0" w:tooltip="Velasquez, 2014 #2014" w:history="1">
              <w:r>
                <w:rPr>
                  <w:rFonts w:eastAsia="Times New Roman" w:cs="Times New Roman"/>
                  <w:noProof/>
                  <w:sz w:val="16"/>
                  <w:szCs w:val="16"/>
                  <w:lang w:val="hu-HU" w:eastAsia="hu-HU"/>
                </w:rPr>
                <w:t>200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444F55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35779C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DE75ED2"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02D797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B9A195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1CAADD1"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677AFFE4"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4B7CD47"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A4B1BDF"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595A282" w14:textId="71765F20"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3E791640" w14:textId="3694628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non small cell lung cancer</w:t>
            </w:r>
          </w:p>
        </w:tc>
        <w:tc>
          <w:tcPr>
            <w:tcW w:w="1480" w:type="dxa"/>
            <w:tcBorders>
              <w:top w:val="nil"/>
              <w:left w:val="nil"/>
              <w:bottom w:val="single" w:sz="4" w:space="0" w:color="auto"/>
              <w:right w:val="single" w:sz="4" w:space="0" w:color="auto"/>
            </w:tcBorders>
            <w:shd w:val="clear" w:color="auto" w:fill="auto"/>
            <w:vAlign w:val="center"/>
            <w:hideMark/>
          </w:tcPr>
          <w:p w14:paraId="46575FB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Tunisian</w:t>
            </w:r>
          </w:p>
        </w:tc>
        <w:tc>
          <w:tcPr>
            <w:tcW w:w="735" w:type="dxa"/>
            <w:tcBorders>
              <w:top w:val="nil"/>
              <w:left w:val="nil"/>
              <w:bottom w:val="single" w:sz="4" w:space="0" w:color="auto"/>
              <w:right w:val="single" w:sz="4" w:space="0" w:color="auto"/>
            </w:tcBorders>
            <w:shd w:val="clear" w:color="auto" w:fill="auto"/>
            <w:vAlign w:val="center"/>
            <w:hideMark/>
          </w:tcPr>
          <w:p w14:paraId="2100518B" w14:textId="27A3106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PEVuZE5vdGU+PENpdGU+PEF1dGhvcj5SYWZyYWZpPC9BdXRob3I+PFllYXI+MjAxMzwvWWVhcj48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PEVuZE5vdGU+PENpdGU+PEF1dGhvcj5SYWZyYWZpPC9BdXRob3I+PFllYXI+MjAxMzwvWWVhcj48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1" w:tooltip="Rafrafi, 2013 #1954" w:history="1">
              <w:r>
                <w:rPr>
                  <w:rFonts w:eastAsia="Times New Roman" w:cs="Times New Roman"/>
                  <w:noProof/>
                  <w:sz w:val="16"/>
                  <w:szCs w:val="16"/>
                  <w:lang w:val="hu-HU" w:eastAsia="hu-HU"/>
                </w:rPr>
                <w:t>201</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5BAE449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0485257C"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02FBCAD6"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0A11D7B"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0FF4B1D5"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957010F"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59D07DA1"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E7079E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2C00984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0A415BE" w14:textId="38F92413"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2DDE0EEB" w14:textId="0888515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idiopathic pulmonary fibrosis</w:t>
            </w:r>
          </w:p>
        </w:tc>
        <w:tc>
          <w:tcPr>
            <w:tcW w:w="1480" w:type="dxa"/>
            <w:tcBorders>
              <w:top w:val="nil"/>
              <w:left w:val="nil"/>
              <w:bottom w:val="single" w:sz="4" w:space="0" w:color="auto"/>
              <w:right w:val="single" w:sz="4" w:space="0" w:color="auto"/>
            </w:tcBorders>
            <w:shd w:val="clear" w:color="auto" w:fill="auto"/>
            <w:vAlign w:val="center"/>
            <w:hideMark/>
          </w:tcPr>
          <w:p w14:paraId="3AEF194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01A96C59" w14:textId="7AE916C5"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PEVuZE5vdGU+PENpdGU+PEF1dGhvcj5BaG48L0F1dGhvcj48WWVhcj4yMDExPC9ZZWFyPjxSZWNO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PEVuZE5vdGU+PENpdGU+PEF1dGhvcj5BaG48L0F1dGhvcj48WWVhcj4yMDExPC9ZZWFyPjxSZWNO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2" w:tooltip="Ahn, 2011 #1949" w:history="1">
              <w:r>
                <w:rPr>
                  <w:rFonts w:eastAsia="Times New Roman" w:cs="Times New Roman"/>
                  <w:noProof/>
                  <w:sz w:val="16"/>
                  <w:szCs w:val="16"/>
                  <w:lang w:val="hu-HU" w:eastAsia="hu-HU"/>
                </w:rPr>
                <w:t>202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4F10130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78AE9F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73D9C9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51AE199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F19691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CE05A2A"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5EFBE72"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969F64D"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11ACE7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5FD99BBF" w14:textId="0AF54181"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7C6FE460" w14:textId="61E31641"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childhood IgA nephropathy</w:t>
            </w:r>
          </w:p>
        </w:tc>
        <w:tc>
          <w:tcPr>
            <w:tcW w:w="1480" w:type="dxa"/>
            <w:tcBorders>
              <w:top w:val="nil"/>
              <w:left w:val="nil"/>
              <w:bottom w:val="single" w:sz="4" w:space="0" w:color="auto"/>
              <w:right w:val="single" w:sz="4" w:space="0" w:color="auto"/>
            </w:tcBorders>
            <w:shd w:val="clear" w:color="auto" w:fill="auto"/>
            <w:vAlign w:val="center"/>
            <w:hideMark/>
          </w:tcPr>
          <w:p w14:paraId="6B9930B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6EEE8277" w14:textId="55CEBDE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&lt;EndNote&gt;&lt;Cite&gt;&lt;Author&gt;Suh&lt;/Author&gt;&lt;Year&gt;2011&lt;/Year&gt;&lt;RecNum&gt;1950&lt;/RecNum&gt;&lt;DisplayText&gt;(203)&lt;/DisplayText&gt;&lt;record&gt;&lt;rec-number&gt;1950&lt;/rec-number&gt;&lt;foreign-keys&gt;&lt;key app="EN" db-id="fdxt09d07fpsfreprfrxw926wa9wd59pptxa" timestamp="1596639287"&gt;1950&lt;/key&gt;&lt;/foreign-keys&gt;&lt;ref-type name="Journal Article"&gt;17&lt;/ref-type&gt;&lt;contributors&gt;&lt;authors&gt;&lt;author&gt;Suh, J. S.&lt;/author&gt;&lt;author&gt;Hahn, W. H.&lt;/author&gt;&lt;author&gt;Cho, B. S.&lt;/author&gt;&lt;/authors&gt;&lt;/contributors&gt;&lt;auth-address&gt;Section of Pediatric Nephrology, Department of Pediatrics, East West Kidney Diseases Research Institute, School of Medicine, Kyung Hee University , Seoul, Korea .&lt;/auth-address&gt;&lt;titles&gt;&lt;title&gt;Polymorphisms of CXCL8 and its receptor CXCR2 contribute to the development and progression of childhood IgA nephropathy&lt;/title&gt;&lt;secondary-title&gt;J Interferon Cytokine Res&lt;/secondary-title&gt;&lt;/titles&gt;&lt;periodical&gt;&lt;full-title&gt;J Interferon Cytokine Res&lt;/full-title&gt;&lt;/periodical&gt;&lt;pages&gt;309-15&lt;/pages&gt;&lt;volume&gt;31&lt;/volume&gt;&lt;number&gt;3&lt;/number&gt;&lt;edition&gt;2011/01/11&lt;/edition&gt;&lt;keywords&gt;&lt;keyword&gt;Adolescent&lt;/keyword&gt;&lt;keyword&gt;Adult&lt;/keyword&gt;&lt;keyword&gt;Child&lt;/keyword&gt;&lt;keyword&gt;Disease Progression&lt;/keyword&gt;&lt;keyword&gt;Female&lt;/keyword&gt;&lt;keyword&gt;*Genetic Predisposition to Disease&lt;/keyword&gt;&lt;keyword&gt;Glomerulonephritis, IGA/*genetics/immunology/pathology&lt;/keyword&gt;&lt;keyword&gt;Humans&lt;/keyword&gt;&lt;keyword&gt;Interleukin-8/*genetics/immunology&lt;/keyword&gt;&lt;keyword&gt;Kidney/immunology/pathology&lt;/keyword&gt;&lt;keyword&gt;Male&lt;/keyword&gt;&lt;keyword&gt;Middle Aged&lt;/keyword&gt;&lt;keyword&gt;*Polymorphism, Single Nucleotide&lt;/keyword&gt;&lt;keyword&gt;Receptors, Interleukin-8B/*genetics/immunology&lt;/keyword&gt;&lt;/keywords&gt;&lt;dates&gt;&lt;year&gt;2011&lt;/year&gt;&lt;pub-dates&gt;&lt;date&gt;Mar&lt;/date&gt;&lt;/pub-dates&gt;&lt;/dates&gt;&lt;isbn&gt;1557-7465 (Electronic)&amp;#xD;1079-9907 (Linking)&lt;/isbn&gt;&lt;accession-num&gt;21214373&lt;/accession-num&gt;&lt;urls&gt;&lt;related-urls&gt;&lt;url&gt;https://www.ncbi.nlm.nih.gov/pubmed/21214373&lt;/url&gt;&lt;/related-urls&gt;&lt;/urls&gt;&lt;electronic-resource-num&gt;10.1089/jir.2010.0031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3" w:tooltip="Suh, 2011 #1950" w:history="1">
              <w:r>
                <w:rPr>
                  <w:rFonts w:eastAsia="Times New Roman" w:cs="Times New Roman"/>
                  <w:noProof/>
                  <w:sz w:val="16"/>
                  <w:szCs w:val="16"/>
                  <w:lang w:val="hu-HU" w:eastAsia="hu-HU"/>
                </w:rPr>
                <w:t>203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28EFF2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6B6E0D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0DD58A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69EB464"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17B433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0CF25A6"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5E4047B"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578CBED8"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D824E58"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2FA847C5" w14:textId="43FD190F"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B0452B3" w14:textId="3A38C9F3"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erosive oral lichen planus</w:t>
            </w:r>
          </w:p>
        </w:tc>
        <w:tc>
          <w:tcPr>
            <w:tcW w:w="1480" w:type="dxa"/>
            <w:tcBorders>
              <w:top w:val="nil"/>
              <w:left w:val="nil"/>
              <w:bottom w:val="single" w:sz="4" w:space="0" w:color="auto"/>
              <w:right w:val="single" w:sz="4" w:space="0" w:color="auto"/>
            </w:tcBorders>
            <w:shd w:val="clear" w:color="auto" w:fill="auto"/>
            <w:vAlign w:val="center"/>
            <w:hideMark/>
          </w:tcPr>
          <w:p w14:paraId="0FE5508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6B4E3688" w14:textId="3FEBB1A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PEVuZE5vdGU+PENpdGU+PEF1dGhvcj5EYW48L0F1dGhvcj48WWVhcj4yMDEwPC9ZZWFyPjxSZWNO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PEVuZE5vdGU+PENpdGU+PEF1dGhvcj5EYW48L0F1dGhvcj48WWVhcj4yMDEwPC9ZZWFyPjxSZWNO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4" w:tooltip="Dan, 2010 #1951" w:history="1">
              <w:r>
                <w:rPr>
                  <w:rFonts w:eastAsia="Times New Roman" w:cs="Times New Roman"/>
                  <w:noProof/>
                  <w:sz w:val="16"/>
                  <w:szCs w:val="16"/>
                  <w:lang w:val="hu-HU" w:eastAsia="hu-HU"/>
                </w:rPr>
                <w:t>204</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820FCA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2DF9632"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4691CEE3"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62BAA252"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CF2050C"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5BB86E5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4D6E8076"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2342FBD2"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BC36FA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615FA965" w14:textId="1721895F"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39FDECA" w14:textId="65D617E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survival in patients with follicular lymphoma</w:t>
            </w:r>
          </w:p>
        </w:tc>
        <w:tc>
          <w:tcPr>
            <w:tcW w:w="1480" w:type="dxa"/>
            <w:tcBorders>
              <w:top w:val="nil"/>
              <w:left w:val="nil"/>
              <w:bottom w:val="single" w:sz="4" w:space="0" w:color="auto"/>
              <w:right w:val="single" w:sz="4" w:space="0" w:color="auto"/>
            </w:tcBorders>
            <w:shd w:val="clear" w:color="auto" w:fill="auto"/>
            <w:vAlign w:val="center"/>
            <w:hideMark/>
          </w:tcPr>
          <w:p w14:paraId="5732EC4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American</w:t>
            </w:r>
          </w:p>
        </w:tc>
        <w:tc>
          <w:tcPr>
            <w:tcW w:w="735" w:type="dxa"/>
            <w:tcBorders>
              <w:top w:val="nil"/>
              <w:left w:val="nil"/>
              <w:bottom w:val="single" w:sz="4" w:space="0" w:color="auto"/>
              <w:right w:val="single" w:sz="4" w:space="0" w:color="auto"/>
            </w:tcBorders>
            <w:shd w:val="clear" w:color="auto" w:fill="auto"/>
            <w:vAlign w:val="center"/>
            <w:hideMark/>
          </w:tcPr>
          <w:p w14:paraId="579E8A00" w14:textId="4815C8F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PEVuZE5vdGU+PENpdGU+PEF1dGhvcj5DZXJoYW48L0F1dGhvcj48WWVhcj4yMDA3PC9ZZWFyPjxS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PEVuZE5vdGU+PENpdGU+PEF1dGhvcj5DZXJoYW48L0F1dGhvcj48WWVhcj4yMDA3PC9ZZWFyPjxS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5" w:tooltip="Cerhan, 2007 #2015" w:history="1">
              <w:r>
                <w:rPr>
                  <w:rFonts w:eastAsia="Times New Roman" w:cs="Times New Roman"/>
                  <w:noProof/>
                  <w:sz w:val="16"/>
                  <w:szCs w:val="16"/>
                  <w:lang w:val="hu-HU" w:eastAsia="hu-HU"/>
                </w:rPr>
                <w:t>205</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FF4AB80"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2489D75B"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717908E"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E1170E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E25152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FAA2F39"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EE26950"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3EEEE01B"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6D182E91"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993ED8C" w14:textId="022707F8"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3BF6ACF" w14:textId="2DF2758A"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childhood asthma</w:t>
            </w:r>
          </w:p>
        </w:tc>
        <w:tc>
          <w:tcPr>
            <w:tcW w:w="1480" w:type="dxa"/>
            <w:tcBorders>
              <w:top w:val="nil"/>
              <w:left w:val="nil"/>
              <w:bottom w:val="single" w:sz="4" w:space="0" w:color="auto"/>
              <w:right w:val="single" w:sz="4" w:space="0" w:color="auto"/>
            </w:tcBorders>
            <w:shd w:val="clear" w:color="auto" w:fill="auto"/>
            <w:vAlign w:val="center"/>
            <w:hideMark/>
          </w:tcPr>
          <w:p w14:paraId="7171640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Tunisian</w:t>
            </w:r>
          </w:p>
        </w:tc>
        <w:tc>
          <w:tcPr>
            <w:tcW w:w="735" w:type="dxa"/>
            <w:tcBorders>
              <w:top w:val="nil"/>
              <w:left w:val="nil"/>
              <w:bottom w:val="single" w:sz="4" w:space="0" w:color="auto"/>
              <w:right w:val="single" w:sz="4" w:space="0" w:color="auto"/>
            </w:tcBorders>
            <w:shd w:val="clear" w:color="auto" w:fill="auto"/>
            <w:vAlign w:val="center"/>
            <w:hideMark/>
          </w:tcPr>
          <w:p w14:paraId="26178922" w14:textId="31AA251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PEVuZE5vdGU+PENpdGU+PEF1dGhvcj5DaGFycmFkPC9BdXRob3I+PFllYXI+MjAxNzwvWWVhcj48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==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PEVuZE5vdGU+PENpdGU+PEF1dGhvcj5DaGFycmFkPC9BdXRob3I+PFllYXI+MjAxNzwvWWVhcj48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==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6" w:tooltip="Charrad, 2017 #1952" w:history="1">
              <w:r>
                <w:rPr>
                  <w:rFonts w:eastAsia="Times New Roman" w:cs="Times New Roman"/>
                  <w:noProof/>
                  <w:sz w:val="16"/>
                  <w:szCs w:val="16"/>
                  <w:lang w:val="hu-HU" w:eastAsia="hu-HU"/>
                </w:rPr>
                <w:t>206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C4D073A"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186438A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57DE088D"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BFAF7A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65FC2AEB"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16076472"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4A5328C"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090E320"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11661A4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BCB0965" w14:textId="04629DFA"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150B76A8" w14:textId="4B0CF97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survival in patients with gastric cancer</w:t>
            </w:r>
          </w:p>
        </w:tc>
        <w:tc>
          <w:tcPr>
            <w:tcW w:w="1480" w:type="dxa"/>
            <w:tcBorders>
              <w:top w:val="nil"/>
              <w:left w:val="nil"/>
              <w:bottom w:val="single" w:sz="4" w:space="0" w:color="auto"/>
              <w:right w:val="single" w:sz="4" w:space="0" w:color="auto"/>
            </w:tcBorders>
            <w:shd w:val="clear" w:color="auto" w:fill="auto"/>
            <w:vAlign w:val="center"/>
            <w:hideMark/>
          </w:tcPr>
          <w:p w14:paraId="73D3C27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Chilean</w:t>
            </w:r>
          </w:p>
        </w:tc>
        <w:tc>
          <w:tcPr>
            <w:tcW w:w="735" w:type="dxa"/>
            <w:tcBorders>
              <w:top w:val="nil"/>
              <w:left w:val="nil"/>
              <w:bottom w:val="single" w:sz="4" w:space="0" w:color="auto"/>
              <w:right w:val="single" w:sz="4" w:space="0" w:color="auto"/>
            </w:tcBorders>
            <w:shd w:val="clear" w:color="auto" w:fill="auto"/>
            <w:vAlign w:val="center"/>
            <w:hideMark/>
          </w:tcPr>
          <w:p w14:paraId="1DD8AC0C" w14:textId="0EBB524B"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PEVuZE5vdGU+PENpdGU+PEF1dGhvcj5Hb256YWxlei1Ib3JtYXphYmFsPC9BdXRob3I+PFllYXI+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PEVuZE5vdGU+PENpdGU+PEF1dGhvcj5Hb256YWxlei1Ib3JtYXphYmFsPC9BdXRob3I+PFllYXI+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7" w:tooltip="Gonzalez-Hormazabal, 2018 #1956" w:history="1">
              <w:r>
                <w:rPr>
                  <w:rFonts w:eastAsia="Times New Roman" w:cs="Times New Roman"/>
                  <w:noProof/>
                  <w:sz w:val="16"/>
                  <w:szCs w:val="16"/>
                  <w:lang w:val="hu-HU" w:eastAsia="hu-HU"/>
                </w:rPr>
                <w:t>207</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293851FE"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521AFEC1"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70AC2547"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71EF59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9C0E28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7BDFBE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rs2227306</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6E75979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0.26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30468C4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73741338</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1D80274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3B77E7EE" w14:textId="3143D9B3" w:rsidR="00156597" w:rsidRPr="00032409" w:rsidRDefault="001D3463"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586FC46E" w14:textId="47344640"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Graves' disease</w:t>
            </w:r>
          </w:p>
        </w:tc>
        <w:tc>
          <w:tcPr>
            <w:tcW w:w="1480" w:type="dxa"/>
            <w:tcBorders>
              <w:top w:val="nil"/>
              <w:left w:val="nil"/>
              <w:bottom w:val="single" w:sz="4" w:space="0" w:color="auto"/>
              <w:right w:val="single" w:sz="4" w:space="0" w:color="auto"/>
            </w:tcBorders>
            <w:shd w:val="clear" w:color="auto" w:fill="auto"/>
            <w:vAlign w:val="center"/>
            <w:hideMark/>
          </w:tcPr>
          <w:p w14:paraId="52CF908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Chinese</w:t>
            </w:r>
          </w:p>
        </w:tc>
        <w:tc>
          <w:tcPr>
            <w:tcW w:w="735" w:type="dxa"/>
            <w:tcBorders>
              <w:top w:val="nil"/>
              <w:left w:val="nil"/>
              <w:bottom w:val="single" w:sz="4" w:space="0" w:color="auto"/>
              <w:right w:val="single" w:sz="4" w:space="0" w:color="auto"/>
            </w:tcBorders>
            <w:shd w:val="clear" w:color="auto" w:fill="auto"/>
            <w:vAlign w:val="center"/>
            <w:hideMark/>
          </w:tcPr>
          <w:p w14:paraId="7FE90380" w14:textId="07CAD5C7"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PEVuZE5vdGU+PENpdGU+PEF1dGhvcj5HdTwvQXV0aG9yPjxZZWFyPjIwMDk8L1llYXI+PFJlY051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==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PEVuZE5vdGU+PENpdGU+PEF1dGhvcj5HdTwvQXV0aG9yPjxZZWFyPjIwMDk8L1llYXI+PFJlY051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==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8" w:tooltip="Gu, 2009 #1953" w:history="1">
              <w:r>
                <w:rPr>
                  <w:rFonts w:eastAsia="Times New Roman" w:cs="Times New Roman"/>
                  <w:noProof/>
                  <w:sz w:val="16"/>
                  <w:szCs w:val="16"/>
                  <w:lang w:val="hu-HU" w:eastAsia="hu-HU"/>
                </w:rPr>
                <w:t>208</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60A1BDF6"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70AE46ED"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8E3E124"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0941036A"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1E2CAB1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32AD3474"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9C21378"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6571A773"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5431E435"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40448008" w14:textId="3047B994" w:rsidR="00156597" w:rsidRPr="00032409" w:rsidRDefault="007B700F"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190CA1A5" w14:textId="020977C5"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childhood IgA nephropathy</w:t>
            </w:r>
          </w:p>
        </w:tc>
        <w:tc>
          <w:tcPr>
            <w:tcW w:w="1480" w:type="dxa"/>
            <w:tcBorders>
              <w:top w:val="nil"/>
              <w:left w:val="nil"/>
              <w:bottom w:val="single" w:sz="4" w:space="0" w:color="auto"/>
              <w:right w:val="single" w:sz="4" w:space="0" w:color="auto"/>
            </w:tcBorders>
            <w:shd w:val="clear" w:color="auto" w:fill="auto"/>
            <w:vAlign w:val="center"/>
            <w:hideMark/>
          </w:tcPr>
          <w:p w14:paraId="14A1E8FF"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22743F01" w14:textId="5F7AA48E"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&lt;EndNote&gt;&lt;Cite&gt;&lt;Author&gt;Suh&lt;/Author&gt;&lt;Year&gt;2011&lt;/Year&gt;&lt;RecNum&gt;1950&lt;/RecNum&gt;&lt;DisplayText&gt;(203)&lt;/DisplayText&gt;&lt;record&gt;&lt;rec-number&gt;1950&lt;/rec-number&gt;&lt;foreign-keys&gt;&lt;key app="EN" db-id="fdxt09d07fpsfreprfrxw926wa9wd59pptxa" timestamp="1596639287"&gt;1950&lt;/key&gt;&lt;/foreign-keys&gt;&lt;ref-type name="Journal Article"&gt;17&lt;/ref-type&gt;&lt;contributors&gt;&lt;authors&gt;&lt;author&gt;Suh, J. S.&lt;/author&gt;&lt;author&gt;Hahn, W. H.&lt;/author&gt;&lt;author&gt;Cho, B. S.&lt;/author&gt;&lt;/authors&gt;&lt;/contributors&gt;&lt;auth-address&gt;Section of Pediatric Nephrology, Department of Pediatrics, East West Kidney Diseases Research Institute, School of Medicine, Kyung Hee University , Seoul, Korea .&lt;/auth-address&gt;&lt;titles&gt;&lt;title&gt;Polymorphisms of CXCL8 and its receptor CXCR2 contribute to the development and progression of childhood IgA nephropathy&lt;/title&gt;&lt;secondary-title&gt;J Interferon Cytokine Res&lt;/secondary-title&gt;&lt;/titles&gt;&lt;periodical&gt;&lt;full-title&gt;J Interferon Cytokine Res&lt;/full-title&gt;&lt;/periodical&gt;&lt;pages&gt;309-15&lt;/pages&gt;&lt;volume&gt;31&lt;/volume&gt;&lt;number&gt;3&lt;/number&gt;&lt;edition&gt;2011/01/11&lt;/edition&gt;&lt;keywords&gt;&lt;keyword&gt;Adolescent&lt;/keyword&gt;&lt;keyword&gt;Adult&lt;/keyword&gt;&lt;keyword&gt;Child&lt;/keyword&gt;&lt;keyword&gt;Disease Progression&lt;/keyword&gt;&lt;keyword&gt;Female&lt;/keyword&gt;&lt;keyword&gt;*Genetic Predisposition to Disease&lt;/keyword&gt;&lt;keyword&gt;Glomerulonephritis, IGA/*genetics/immunology/pathology&lt;/keyword&gt;&lt;keyword&gt;Humans&lt;/keyword&gt;&lt;keyword&gt;Interleukin-8/*genetics/immunology&lt;/keyword&gt;&lt;keyword&gt;Kidney/immunology/pathology&lt;/keyword&gt;&lt;keyword&gt;Male&lt;/keyword&gt;&lt;keyword&gt;Middle Aged&lt;/keyword&gt;&lt;keyword&gt;*Polymorphism, Single Nucleotide&lt;/keyword&gt;&lt;keyword&gt;Receptors, Interleukin-8B/*genetics/immunology&lt;/keyword&gt;&lt;/keywords&gt;&lt;dates&gt;&lt;year&gt;2011&lt;/year&gt;&lt;pub-dates&gt;&lt;date&gt;Mar&lt;/date&gt;&lt;/pub-dates&gt;&lt;/dates&gt;&lt;isbn&gt;1557-7465 (Electronic)&amp;#xD;1079-9907 (Linking)&lt;/isbn&gt;&lt;accession-num&gt;21214373&lt;/accession-num&gt;&lt;urls&gt;&lt;related-urls&gt;&lt;url&gt;https://www.ncbi.nlm.nih.gov/pubmed/21214373&lt;/url&gt;&lt;/related-urls&gt;&lt;/urls&gt;&lt;electronic-resource-num&gt;10.1089/jir.2010.0031&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3" w:tooltip="Suh, 2011 #1950" w:history="1">
              <w:r>
                <w:rPr>
                  <w:rFonts w:eastAsia="Times New Roman" w:cs="Times New Roman"/>
                  <w:noProof/>
                  <w:sz w:val="16"/>
                  <w:szCs w:val="16"/>
                  <w:lang w:val="hu-HU" w:eastAsia="hu-HU"/>
                </w:rPr>
                <w:t>203</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F8A6CFB"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80173D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AC5C10B"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7F8B96D6"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292699C3"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48E597CB"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2AFD2B4D"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D72F9AC"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EE10703"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0C770E06" w14:textId="0B83B2EE" w:rsidR="00156597" w:rsidRPr="00032409" w:rsidRDefault="007B700F"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A</w:t>
            </w:r>
          </w:p>
        </w:tc>
        <w:tc>
          <w:tcPr>
            <w:tcW w:w="3867" w:type="dxa"/>
            <w:tcBorders>
              <w:top w:val="nil"/>
              <w:left w:val="nil"/>
              <w:bottom w:val="single" w:sz="4" w:space="0" w:color="auto"/>
              <w:right w:val="single" w:sz="4" w:space="0" w:color="auto"/>
            </w:tcBorders>
            <w:shd w:val="clear" w:color="auto" w:fill="auto"/>
            <w:vAlign w:val="center"/>
            <w:hideMark/>
          </w:tcPr>
          <w:p w14:paraId="29D6DB87" w14:textId="1EF086FB"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childhood asthma</w:t>
            </w:r>
          </w:p>
        </w:tc>
        <w:tc>
          <w:tcPr>
            <w:tcW w:w="1480" w:type="dxa"/>
            <w:tcBorders>
              <w:top w:val="nil"/>
              <w:left w:val="nil"/>
              <w:bottom w:val="single" w:sz="4" w:space="0" w:color="auto"/>
              <w:right w:val="single" w:sz="4" w:space="0" w:color="auto"/>
            </w:tcBorders>
            <w:shd w:val="clear" w:color="auto" w:fill="auto"/>
            <w:vAlign w:val="center"/>
            <w:hideMark/>
          </w:tcPr>
          <w:p w14:paraId="32B090ED"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Tunisian</w:t>
            </w:r>
          </w:p>
        </w:tc>
        <w:tc>
          <w:tcPr>
            <w:tcW w:w="735" w:type="dxa"/>
            <w:tcBorders>
              <w:top w:val="nil"/>
              <w:left w:val="nil"/>
              <w:bottom w:val="single" w:sz="4" w:space="0" w:color="auto"/>
              <w:right w:val="single" w:sz="4" w:space="0" w:color="auto"/>
            </w:tcBorders>
            <w:shd w:val="clear" w:color="auto" w:fill="auto"/>
            <w:vAlign w:val="center"/>
            <w:hideMark/>
          </w:tcPr>
          <w:p w14:paraId="3AB4A77E" w14:textId="3347121C"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PEVuZE5vdGU+PENpdGU+PEF1dGhvcj5DaGFycmFkPC9BdXRob3I+PFllYXI+MjAxNzwvWWVhcj48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==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PEVuZE5vdGU+PENpdGU+PEF1dGhvcj5DaGFycmFkPC9BdXRob3I+PFllYXI+MjAxNzwvWWVhcj48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==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6" w:tooltip="Charrad, 2017 #1952" w:history="1">
              <w:r>
                <w:rPr>
                  <w:rFonts w:eastAsia="Times New Roman" w:cs="Times New Roman"/>
                  <w:noProof/>
                  <w:sz w:val="16"/>
                  <w:szCs w:val="16"/>
                  <w:lang w:val="hu-HU" w:eastAsia="hu-HU"/>
                </w:rPr>
                <w:t>206</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3B446DA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C83BBB7"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24C52FDA"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BC985E7"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D22C23D"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7982776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rs2227307</w:t>
            </w: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1D2B6AB5"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0.42</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25A975E6"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73740952</w:t>
            </w:r>
          </w:p>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711CD1B7"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I1-2</w:t>
            </w:r>
          </w:p>
        </w:tc>
        <w:tc>
          <w:tcPr>
            <w:tcW w:w="750" w:type="dxa"/>
            <w:tcBorders>
              <w:top w:val="nil"/>
              <w:left w:val="nil"/>
              <w:bottom w:val="single" w:sz="4" w:space="0" w:color="auto"/>
              <w:right w:val="nil"/>
            </w:tcBorders>
            <w:vAlign w:val="center"/>
          </w:tcPr>
          <w:p w14:paraId="14BF1027" w14:textId="585C9A58" w:rsidR="00156597" w:rsidRPr="00032409" w:rsidRDefault="00040C16"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79A65F86" w14:textId="4E61B08E"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chronic periodontitis</w:t>
            </w:r>
          </w:p>
        </w:tc>
        <w:tc>
          <w:tcPr>
            <w:tcW w:w="1480" w:type="dxa"/>
            <w:tcBorders>
              <w:top w:val="nil"/>
              <w:left w:val="nil"/>
              <w:bottom w:val="single" w:sz="4" w:space="0" w:color="auto"/>
              <w:right w:val="single" w:sz="4" w:space="0" w:color="auto"/>
            </w:tcBorders>
            <w:shd w:val="clear" w:color="auto" w:fill="auto"/>
            <w:vAlign w:val="center"/>
            <w:hideMark/>
          </w:tcPr>
          <w:p w14:paraId="7EAB963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Brazilian</w:t>
            </w:r>
          </w:p>
        </w:tc>
        <w:tc>
          <w:tcPr>
            <w:tcW w:w="735" w:type="dxa"/>
            <w:tcBorders>
              <w:top w:val="nil"/>
              <w:left w:val="nil"/>
              <w:bottom w:val="single" w:sz="4" w:space="0" w:color="auto"/>
              <w:right w:val="single" w:sz="4" w:space="0" w:color="auto"/>
            </w:tcBorders>
            <w:shd w:val="clear" w:color="auto" w:fill="auto"/>
            <w:vAlign w:val="center"/>
            <w:hideMark/>
          </w:tcPr>
          <w:p w14:paraId="17AF4DB2" w14:textId="60168D8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&lt;EndNote&gt;&lt;Cite&gt;&lt;Author&gt;Scarel-Caminaga&lt;/Author&gt;&lt;Year&gt;2011&lt;/Year&gt;&lt;RecNum&gt;1947&lt;/RecNum&gt;&lt;DisplayText&gt;(209)&lt;/DisplayText&gt;&lt;record&gt;&lt;rec-number&gt;1947&lt;/rec-number&gt;&lt;foreign-keys&gt;&lt;key app="EN" db-id="fdxt09d07fpsfreprfrxw926wa9wd59pptxa" timestamp="1596639031"&gt;1947&lt;/key&gt;&lt;/foreign-keys&gt;&lt;ref-type name="Journal Article"&gt;17&lt;/ref-type&gt;&lt;contributors&gt;&lt;authors&gt;&lt;author&gt;Scarel-Caminaga, R. M.&lt;/author&gt;&lt;author&gt;Kim, Y. J.&lt;/author&gt;&lt;author&gt;Viana, A. C.&lt;/author&gt;&lt;author&gt;Curtis, K. M.&lt;/author&gt;&lt;author&gt;Corbi, S. C.&lt;/author&gt;&lt;author&gt;Sogumo, P. M.&lt;/author&gt;&lt;author&gt;Orrico, S. R.&lt;/author&gt;&lt;author&gt;Cirelli, J. A.&lt;/author&gt;&lt;/authors&gt;&lt;/contributors&gt;&lt;auth-address&gt;Department of Morphology, School of Dentistry at Araraquara, UNESP-Sao Paulo State University, SP, Brazil. raquel@foar.unesp.br&lt;/auth-address&gt;&lt;titles&gt;&lt;title&gt;Haplotypes in the interleukin 8 gene and their association with chronic periodontitis susceptibility&lt;/title&gt;&lt;secondary-title&gt;Biochem Genet&lt;/secondary-title&gt;&lt;/titles&gt;&lt;periodical&gt;&lt;full-title&gt;Biochem Genet&lt;/full-title&gt;&lt;/periodical&gt;&lt;pages&gt;292-302&lt;/pages&gt;&lt;volume&gt;49&lt;/volume&gt;&lt;number&gt;5-6&lt;/number&gt;&lt;edition&gt;2010/12/29&lt;/edition&gt;&lt;keywords&gt;&lt;keyword&gt;Adult&lt;/keyword&gt;&lt;keyword&gt;Brazil&lt;/keyword&gt;&lt;keyword&gt;Case-Control Studies&lt;/keyword&gt;&lt;keyword&gt;Chronic Periodontitis/*genetics&lt;/keyword&gt;&lt;keyword&gt;Female&lt;/keyword&gt;&lt;keyword&gt;*Genetic Association Studies&lt;/keyword&gt;&lt;keyword&gt;*Genetic Predisposition to Disease&lt;/keyword&gt;&lt;keyword&gt;*Haplotypes&lt;/keyword&gt;&lt;keyword&gt;Humans&lt;/keyword&gt;&lt;keyword&gt;Interleukin-8/*genetics&lt;/keyword&gt;&lt;keyword&gt;Male&lt;/keyword&gt;&lt;keyword&gt;Middle Aged&lt;/keyword&gt;&lt;keyword&gt;Multivariate Analysis&lt;/keyword&gt;&lt;keyword&gt;Polymorphism, Single Nucleotide&lt;/keyword&gt;&lt;keyword&gt;Regression Analysis&lt;/keyword&gt;&lt;/keywords&gt;&lt;dates&gt;&lt;year&gt;2011&lt;/year&gt;&lt;pub-dates&gt;&lt;date&gt;Jun&lt;/date&gt;&lt;/pub-dates&gt;&lt;/dates&gt;&lt;isbn&gt;1573-4927 (Electronic)&amp;#xD;0006-2928 (Linking)&lt;/isbn&gt;&lt;accession-num&gt;21188496&lt;/accession-num&gt;&lt;urls&gt;&lt;related-urls&gt;&lt;url&gt;https://www.ncbi.nlm.nih.gov/pubmed/21188496&lt;/url&gt;&lt;/related-urls&gt;&lt;/urls&gt;&lt;electronic-resource-num&gt;10.1007/s10528-010-9407-3&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9" w:tooltip="Scarel-Caminaga, 2011 #1947" w:history="1">
              <w:r>
                <w:rPr>
                  <w:rFonts w:eastAsia="Times New Roman" w:cs="Times New Roman"/>
                  <w:noProof/>
                  <w:sz w:val="16"/>
                  <w:szCs w:val="16"/>
                  <w:lang w:val="hu-HU" w:eastAsia="hu-HU"/>
                </w:rPr>
                <w:t>209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06A98A89"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4B302850"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1187742F"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1480F0D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31A51432"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250487B3"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9D6A715"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7AD4AE4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4C2F28AB"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7E5CAC50" w14:textId="7F90F5FC" w:rsidR="00156597" w:rsidRPr="00032409" w:rsidRDefault="007B700F"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O</w:t>
            </w:r>
          </w:p>
        </w:tc>
        <w:tc>
          <w:tcPr>
            <w:tcW w:w="3867" w:type="dxa"/>
            <w:tcBorders>
              <w:top w:val="nil"/>
              <w:left w:val="nil"/>
              <w:bottom w:val="single" w:sz="4" w:space="0" w:color="auto"/>
              <w:right w:val="single" w:sz="4" w:space="0" w:color="auto"/>
            </w:tcBorders>
            <w:shd w:val="clear" w:color="auto" w:fill="auto"/>
            <w:vAlign w:val="center"/>
            <w:hideMark/>
          </w:tcPr>
          <w:p w14:paraId="48381597" w14:textId="00DB767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idiopathic pulmonary fibrosis</w:t>
            </w:r>
          </w:p>
        </w:tc>
        <w:tc>
          <w:tcPr>
            <w:tcW w:w="1480" w:type="dxa"/>
            <w:tcBorders>
              <w:top w:val="nil"/>
              <w:left w:val="nil"/>
              <w:bottom w:val="single" w:sz="4" w:space="0" w:color="auto"/>
              <w:right w:val="single" w:sz="4" w:space="0" w:color="auto"/>
            </w:tcBorders>
            <w:shd w:val="clear" w:color="auto" w:fill="auto"/>
            <w:vAlign w:val="center"/>
            <w:hideMark/>
          </w:tcPr>
          <w:p w14:paraId="2AA12A28"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Korean</w:t>
            </w:r>
          </w:p>
        </w:tc>
        <w:tc>
          <w:tcPr>
            <w:tcW w:w="735" w:type="dxa"/>
            <w:tcBorders>
              <w:top w:val="nil"/>
              <w:left w:val="nil"/>
              <w:bottom w:val="single" w:sz="4" w:space="0" w:color="auto"/>
              <w:right w:val="single" w:sz="4" w:space="0" w:color="auto"/>
            </w:tcBorders>
            <w:shd w:val="clear" w:color="auto" w:fill="auto"/>
            <w:vAlign w:val="center"/>
            <w:hideMark/>
          </w:tcPr>
          <w:p w14:paraId="03DB1461" w14:textId="41BEA92F"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PEVuZE5vdGU+PENpdGU+PEF1dGhvcj5BaG48L0F1dGhvcj48WWVhcj4yMDExPC9ZZWFyPjxSZWNO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PEVuZE5vdGU+PENpdGU+PEF1dGhvcj5BaG48L0F1dGhvcj48WWVhcj4yMDExPC9ZZWFyPjxSZWNO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02" w:tooltip="Ahn, 2011 #1949" w:history="1">
              <w:r>
                <w:rPr>
                  <w:rFonts w:eastAsia="Times New Roman" w:cs="Times New Roman"/>
                  <w:noProof/>
                  <w:sz w:val="16"/>
                  <w:szCs w:val="16"/>
                  <w:lang w:val="hu-HU" w:eastAsia="hu-HU"/>
                </w:rPr>
                <w:t>202</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7A9CD6D7"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31344D36"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3E82E73C"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3EEDC1BD"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422E3A70" w14:textId="77777777" w:rsidR="00156597" w:rsidRPr="00CF07D1" w:rsidRDefault="00156597" w:rsidP="00CF07D1">
            <w:pPr>
              <w:spacing w:before="0" w:after="0"/>
              <w:rPr>
                <w:rFonts w:eastAsia="Times New Roman" w:cs="Times New Roman"/>
                <w:sz w:val="16"/>
                <w:szCs w:val="16"/>
                <w:lang w:val="hu-HU" w:eastAsia="hu-HU"/>
              </w:rPr>
            </w:pPr>
          </w:p>
        </w:tc>
        <w:tc>
          <w:tcPr>
            <w:tcW w:w="936" w:type="dxa"/>
            <w:vMerge/>
            <w:tcBorders>
              <w:top w:val="nil"/>
              <w:left w:val="single" w:sz="4" w:space="0" w:color="auto"/>
              <w:bottom w:val="single" w:sz="4" w:space="0" w:color="auto"/>
              <w:right w:val="single" w:sz="4" w:space="0" w:color="auto"/>
            </w:tcBorders>
            <w:vAlign w:val="center"/>
            <w:hideMark/>
          </w:tcPr>
          <w:p w14:paraId="0284BF2C" w14:textId="77777777" w:rsidR="00156597" w:rsidRPr="00CF07D1" w:rsidRDefault="00156597" w:rsidP="00CF07D1">
            <w:pPr>
              <w:spacing w:before="0" w:after="0"/>
              <w:rPr>
                <w:rFonts w:eastAsia="Times New Roman" w:cs="Times New Roman"/>
                <w:sz w:val="16"/>
                <w:szCs w:val="16"/>
                <w:lang w:val="hu-HU" w:eastAsia="hu-HU"/>
              </w:rPr>
            </w:pPr>
          </w:p>
        </w:tc>
        <w:tc>
          <w:tcPr>
            <w:tcW w:w="558" w:type="dxa"/>
            <w:vMerge/>
            <w:tcBorders>
              <w:top w:val="nil"/>
              <w:left w:val="single" w:sz="4" w:space="0" w:color="auto"/>
              <w:bottom w:val="single" w:sz="4" w:space="0" w:color="auto"/>
              <w:right w:val="single" w:sz="4" w:space="0" w:color="auto"/>
            </w:tcBorders>
            <w:vAlign w:val="center"/>
            <w:hideMark/>
          </w:tcPr>
          <w:p w14:paraId="39A69E5A" w14:textId="77777777" w:rsidR="00156597" w:rsidRPr="00CF07D1" w:rsidRDefault="00156597" w:rsidP="00CF07D1">
            <w:pPr>
              <w:spacing w:before="0" w:after="0"/>
              <w:rPr>
                <w:rFonts w:eastAsia="Times New Roman" w:cs="Times New Roman"/>
                <w:sz w:val="16"/>
                <w:szCs w:val="16"/>
                <w:lang w:val="hu-HU" w:eastAsia="hu-HU"/>
              </w:rPr>
            </w:pPr>
          </w:p>
        </w:tc>
        <w:tc>
          <w:tcPr>
            <w:tcW w:w="969" w:type="dxa"/>
            <w:vMerge/>
            <w:tcBorders>
              <w:top w:val="nil"/>
              <w:left w:val="single" w:sz="4" w:space="0" w:color="auto"/>
              <w:bottom w:val="single" w:sz="4" w:space="0" w:color="auto"/>
              <w:right w:val="single" w:sz="4" w:space="0" w:color="auto"/>
            </w:tcBorders>
            <w:vAlign w:val="center"/>
            <w:hideMark/>
          </w:tcPr>
          <w:p w14:paraId="4815B259" w14:textId="77777777" w:rsidR="00156597" w:rsidRPr="00CF07D1" w:rsidRDefault="00156597" w:rsidP="00CF07D1">
            <w:pPr>
              <w:spacing w:before="0" w:after="0"/>
              <w:rPr>
                <w:rFonts w:eastAsia="Times New Roman" w:cs="Times New Roman"/>
                <w:sz w:val="16"/>
                <w:szCs w:val="16"/>
                <w:lang w:val="hu-HU" w:eastAsia="hu-HU"/>
              </w:rPr>
            </w:pPr>
          </w:p>
        </w:tc>
        <w:tc>
          <w:tcPr>
            <w:tcW w:w="1242" w:type="dxa"/>
            <w:vMerge/>
            <w:tcBorders>
              <w:top w:val="nil"/>
              <w:left w:val="single" w:sz="4" w:space="0" w:color="auto"/>
              <w:bottom w:val="single" w:sz="4" w:space="0" w:color="auto"/>
              <w:right w:val="single" w:sz="4" w:space="0" w:color="auto"/>
            </w:tcBorders>
            <w:vAlign w:val="center"/>
            <w:hideMark/>
          </w:tcPr>
          <w:p w14:paraId="0367CE09" w14:textId="77777777" w:rsidR="00156597" w:rsidRPr="00CF07D1" w:rsidRDefault="00156597" w:rsidP="00CF07D1">
            <w:pPr>
              <w:spacing w:before="0" w:after="0"/>
              <w:rPr>
                <w:rFonts w:eastAsia="Times New Roman" w:cs="Times New Roman"/>
                <w:sz w:val="16"/>
                <w:szCs w:val="16"/>
                <w:lang w:val="hu-HU" w:eastAsia="hu-HU"/>
              </w:rPr>
            </w:pPr>
          </w:p>
        </w:tc>
        <w:tc>
          <w:tcPr>
            <w:tcW w:w="750" w:type="dxa"/>
            <w:tcBorders>
              <w:top w:val="nil"/>
              <w:left w:val="nil"/>
              <w:bottom w:val="single" w:sz="4" w:space="0" w:color="auto"/>
              <w:right w:val="nil"/>
            </w:tcBorders>
            <w:vAlign w:val="center"/>
          </w:tcPr>
          <w:p w14:paraId="1BC62208" w14:textId="2D383C7F" w:rsidR="00156597" w:rsidRPr="00032409" w:rsidRDefault="007B700F"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w:t>
            </w:r>
          </w:p>
        </w:tc>
        <w:tc>
          <w:tcPr>
            <w:tcW w:w="3867" w:type="dxa"/>
            <w:tcBorders>
              <w:top w:val="nil"/>
              <w:left w:val="nil"/>
              <w:bottom w:val="single" w:sz="4" w:space="0" w:color="auto"/>
              <w:right w:val="single" w:sz="4" w:space="0" w:color="auto"/>
            </w:tcBorders>
            <w:shd w:val="clear" w:color="auto" w:fill="auto"/>
            <w:vAlign w:val="center"/>
            <w:hideMark/>
          </w:tcPr>
          <w:p w14:paraId="4057F09B" w14:textId="444B6749"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invasive aspergillosis among immunocompromised patients</w:t>
            </w:r>
          </w:p>
        </w:tc>
        <w:tc>
          <w:tcPr>
            <w:tcW w:w="1480" w:type="dxa"/>
            <w:tcBorders>
              <w:top w:val="nil"/>
              <w:left w:val="nil"/>
              <w:bottom w:val="single" w:sz="4" w:space="0" w:color="auto"/>
              <w:right w:val="single" w:sz="4" w:space="0" w:color="auto"/>
            </w:tcBorders>
            <w:shd w:val="clear" w:color="auto" w:fill="auto"/>
            <w:vAlign w:val="center"/>
            <w:hideMark/>
          </w:tcPr>
          <w:p w14:paraId="08B6532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European</w:t>
            </w:r>
          </w:p>
        </w:tc>
        <w:tc>
          <w:tcPr>
            <w:tcW w:w="735" w:type="dxa"/>
            <w:tcBorders>
              <w:top w:val="nil"/>
              <w:left w:val="nil"/>
              <w:bottom w:val="single" w:sz="4" w:space="0" w:color="auto"/>
              <w:right w:val="single" w:sz="4" w:space="0" w:color="auto"/>
            </w:tcBorders>
            <w:shd w:val="clear" w:color="auto" w:fill="auto"/>
            <w:vAlign w:val="center"/>
            <w:hideMark/>
          </w:tcPr>
          <w:p w14:paraId="55A01D9C" w14:textId="270BF302"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fldData xml:space="preserve">PEVuZE5vdGU+PENpdGU+PEF1dGhvcj5MdXBpYW5lejwvQXV0aG9yPjxZZWFyPjIwMTU8L1llYXI+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</w:fldData>
              </w:fldChar>
            </w:r>
            <w:r>
              <w:rPr>
                <w:rFonts w:eastAsia="Times New Roman" w:cs="Times New Roman"/>
                <w:sz w:val="16"/>
                <w:szCs w:val="16"/>
                <w:lang w:val="hu-HU" w:eastAsia="hu-HU"/>
              </w:rPr>
              <w:instrText xml:space="preserve"> ADDIN EN.CITE </w:instrText>
            </w:r>
            <w:r>
              <w:rPr>
                <w:rFonts w:eastAsia="Times New Roman" w:cs="Times New Roman"/>
                <w:sz w:val="16"/>
                <w:szCs w:val="16"/>
                <w:lang w:val="hu-HU" w:eastAsia="hu-HU"/>
              </w:rPr>
              <w:fldChar w:fldCharType="begin">
                <w:fldData xml:space="preserve">PEVuZE5vdGU+PENpdGU+PEF1dGhvcj5MdXBpYW5lejwvQXV0aG9yPjxZZWFyPjIwMTU8L1llYXI+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</w:fldData>
              </w:fldChar>
            </w:r>
            <w:r>
              <w:rPr>
                <w:rFonts w:eastAsia="Times New Roman" w:cs="Times New Roman"/>
                <w:sz w:val="16"/>
                <w:szCs w:val="16"/>
                <w:lang w:val="hu-HU" w:eastAsia="hu-HU"/>
              </w:rPr>
              <w:instrText xml:space="preserve"> ADDIN EN.CITE.DATA </w:instrText>
            </w:r>
            <w:r>
              <w:rPr>
                <w:rFonts w:eastAsia="Times New Roman" w:cs="Times New Roman"/>
                <w:sz w:val="16"/>
                <w:szCs w:val="16"/>
                <w:lang w:val="hu-HU" w:eastAsia="hu-HU"/>
              </w:rPr>
            </w:r>
            <w:r>
              <w:rPr>
                <w:rFonts w:eastAsia="Times New Roman" w:cs="Times New Roman"/>
                <w:sz w:val="16"/>
                <w:szCs w:val="16"/>
                <w:lang w:val="hu-HU" w:eastAsia="hu-HU"/>
              </w:rPr>
              <w:fldChar w:fldCharType="end"/>
            </w:r>
            <w:r>
              <w:rPr>
                <w:rFonts w:eastAsia="Times New Roman" w:cs="Times New Roman"/>
                <w:sz w:val="16"/>
                <w:szCs w:val="16"/>
                <w:lang w:val="hu-HU" w:eastAsia="hu-HU"/>
              </w:rPr>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210" w:tooltip="Lupianez, 2015 #1948" w:history="1">
              <w:r>
                <w:rPr>
                  <w:rFonts w:eastAsia="Times New Roman" w:cs="Times New Roman"/>
                  <w:noProof/>
                  <w:sz w:val="16"/>
                  <w:szCs w:val="16"/>
                  <w:lang w:val="hu-HU" w:eastAsia="hu-HU"/>
                </w:rPr>
                <w:t>210</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r w:rsidR="00156597" w:rsidRPr="00CF07D1" w14:paraId="10482A7C" w14:textId="77777777" w:rsidTr="000350B1">
        <w:trPr>
          <w:trHeight w:val="300"/>
        </w:trPr>
        <w:tc>
          <w:tcPr>
            <w:tcW w:w="977" w:type="dxa"/>
            <w:vMerge/>
            <w:tcBorders>
              <w:top w:val="nil"/>
              <w:left w:val="single" w:sz="4" w:space="0" w:color="auto"/>
              <w:bottom w:val="single" w:sz="4" w:space="0" w:color="auto"/>
              <w:right w:val="single" w:sz="4" w:space="0" w:color="auto"/>
            </w:tcBorders>
            <w:vAlign w:val="center"/>
            <w:hideMark/>
          </w:tcPr>
          <w:p w14:paraId="6DEAE8E5" w14:textId="77777777" w:rsidR="00156597" w:rsidRPr="00CF07D1" w:rsidRDefault="00156597" w:rsidP="00CF07D1">
            <w:pPr>
              <w:spacing w:before="0" w:after="0"/>
              <w:rPr>
                <w:rFonts w:eastAsia="Times New Roman" w:cs="Times New Roman"/>
                <w:sz w:val="16"/>
                <w:szCs w:val="16"/>
                <w:lang w:val="hu-HU" w:eastAsia="hu-HU"/>
              </w:rPr>
            </w:pPr>
          </w:p>
        </w:tc>
        <w:tc>
          <w:tcPr>
            <w:tcW w:w="1467" w:type="dxa"/>
            <w:vMerge/>
            <w:tcBorders>
              <w:top w:val="nil"/>
              <w:left w:val="single" w:sz="4" w:space="0" w:color="auto"/>
              <w:bottom w:val="single" w:sz="4" w:space="0" w:color="auto"/>
              <w:right w:val="single" w:sz="4" w:space="0" w:color="auto"/>
            </w:tcBorders>
            <w:vAlign w:val="center"/>
            <w:hideMark/>
          </w:tcPr>
          <w:p w14:paraId="67F57D85" w14:textId="77777777" w:rsidR="00156597" w:rsidRPr="00CF07D1" w:rsidRDefault="00156597" w:rsidP="00CF07D1">
            <w:pPr>
              <w:spacing w:before="0" w:after="0"/>
              <w:rPr>
                <w:rFonts w:eastAsia="Times New Roman" w:cs="Times New Roman"/>
                <w:sz w:val="16"/>
                <w:szCs w:val="16"/>
                <w:lang w:val="hu-HU" w:eastAsia="hu-HU"/>
              </w:rPr>
            </w:pPr>
          </w:p>
        </w:tc>
        <w:tc>
          <w:tcPr>
            <w:tcW w:w="1581" w:type="dxa"/>
            <w:vMerge/>
            <w:tcBorders>
              <w:top w:val="nil"/>
              <w:left w:val="single" w:sz="4" w:space="0" w:color="auto"/>
              <w:bottom w:val="single" w:sz="4" w:space="0" w:color="auto"/>
              <w:right w:val="single" w:sz="4" w:space="0" w:color="auto"/>
            </w:tcBorders>
            <w:vAlign w:val="center"/>
            <w:hideMark/>
          </w:tcPr>
          <w:p w14:paraId="4FDD398C" w14:textId="77777777" w:rsidR="00156597" w:rsidRPr="00CF07D1" w:rsidRDefault="00156597" w:rsidP="00CF07D1">
            <w:pPr>
              <w:spacing w:before="0" w:after="0"/>
              <w:rPr>
                <w:rFonts w:eastAsia="Times New Roman" w:cs="Times New Roman"/>
                <w:sz w:val="16"/>
                <w:szCs w:val="16"/>
                <w:lang w:val="hu-HU" w:eastAsia="hu-HU"/>
              </w:rPr>
            </w:pPr>
          </w:p>
        </w:tc>
        <w:tc>
          <w:tcPr>
            <w:tcW w:w="1154" w:type="dxa"/>
            <w:vMerge/>
            <w:tcBorders>
              <w:top w:val="nil"/>
              <w:left w:val="single" w:sz="4" w:space="0" w:color="auto"/>
              <w:bottom w:val="single" w:sz="4" w:space="0" w:color="auto"/>
              <w:right w:val="single" w:sz="4" w:space="0" w:color="auto"/>
            </w:tcBorders>
            <w:vAlign w:val="center"/>
            <w:hideMark/>
          </w:tcPr>
          <w:p w14:paraId="74F58EB7" w14:textId="77777777" w:rsidR="00156597" w:rsidRPr="00CF07D1" w:rsidRDefault="00156597" w:rsidP="00CF07D1">
            <w:pPr>
              <w:spacing w:before="0" w:after="0"/>
              <w:rPr>
                <w:rFonts w:eastAsia="Times New Roman" w:cs="Times New Roman"/>
                <w:sz w:val="16"/>
                <w:szCs w:val="16"/>
                <w:lang w:val="hu-HU" w:eastAsia="hu-HU"/>
              </w:rPr>
            </w:pPr>
          </w:p>
        </w:tc>
        <w:tc>
          <w:tcPr>
            <w:tcW w:w="936" w:type="dxa"/>
            <w:tcBorders>
              <w:top w:val="nil"/>
              <w:left w:val="nil"/>
              <w:bottom w:val="single" w:sz="4" w:space="0" w:color="auto"/>
              <w:right w:val="single" w:sz="4" w:space="0" w:color="auto"/>
            </w:tcBorders>
            <w:shd w:val="clear" w:color="auto" w:fill="auto"/>
            <w:vAlign w:val="center"/>
            <w:hideMark/>
          </w:tcPr>
          <w:p w14:paraId="0B71010A"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rs2227532</w:t>
            </w:r>
          </w:p>
        </w:tc>
        <w:tc>
          <w:tcPr>
            <w:tcW w:w="558" w:type="dxa"/>
            <w:tcBorders>
              <w:top w:val="nil"/>
              <w:left w:val="nil"/>
              <w:bottom w:val="single" w:sz="4" w:space="0" w:color="auto"/>
              <w:right w:val="single" w:sz="4" w:space="0" w:color="auto"/>
            </w:tcBorders>
            <w:shd w:val="clear" w:color="auto" w:fill="auto"/>
            <w:vAlign w:val="center"/>
            <w:hideMark/>
          </w:tcPr>
          <w:p w14:paraId="0941882B"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0.03</w:t>
            </w:r>
          </w:p>
        </w:tc>
        <w:tc>
          <w:tcPr>
            <w:tcW w:w="969" w:type="dxa"/>
            <w:tcBorders>
              <w:top w:val="nil"/>
              <w:left w:val="nil"/>
              <w:bottom w:val="single" w:sz="4" w:space="0" w:color="auto"/>
              <w:right w:val="single" w:sz="4" w:space="0" w:color="auto"/>
            </w:tcBorders>
            <w:shd w:val="clear" w:color="auto" w:fill="auto"/>
            <w:vAlign w:val="center"/>
            <w:hideMark/>
          </w:tcPr>
          <w:p w14:paraId="3211A18E"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73739815</w:t>
            </w:r>
          </w:p>
        </w:tc>
        <w:tc>
          <w:tcPr>
            <w:tcW w:w="1242" w:type="dxa"/>
            <w:tcBorders>
              <w:top w:val="nil"/>
              <w:left w:val="nil"/>
              <w:bottom w:val="single" w:sz="4" w:space="0" w:color="auto"/>
              <w:right w:val="single" w:sz="4" w:space="0" w:color="auto"/>
            </w:tcBorders>
            <w:shd w:val="clear" w:color="auto" w:fill="auto"/>
            <w:vAlign w:val="center"/>
            <w:hideMark/>
          </w:tcPr>
          <w:p w14:paraId="696F8672"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5' upstream</w:t>
            </w:r>
          </w:p>
        </w:tc>
        <w:tc>
          <w:tcPr>
            <w:tcW w:w="750" w:type="dxa"/>
            <w:tcBorders>
              <w:top w:val="nil"/>
              <w:left w:val="nil"/>
              <w:bottom w:val="single" w:sz="4" w:space="0" w:color="auto"/>
              <w:right w:val="nil"/>
            </w:tcBorders>
            <w:vAlign w:val="center"/>
          </w:tcPr>
          <w:p w14:paraId="7286A650" w14:textId="2EEA37FF" w:rsidR="00156597" w:rsidRPr="00032409" w:rsidRDefault="007B700F"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N</w:t>
            </w:r>
          </w:p>
        </w:tc>
        <w:tc>
          <w:tcPr>
            <w:tcW w:w="3867" w:type="dxa"/>
            <w:tcBorders>
              <w:top w:val="nil"/>
              <w:left w:val="nil"/>
              <w:bottom w:val="single" w:sz="4" w:space="0" w:color="auto"/>
              <w:right w:val="single" w:sz="4" w:space="0" w:color="auto"/>
            </w:tcBorders>
            <w:shd w:val="clear" w:color="auto" w:fill="auto"/>
            <w:vAlign w:val="center"/>
            <w:hideMark/>
          </w:tcPr>
          <w:p w14:paraId="7685B6A7" w14:textId="1B143D76" w:rsidR="00156597" w:rsidRPr="00032409" w:rsidRDefault="00156597" w:rsidP="00CF07D1">
            <w:pPr>
              <w:spacing w:before="0" w:after="0"/>
              <w:jc w:val="center"/>
              <w:rPr>
                <w:rFonts w:eastAsia="Times New Roman" w:cs="Times New Roman"/>
                <w:sz w:val="16"/>
                <w:szCs w:val="16"/>
                <w:lang w:val="hu-HU" w:eastAsia="hu-HU"/>
              </w:rPr>
            </w:pPr>
            <w:r w:rsidRPr="00032409">
              <w:rPr>
                <w:rFonts w:eastAsia="Times New Roman" w:cs="Times New Roman"/>
                <w:sz w:val="16"/>
                <w:szCs w:val="16"/>
                <w:lang w:val="hu-HU" w:eastAsia="hu-HU"/>
              </w:rPr>
              <w:t>gastric cancer</w:t>
            </w:r>
            <w:bookmarkStart w:id="0" w:name="_GoBack"/>
            <w:bookmarkEnd w:id="0"/>
          </w:p>
        </w:tc>
        <w:tc>
          <w:tcPr>
            <w:tcW w:w="1480" w:type="dxa"/>
            <w:tcBorders>
              <w:top w:val="nil"/>
              <w:left w:val="nil"/>
              <w:bottom w:val="single" w:sz="4" w:space="0" w:color="auto"/>
              <w:right w:val="single" w:sz="4" w:space="0" w:color="auto"/>
            </w:tcBorders>
            <w:shd w:val="clear" w:color="auto" w:fill="auto"/>
            <w:vAlign w:val="center"/>
            <w:hideMark/>
          </w:tcPr>
          <w:p w14:paraId="02BD0C73" w14:textId="77777777" w:rsidR="00156597" w:rsidRPr="00CF07D1" w:rsidRDefault="00156597" w:rsidP="00CF07D1">
            <w:pPr>
              <w:spacing w:before="0" w:after="0"/>
              <w:jc w:val="center"/>
              <w:rPr>
                <w:rFonts w:eastAsia="Times New Roman" w:cs="Times New Roman"/>
                <w:sz w:val="16"/>
                <w:szCs w:val="16"/>
                <w:lang w:val="hu-HU" w:eastAsia="hu-HU"/>
              </w:rPr>
            </w:pPr>
            <w:r w:rsidRPr="00CF07D1">
              <w:rPr>
                <w:rFonts w:eastAsia="Times New Roman" w:cs="Times New Roman"/>
                <w:sz w:val="16"/>
                <w:szCs w:val="16"/>
                <w:lang w:val="hu-HU" w:eastAsia="hu-HU"/>
              </w:rPr>
              <w:t>Brazilian</w:t>
            </w:r>
          </w:p>
        </w:tc>
        <w:tc>
          <w:tcPr>
            <w:tcW w:w="735" w:type="dxa"/>
            <w:tcBorders>
              <w:top w:val="nil"/>
              <w:left w:val="nil"/>
              <w:bottom w:val="single" w:sz="4" w:space="0" w:color="auto"/>
              <w:right w:val="single" w:sz="4" w:space="0" w:color="auto"/>
            </w:tcBorders>
            <w:shd w:val="clear" w:color="auto" w:fill="auto"/>
            <w:vAlign w:val="center"/>
            <w:hideMark/>
          </w:tcPr>
          <w:p w14:paraId="29933AEC" w14:textId="016DD43A" w:rsidR="00156597" w:rsidRPr="00CF07D1" w:rsidRDefault="00156597" w:rsidP="00CF07D1">
            <w:pPr>
              <w:spacing w:before="0" w:after="0"/>
              <w:jc w:val="center"/>
              <w:rPr>
                <w:rFonts w:eastAsia="Times New Roman" w:cs="Times New Roman"/>
                <w:sz w:val="16"/>
                <w:szCs w:val="16"/>
                <w:lang w:val="hu-HU" w:eastAsia="hu-HU"/>
              </w:rPr>
            </w:pPr>
            <w:r>
              <w:rPr>
                <w:rFonts w:eastAsia="Times New Roman" w:cs="Times New Roman"/>
                <w:sz w:val="16"/>
                <w:szCs w:val="16"/>
                <w:lang w:val="hu-HU" w:eastAsia="hu-HU"/>
              </w:rPr>
              <w:fldChar w:fldCharType="begin"/>
            </w:r>
            <w:r>
              <w:rPr>
                <w:rFonts w:eastAsia="Times New Roman" w:cs="Times New Roman"/>
                <w:sz w:val="16"/>
                <w:szCs w:val="16"/>
                <w:lang w:val="hu-HU" w:eastAsia="hu-HU"/>
              </w:rPr>
              <w:instrText xml:space="preserve"> ADDIN EN.CITE &lt;EndNote&gt;&lt;Cite&gt;&lt;Author&gt;de Oliveira&lt;/Author&gt;&lt;Year&gt;2013&lt;/Year&gt;&lt;RecNum&gt;1894&lt;/RecNum&gt;&lt;DisplayText&gt;(139)&lt;/DisplayText&gt;&lt;record&gt;&lt;rec-number&gt;1894&lt;/rec-number&gt;&lt;foreign-keys&gt;&lt;key app="EN" db-id="fdxt09d07fpsfreprfrxw926wa9wd59pptxa" timestamp="1596553670"&gt;1894&lt;/key&gt;&lt;/foreign-keys&gt;&lt;ref-type name="Journal Article"&gt;17&lt;/ref-type&gt;&lt;contributors&gt;&lt;authors&gt;&lt;author&gt;de Oliveira, J. G.&lt;/author&gt;&lt;author&gt;Rossi, A. F.&lt;/author&gt;&lt;author&gt;Nizato, D. M.&lt;/author&gt;&lt;author&gt;Miyasaki, K.&lt;/author&gt;&lt;author&gt;Silva, A. E.&lt;/author&gt;&lt;/authors&gt;&lt;/contributors&gt;&lt;auth-address&gt;Department of Biology, Sao Paulo State University (UNESP), Rua Cristovao Colombo, 2265, Sao Jose do Rio Preto, 15054-000 SP, Brazil. kjuliana21@yahoo.com.br&lt;/auth-address&gt;&lt;titles&gt;&lt;title&gt;Profiles of gene polymorphisms in cytokines and Toll-like receptors with higher risk for gastric cancer&lt;/title&gt;&lt;secondary-title&gt;Dig Dis Sci&lt;/secondary-title&gt;&lt;/titles&gt;&lt;periodical&gt;&lt;full-title&gt;Dig Dis Sci&lt;/full-title&gt;&lt;abbr-1&gt;Digestive diseases and sciences&lt;/abbr-1&gt;&lt;/periodical&gt;&lt;pages&gt;978-88&lt;/pages&gt;&lt;volume&gt;58&lt;/volume&gt;&lt;number&gt;4&lt;/number&gt;&lt;edition&gt;2012/10/23&lt;/edition&gt;&lt;keywords&gt;&lt;keyword&gt;Adult&lt;/keyword&gt;&lt;keyword&gt;Aged&lt;/keyword&gt;&lt;keyword&gt;Aged, 80 and over&lt;/keyword&gt;&lt;keyword&gt;Brazil&lt;/keyword&gt;&lt;keyword&gt;Case-Control Studies&lt;/keyword&gt;&lt;keyword&gt;Female&lt;/keyword&gt;&lt;keyword&gt;Genetic Predisposition to Disease&lt;/keyword&gt;&lt;keyword&gt;Humans&lt;/keyword&gt;&lt;keyword&gt;Interleukins/*genetics&lt;/keyword&gt;&lt;keyword&gt;Male&lt;/keyword&gt;&lt;keyword&gt;Middle Aged&lt;/keyword&gt;&lt;keyword&gt;Polymorphism, Genetic&lt;/keyword&gt;&lt;keyword&gt;Stomach Neoplasms/*genetics&lt;/keyword&gt;&lt;keyword&gt;Toll-Like Receptors/*genetics&lt;/keyword&gt;&lt;keyword&gt;Young Adult&lt;/keyword&gt;&lt;/keywords&gt;&lt;dates&gt;&lt;year&gt;2013&lt;/year&gt;&lt;pub-dates&gt;&lt;date&gt;Apr&lt;/date&gt;&lt;/pub-dates&gt;&lt;/dates&gt;&lt;isbn&gt;1573-2568 (Electronic)&amp;#xD;0163-2116 (Linking)&lt;/isbn&gt;&lt;accession-num&gt;23086128&lt;/accession-num&gt;&lt;urls&gt;&lt;related-urls&gt;&lt;url&gt;https://www.ncbi.nlm.nih.gov/pubmed/23086128&lt;/url&gt;&lt;/related-urls&gt;&lt;/urls&gt;&lt;electronic-resource-num&gt;10.1007/s10620-012-2460-5&lt;/electronic-resource-num&gt;&lt;/record&gt;&lt;/Cite&gt;&lt;/EndNote&gt;</w:instrText>
            </w:r>
            <w:r>
              <w:rPr>
                <w:rFonts w:eastAsia="Times New Roman" w:cs="Times New Roman"/>
                <w:sz w:val="16"/>
                <w:szCs w:val="16"/>
                <w:lang w:val="hu-HU" w:eastAsia="hu-HU"/>
              </w:rPr>
              <w:fldChar w:fldCharType="separate"/>
            </w:r>
            <w:r>
              <w:rPr>
                <w:rFonts w:eastAsia="Times New Roman" w:cs="Times New Roman"/>
                <w:noProof/>
                <w:sz w:val="16"/>
                <w:szCs w:val="16"/>
                <w:lang w:val="hu-HU" w:eastAsia="hu-HU"/>
              </w:rPr>
              <w:t>(</w:t>
            </w:r>
            <w:hyperlink w:anchor="_ENREF_139" w:tooltip="de Oliveira, 2013 #1894" w:history="1">
              <w:r>
                <w:rPr>
                  <w:rFonts w:eastAsia="Times New Roman" w:cs="Times New Roman"/>
                  <w:noProof/>
                  <w:sz w:val="16"/>
                  <w:szCs w:val="16"/>
                  <w:lang w:val="hu-HU" w:eastAsia="hu-HU"/>
                </w:rPr>
                <w:t>139</w:t>
              </w:r>
            </w:hyperlink>
            <w:r>
              <w:rPr>
                <w:rFonts w:eastAsia="Times New Roman" w:cs="Times New Roman"/>
                <w:noProof/>
                <w:sz w:val="16"/>
                <w:szCs w:val="16"/>
                <w:lang w:val="hu-HU" w:eastAsia="hu-HU"/>
              </w:rPr>
              <w:t>)</w:t>
            </w:r>
            <w:r>
              <w:rPr>
                <w:rFonts w:eastAsia="Times New Roman" w:cs="Times New Roman"/>
                <w:sz w:val="16"/>
                <w:szCs w:val="16"/>
                <w:lang w:val="hu-HU" w:eastAsia="hu-HU"/>
              </w:rPr>
              <w:fldChar w:fldCharType="end"/>
            </w:r>
          </w:p>
        </w:tc>
      </w:tr>
    </w:tbl>
    <w:p w14:paraId="132F6E3A" w14:textId="77777777" w:rsidR="00CF07D1" w:rsidRDefault="00CF07D1" w:rsidP="00994A3D">
      <w:pPr>
        <w:spacing w:before="100" w:beforeAutospacing="1" w:after="100" w:afterAutospacing="1"/>
        <w:jc w:val="both"/>
        <w:rPr>
          <w:rFonts w:eastAsia="Times New Roman" w:cs="Times New Roman"/>
          <w:szCs w:val="24"/>
          <w:lang w:val="en-GB" w:eastAsia="en-GB"/>
        </w:rPr>
        <w:sectPr w:rsidR="00CF07D1" w:rsidSect="00CF07D1">
          <w:pgSz w:w="15840" w:h="12240" w:orient="landscape"/>
          <w:pgMar w:top="1179" w:right="57" w:bottom="1281" w:left="57" w:header="720" w:footer="720" w:gutter="0"/>
          <w:cols w:space="720"/>
          <w:titlePg/>
          <w:docGrid w:linePitch="360"/>
        </w:sectPr>
      </w:pPr>
    </w:p>
    <w:p w14:paraId="6F9B669B" w14:textId="79015FA5" w:rsidR="003966C0" w:rsidRPr="007A4C96" w:rsidRDefault="003966C0" w:rsidP="002B4A57">
      <w:pPr>
        <w:keepNext/>
        <w:rPr>
          <w:rFonts w:cs="Times New Roman"/>
          <w:b/>
          <w:szCs w:val="24"/>
        </w:rPr>
      </w:pPr>
      <w:r w:rsidRPr="007A4C96">
        <w:rPr>
          <w:rFonts w:cs="Times New Roman"/>
          <w:b/>
          <w:szCs w:val="24"/>
        </w:rPr>
        <w:lastRenderedPageBreak/>
        <w:t>References</w:t>
      </w:r>
    </w:p>
    <w:p w14:paraId="512ADBC3" w14:textId="77777777" w:rsidR="00770B09" w:rsidRDefault="00770B09" w:rsidP="00654E8F">
      <w:pPr>
        <w:spacing w:before="240"/>
      </w:pPr>
    </w:p>
    <w:p w14:paraId="7EF13988" w14:textId="77777777" w:rsidR="00770B09" w:rsidRDefault="00770B09" w:rsidP="00654E8F">
      <w:pPr>
        <w:spacing w:before="240"/>
      </w:pPr>
    </w:p>
    <w:p w14:paraId="1302259E" w14:textId="77777777" w:rsidR="00D31F55" w:rsidRPr="00D31F55" w:rsidRDefault="00770B09" w:rsidP="00D31F55">
      <w:pPr>
        <w:pStyle w:val="EndNoteBibliography"/>
        <w:spacing w:after="0"/>
      </w:pPr>
      <w:r>
        <w:fldChar w:fldCharType="begin"/>
      </w:r>
      <w:r>
        <w:instrText xml:space="preserve"> ADDIN EN.REFLIST </w:instrText>
      </w:r>
      <w:r>
        <w:fldChar w:fldCharType="separate"/>
      </w:r>
      <w:bookmarkStart w:id="1" w:name="_ENREF_1"/>
      <w:r w:rsidR="00D31F55" w:rsidRPr="00D31F55">
        <w:t>1.</w:t>
      </w:r>
      <w:r w:rsidR="00D31F55" w:rsidRPr="00D31F55">
        <w:tab/>
        <w:t>Ovsyannikova IG, Haralambieva IH, Dhiman N, O'Byrne MM, Pankratz VS, Jacobson RM, et al. Polymorphisms in the vitamin A receptor and innate immunity genes influence the antibody response to rubella vaccination. J Infect Dis. 2010;201(2):207-13.</w:t>
      </w:r>
      <w:bookmarkEnd w:id="1"/>
    </w:p>
    <w:p w14:paraId="6E1C5E7B" w14:textId="77777777" w:rsidR="00D31F55" w:rsidRPr="00D31F55" w:rsidRDefault="00D31F55" w:rsidP="00D31F55">
      <w:pPr>
        <w:pStyle w:val="EndNoteBibliography"/>
        <w:spacing w:after="0"/>
      </w:pPr>
      <w:bookmarkStart w:id="2" w:name="_ENREF_2"/>
      <w:r w:rsidRPr="00D31F55">
        <w:t>2.</w:t>
      </w:r>
      <w:r w:rsidRPr="00D31F55">
        <w:tab/>
        <w:t>Biggins SW, Trotter J, Gralla J, Burton JR, Jr., Bambha KM, Dodge J, et al. Differential effects of donor and recipient IL28B and DDX58 SNPs on severity of HCV after liver transplantation. Journal of hepatology. 2013;58(5):969-76.</w:t>
      </w:r>
      <w:bookmarkEnd w:id="2"/>
    </w:p>
    <w:p w14:paraId="2DBA1897" w14:textId="77777777" w:rsidR="00D31F55" w:rsidRPr="00D31F55" w:rsidRDefault="00D31F55" w:rsidP="00D31F55">
      <w:pPr>
        <w:pStyle w:val="EndNoteBibliography"/>
        <w:spacing w:after="0"/>
      </w:pPr>
      <w:bookmarkStart w:id="3" w:name="_ENREF_3"/>
      <w:r w:rsidRPr="00D31F55">
        <w:t>3.</w:t>
      </w:r>
      <w:r w:rsidRPr="00D31F55">
        <w:tab/>
        <w:t>Ovsyannikova IG, Salk HM, Larrabee BR, Pankratz VS, Poland GA. Single-nucleotide polymorphism associations in common with immune responses to measles and rubella vaccines. Immunogenetics. 2014;66(11):663-9.</w:t>
      </w:r>
      <w:bookmarkEnd w:id="3"/>
    </w:p>
    <w:p w14:paraId="0A1B28BA" w14:textId="77777777" w:rsidR="00D31F55" w:rsidRPr="00D31F55" w:rsidRDefault="00D31F55" w:rsidP="00D31F55">
      <w:pPr>
        <w:pStyle w:val="EndNoteBibliography"/>
        <w:spacing w:after="0"/>
      </w:pPr>
      <w:bookmarkStart w:id="4" w:name="_ENREF_4"/>
      <w:r w:rsidRPr="00D31F55">
        <w:t>4.</w:t>
      </w:r>
      <w:r w:rsidRPr="00D31F55">
        <w:tab/>
        <w:t>Li YP, Li M, Jia XL, Deng HL, Wang WJ, Wu FP, et al. Association of gene polymorphisms of pattern-recognition receptor signaling pathway with the risk and severity of hand, foot, and mouth disease caused by enterovirus 71 in Chinese Han population. J Med Virol. 2018;90(4):692-8.</w:t>
      </w:r>
      <w:bookmarkEnd w:id="4"/>
    </w:p>
    <w:p w14:paraId="45AEAE9C" w14:textId="77777777" w:rsidR="00D31F55" w:rsidRPr="00D31F55" w:rsidRDefault="00D31F55" w:rsidP="00D31F55">
      <w:pPr>
        <w:pStyle w:val="EndNoteBibliography"/>
        <w:spacing w:after="0"/>
      </w:pPr>
      <w:bookmarkStart w:id="5" w:name="_ENREF_5"/>
      <w:r w:rsidRPr="00D31F55">
        <w:t>5.</w:t>
      </w:r>
      <w:r w:rsidRPr="00D31F55">
        <w:tab/>
        <w:t>Haralambieva IH, Ovsyannikova IG, Umlauf BJ, Vierkant RA, Shane Pankratz V, Jacobson RM, et al. Genetic polymorphisms in host antiviral genes: associations with humoral and cellular immunity to measles vaccine. Vaccine. 2011;29(48):8988-97.</w:t>
      </w:r>
      <w:bookmarkEnd w:id="5"/>
    </w:p>
    <w:p w14:paraId="3C6CAC3D" w14:textId="77777777" w:rsidR="00D31F55" w:rsidRPr="00D31F55" w:rsidRDefault="00D31F55" w:rsidP="00D31F55">
      <w:pPr>
        <w:pStyle w:val="EndNoteBibliography"/>
        <w:spacing w:after="0"/>
      </w:pPr>
      <w:bookmarkStart w:id="6" w:name="_ENREF_6"/>
      <w:r w:rsidRPr="00D31F55">
        <w:t>6.</w:t>
      </w:r>
      <w:r w:rsidRPr="00D31F55">
        <w:tab/>
        <w:t>Moumad K, Lascorz J, Bevier M, Khyatti M, Ennaji MM, Benider A, et al. Genetic polymorphisms in host innate immune sensor genes and the risk of nasopharyngeal carcinoma in North Africa. G3 (Bethesda). 2013;3(6):971-7.</w:t>
      </w:r>
      <w:bookmarkEnd w:id="6"/>
    </w:p>
    <w:p w14:paraId="74752165" w14:textId="77777777" w:rsidR="00D31F55" w:rsidRPr="00D31F55" w:rsidRDefault="00D31F55" w:rsidP="00D31F55">
      <w:pPr>
        <w:pStyle w:val="EndNoteBibliography"/>
        <w:spacing w:after="0"/>
      </w:pPr>
      <w:bookmarkStart w:id="7" w:name="_ENREF_7"/>
      <w:r w:rsidRPr="00D31F55">
        <w:t>7.</w:t>
      </w:r>
      <w:r w:rsidRPr="00D31F55">
        <w:tab/>
        <w:t>Li Y, Liao W, Cargill M, Chang M, Matsunami N, Feng BJ, et al. Carriers of rare missense variants in IFIH1 are protected from psoriasis. J Invest Dermatol. 2010;130(12):2768-72.</w:t>
      </w:r>
      <w:bookmarkEnd w:id="7"/>
    </w:p>
    <w:p w14:paraId="0758D006" w14:textId="77777777" w:rsidR="00D31F55" w:rsidRPr="00D31F55" w:rsidRDefault="00D31F55" w:rsidP="00D31F55">
      <w:pPr>
        <w:pStyle w:val="EndNoteBibliography"/>
        <w:spacing w:after="0"/>
      </w:pPr>
      <w:bookmarkStart w:id="8" w:name="_ENREF_8"/>
      <w:r w:rsidRPr="00D31F55">
        <w:t>8.</w:t>
      </w:r>
      <w:r w:rsidRPr="00D31F55">
        <w:tab/>
        <w:t>Molineros JE, Maiti AK, Sun C, Looger LL, Han S, Kim-Howard X, et al. Admixture mapping in lupus identifies multiple functional variants within IFIH1 associated with apoptosis, inflammation, and autoantibody production. PLoS genetics. 2013;9(2):e1003222.</w:t>
      </w:r>
      <w:bookmarkEnd w:id="8"/>
    </w:p>
    <w:p w14:paraId="30E042D0" w14:textId="77777777" w:rsidR="00D31F55" w:rsidRPr="00D31F55" w:rsidRDefault="00D31F55" w:rsidP="00D31F55">
      <w:pPr>
        <w:pStyle w:val="EndNoteBibliography"/>
        <w:spacing w:after="0"/>
      </w:pPr>
      <w:bookmarkStart w:id="9" w:name="_ENREF_9"/>
      <w:r w:rsidRPr="00D31F55">
        <w:t>9.</w:t>
      </w:r>
      <w:r w:rsidRPr="00D31F55">
        <w:tab/>
        <w:t>Jermendy A, Szatmari I, Laine AP, Lukacs K, Horvath KH, Korner A, et al. The interferon-induced helicase IFIH1 Ala946Thr polymorphism is associated with type 1 diabetes in both the high-incidence Finnish and the medium-incidence Hungarian populations. Diabetologia. 2010;53(1):98-102.</w:t>
      </w:r>
      <w:bookmarkEnd w:id="9"/>
    </w:p>
    <w:p w14:paraId="5A8D49BB" w14:textId="77777777" w:rsidR="00D31F55" w:rsidRPr="00D31F55" w:rsidRDefault="00D31F55" w:rsidP="00D31F55">
      <w:pPr>
        <w:pStyle w:val="EndNoteBibliography"/>
        <w:spacing w:after="0"/>
      </w:pPr>
      <w:bookmarkStart w:id="10" w:name="_ENREF_10"/>
      <w:r w:rsidRPr="00D31F55">
        <w:t>10.</w:t>
      </w:r>
      <w:r w:rsidRPr="00D31F55">
        <w:tab/>
        <w:t>Smyth DJ, Cooper JD, Bailey R, Field S, Burren O, Smink LJ, et al. A genome-wide association study of nonsynonymous SNPs identifies a type 1 diabetes locus in the interferon-induced helicase (IFIH1) region. Nature genetics. 2006;38(6):617-9.</w:t>
      </w:r>
      <w:bookmarkEnd w:id="10"/>
    </w:p>
    <w:p w14:paraId="5838AF5C" w14:textId="77777777" w:rsidR="00D31F55" w:rsidRPr="00D31F55" w:rsidRDefault="00D31F55" w:rsidP="00D31F55">
      <w:pPr>
        <w:pStyle w:val="EndNoteBibliography"/>
        <w:spacing w:after="0"/>
      </w:pPr>
      <w:bookmarkStart w:id="11" w:name="_ENREF_11"/>
      <w:r w:rsidRPr="00D31F55">
        <w:t>11.</w:t>
      </w:r>
      <w:r w:rsidRPr="00D31F55">
        <w:tab/>
        <w:t>Emdin CA, Khera AV, Chaffin M, Klarin D, Natarajan P, Aragam K, et al. Analysis of predicted loss-of-function variants in UK Biobank identifies variants protective for disease. Nature communications. 2018;9(1):1613.</w:t>
      </w:r>
      <w:bookmarkEnd w:id="11"/>
    </w:p>
    <w:p w14:paraId="55BBEA0A" w14:textId="77777777" w:rsidR="00D31F55" w:rsidRPr="00D31F55" w:rsidRDefault="00D31F55" w:rsidP="00D31F55">
      <w:pPr>
        <w:pStyle w:val="EndNoteBibliography"/>
        <w:spacing w:after="0"/>
      </w:pPr>
      <w:bookmarkStart w:id="12" w:name="_ENREF_12"/>
      <w:r w:rsidRPr="00D31F55">
        <w:t>12.</w:t>
      </w:r>
      <w:r w:rsidRPr="00D31F55">
        <w:tab/>
        <w:t>Nejentsev S, Walker N, Riches D, Egholm M, Todd JA. Rare variants of IFIH1, a gene implicated in antiviral responses, protect against type 1 diabetes. Science. 2009;324(5925):387-9.</w:t>
      </w:r>
      <w:bookmarkEnd w:id="12"/>
    </w:p>
    <w:p w14:paraId="2C01B890" w14:textId="77777777" w:rsidR="00D31F55" w:rsidRPr="00D31F55" w:rsidRDefault="00D31F55" w:rsidP="00D31F55">
      <w:pPr>
        <w:pStyle w:val="EndNoteBibliography"/>
        <w:spacing w:after="0"/>
      </w:pPr>
      <w:bookmarkStart w:id="13" w:name="_ENREF_13"/>
      <w:r w:rsidRPr="00D31F55">
        <w:lastRenderedPageBreak/>
        <w:t>13.</w:t>
      </w:r>
      <w:r w:rsidRPr="00D31F55">
        <w:tab/>
        <w:t>Chistiakov DA, Voronova NV, Savost'Anov KV, Turakulov RI. Loss-of-function mutations E6 27X and I923V of IFIH1 are associated with lower poly(I:C)-induced interferon-beta production in peripheral blood mononuclear cells of type 1 diabetes patients. Hum Immunol. 2010;71(11):1128-34.</w:t>
      </w:r>
      <w:bookmarkEnd w:id="13"/>
    </w:p>
    <w:p w14:paraId="4DBB2EE0" w14:textId="77777777" w:rsidR="00D31F55" w:rsidRPr="00D31F55" w:rsidRDefault="00D31F55" w:rsidP="00D31F55">
      <w:pPr>
        <w:pStyle w:val="EndNoteBibliography"/>
        <w:spacing w:after="0"/>
      </w:pPr>
      <w:bookmarkStart w:id="14" w:name="_ENREF_14"/>
      <w:r w:rsidRPr="00D31F55">
        <w:t>14.</w:t>
      </w:r>
      <w:r w:rsidRPr="00D31F55">
        <w:tab/>
        <w:t>Enevold C, Oturai AB, Sorensen PS, Ryder LP, Koch-Henriksen N, Bendtzen K. Multiple sclerosis and polymorphisms of innate pattern recognition receptors TLR1-10, NOD1-2, DDX58, and IFIH1. J Neuroimmunol. 2009;212(1-2):125-31.</w:t>
      </w:r>
      <w:bookmarkEnd w:id="14"/>
    </w:p>
    <w:p w14:paraId="6CBDAA40" w14:textId="77777777" w:rsidR="00D31F55" w:rsidRPr="00D31F55" w:rsidRDefault="00D31F55" w:rsidP="00D31F55">
      <w:pPr>
        <w:pStyle w:val="EndNoteBibliography"/>
        <w:spacing w:after="0"/>
      </w:pPr>
      <w:bookmarkStart w:id="15" w:name="_ENREF_15"/>
      <w:r w:rsidRPr="00D31F55">
        <w:t>15.</w:t>
      </w:r>
      <w:r w:rsidRPr="00D31F55">
        <w:tab/>
        <w:t>Yang H, Wang Z, Xu K, Gu R, Chen H, Yu D, et al. IFIH1 gene polymorphisms in type 1 diabetes: genetic association analysis and genotype-phenotype correlation in Chinese Han population. Autoimmunity. 2012;45(3):226-32.</w:t>
      </w:r>
      <w:bookmarkEnd w:id="15"/>
    </w:p>
    <w:p w14:paraId="3BF135A0" w14:textId="77777777" w:rsidR="00D31F55" w:rsidRPr="00D31F55" w:rsidRDefault="00D31F55" w:rsidP="00D31F55">
      <w:pPr>
        <w:pStyle w:val="EndNoteBibliography"/>
        <w:spacing w:after="0"/>
      </w:pPr>
      <w:bookmarkStart w:id="16" w:name="_ENREF_16"/>
      <w:r w:rsidRPr="00D31F55">
        <w:t>16.</w:t>
      </w:r>
      <w:r w:rsidRPr="00D31F55">
        <w:tab/>
        <w:t>Wang C, Ahlford A, Laxman N, Nordmark G, Eloranta ML, Gunnarsson I, et al. Contribution of IKBKE and IFIH1 gene variants to SLE susceptibility. Genes Immun. 2013;14(4):217-22.</w:t>
      </w:r>
      <w:bookmarkEnd w:id="16"/>
    </w:p>
    <w:p w14:paraId="26C764D5" w14:textId="77777777" w:rsidR="00D31F55" w:rsidRPr="00D31F55" w:rsidRDefault="00D31F55" w:rsidP="00D31F55">
      <w:pPr>
        <w:pStyle w:val="EndNoteBibliography"/>
        <w:spacing w:after="0"/>
      </w:pPr>
      <w:bookmarkStart w:id="17" w:name="_ENREF_17"/>
      <w:r w:rsidRPr="00D31F55">
        <w:t>17.</w:t>
      </w:r>
      <w:r w:rsidRPr="00D31F55">
        <w:tab/>
        <w:t>Liu J, Tang LY, Wang YG, Lu SY, Zhang EN, Wang ZG, et al. Identification of MAVS as a Novel Risk Factor for the Development of Osteoarthritis. Aging Dis. 2018;9(1):40-50.</w:t>
      </w:r>
      <w:bookmarkEnd w:id="17"/>
    </w:p>
    <w:p w14:paraId="7C1C47F3" w14:textId="77777777" w:rsidR="00D31F55" w:rsidRPr="00D31F55" w:rsidRDefault="00D31F55" w:rsidP="00D31F55">
      <w:pPr>
        <w:pStyle w:val="EndNoteBibliography"/>
        <w:spacing w:after="0"/>
      </w:pPr>
      <w:bookmarkStart w:id="18" w:name="_ENREF_18"/>
      <w:r w:rsidRPr="00D31F55">
        <w:t>18.</w:t>
      </w:r>
      <w:r w:rsidRPr="00D31F55">
        <w:tab/>
        <w:t>Pothlichet J, Niewold TB, Vitour D, Solhonne B, Crow MK, Si-Tahar M. A loss-of-function variant of the antiviral molecule MAVS is associated with a subset of systemic lupus patients. EMBO Mol Med. 2011;3(3):142-52.</w:t>
      </w:r>
      <w:bookmarkEnd w:id="18"/>
    </w:p>
    <w:p w14:paraId="1BA19620" w14:textId="77777777" w:rsidR="00D31F55" w:rsidRPr="00D31F55" w:rsidRDefault="00D31F55" w:rsidP="00D31F55">
      <w:pPr>
        <w:pStyle w:val="EndNoteBibliography"/>
        <w:spacing w:after="0"/>
      </w:pPr>
      <w:bookmarkStart w:id="19" w:name="_ENREF_19"/>
      <w:r w:rsidRPr="00D31F55">
        <w:t>19.</w:t>
      </w:r>
      <w:r w:rsidRPr="00D31F55">
        <w:tab/>
        <w:t>Slattery ML, Lundgreen A, Bondurant KL, Wolff RK. Interferon-signaling pathway: associations with colon and rectal cancer risk and subsequent survival. Carcinogenesis. 2011;32(11):1660-7.</w:t>
      </w:r>
      <w:bookmarkEnd w:id="19"/>
    </w:p>
    <w:p w14:paraId="3111D237" w14:textId="77777777" w:rsidR="00D31F55" w:rsidRPr="00D31F55" w:rsidRDefault="00D31F55" w:rsidP="00D31F55">
      <w:pPr>
        <w:pStyle w:val="EndNoteBibliography"/>
        <w:spacing w:after="0"/>
      </w:pPr>
      <w:bookmarkStart w:id="20" w:name="_ENREF_20"/>
      <w:r w:rsidRPr="00D31F55">
        <w:t>20.</w:t>
      </w:r>
      <w:r w:rsidRPr="00D31F55">
        <w:tab/>
        <w:t>Santana-de Anda K, Gomez-Martin D, Monsivais-Urenda AE, Salgado-Bustamante M, Gonzalez-Amaro R, Alcocer-Varela J. Interferon regulatory factor 3 as key element of the interferon signature in plasmacytoid dendritic cells from systemic lupus erythematosus patients: novel genetic associations in the Mexican mestizo population. Clin Exp Immunol. 2014;178(3):428-37.</w:t>
      </w:r>
      <w:bookmarkEnd w:id="20"/>
    </w:p>
    <w:p w14:paraId="65B03C0C" w14:textId="77777777" w:rsidR="00D31F55" w:rsidRPr="00D31F55" w:rsidRDefault="00D31F55" w:rsidP="00D31F55">
      <w:pPr>
        <w:pStyle w:val="EndNoteBibliography"/>
        <w:spacing w:after="0"/>
      </w:pPr>
      <w:bookmarkStart w:id="21" w:name="_ENREF_21"/>
      <w:r w:rsidRPr="00D31F55">
        <w:t>21.</w:t>
      </w:r>
      <w:r w:rsidRPr="00D31F55">
        <w:tab/>
        <w:t>Lin LH, Ling P, Liu MF. The potential role of interferon-regulatory factor 7 among Taiwanese patients with systemic lupus erythematosus. J Rheumatol. 2011;38(9):1914-9.</w:t>
      </w:r>
      <w:bookmarkEnd w:id="21"/>
    </w:p>
    <w:p w14:paraId="58B226C7" w14:textId="77777777" w:rsidR="00D31F55" w:rsidRPr="00D31F55" w:rsidRDefault="00D31F55" w:rsidP="00D31F55">
      <w:pPr>
        <w:pStyle w:val="EndNoteBibliography"/>
        <w:spacing w:after="0"/>
      </w:pPr>
      <w:bookmarkStart w:id="22" w:name="_ENREF_22"/>
      <w:r w:rsidRPr="00D31F55">
        <w:t>22.</w:t>
      </w:r>
      <w:r w:rsidRPr="00D31F55">
        <w:tab/>
        <w:t>Fu Q, Zhao J, Qian X, Wong JL, Kaufman KM, Yu CY, et al. Association of a functional IRF7 variant with systemic lupus erythematosus. Arthritis Rheum. 2011;63(3):749-54.</w:t>
      </w:r>
      <w:bookmarkEnd w:id="22"/>
    </w:p>
    <w:p w14:paraId="1B35972C" w14:textId="77777777" w:rsidR="00D31F55" w:rsidRPr="00D31F55" w:rsidRDefault="00D31F55" w:rsidP="00D31F55">
      <w:pPr>
        <w:pStyle w:val="EndNoteBibliography"/>
        <w:spacing w:after="0"/>
      </w:pPr>
      <w:bookmarkStart w:id="23" w:name="_ENREF_23"/>
      <w:r w:rsidRPr="00D31F55">
        <w:t>23.</w:t>
      </w:r>
      <w:r w:rsidRPr="00D31F55">
        <w:tab/>
        <w:t>Carmona FD, Gutala R, Simeon CP, Carreira P, Ortego-Centeno N, Vicente-Rabaneda E, et al. Novel identification of the IRF7 region as an anticentromere autoantibody propensity locus in systemic sclerosis. Annals of the rheumatic diseases. 2012;71(1):114-9.</w:t>
      </w:r>
      <w:bookmarkEnd w:id="23"/>
    </w:p>
    <w:p w14:paraId="0D933287" w14:textId="77777777" w:rsidR="00D31F55" w:rsidRPr="00D31F55" w:rsidRDefault="00D31F55" w:rsidP="00D31F55">
      <w:pPr>
        <w:pStyle w:val="EndNoteBibliography"/>
        <w:spacing w:after="0"/>
      </w:pPr>
      <w:bookmarkStart w:id="24" w:name="_ENREF_24"/>
      <w:r w:rsidRPr="00D31F55">
        <w:t>24.</w:t>
      </w:r>
      <w:r w:rsidRPr="00D31F55">
        <w:tab/>
        <w:t>Chuang SC, Hsi E, Wang SN, Yu ML, Lee KT, Juo SH. Polymorphism at the mucin-like protocadherin gene influences susceptibility to gallstone disease. Clinica chimica acta; international journal of clinical chemistry. 2011;412(23-24):2089-93.</w:t>
      </w:r>
      <w:bookmarkEnd w:id="24"/>
    </w:p>
    <w:p w14:paraId="7C3739AE" w14:textId="77777777" w:rsidR="00D31F55" w:rsidRPr="00D31F55" w:rsidRDefault="00D31F55" w:rsidP="00D31F55">
      <w:pPr>
        <w:pStyle w:val="EndNoteBibliography"/>
        <w:spacing w:after="0"/>
      </w:pPr>
      <w:bookmarkStart w:id="25" w:name="_ENREF_25"/>
      <w:r w:rsidRPr="00D31F55">
        <w:t>25.</w:t>
      </w:r>
      <w:r w:rsidRPr="00D31F55">
        <w:tab/>
        <w:t>Paradowska-Gorycka A, Wajda A, Stypinska B, Walczuk E, Walczyk M, Felis-Giemza A, et al. Interferons (IFN-A/-B/-G) Genetic Variants in Patients with Mixed Connective Tissue Disease (MCTD). J Clin Med. 2019;8(12).</w:t>
      </w:r>
      <w:bookmarkEnd w:id="25"/>
    </w:p>
    <w:p w14:paraId="587479BC" w14:textId="77777777" w:rsidR="00D31F55" w:rsidRPr="00D31F55" w:rsidRDefault="00D31F55" w:rsidP="00D31F55">
      <w:pPr>
        <w:pStyle w:val="EndNoteBibliography"/>
        <w:spacing w:after="0"/>
      </w:pPr>
      <w:bookmarkStart w:id="26" w:name="_ENREF_26"/>
      <w:r w:rsidRPr="00D31F55">
        <w:t>26.</w:t>
      </w:r>
      <w:r w:rsidRPr="00D31F55">
        <w:tab/>
        <w:t>Fujita M, Scheurer ME, Decker SA, McDonald HA, Kohanbash G, Kastenhuber ER, et al. Role of type 1 IFNs in antiglioma immunosurveillance--using mouse studies to guide examination of novel prognostic markers in humans. Clinical cancer research : an official journal of the American Association for Cancer Research. 2010;16(13):3409-19.</w:t>
      </w:r>
      <w:bookmarkEnd w:id="26"/>
    </w:p>
    <w:p w14:paraId="73D45B99" w14:textId="77777777" w:rsidR="00D31F55" w:rsidRPr="00D31F55" w:rsidRDefault="00D31F55" w:rsidP="00D31F55">
      <w:pPr>
        <w:pStyle w:val="EndNoteBibliography"/>
        <w:spacing w:after="0"/>
      </w:pPr>
      <w:bookmarkStart w:id="27" w:name="_ENREF_27"/>
      <w:r w:rsidRPr="00D31F55">
        <w:lastRenderedPageBreak/>
        <w:t>27.</w:t>
      </w:r>
      <w:r w:rsidRPr="00D31F55">
        <w:tab/>
        <w:t>Yeyeodu ST, Kidd LR, Oprea-Ilies GM, Burns BG, Vancleave TT, Shim JY, et al. IRAK4 and TLR3 Sequence Variants may Alter Breast Cancer Risk among African-American Women. Front Immunol. 2013;4:338.</w:t>
      </w:r>
      <w:bookmarkEnd w:id="27"/>
    </w:p>
    <w:p w14:paraId="3563C4AC" w14:textId="77777777" w:rsidR="00D31F55" w:rsidRPr="00D31F55" w:rsidRDefault="00D31F55" w:rsidP="00D31F55">
      <w:pPr>
        <w:pStyle w:val="EndNoteBibliography"/>
        <w:spacing w:after="0"/>
      </w:pPr>
      <w:bookmarkStart w:id="28" w:name="_ENREF_28"/>
      <w:r w:rsidRPr="00D31F55">
        <w:t>28.</w:t>
      </w:r>
      <w:r w:rsidRPr="00D31F55">
        <w:tab/>
        <w:t>Slattery ML, Herrick JS, Bondurant KL, Wolff RK. Toll-like receptor genes and their association with colon and rectal cancer development and prognosis. International journal of cancer Journal international du cancer. 2012;130(12):2974-80.</w:t>
      </w:r>
      <w:bookmarkEnd w:id="28"/>
    </w:p>
    <w:p w14:paraId="58F829A2" w14:textId="77777777" w:rsidR="00D31F55" w:rsidRPr="00D31F55" w:rsidRDefault="00D31F55" w:rsidP="00D31F55">
      <w:pPr>
        <w:pStyle w:val="EndNoteBibliography"/>
        <w:spacing w:after="0"/>
      </w:pPr>
      <w:bookmarkStart w:id="29" w:name="_ENREF_29"/>
      <w:r w:rsidRPr="00D31F55">
        <w:t>29.</w:t>
      </w:r>
      <w:r w:rsidRPr="00D31F55">
        <w:tab/>
        <w:t>Svensson A, Tunback P, Nordstrom I, Padyukov L, Eriksson K. Polymorphisms in Toll-like receptor 3 confer natural resistance to human herpes simplex virus type 2 infection. J Gen Virol. 2012;93(Pt 8):1717-24.</w:t>
      </w:r>
      <w:bookmarkEnd w:id="29"/>
    </w:p>
    <w:p w14:paraId="25EEF813" w14:textId="77777777" w:rsidR="00D31F55" w:rsidRPr="00D31F55" w:rsidRDefault="00D31F55" w:rsidP="00D31F55">
      <w:pPr>
        <w:pStyle w:val="EndNoteBibliography"/>
        <w:spacing w:after="0"/>
      </w:pPr>
      <w:bookmarkStart w:id="30" w:name="_ENREF_30"/>
      <w:r w:rsidRPr="00D31F55">
        <w:t>30.</w:t>
      </w:r>
      <w:r w:rsidRPr="00D31F55">
        <w:tab/>
        <w:t>Qian F, Bolen CR, Jing C, Wang X, Zheng W, Zhao H, et al. Impaired toll-like receptor 3-mediated immune responses from macrophages of patients chronically infected with hepatitis C virus. Clin Vaccine Immunol. 2013;20(2):146-55.</w:t>
      </w:r>
      <w:bookmarkEnd w:id="30"/>
    </w:p>
    <w:p w14:paraId="1031E766" w14:textId="77777777" w:rsidR="00D31F55" w:rsidRPr="00D31F55" w:rsidRDefault="00D31F55" w:rsidP="00D31F55">
      <w:pPr>
        <w:pStyle w:val="EndNoteBibliography"/>
        <w:spacing w:after="0"/>
      </w:pPr>
      <w:bookmarkStart w:id="31" w:name="_ENREF_31"/>
      <w:r w:rsidRPr="00D31F55">
        <w:t>31.</w:t>
      </w:r>
      <w:r w:rsidRPr="00D31F55">
        <w:tab/>
        <w:t>Al-Qahtani A, Al-Ahdal M, Abdo A, Sanai F, Al-Anazi M, Khalaf N, et al. Toll-like receptor 3 polymorphism and its association with hepatitis B virus infection in Saudi Arabian patients. J Med Virol. 2012;84(9):1353-9.</w:t>
      </w:r>
      <w:bookmarkEnd w:id="31"/>
    </w:p>
    <w:p w14:paraId="6E2B0469" w14:textId="77777777" w:rsidR="00D31F55" w:rsidRPr="00D31F55" w:rsidRDefault="00D31F55" w:rsidP="00D31F55">
      <w:pPr>
        <w:pStyle w:val="EndNoteBibliography"/>
        <w:spacing w:after="0"/>
      </w:pPr>
      <w:bookmarkStart w:id="32" w:name="_ENREF_32"/>
      <w:r w:rsidRPr="00D31F55">
        <w:t>32.</w:t>
      </w:r>
      <w:r w:rsidRPr="00D31F55">
        <w:tab/>
        <w:t>Qiu X, Dong Y, Cao Y, Luo Y. Correlation between TLR2, TLR3, TLR4, and TLR9 polymorphisms and susceptibility to and prognosis of severe hepatitis among the newborns. Journal of clinical laboratory analysis. 2018;32(3).</w:t>
      </w:r>
      <w:bookmarkEnd w:id="32"/>
    </w:p>
    <w:p w14:paraId="3396E776" w14:textId="77777777" w:rsidR="00D31F55" w:rsidRPr="00D31F55" w:rsidRDefault="00D31F55" w:rsidP="00D31F55">
      <w:pPr>
        <w:pStyle w:val="EndNoteBibliography"/>
        <w:spacing w:after="0"/>
      </w:pPr>
      <w:bookmarkStart w:id="33" w:name="_ENREF_33"/>
      <w:r w:rsidRPr="00D31F55">
        <w:t>33.</w:t>
      </w:r>
      <w:r w:rsidRPr="00D31F55">
        <w:tab/>
        <w:t>Huang X, Li H, Wang J, Huang C, Lu Y, Qin X, et al. Genetic polymorphisms in Toll-like receptor 3 gene are associated with the risk of hepatitis B virus-related liver diseases in a Chinese population. Gene. 2015;569(2):218-24.</w:t>
      </w:r>
      <w:bookmarkEnd w:id="33"/>
    </w:p>
    <w:p w14:paraId="3D9B9946" w14:textId="77777777" w:rsidR="00D31F55" w:rsidRPr="00D31F55" w:rsidRDefault="00D31F55" w:rsidP="00D31F55">
      <w:pPr>
        <w:pStyle w:val="EndNoteBibliography"/>
        <w:spacing w:after="0"/>
      </w:pPr>
      <w:bookmarkStart w:id="34" w:name="_ENREF_34"/>
      <w:r w:rsidRPr="00D31F55">
        <w:t>34.</w:t>
      </w:r>
      <w:r w:rsidRPr="00D31F55">
        <w:tab/>
        <w:t>Wang J, Liu Y, Liu Y, Zhu K, Xie A. The association between TLR3 rs3775290 polymorphism and sporadic Parkinson's disease in Chinese Han population. Neuroscience letters. 2020;728:135005.</w:t>
      </w:r>
      <w:bookmarkEnd w:id="34"/>
    </w:p>
    <w:p w14:paraId="7924E8BD" w14:textId="77777777" w:rsidR="00D31F55" w:rsidRPr="00D31F55" w:rsidRDefault="00D31F55" w:rsidP="00D31F55">
      <w:pPr>
        <w:pStyle w:val="EndNoteBibliography"/>
        <w:spacing w:after="0"/>
      </w:pPr>
      <w:bookmarkStart w:id="35" w:name="_ENREF_35"/>
      <w:r w:rsidRPr="00D31F55">
        <w:t>35.</w:t>
      </w:r>
      <w:r w:rsidRPr="00D31F55">
        <w:tab/>
        <w:t>Yang Z, Stratton C, Francis PJ, Kleinman ME, Tan PL, Gibbs D, et al. Toll-like receptor 3 and geographic atrophy in age-related macular degeneration. The New England journal of medicine. 2008;359(14):1456-63.</w:t>
      </w:r>
      <w:bookmarkEnd w:id="35"/>
    </w:p>
    <w:p w14:paraId="7162F3C8" w14:textId="77777777" w:rsidR="00D31F55" w:rsidRPr="00D31F55" w:rsidRDefault="00D31F55" w:rsidP="00D31F55">
      <w:pPr>
        <w:pStyle w:val="EndNoteBibliography"/>
        <w:spacing w:after="0"/>
      </w:pPr>
      <w:bookmarkStart w:id="36" w:name="_ENREF_36"/>
      <w:r w:rsidRPr="00D31F55">
        <w:t>36.</w:t>
      </w:r>
      <w:r w:rsidRPr="00D31F55">
        <w:tab/>
        <w:t>Castro FA, Forsti A, Buch S, Kalthoff H, Krauss C, Bauer M, et al. TLR-3 polymorphism is an independent prognostic marker for stage II colorectal cancer. European journal of cancer. 2011;47(8):1203-10.</w:t>
      </w:r>
      <w:bookmarkEnd w:id="36"/>
    </w:p>
    <w:p w14:paraId="78FA1F75" w14:textId="77777777" w:rsidR="00D31F55" w:rsidRPr="00D31F55" w:rsidRDefault="00D31F55" w:rsidP="00D31F55">
      <w:pPr>
        <w:pStyle w:val="EndNoteBibliography"/>
        <w:spacing w:after="0"/>
      </w:pPr>
      <w:bookmarkStart w:id="37" w:name="_ENREF_37"/>
      <w:r w:rsidRPr="00D31F55">
        <w:t>37.</w:t>
      </w:r>
      <w:r w:rsidRPr="00D31F55">
        <w:tab/>
        <w:t>Sironi M, Biasin M, Cagliani R, Forni D, De Luca M, Saulle I, et al. A common polymorphism in TLR3 confers natural resistance to HIV-1 infection. J Immunol. 2012;188(2):818-23.</w:t>
      </w:r>
      <w:bookmarkEnd w:id="37"/>
    </w:p>
    <w:p w14:paraId="29736850" w14:textId="77777777" w:rsidR="00D31F55" w:rsidRPr="00D31F55" w:rsidRDefault="00D31F55" w:rsidP="00D31F55">
      <w:pPr>
        <w:pStyle w:val="EndNoteBibliography"/>
        <w:spacing w:after="0"/>
      </w:pPr>
      <w:bookmarkStart w:id="38" w:name="_ENREF_38"/>
      <w:r w:rsidRPr="00D31F55">
        <w:t>38.</w:t>
      </w:r>
      <w:r w:rsidRPr="00D31F55">
        <w:tab/>
        <w:t>Moore CE, Hennig BJ, Perrett KP, Hoe JC, Lee SJ, Fletcher H, et al. Single nucleotide polymorphisms in the Toll-like receptor 3 and CD44 genes are associated with persistence of vaccine-induced immunity to the serogroup C meningococcal conjugate vaccine. Clin Vaccine Immunol. 2012;19(3):295-303.</w:t>
      </w:r>
      <w:bookmarkEnd w:id="38"/>
    </w:p>
    <w:p w14:paraId="76E4F4D6" w14:textId="77777777" w:rsidR="00D31F55" w:rsidRPr="00D31F55" w:rsidRDefault="00D31F55" w:rsidP="00D31F55">
      <w:pPr>
        <w:pStyle w:val="EndNoteBibliography"/>
        <w:spacing w:after="0"/>
      </w:pPr>
      <w:bookmarkStart w:id="39" w:name="_ENREF_39"/>
      <w:r w:rsidRPr="00D31F55">
        <w:t>39.</w:t>
      </w:r>
      <w:r w:rsidRPr="00D31F55">
        <w:tab/>
        <w:t>Ishizaki Y, Takemoto M, Kira R, Kusuhara K, Torisu H, Sakai Y, et al. Association of toll-like receptor 3 gene polymorphism with subacute sclerosing panencephalitis. Journal of neurovirology. 2008;14(6):486-91.</w:t>
      </w:r>
      <w:bookmarkEnd w:id="39"/>
    </w:p>
    <w:p w14:paraId="187F5C5B" w14:textId="77777777" w:rsidR="00D31F55" w:rsidRPr="00D31F55" w:rsidRDefault="00D31F55" w:rsidP="00D31F55">
      <w:pPr>
        <w:pStyle w:val="EndNoteBibliography"/>
        <w:spacing w:after="0"/>
      </w:pPr>
      <w:bookmarkStart w:id="40" w:name="_ENREF_40"/>
      <w:r w:rsidRPr="00D31F55">
        <w:lastRenderedPageBreak/>
        <w:t>40.</w:t>
      </w:r>
      <w:r w:rsidRPr="00D31F55">
        <w:tab/>
        <w:t>Huik K, Avi R, Pauskar M, Kallas E, Jogeda EL, Karki T, et al. Association between TLR3 rs3775291 and resistance to HIV among highly exposed Caucasian intravenous drug users. Infect Genet Evol. 2013;20:78-82.</w:t>
      </w:r>
      <w:bookmarkEnd w:id="40"/>
    </w:p>
    <w:p w14:paraId="42C97A4C" w14:textId="77777777" w:rsidR="00D31F55" w:rsidRPr="00D31F55" w:rsidRDefault="00D31F55" w:rsidP="00D31F55">
      <w:pPr>
        <w:pStyle w:val="EndNoteBibliography"/>
        <w:spacing w:after="0"/>
      </w:pPr>
      <w:bookmarkStart w:id="41" w:name="_ENREF_41"/>
      <w:r w:rsidRPr="00D31F55">
        <w:t>41.</w:t>
      </w:r>
      <w:r w:rsidRPr="00D31F55">
        <w:tab/>
        <w:t>Laska MJ, Troldborg A, Hansen B, Stengaard-Pedersen K, Junker P, Nexo BA, et al. Polymorphisms within Toll-like receptors are associated with systemic lupus erythematosus in a cohort of Danish females. Rheumatology (Oxford). 2014;53(1):48-55.</w:t>
      </w:r>
      <w:bookmarkEnd w:id="41"/>
    </w:p>
    <w:p w14:paraId="146CCFCC" w14:textId="77777777" w:rsidR="00D31F55" w:rsidRPr="00D31F55" w:rsidRDefault="00D31F55" w:rsidP="00D31F55">
      <w:pPr>
        <w:pStyle w:val="EndNoteBibliography"/>
        <w:spacing w:after="0"/>
      </w:pPr>
      <w:bookmarkStart w:id="42" w:name="_ENREF_42"/>
      <w:r w:rsidRPr="00D31F55">
        <w:t>42.</w:t>
      </w:r>
      <w:r w:rsidRPr="00D31F55">
        <w:tab/>
        <w:t>Laska MJ, Hansen B, Troldborg A, Lorenzen T, Stengaard-Pedersen K, Junker P, et al. A non-synonymous single-nucleotide polymorphism in the gene encoding Toll-like Receptor 3 (TLR3) is associated with sero-negative rheumatoid arthritis (RA) in a Danish population. BMC research notes. 2014;7:716.</w:t>
      </w:r>
      <w:bookmarkEnd w:id="42"/>
    </w:p>
    <w:p w14:paraId="38C79CB8" w14:textId="77777777" w:rsidR="00D31F55" w:rsidRPr="00D31F55" w:rsidRDefault="00D31F55" w:rsidP="00D31F55">
      <w:pPr>
        <w:pStyle w:val="EndNoteBibliography"/>
        <w:spacing w:after="0"/>
      </w:pPr>
      <w:bookmarkStart w:id="43" w:name="_ENREF_43"/>
      <w:r w:rsidRPr="00D31F55">
        <w:t>43.</w:t>
      </w:r>
      <w:r w:rsidRPr="00D31F55">
        <w:tab/>
        <w:t>Ikezoe K, Handa T, Tanizawa K, Kubo T, Ito I, Sokai A, et al. A toll-like receptor 3 single nucleotide polymorphism in Japanese patients with sarcoidosis. Tissue Antigens. 2015;85(3):204-8.</w:t>
      </w:r>
      <w:bookmarkEnd w:id="43"/>
    </w:p>
    <w:p w14:paraId="2DC7B2B4" w14:textId="77777777" w:rsidR="00D31F55" w:rsidRPr="00D31F55" w:rsidRDefault="00D31F55" w:rsidP="00D31F55">
      <w:pPr>
        <w:pStyle w:val="EndNoteBibliography"/>
        <w:spacing w:after="0"/>
      </w:pPr>
      <w:bookmarkStart w:id="44" w:name="_ENREF_44"/>
      <w:r w:rsidRPr="00D31F55">
        <w:t>44.</w:t>
      </w:r>
      <w:r w:rsidRPr="00D31F55">
        <w:tab/>
        <w:t>Fan L, Zhou P, Chen AX, Liu GY, Yu KD, Shao ZM. Toll-like receptor 3 -926T&gt;A increased the risk of breast cancer through decreased transcriptional activity. Oncoimmunology. 2019;8(12):e1673126.</w:t>
      </w:r>
      <w:bookmarkEnd w:id="44"/>
    </w:p>
    <w:p w14:paraId="21D4F31A" w14:textId="77777777" w:rsidR="00D31F55" w:rsidRPr="00D31F55" w:rsidRDefault="00D31F55" w:rsidP="00D31F55">
      <w:pPr>
        <w:pStyle w:val="EndNoteBibliography"/>
        <w:spacing w:after="0"/>
      </w:pPr>
      <w:bookmarkStart w:id="45" w:name="_ENREF_45"/>
      <w:r w:rsidRPr="00D31F55">
        <w:t>45.</w:t>
      </w:r>
      <w:r w:rsidRPr="00D31F55">
        <w:tab/>
        <w:t>Park JY, Amankwah EK, Anic GM, Lin HY, Walls B, Park H, et al. Gene variants in angiogenesis and lymphangiogenesis and cutaneous melanoma progression. Cancer epidemiology, biomarkers &amp; prevention : a publication of the American Association for Cancer Research, cosponsored by the American Society of Preventive Oncology. 2013;22(5):827-34.</w:t>
      </w:r>
      <w:bookmarkEnd w:id="45"/>
    </w:p>
    <w:p w14:paraId="7BD42D3B" w14:textId="77777777" w:rsidR="00D31F55" w:rsidRPr="00D31F55" w:rsidRDefault="00D31F55" w:rsidP="00D31F55">
      <w:pPr>
        <w:pStyle w:val="EndNoteBibliography"/>
        <w:spacing w:after="0"/>
      </w:pPr>
      <w:bookmarkStart w:id="46" w:name="_ENREF_46"/>
      <w:r w:rsidRPr="00D31F55">
        <w:t>46.</w:t>
      </w:r>
      <w:r w:rsidRPr="00D31F55">
        <w:tab/>
        <w:t>Al-Anazi MR, Matou-Nasri S, Abdo AA, Sanai FM, Alkahtani S, Alarifi S, et al. Association of Toll-Like Receptor 3 Single-Nucleotide Polymorphisms and Hepatitis C Virus Infection. J Immunol Res. 2017;2017:1590653.</w:t>
      </w:r>
      <w:bookmarkEnd w:id="46"/>
    </w:p>
    <w:p w14:paraId="03604517" w14:textId="77777777" w:rsidR="00D31F55" w:rsidRPr="00D31F55" w:rsidRDefault="00D31F55" w:rsidP="00D31F55">
      <w:pPr>
        <w:pStyle w:val="EndNoteBibliography"/>
        <w:spacing w:after="0"/>
      </w:pPr>
      <w:bookmarkStart w:id="47" w:name="_ENREF_47"/>
      <w:r w:rsidRPr="00D31F55">
        <w:t>47.</w:t>
      </w:r>
      <w:r w:rsidRPr="00D31F55">
        <w:tab/>
        <w:t>Edwards AO, Chen D, Fridley BL, James KM, Wu Y, Abecasis G, et al. Toll-like receptor polymorphisms and age-related macular degeneration. Investigative ophthalmology &amp; visual science. 2008;49(4):1652-9.</w:t>
      </w:r>
      <w:bookmarkEnd w:id="47"/>
    </w:p>
    <w:p w14:paraId="2047CAE3" w14:textId="77777777" w:rsidR="00D31F55" w:rsidRPr="00D31F55" w:rsidRDefault="00D31F55" w:rsidP="00D31F55">
      <w:pPr>
        <w:pStyle w:val="EndNoteBibliography"/>
        <w:spacing w:after="0"/>
      </w:pPr>
      <w:bookmarkStart w:id="48" w:name="_ENREF_48"/>
      <w:r w:rsidRPr="00D31F55">
        <w:t>48.</w:t>
      </w:r>
      <w:r w:rsidRPr="00D31F55">
        <w:tab/>
        <w:t>Moller-Larsen S, Nyegaard M, Haagerup A, Vestbo J, Kruse TA, Borglum AD. Association analysis identifies TLR7 and TLR8 as novel risk genes in asthma and related disorders. Thorax. 2008;63(12):1064-9.</w:t>
      </w:r>
      <w:bookmarkEnd w:id="48"/>
    </w:p>
    <w:p w14:paraId="22DDC20A" w14:textId="77777777" w:rsidR="00D31F55" w:rsidRPr="00D31F55" w:rsidRDefault="00D31F55" w:rsidP="00D31F55">
      <w:pPr>
        <w:pStyle w:val="EndNoteBibliography"/>
        <w:spacing w:after="0"/>
      </w:pPr>
      <w:bookmarkStart w:id="49" w:name="_ENREF_49"/>
      <w:r w:rsidRPr="00D31F55">
        <w:t>49.</w:t>
      </w:r>
      <w:r w:rsidRPr="00D31F55">
        <w:tab/>
        <w:t>Kawasaki A, Furukawa H, Kondo Y, Ito S, Hayashi T, Kusaoi M, et al. TLR7 single-nucleotide polymorphisms in the 3' untranslated region and intron 2 independently contribute to systemic lupus erythematosus in Japanese women: a case-control association study. Arthritis Res Ther. 2011;13(2):R41.</w:t>
      </w:r>
      <w:bookmarkEnd w:id="49"/>
    </w:p>
    <w:p w14:paraId="508BB1D3" w14:textId="77777777" w:rsidR="00D31F55" w:rsidRPr="00D31F55" w:rsidRDefault="00D31F55" w:rsidP="00D31F55">
      <w:pPr>
        <w:pStyle w:val="EndNoteBibliography"/>
        <w:spacing w:after="0"/>
      </w:pPr>
      <w:bookmarkStart w:id="50" w:name="_ENREF_50"/>
      <w:r w:rsidRPr="00D31F55">
        <w:t>50.</w:t>
      </w:r>
      <w:r w:rsidRPr="00D31F55">
        <w:tab/>
        <w:t>Shen N, Fu Q, Deng Y, Qian X, Zhao J, Kaufman KM, et al. Sex-specific association of X-linked Toll-like receptor 7 (TLR7) with male systemic lupus erythematosus. Proceedings of the National Academy of Sciences of the United States of America. 2010;107(36):15838-43.</w:t>
      </w:r>
      <w:bookmarkEnd w:id="50"/>
    </w:p>
    <w:p w14:paraId="7829139C" w14:textId="77777777" w:rsidR="00D31F55" w:rsidRPr="00D31F55" w:rsidRDefault="00D31F55" w:rsidP="00D31F55">
      <w:pPr>
        <w:pStyle w:val="EndNoteBibliography"/>
        <w:spacing w:after="0"/>
      </w:pPr>
      <w:bookmarkStart w:id="51" w:name="_ENREF_51"/>
      <w:r w:rsidRPr="00D31F55">
        <w:t>51.</w:t>
      </w:r>
      <w:r w:rsidRPr="00D31F55">
        <w:tab/>
        <w:t>Enevold C, Nielsen CH, Jacobsen RS, Hermansen ML, Molbo D, Avlund K, et al. Single nucleotide polymorphisms in genes encoding toll-like receptors 7, 8 and 9 in Danish patients with systemic lupus erythematosus. Molecular biology reports. 2014;41(9):5755-63.</w:t>
      </w:r>
      <w:bookmarkEnd w:id="51"/>
    </w:p>
    <w:p w14:paraId="66C6FA8B" w14:textId="77777777" w:rsidR="00D31F55" w:rsidRPr="00D31F55" w:rsidRDefault="00D31F55" w:rsidP="00D31F55">
      <w:pPr>
        <w:pStyle w:val="EndNoteBibliography"/>
        <w:spacing w:after="0"/>
      </w:pPr>
      <w:bookmarkStart w:id="52" w:name="_ENREF_52"/>
      <w:r w:rsidRPr="00D31F55">
        <w:t>52.</w:t>
      </w:r>
      <w:r w:rsidRPr="00D31F55">
        <w:tab/>
        <w:t>Raafat, II, El Guindy N, Shahin RMH, Samy LA, El Refai RM. Toll-like receptor 7 gene single nucleotide polymorphisms and the risk for systemic lupus erythematosus: a case-control study. Z Rheumatol. 2018;77(5):416-20.</w:t>
      </w:r>
      <w:bookmarkEnd w:id="52"/>
    </w:p>
    <w:p w14:paraId="404CCC0E" w14:textId="77777777" w:rsidR="00D31F55" w:rsidRPr="00D31F55" w:rsidRDefault="00D31F55" w:rsidP="00D31F55">
      <w:pPr>
        <w:pStyle w:val="EndNoteBibliography"/>
        <w:spacing w:after="0"/>
      </w:pPr>
      <w:bookmarkStart w:id="53" w:name="_ENREF_53"/>
      <w:r w:rsidRPr="00D31F55">
        <w:lastRenderedPageBreak/>
        <w:t>53.</w:t>
      </w:r>
      <w:r w:rsidRPr="00D31F55">
        <w:tab/>
        <w:t>Dutta SK, Tripathi A. Association of toll-like receptor polymorphisms with susceptibility to chikungunya virus infection. Virology. 2017;511:207-13.</w:t>
      </w:r>
      <w:bookmarkEnd w:id="53"/>
    </w:p>
    <w:p w14:paraId="09BF1533" w14:textId="77777777" w:rsidR="00D31F55" w:rsidRPr="00D31F55" w:rsidRDefault="00D31F55" w:rsidP="00D31F55">
      <w:pPr>
        <w:pStyle w:val="EndNoteBibliography"/>
        <w:spacing w:after="0"/>
      </w:pPr>
      <w:bookmarkStart w:id="54" w:name="_ENREF_54"/>
      <w:r w:rsidRPr="00D31F55">
        <w:t>54.</w:t>
      </w:r>
      <w:r w:rsidRPr="00D31F55">
        <w:tab/>
        <w:t>Yue M, Gao CF, Wang JJ, Wang CJ, Feng L, Wang J, et al. Toll-like receptor 7 variations are associated with the susceptibility to HCV infection among Chinese females. Infect Genet Evol. 2014;27:264-70.</w:t>
      </w:r>
      <w:bookmarkEnd w:id="54"/>
    </w:p>
    <w:p w14:paraId="5B206C00" w14:textId="77777777" w:rsidR="00D31F55" w:rsidRPr="00D31F55" w:rsidRDefault="00D31F55" w:rsidP="00D31F55">
      <w:pPr>
        <w:pStyle w:val="EndNoteBibliography"/>
        <w:spacing w:after="0"/>
      </w:pPr>
      <w:bookmarkStart w:id="55" w:name="_ENREF_55"/>
      <w:r w:rsidRPr="00D31F55">
        <w:t>55.</w:t>
      </w:r>
      <w:r w:rsidRPr="00D31F55">
        <w:tab/>
        <w:t>Davila S, Hibberd ML, Hari Dass R, Wong HE, Sahiratmadja E, Bonnard C, et al. Genetic association and expression studies indicate a role of toll-like receptor 8 in pulmonary tuberculosis. PLoS genetics. 2008;4(10):e1000218.</w:t>
      </w:r>
      <w:bookmarkEnd w:id="55"/>
    </w:p>
    <w:p w14:paraId="5BC432C3" w14:textId="77777777" w:rsidR="00D31F55" w:rsidRPr="00D31F55" w:rsidRDefault="00D31F55" w:rsidP="00D31F55">
      <w:pPr>
        <w:pStyle w:val="EndNoteBibliography"/>
        <w:spacing w:after="0"/>
      </w:pPr>
      <w:bookmarkStart w:id="56" w:name="_ENREF_56"/>
      <w:r w:rsidRPr="00D31F55">
        <w:t>56.</w:t>
      </w:r>
      <w:r w:rsidRPr="00D31F55">
        <w:tab/>
        <w:t>Wang MG, Zhang MM, Wang Y, Wu SQ, Zhang M, He JQ. Association of TLR8 and TLR9 polymorphisms with tuberculosis in a Chinese Han population: a case-control study. BMC Infect Dis. 2018;18(1):561.</w:t>
      </w:r>
      <w:bookmarkEnd w:id="56"/>
    </w:p>
    <w:p w14:paraId="76879727" w14:textId="77777777" w:rsidR="00D31F55" w:rsidRPr="00D31F55" w:rsidRDefault="00D31F55" w:rsidP="00D31F55">
      <w:pPr>
        <w:pStyle w:val="EndNoteBibliography"/>
        <w:spacing w:after="0"/>
      </w:pPr>
      <w:bookmarkStart w:id="57" w:name="_ENREF_57"/>
      <w:r w:rsidRPr="00D31F55">
        <w:t>57.</w:t>
      </w:r>
      <w:r w:rsidRPr="00D31F55">
        <w:tab/>
        <w:t>Varzari A, Deyneko IV, Vladei I, Grallert H, Schieck M, Tudor E, et al. Genetic variation in TLR pathway and the risk of pulmonary tuberculosis in a Moldavian population. Infect Genet Evol. 2019;68:84-90.</w:t>
      </w:r>
      <w:bookmarkEnd w:id="57"/>
    </w:p>
    <w:p w14:paraId="2AA9D074" w14:textId="77777777" w:rsidR="00D31F55" w:rsidRPr="00D31F55" w:rsidRDefault="00D31F55" w:rsidP="00D31F55">
      <w:pPr>
        <w:pStyle w:val="EndNoteBibliography"/>
        <w:spacing w:after="0"/>
      </w:pPr>
      <w:bookmarkStart w:id="58" w:name="_ENREF_58"/>
      <w:r w:rsidRPr="00D31F55">
        <w:t>58.</w:t>
      </w:r>
      <w:r w:rsidRPr="00D31F55">
        <w:tab/>
        <w:t>Villani AC, Lemire M, Thabane M, Belisle A, Geneau G, Garg AX, et al. Genetic risk factors for post-infectious irritable bowel syndrome following a waterborne outbreak of gastroenteritis. Gastroenterology. 2010;138(4):1502-13.</w:t>
      </w:r>
      <w:bookmarkEnd w:id="58"/>
    </w:p>
    <w:p w14:paraId="08C3CE87" w14:textId="77777777" w:rsidR="00D31F55" w:rsidRPr="00D31F55" w:rsidRDefault="00D31F55" w:rsidP="00D31F55">
      <w:pPr>
        <w:pStyle w:val="EndNoteBibliography"/>
        <w:spacing w:after="0"/>
      </w:pPr>
      <w:bookmarkStart w:id="59" w:name="_ENREF_59"/>
      <w:r w:rsidRPr="00D31F55">
        <w:t>59.</w:t>
      </w:r>
      <w:r w:rsidRPr="00D31F55">
        <w:tab/>
        <w:t>dos Santos BP, Valverde JV, Rohr P, Monticielo OA, Brenol JC, Xavier RM, et al. TLR7/8/9 polymorphisms and their associations in systemic lupus erythematosus patients from southern Brazil. Lupus. 2012;21(3):302-9.</w:t>
      </w:r>
      <w:bookmarkEnd w:id="59"/>
    </w:p>
    <w:p w14:paraId="53B0341F" w14:textId="77777777" w:rsidR="00D31F55" w:rsidRPr="00D31F55" w:rsidRDefault="00D31F55" w:rsidP="00D31F55">
      <w:pPr>
        <w:pStyle w:val="EndNoteBibliography"/>
        <w:spacing w:after="0"/>
      </w:pPr>
      <w:bookmarkStart w:id="60" w:name="_ENREF_60"/>
      <w:r w:rsidRPr="00D31F55">
        <w:t>60.</w:t>
      </w:r>
      <w:r w:rsidRPr="00D31F55">
        <w:tab/>
        <w:t>Esposito S, Molteni CG, Zampiero A, Baggi E, Lavizzari A, Semino M, et al. Role of polymorphisms of toll-like receptor (TLR) 4, TLR9, toll-interleukin 1 receptor domain containing adaptor protein (TIRAP) and FCGR2A genes in malaria susceptibility and severity in Burundian children. Malar J. 2012;11:196.</w:t>
      </w:r>
      <w:bookmarkEnd w:id="60"/>
    </w:p>
    <w:p w14:paraId="026E1C35" w14:textId="77777777" w:rsidR="00D31F55" w:rsidRPr="00D31F55" w:rsidRDefault="00D31F55" w:rsidP="00D31F55">
      <w:pPr>
        <w:pStyle w:val="EndNoteBibliography"/>
        <w:spacing w:after="0"/>
      </w:pPr>
      <w:bookmarkStart w:id="61" w:name="_ENREF_61"/>
      <w:r w:rsidRPr="00D31F55">
        <w:t>61.</w:t>
      </w:r>
      <w:r w:rsidRPr="00D31F55">
        <w:tab/>
        <w:t>Rybka J, Gebura K, Wrobel T, Wysoczanska B, Stefanko E, Kuliczkowski K, et al. Variations in genes involved in regulation of the nuclear factor - kappaB pathway and the risk of acute myeloid leukaemia. Int J Immunogenet. 2016;43(2):101-6.</w:t>
      </w:r>
      <w:bookmarkEnd w:id="61"/>
    </w:p>
    <w:p w14:paraId="3EB7AE2E" w14:textId="77777777" w:rsidR="00D31F55" w:rsidRPr="00D31F55" w:rsidRDefault="00D31F55" w:rsidP="00D31F55">
      <w:pPr>
        <w:pStyle w:val="EndNoteBibliography"/>
        <w:spacing w:after="0"/>
      </w:pPr>
      <w:bookmarkStart w:id="62" w:name="_ENREF_62"/>
      <w:r w:rsidRPr="00D31F55">
        <w:t>62.</w:t>
      </w:r>
      <w:r w:rsidRPr="00D31F55">
        <w:tab/>
        <w:t>Zhou XJ, Lv JC, Cheng WR, Yu L, Zhao MH, Zhang H. Association of TLR9 gene polymorphisms with lupus nephritis in a Chinese Han population. Clin Exp Rheumatol. 2010;28(3):397-400.</w:t>
      </w:r>
      <w:bookmarkEnd w:id="62"/>
    </w:p>
    <w:p w14:paraId="0A18C371" w14:textId="77777777" w:rsidR="00D31F55" w:rsidRPr="00D31F55" w:rsidRDefault="00D31F55" w:rsidP="00D31F55">
      <w:pPr>
        <w:pStyle w:val="EndNoteBibliography"/>
        <w:spacing w:after="0"/>
      </w:pPr>
      <w:bookmarkStart w:id="63" w:name="_ENREF_63"/>
      <w:r w:rsidRPr="00D31F55">
        <w:t>63.</w:t>
      </w:r>
      <w:r w:rsidRPr="00D31F55">
        <w:tab/>
        <w:t>Liao WL, Chen RH, Lin HJ, Liu YH, Chen WC, Tsai Y, et al. Toll-like receptor gene polymorphisms are associated with susceptibility to Graves' ophthalmopathy in Taiwan males. BMC Med Genet. 2010;11:154.</w:t>
      </w:r>
      <w:bookmarkEnd w:id="63"/>
    </w:p>
    <w:p w14:paraId="32201618" w14:textId="77777777" w:rsidR="00D31F55" w:rsidRPr="00D31F55" w:rsidRDefault="00D31F55" w:rsidP="00D31F55">
      <w:pPr>
        <w:pStyle w:val="EndNoteBibliography"/>
        <w:spacing w:after="0"/>
      </w:pPr>
      <w:bookmarkStart w:id="64" w:name="_ENREF_64"/>
      <w:r w:rsidRPr="00D31F55">
        <w:t>64.</w:t>
      </w:r>
      <w:r w:rsidRPr="00D31F55">
        <w:tab/>
        <w:t>Omar AH, Yasunami M, Yamazaki A, Shibata H, Ofori MF, Akanmori BD, et al. Toll-like receptor 9 (TLR9) polymorphism associated with symptomatic malaria: a cohort study. Malar J. 2012;11:168.</w:t>
      </w:r>
      <w:bookmarkEnd w:id="64"/>
    </w:p>
    <w:p w14:paraId="028C8AA3" w14:textId="77777777" w:rsidR="00D31F55" w:rsidRPr="00D31F55" w:rsidRDefault="00D31F55" w:rsidP="00D31F55">
      <w:pPr>
        <w:pStyle w:val="EndNoteBibliography"/>
        <w:spacing w:after="0"/>
      </w:pPr>
      <w:bookmarkStart w:id="65" w:name="_ENREF_65"/>
      <w:r w:rsidRPr="00D31F55">
        <w:t>65.</w:t>
      </w:r>
      <w:r w:rsidRPr="00D31F55">
        <w:tab/>
        <w:t>Roszak A, Lianeri M, Sowinska A, Jagodzinski PP. Involvement of Toll-like Receptor 9 polymorphism in cervical cancer development. Molecular biology reports. 2012;39(8):8425-30.</w:t>
      </w:r>
      <w:bookmarkEnd w:id="65"/>
    </w:p>
    <w:p w14:paraId="788A8D3A" w14:textId="77777777" w:rsidR="00D31F55" w:rsidRPr="00D31F55" w:rsidRDefault="00D31F55" w:rsidP="00D31F55">
      <w:pPr>
        <w:pStyle w:val="EndNoteBibliography"/>
        <w:spacing w:after="0"/>
      </w:pPr>
      <w:bookmarkStart w:id="66" w:name="_ENREF_66"/>
      <w:r w:rsidRPr="00D31F55">
        <w:t>66.</w:t>
      </w:r>
      <w:r w:rsidRPr="00D31F55">
        <w:tab/>
        <w:t>Lai ZZ, Ni Z, Pan XL, Song L. Toll-like receptor 9 (TLR9) gene polymorphisms associated with increased susceptibility of human papillomavirus-16 infection in patients with cervical cancer. J Int Med Res. 2013;41(4):1027-36.</w:t>
      </w:r>
      <w:bookmarkEnd w:id="66"/>
    </w:p>
    <w:p w14:paraId="7F2376D7" w14:textId="77777777" w:rsidR="00D31F55" w:rsidRPr="00D31F55" w:rsidRDefault="00D31F55" w:rsidP="00D31F55">
      <w:pPr>
        <w:pStyle w:val="EndNoteBibliography"/>
        <w:spacing w:after="0"/>
      </w:pPr>
      <w:bookmarkStart w:id="67" w:name="_ENREF_67"/>
      <w:r w:rsidRPr="00D31F55">
        <w:lastRenderedPageBreak/>
        <w:t>67.</w:t>
      </w:r>
      <w:r w:rsidRPr="00D31F55">
        <w:tab/>
        <w:t>Zhang J, Zhu Q, Meng F, Lei H, Zhao Y. Association study of TLR-9 polymorphisms and systemic lupus erythematosus in northern Chinese Han population. Gene. 2014;533(1):385-8.</w:t>
      </w:r>
      <w:bookmarkEnd w:id="67"/>
    </w:p>
    <w:p w14:paraId="38E8E7C2" w14:textId="77777777" w:rsidR="00D31F55" w:rsidRPr="00D31F55" w:rsidRDefault="00D31F55" w:rsidP="00D31F55">
      <w:pPr>
        <w:pStyle w:val="EndNoteBibliography"/>
        <w:spacing w:after="0"/>
      </w:pPr>
      <w:bookmarkStart w:id="68" w:name="_ENREF_68"/>
      <w:r w:rsidRPr="00D31F55">
        <w:t>68.</w:t>
      </w:r>
      <w:r w:rsidRPr="00D31F55">
        <w:tab/>
        <w:t>Paradowska E, Jablonska A, Studzinska M, Skowronska K, Suski P, Wisniewska-Ligier M, et al. TLR9 -1486T/C and 2848C/T SNPs Are Associated with Human Cytomegalovirus Infection in Infants. PloS one. 2016;11(4):e0154100.</w:t>
      </w:r>
      <w:bookmarkEnd w:id="68"/>
    </w:p>
    <w:p w14:paraId="773423EC" w14:textId="77777777" w:rsidR="00D31F55" w:rsidRPr="00D31F55" w:rsidRDefault="00D31F55" w:rsidP="00D31F55">
      <w:pPr>
        <w:pStyle w:val="EndNoteBibliography"/>
        <w:spacing w:after="0"/>
      </w:pPr>
      <w:bookmarkStart w:id="69" w:name="_ENREF_69"/>
      <w:r w:rsidRPr="00D31F55">
        <w:t>69.</w:t>
      </w:r>
      <w:r w:rsidRPr="00D31F55">
        <w:tab/>
        <w:t>Stark JR, Wiklund F, Gronberg H, Schumacher F, Sinnott JA, Stampfer MJ, et al. Toll-like receptor signaling pathway variants and prostate cancer mortality. Cancer epidemiology, biomarkers &amp; prevention : a publication of the American Association for Cancer Research, cosponsored by the American Society of Preventive Oncology. 2009;18(6):1859-63.</w:t>
      </w:r>
      <w:bookmarkEnd w:id="69"/>
    </w:p>
    <w:p w14:paraId="14FB65AD" w14:textId="77777777" w:rsidR="00D31F55" w:rsidRPr="00D31F55" w:rsidRDefault="00D31F55" w:rsidP="00D31F55">
      <w:pPr>
        <w:pStyle w:val="EndNoteBibliography"/>
        <w:spacing w:after="0"/>
      </w:pPr>
      <w:bookmarkStart w:id="70" w:name="_ENREF_70"/>
      <w:r w:rsidRPr="00D31F55">
        <w:t>70.</w:t>
      </w:r>
      <w:r w:rsidRPr="00D31F55">
        <w:tab/>
        <w:t>Etem EO, Elyas H, Ozgocmen S, Yildirim A, Godekmerdan A. The investigation of toll-like receptor 3, 9 and 10 gene polymorphisms in Turkish rheumatoid arthritis patients. Rheumatol Int. 2011;31(10):1369-74.</w:t>
      </w:r>
      <w:bookmarkEnd w:id="70"/>
    </w:p>
    <w:p w14:paraId="2424D42F" w14:textId="77777777" w:rsidR="00D31F55" w:rsidRPr="00D31F55" w:rsidRDefault="00D31F55" w:rsidP="00D31F55">
      <w:pPr>
        <w:pStyle w:val="EndNoteBibliography"/>
        <w:spacing w:after="0"/>
      </w:pPr>
      <w:bookmarkStart w:id="71" w:name="_ENREF_71"/>
      <w:r w:rsidRPr="00D31F55">
        <w:t>71.</w:t>
      </w:r>
      <w:r w:rsidRPr="00D31F55">
        <w:tab/>
        <w:t>Huang CM, Huang PH, Chen CL, Lin YJ, Tsai CH, Huang WL, et al. Association of toll-like receptor 9 gene polymorphism in Chinese patients with systemic lupus erythematosus in Taiwan. Rheumatol Int. 2012;32(7):2105-9.</w:t>
      </w:r>
      <w:bookmarkEnd w:id="71"/>
    </w:p>
    <w:p w14:paraId="57946679" w14:textId="77777777" w:rsidR="00D31F55" w:rsidRPr="00D31F55" w:rsidRDefault="00D31F55" w:rsidP="00D31F55">
      <w:pPr>
        <w:pStyle w:val="EndNoteBibliography"/>
        <w:spacing w:after="0"/>
      </w:pPr>
      <w:bookmarkStart w:id="72" w:name="_ENREF_72"/>
      <w:r w:rsidRPr="00D31F55">
        <w:t>72.</w:t>
      </w:r>
      <w:r w:rsidRPr="00D31F55">
        <w:tab/>
        <w:t>Yi X, Xu E, Xiao Y, Cai X. Evaluation of the Relationship Between Common Variants in the TLR-9 Gene and Hip Osteoarthritis Susceptibility. Genetic testing and molecular biomarkers. 2019;23(6):373-9.</w:t>
      </w:r>
      <w:bookmarkEnd w:id="72"/>
    </w:p>
    <w:p w14:paraId="47049C73" w14:textId="77777777" w:rsidR="00D31F55" w:rsidRPr="00D31F55" w:rsidRDefault="00D31F55" w:rsidP="00D31F55">
      <w:pPr>
        <w:pStyle w:val="EndNoteBibliography"/>
        <w:spacing w:after="0"/>
      </w:pPr>
      <w:bookmarkStart w:id="73" w:name="_ENREF_73"/>
      <w:r w:rsidRPr="00D31F55">
        <w:t>73.</w:t>
      </w:r>
      <w:r w:rsidRPr="00D31F55">
        <w:tab/>
        <w:t>Kobayashi K, Yuliwulandari R, Yanai H, Naka I, Lien LT, Hang NT, et al. Association of TLR polymorphisms with development of tuberculosis in Indonesian females. Tissue Antigens. 2012;79(3):190-7.</w:t>
      </w:r>
      <w:bookmarkEnd w:id="73"/>
    </w:p>
    <w:p w14:paraId="615AC83D" w14:textId="77777777" w:rsidR="00D31F55" w:rsidRPr="00D31F55" w:rsidRDefault="00D31F55" w:rsidP="00D31F55">
      <w:pPr>
        <w:pStyle w:val="EndNoteBibliography"/>
        <w:spacing w:after="0"/>
      </w:pPr>
      <w:bookmarkStart w:id="74" w:name="_ENREF_74"/>
      <w:r w:rsidRPr="00D31F55">
        <w:t>74.</w:t>
      </w:r>
      <w:r w:rsidRPr="00D31F55">
        <w:tab/>
        <w:t>Torres-Garcia D, Cruz-Lagunas A, Garcia-Sancho Figueroa MC, Fernandez-Plata R, Baez-Saldana R, Mendoza-Milla C, et al. Variants in toll-like receptor 9 gene influence susceptibility to tuberculosis in a Mexican population. J Transl Med. 2013;11:220.</w:t>
      </w:r>
      <w:bookmarkEnd w:id="74"/>
    </w:p>
    <w:p w14:paraId="0997C948" w14:textId="77777777" w:rsidR="00D31F55" w:rsidRPr="00D31F55" w:rsidRDefault="00D31F55" w:rsidP="00D31F55">
      <w:pPr>
        <w:pStyle w:val="EndNoteBibliography"/>
        <w:spacing w:after="0"/>
      </w:pPr>
      <w:bookmarkStart w:id="75" w:name="_ENREF_75"/>
      <w:r w:rsidRPr="00D31F55">
        <w:t>75.</w:t>
      </w:r>
      <w:r w:rsidRPr="00D31F55">
        <w:tab/>
        <w:t>Royse KE, Kempf MC, McGwin G, Jr., Wilson CM, Tang J, Shrestha S. Toll-like receptor gene variants associated with bacterial vaginosis among HIV-1 infected adolescents. J Reprod Immunol. 2012;96(1-2):84-9.</w:t>
      </w:r>
      <w:bookmarkEnd w:id="75"/>
    </w:p>
    <w:p w14:paraId="2ED3E310" w14:textId="77777777" w:rsidR="00D31F55" w:rsidRPr="00D31F55" w:rsidRDefault="00D31F55" w:rsidP="00D31F55">
      <w:pPr>
        <w:pStyle w:val="EndNoteBibliography"/>
        <w:spacing w:after="0"/>
      </w:pPr>
      <w:bookmarkStart w:id="76" w:name="_ENREF_76"/>
      <w:r w:rsidRPr="00D31F55">
        <w:t>76.</w:t>
      </w:r>
      <w:r w:rsidRPr="00D31F55">
        <w:tab/>
        <w:t>Taniguchi R, Koyano S, Suzutani T, Goishi K, Ito Y, Morioka I, et al. Polymorphisms in TLR-2 are associated with congenital cytomegalovirus (CMV) infection but not with congenital CMV disease. Int J Infect Dis. 2013;17(12):e1092-7.</w:t>
      </w:r>
      <w:bookmarkEnd w:id="76"/>
    </w:p>
    <w:p w14:paraId="4500A705" w14:textId="77777777" w:rsidR="00D31F55" w:rsidRPr="00D31F55" w:rsidRDefault="00D31F55" w:rsidP="00D31F55">
      <w:pPr>
        <w:pStyle w:val="EndNoteBibliography"/>
        <w:spacing w:after="0"/>
      </w:pPr>
      <w:bookmarkStart w:id="77" w:name="_ENREF_77"/>
      <w:r w:rsidRPr="00D31F55">
        <w:t>77.</w:t>
      </w:r>
      <w:r w:rsidRPr="00D31F55">
        <w:tab/>
        <w:t>Abu-Maziad A, Schaa K, Bell EF, Dagle JM, Cooper M, Marazita ML, et al. Role of polymorphic variants as genetic modulators of infection in neonatal sepsis. Pediatr Res. 2010;68(4):323-9.</w:t>
      </w:r>
      <w:bookmarkEnd w:id="77"/>
    </w:p>
    <w:p w14:paraId="371341C3" w14:textId="77777777" w:rsidR="00D31F55" w:rsidRPr="00D31F55" w:rsidRDefault="00D31F55" w:rsidP="00D31F55">
      <w:pPr>
        <w:pStyle w:val="EndNoteBibliography"/>
        <w:spacing w:after="0"/>
      </w:pPr>
      <w:bookmarkStart w:id="78" w:name="_ENREF_78"/>
      <w:r w:rsidRPr="00D31F55">
        <w:t>78.</w:t>
      </w:r>
      <w:r w:rsidRPr="00D31F55">
        <w:tab/>
        <w:t>Junjie X, Songyao J, Minmin S, Yanyan S, Baiyong S, Xiaxing D, et al. The association between Toll-like receptor 2 single-nucleotide polymorphisms and hepatocellular carcinoma susceptibility. BMC cancer. 2012;12:57.</w:t>
      </w:r>
      <w:bookmarkEnd w:id="78"/>
    </w:p>
    <w:p w14:paraId="3ACE2945" w14:textId="77777777" w:rsidR="00D31F55" w:rsidRPr="00D31F55" w:rsidRDefault="00D31F55" w:rsidP="00D31F55">
      <w:pPr>
        <w:pStyle w:val="EndNoteBibliography"/>
        <w:spacing w:after="0"/>
      </w:pPr>
      <w:bookmarkStart w:id="79" w:name="_ENREF_79"/>
      <w:r w:rsidRPr="00D31F55">
        <w:t>79.</w:t>
      </w:r>
      <w:r w:rsidRPr="00D31F55">
        <w:tab/>
        <w:t>Mackelprang RD, Scoville CW, Cohen CR, Ondondo RO, Bigham AW, Celum C, et al. Toll-like receptor gene variants and bacterial vaginosis among HIV-1 infected and uninfected African women. Genes Immun. 2015;16(5):362-5.</w:t>
      </w:r>
      <w:bookmarkEnd w:id="79"/>
    </w:p>
    <w:p w14:paraId="6E1B7450" w14:textId="77777777" w:rsidR="00D31F55" w:rsidRPr="00D31F55" w:rsidRDefault="00D31F55" w:rsidP="00D31F55">
      <w:pPr>
        <w:pStyle w:val="EndNoteBibliography"/>
        <w:spacing w:after="0"/>
      </w:pPr>
      <w:bookmarkStart w:id="80" w:name="_ENREF_80"/>
      <w:r w:rsidRPr="00D31F55">
        <w:t>80.</w:t>
      </w:r>
      <w:r w:rsidRPr="00D31F55">
        <w:tab/>
        <w:t>Shi G, Wang T, Li S, Cheng Y, Sheng P, Fan Y, et al. TLR2 and TLR4 polymorphisms in Southern Chinese Psoriasis Vulgaris patients. J Dermatol Sci. 2016;83(2):145-7.</w:t>
      </w:r>
      <w:bookmarkEnd w:id="80"/>
    </w:p>
    <w:p w14:paraId="553D1792" w14:textId="77777777" w:rsidR="00D31F55" w:rsidRPr="00D31F55" w:rsidRDefault="00D31F55" w:rsidP="00D31F55">
      <w:pPr>
        <w:pStyle w:val="EndNoteBibliography"/>
        <w:spacing w:after="0"/>
      </w:pPr>
      <w:bookmarkStart w:id="81" w:name="_ENREF_81"/>
      <w:r w:rsidRPr="00D31F55">
        <w:lastRenderedPageBreak/>
        <w:t>81.</w:t>
      </w:r>
      <w:r w:rsidRPr="00D31F55">
        <w:tab/>
        <w:t>Xue X, Qiu Y, Jiang D, Jin T, Yan M, Zhu X, et al. The association analysis of TLR2 and TLR4 gene with tuberculosis in the Tibetan Chinese population. Oncotarget. 2017;8(68):113082-9.</w:t>
      </w:r>
      <w:bookmarkEnd w:id="81"/>
    </w:p>
    <w:p w14:paraId="518A85AE" w14:textId="77777777" w:rsidR="00D31F55" w:rsidRPr="00D31F55" w:rsidRDefault="00D31F55" w:rsidP="00D31F55">
      <w:pPr>
        <w:pStyle w:val="EndNoteBibliography"/>
        <w:spacing w:after="0"/>
      </w:pPr>
      <w:bookmarkStart w:id="82" w:name="_ENREF_82"/>
      <w:r w:rsidRPr="00D31F55">
        <w:t>82.</w:t>
      </w:r>
      <w:r w:rsidRPr="00D31F55">
        <w:tab/>
        <w:t>Bjornvold M, Munthe-Kaas MC, Egeland T, Joner G, Dahl-Jorgensen K, Njolstad PR, et al. A TLR2 polymorphism is associated with type 1 diabetes and allergic asthma. Genes Immun. 2009;10(2):181-7.</w:t>
      </w:r>
      <w:bookmarkEnd w:id="82"/>
    </w:p>
    <w:p w14:paraId="68609F2F" w14:textId="77777777" w:rsidR="00D31F55" w:rsidRPr="00D31F55" w:rsidRDefault="00D31F55" w:rsidP="00D31F55">
      <w:pPr>
        <w:pStyle w:val="EndNoteBibliography"/>
        <w:spacing w:after="0"/>
      </w:pPr>
      <w:bookmarkStart w:id="83" w:name="_ENREF_83"/>
      <w:r w:rsidRPr="00D31F55">
        <w:t>83.</w:t>
      </w:r>
      <w:r w:rsidRPr="00D31F55">
        <w:tab/>
        <w:t>Takahashi M, Chen Z, Watanabe K, Kobayashi H, Nakajima T, Kimura A, et al. Toll-like receptor 2 gene polymorphisms associated with aggressive periodontitis in Japanese. Open Dent J. 2011;5:190-4.</w:t>
      </w:r>
      <w:bookmarkEnd w:id="83"/>
    </w:p>
    <w:p w14:paraId="302C3E07" w14:textId="77777777" w:rsidR="00D31F55" w:rsidRPr="00D31F55" w:rsidRDefault="00D31F55" w:rsidP="00D31F55">
      <w:pPr>
        <w:pStyle w:val="EndNoteBibliography"/>
        <w:spacing w:after="0"/>
      </w:pPr>
      <w:bookmarkStart w:id="84" w:name="_ENREF_84"/>
      <w:r w:rsidRPr="00D31F55">
        <w:t>84.</w:t>
      </w:r>
      <w:r w:rsidRPr="00D31F55">
        <w:tab/>
        <w:t>Purdue MP, Lan Q, Wang SS, Kricker A, Menashe I, Zheng TZ, et al. A pooled investigation of Toll-like receptor gene variants and risk of non-Hodgkin lymphoma. Carcinogenesis. 2009;30(2):275-81.</w:t>
      </w:r>
      <w:bookmarkEnd w:id="84"/>
    </w:p>
    <w:p w14:paraId="45ED94DE" w14:textId="77777777" w:rsidR="00D31F55" w:rsidRPr="00D31F55" w:rsidRDefault="00D31F55" w:rsidP="00D31F55">
      <w:pPr>
        <w:pStyle w:val="EndNoteBibliography"/>
        <w:spacing w:after="0"/>
      </w:pPr>
      <w:bookmarkStart w:id="85" w:name="_ENREF_85"/>
      <w:r w:rsidRPr="00D31F55">
        <w:t>85.</w:t>
      </w:r>
      <w:r w:rsidRPr="00D31F55">
        <w:tab/>
        <w:t>Ovsyannikova IG, Haralambieva IH, Vierkant RA, Pankratz VS, Jacobson RM, Poland GA. The role of polymorphisms in Toll-like receptors and their associated intracellular signaling genes in measles vaccine immunity. Human genetics. 2011;130(4):547-61.</w:t>
      </w:r>
      <w:bookmarkEnd w:id="85"/>
    </w:p>
    <w:p w14:paraId="6F249646" w14:textId="77777777" w:rsidR="00D31F55" w:rsidRPr="00D31F55" w:rsidRDefault="00D31F55" w:rsidP="00D31F55">
      <w:pPr>
        <w:pStyle w:val="EndNoteBibliography"/>
        <w:spacing w:after="0"/>
      </w:pPr>
      <w:bookmarkStart w:id="86" w:name="_ENREF_86"/>
      <w:r w:rsidRPr="00D31F55">
        <w:t>86.</w:t>
      </w:r>
      <w:r w:rsidRPr="00D31F55">
        <w:tab/>
        <w:t>Wu L, Hu Y, Li D, Jiang W, Xu B. Screening toll-like receptor markers to predict latent tuberculosis infection and subsequent tuberculosis disease in a Chinese population. BMC Med Genet. 2015;16:19.</w:t>
      </w:r>
      <w:bookmarkEnd w:id="86"/>
    </w:p>
    <w:p w14:paraId="6128A938" w14:textId="77777777" w:rsidR="00D31F55" w:rsidRPr="00D31F55" w:rsidRDefault="00D31F55" w:rsidP="00D31F55">
      <w:pPr>
        <w:pStyle w:val="EndNoteBibliography"/>
        <w:spacing w:after="0"/>
      </w:pPr>
      <w:bookmarkStart w:id="87" w:name="_ENREF_87"/>
      <w:r w:rsidRPr="00D31F55">
        <w:t>87.</w:t>
      </w:r>
      <w:r w:rsidRPr="00D31F55">
        <w:tab/>
        <w:t>de Barros Gallo C, Marichalar-Mendia X, Setien-Olarra A, Acha-Sagredo A, Bediaga NG, Gainza-Cirauqui ML, et al. Toll-like receptor 2 rs4696480 polymorphism and risk of oral cancer and oral potentially malignant disorder. Arch Oral Biol. 2017;82:109-14.</w:t>
      </w:r>
      <w:bookmarkEnd w:id="87"/>
    </w:p>
    <w:p w14:paraId="02FDD6B5" w14:textId="77777777" w:rsidR="00D31F55" w:rsidRPr="00D31F55" w:rsidRDefault="00D31F55" w:rsidP="00D31F55">
      <w:pPr>
        <w:pStyle w:val="EndNoteBibliography"/>
        <w:spacing w:after="0"/>
      </w:pPr>
      <w:bookmarkStart w:id="88" w:name="_ENREF_88"/>
      <w:r w:rsidRPr="00D31F55">
        <w:t>88.</w:t>
      </w:r>
      <w:r w:rsidRPr="00D31F55">
        <w:tab/>
        <w:t>Sabah-Ozcan S, Gurel G. The polymorphism rs4696480 in the TLR2 gene is associated with psoriasis patients in the Turkish population. Immunol Lett. 2019;211:28-32.</w:t>
      </w:r>
      <w:bookmarkEnd w:id="88"/>
    </w:p>
    <w:p w14:paraId="4FEB7205" w14:textId="77777777" w:rsidR="00D31F55" w:rsidRPr="00D31F55" w:rsidRDefault="00D31F55" w:rsidP="00D31F55">
      <w:pPr>
        <w:pStyle w:val="EndNoteBibliography"/>
        <w:spacing w:after="0"/>
      </w:pPr>
      <w:bookmarkStart w:id="89" w:name="_ENREF_89"/>
      <w:r w:rsidRPr="00D31F55">
        <w:t>89.</w:t>
      </w:r>
      <w:r w:rsidRPr="00D31F55">
        <w:tab/>
        <w:t>Rosentul DC, Delsing CE, Jaeger M, Plantinga TS, Oosting M, Costantini I, et al. Gene polymorphisms in pattern recognition receptors and susceptibility to idiopathic recurrent vulvovaginal candidiasis. Front Microbiol. 2014;5:483.</w:t>
      </w:r>
      <w:bookmarkEnd w:id="89"/>
    </w:p>
    <w:p w14:paraId="53C09907" w14:textId="77777777" w:rsidR="00D31F55" w:rsidRPr="00D31F55" w:rsidRDefault="00D31F55" w:rsidP="00D31F55">
      <w:pPr>
        <w:pStyle w:val="EndNoteBibliography"/>
        <w:spacing w:after="0"/>
      </w:pPr>
      <w:bookmarkStart w:id="90" w:name="_ENREF_90"/>
      <w:r w:rsidRPr="00D31F55">
        <w:t>90.</w:t>
      </w:r>
      <w:r w:rsidRPr="00D31F55">
        <w:tab/>
        <w:t>Schroder NW, Diterich I, Zinke A, Eckert J, Draing C, von Baehr V, et al. Heterozygous Arg753Gln polymorphism of human TLR-2 impairs immune activation by Borrelia burgdorferi and protects from late stage Lyme disease. J Immunol. 2005;175(4):2534-40.</w:t>
      </w:r>
      <w:bookmarkEnd w:id="90"/>
    </w:p>
    <w:p w14:paraId="3F6C2C07" w14:textId="77777777" w:rsidR="00D31F55" w:rsidRPr="00D31F55" w:rsidRDefault="00D31F55" w:rsidP="00D31F55">
      <w:pPr>
        <w:pStyle w:val="EndNoteBibliography"/>
        <w:spacing w:after="0"/>
      </w:pPr>
      <w:bookmarkStart w:id="91" w:name="_ENREF_91"/>
      <w:r w:rsidRPr="00D31F55">
        <w:t>91.</w:t>
      </w:r>
      <w:r w:rsidRPr="00D31F55">
        <w:tab/>
        <w:t>Tsui FW, Xi N, Rohekar S, Riarh R, Bilotta R, Tsui HW, et al. Toll-like receptor 2 variants are associated with acute reactive arthritis. Arthritis Rheum. 2008;58(11):3436-8.</w:t>
      </w:r>
      <w:bookmarkEnd w:id="91"/>
    </w:p>
    <w:p w14:paraId="54E1BAC9" w14:textId="77777777" w:rsidR="00D31F55" w:rsidRPr="00D31F55" w:rsidRDefault="00D31F55" w:rsidP="00D31F55">
      <w:pPr>
        <w:pStyle w:val="EndNoteBibliography"/>
        <w:spacing w:after="0"/>
      </w:pPr>
      <w:bookmarkStart w:id="92" w:name="_ENREF_92"/>
      <w:r w:rsidRPr="00D31F55">
        <w:t>92.</w:t>
      </w:r>
      <w:r w:rsidRPr="00D31F55">
        <w:tab/>
        <w:t>Fischer M, Spies-Weisshart B, Schrenk K, Gruhn B, Wittig S, Glaser A, et al. Polymorphisms of Dectin-1 and TLR2 Predispose to Invasive Fungal Disease in Patients with Acute Myeloid Leukemia. PloS one. 2016;11(3):e0150632.</w:t>
      </w:r>
      <w:bookmarkEnd w:id="92"/>
    </w:p>
    <w:p w14:paraId="45DB7D72" w14:textId="77777777" w:rsidR="00D31F55" w:rsidRPr="00D31F55" w:rsidRDefault="00D31F55" w:rsidP="00D31F55">
      <w:pPr>
        <w:pStyle w:val="EndNoteBibliography"/>
        <w:spacing w:after="0"/>
      </w:pPr>
      <w:bookmarkStart w:id="93" w:name="_ENREF_93"/>
      <w:r w:rsidRPr="00D31F55">
        <w:t>93.</w:t>
      </w:r>
      <w:r w:rsidRPr="00D31F55">
        <w:tab/>
        <w:t>Zukowski M, Taryma-Lesniak O, Kaczmarczyk M, Kotfis K, Szydlowski L, Ciechanowicz A, et al. Relationship between toll-like receptor 2 R753Q and T16934A polymorphisms and Staphylococcus aureus nasal carriage. Anaesthesiol Intensive Ther. 2017;49(2):110-5.</w:t>
      </w:r>
      <w:bookmarkEnd w:id="93"/>
    </w:p>
    <w:p w14:paraId="27B285D7" w14:textId="77777777" w:rsidR="00D31F55" w:rsidRPr="00D31F55" w:rsidRDefault="00D31F55" w:rsidP="00D31F55">
      <w:pPr>
        <w:pStyle w:val="EndNoteBibliography"/>
        <w:spacing w:after="0"/>
      </w:pPr>
      <w:bookmarkStart w:id="94" w:name="_ENREF_94"/>
      <w:r w:rsidRPr="00D31F55">
        <w:t>94.</w:t>
      </w:r>
      <w:r w:rsidRPr="00D31F55">
        <w:tab/>
        <w:t>Lee J, Choi J, Chung S, Park J, Kim JE, Sung H, et al. Genetic Predisposition of Polymorphisms in HMGB1-Related Genes to Breast Cancer Prognosis in Korean Women. J Breast Cancer. 2017;20(1):27-34.</w:t>
      </w:r>
      <w:bookmarkEnd w:id="94"/>
    </w:p>
    <w:p w14:paraId="30DFCE83" w14:textId="77777777" w:rsidR="00D31F55" w:rsidRPr="00D31F55" w:rsidRDefault="00D31F55" w:rsidP="00D31F55">
      <w:pPr>
        <w:pStyle w:val="EndNoteBibliography"/>
        <w:spacing w:after="0"/>
      </w:pPr>
      <w:bookmarkStart w:id="95" w:name="_ENREF_95"/>
      <w:r w:rsidRPr="00D31F55">
        <w:lastRenderedPageBreak/>
        <w:t>95.</w:t>
      </w:r>
      <w:r w:rsidRPr="00D31F55">
        <w:tab/>
        <w:t>Kaiser R, Tang LF, Taylor KE, Sterba K, Nititham J, Brown EE, et al. A polymorphism in TLR2 is associated with arterial thrombosis in a multiethnic population of patients with systemic lupus erythematosus. Arthritis Rheumatol. 2014;66(7):1882-7.</w:t>
      </w:r>
      <w:bookmarkEnd w:id="95"/>
    </w:p>
    <w:p w14:paraId="24FD7366" w14:textId="77777777" w:rsidR="00D31F55" w:rsidRPr="00D31F55" w:rsidRDefault="00D31F55" w:rsidP="00D31F55">
      <w:pPr>
        <w:pStyle w:val="EndNoteBibliography"/>
        <w:spacing w:after="0"/>
      </w:pPr>
      <w:bookmarkStart w:id="96" w:name="_ENREF_96"/>
      <w:r w:rsidRPr="00D31F55">
        <w:t>96.</w:t>
      </w:r>
      <w:r w:rsidRPr="00D31F55">
        <w:tab/>
        <w:t>Jiang ZC, Tang XM, Zhao YR, Zheng L. A functional variant at miR-34a binding site in toll-like receptor 4 gene alters susceptibility to hepatocellular carcinoma in a Chinese Han population. Tumour biology : the journal of the International Society for Oncodevelopmental Biology and Medicine. 2014;35(12):12345-52.</w:t>
      </w:r>
      <w:bookmarkEnd w:id="96"/>
    </w:p>
    <w:p w14:paraId="2574EB69" w14:textId="77777777" w:rsidR="00D31F55" w:rsidRPr="00D31F55" w:rsidRDefault="00D31F55" w:rsidP="00D31F55">
      <w:pPr>
        <w:pStyle w:val="EndNoteBibliography"/>
        <w:spacing w:after="0"/>
      </w:pPr>
      <w:bookmarkStart w:id="97" w:name="_ENREF_97"/>
      <w:r w:rsidRPr="00D31F55">
        <w:t>97.</w:t>
      </w:r>
      <w:r w:rsidRPr="00D31F55">
        <w:tab/>
        <w:t>Hwang YH, Ro H, Choi I, Kim H, Oh KH, Hwang JI, et al. Impact of polymorphisms of TLR4/CD14 and TLR3 on acute rejection in kidney transplantation. Transplantation. 2009;88(5):699-705.</w:t>
      </w:r>
      <w:bookmarkEnd w:id="97"/>
    </w:p>
    <w:p w14:paraId="33E22159" w14:textId="77777777" w:rsidR="00D31F55" w:rsidRPr="00D31F55" w:rsidRDefault="00D31F55" w:rsidP="00D31F55">
      <w:pPr>
        <w:pStyle w:val="EndNoteBibliography"/>
        <w:spacing w:after="0"/>
      </w:pPr>
      <w:bookmarkStart w:id="98" w:name="_ENREF_98"/>
      <w:r w:rsidRPr="00D31F55">
        <w:t>98.</w:t>
      </w:r>
      <w:r w:rsidRPr="00D31F55">
        <w:tab/>
        <w:t>Cheng I, Plummer SJ, Casey G, Witte JS. Toll-like receptor 4 genetic variation and advanced prostate cancer risk. Cancer epidemiology, biomarkers &amp; prevention : a publication of the American Association for Cancer Research, cosponsored by the American Society of Preventive Oncology. 2007;16(2):352-5.</w:t>
      </w:r>
      <w:bookmarkEnd w:id="98"/>
    </w:p>
    <w:p w14:paraId="70C1A47F" w14:textId="77777777" w:rsidR="00D31F55" w:rsidRPr="00D31F55" w:rsidRDefault="00D31F55" w:rsidP="00D31F55">
      <w:pPr>
        <w:pStyle w:val="EndNoteBibliography"/>
        <w:spacing w:after="0"/>
      </w:pPr>
      <w:bookmarkStart w:id="99" w:name="_ENREF_99"/>
      <w:r w:rsidRPr="00D31F55">
        <w:t>99.</w:t>
      </w:r>
      <w:r w:rsidRPr="00D31F55">
        <w:tab/>
        <w:t>Castano-Rodriguez N, Kaakoush NO, Pardo AL, Goh KL, Fock KM, Mitchell HM. Genetic polymorphisms in the Toll-like receptor signalling pathway in Helicobacter pylori infection and related gastric cancer. Hum Immunol. 2014;75(8):808-15.</w:t>
      </w:r>
      <w:bookmarkEnd w:id="99"/>
    </w:p>
    <w:p w14:paraId="2B33FF64" w14:textId="77777777" w:rsidR="00D31F55" w:rsidRPr="00D31F55" w:rsidRDefault="00D31F55" w:rsidP="00D31F55">
      <w:pPr>
        <w:pStyle w:val="EndNoteBibliography"/>
        <w:spacing w:after="0"/>
      </w:pPr>
      <w:bookmarkStart w:id="100" w:name="_ENREF_100"/>
      <w:r w:rsidRPr="00D31F55">
        <w:t>100.</w:t>
      </w:r>
      <w:r w:rsidRPr="00D31F55">
        <w:tab/>
        <w:t>Fan YF, Wu YM, Liu H, Yu Y, Jiang YY, Xue YZ, et al. TLR4 polymorphisms associated with developing gastric pre-cancer lesions in a Chinese Han population. Hum Immunol. 2014;75(2):176-81.</w:t>
      </w:r>
      <w:bookmarkEnd w:id="100"/>
    </w:p>
    <w:p w14:paraId="2132164F" w14:textId="77777777" w:rsidR="00D31F55" w:rsidRPr="00D31F55" w:rsidRDefault="00D31F55" w:rsidP="00D31F55">
      <w:pPr>
        <w:pStyle w:val="EndNoteBibliography"/>
        <w:spacing w:after="0"/>
      </w:pPr>
      <w:bookmarkStart w:id="101" w:name="_ENREF_101"/>
      <w:r w:rsidRPr="00D31F55">
        <w:t>101.</w:t>
      </w:r>
      <w:r w:rsidRPr="00D31F55">
        <w:tab/>
        <w:t>Li P, He CY, Xu Q, Sun LP, Ha MW, Yuan Y. Effect of the -2081G/A polymorphism of the TLR4 gene and its interaction with Helicobacter pylori infection on the risk of gastric cancer in Chinese individuals. Genetic testing and molecular biomarkers. 2014;18(9):610-5.</w:t>
      </w:r>
      <w:bookmarkEnd w:id="101"/>
    </w:p>
    <w:p w14:paraId="07BCC29C" w14:textId="77777777" w:rsidR="00D31F55" w:rsidRPr="00D31F55" w:rsidRDefault="00D31F55" w:rsidP="00D31F55">
      <w:pPr>
        <w:pStyle w:val="EndNoteBibliography"/>
        <w:spacing w:after="0"/>
      </w:pPr>
      <w:bookmarkStart w:id="102" w:name="_ENREF_102"/>
      <w:r w:rsidRPr="00D31F55">
        <w:t>102.</w:t>
      </w:r>
      <w:r w:rsidRPr="00D31F55">
        <w:tab/>
        <w:t>Ito M, Hanaoka M, Droma Y, Kobayashi N, Yasuo M, Kitaguchi Y, et al. The association of Toll-like receptor 4 gene polymorphisms with the development of emphysema in Japanese subjects: a case control study. BMC research notes. 2012;5:36.</w:t>
      </w:r>
      <w:bookmarkEnd w:id="102"/>
    </w:p>
    <w:p w14:paraId="4FC7E09D" w14:textId="77777777" w:rsidR="00D31F55" w:rsidRPr="00D31F55" w:rsidRDefault="00D31F55" w:rsidP="00D31F55">
      <w:pPr>
        <w:pStyle w:val="EndNoteBibliography"/>
        <w:spacing w:after="0"/>
      </w:pPr>
      <w:bookmarkStart w:id="103" w:name="_ENREF_103"/>
      <w:r w:rsidRPr="00D31F55">
        <w:t>103.</w:t>
      </w:r>
      <w:r w:rsidRPr="00D31F55">
        <w:tab/>
        <w:t>Zhou L, Wei B, Xing C, Xie H, Yu X, Wu L, et al. Polymorphism in 3'-untranslated region of toll-like receptor 4 gene is associated with protection from hepatitis B virus recurrence after liver transplantation. Transpl Infect Dis. 2011;13(3):250-8.</w:t>
      </w:r>
      <w:bookmarkEnd w:id="103"/>
    </w:p>
    <w:p w14:paraId="6625C320" w14:textId="77777777" w:rsidR="00D31F55" w:rsidRPr="00D31F55" w:rsidRDefault="00D31F55" w:rsidP="00D31F55">
      <w:pPr>
        <w:pStyle w:val="EndNoteBibliography"/>
        <w:spacing w:after="0"/>
      </w:pPr>
      <w:bookmarkStart w:id="104" w:name="_ENREF_104"/>
      <w:r w:rsidRPr="00D31F55">
        <w:t>104.</w:t>
      </w:r>
      <w:r w:rsidRPr="00D31F55">
        <w:tab/>
        <w:t>Miedema KG, te Poele EM, Tissing WJ, Postma DS, Koppelman GH, de Pagter AP, et al. Association of polymorphisms in the TLR4 gene with the risk of developing neutropenia in children with leukemia. Leukemia. 2011;25(6):995-1000.</w:t>
      </w:r>
      <w:bookmarkEnd w:id="104"/>
    </w:p>
    <w:p w14:paraId="23D5EE0C" w14:textId="77777777" w:rsidR="00D31F55" w:rsidRPr="00D31F55" w:rsidRDefault="00D31F55" w:rsidP="00D31F55">
      <w:pPr>
        <w:pStyle w:val="EndNoteBibliography"/>
        <w:spacing w:after="0"/>
      </w:pPr>
      <w:bookmarkStart w:id="105" w:name="_ENREF_105"/>
      <w:r w:rsidRPr="00D31F55">
        <w:t>105.</w:t>
      </w:r>
      <w:r w:rsidRPr="00D31F55">
        <w:tab/>
        <w:t>Kim HJ, Bae JS, Chang IH, Kim KD, Lee J, Shin HD, et al. Sequence variants of Toll-like receptor 4 (TLR4) and the risk of prostate cancer in Korean men. World J Urol. 2012;30(2):225-32.</w:t>
      </w:r>
      <w:bookmarkEnd w:id="105"/>
    </w:p>
    <w:p w14:paraId="1CE89104" w14:textId="77777777" w:rsidR="00D31F55" w:rsidRPr="00D31F55" w:rsidRDefault="00D31F55" w:rsidP="00D31F55">
      <w:pPr>
        <w:pStyle w:val="EndNoteBibliography"/>
        <w:spacing w:after="0"/>
      </w:pPr>
      <w:bookmarkStart w:id="106" w:name="_ENREF_106"/>
      <w:r w:rsidRPr="00D31F55">
        <w:t>106.</w:t>
      </w:r>
      <w:r w:rsidRPr="00D31F55">
        <w:tab/>
        <w:t>Mansur A, von Gruben L, Popov AF, Steinau M, Bergmann I, Ross D, et al. The regulatory toll-like receptor 4 genetic polymorphism rs11536889 is associated with renal, coagulation and hepatic organ failure in sepsis patients. J Transl Med. 2014;12:177.</w:t>
      </w:r>
      <w:bookmarkEnd w:id="106"/>
    </w:p>
    <w:p w14:paraId="44AD9F41" w14:textId="77777777" w:rsidR="00D31F55" w:rsidRPr="00D31F55" w:rsidRDefault="00D31F55" w:rsidP="00D31F55">
      <w:pPr>
        <w:pStyle w:val="EndNoteBibliography"/>
        <w:spacing w:after="0"/>
      </w:pPr>
      <w:bookmarkStart w:id="107" w:name="_ENREF_107"/>
      <w:r w:rsidRPr="00D31F55">
        <w:t>107.</w:t>
      </w:r>
      <w:r w:rsidRPr="00D31F55">
        <w:tab/>
        <w:t>Wang H, Wei Y, Zeng Y, Qin Y, Xiong B, Qin G, et al. The association of polymorphisms of TLR4 and CD14 genes with susceptibility to sepsis in a Chinese population. BMC Med Genet. 2014;15:123.</w:t>
      </w:r>
      <w:bookmarkEnd w:id="107"/>
    </w:p>
    <w:p w14:paraId="77A84A90" w14:textId="77777777" w:rsidR="00D31F55" w:rsidRPr="00D31F55" w:rsidRDefault="00D31F55" w:rsidP="00D31F55">
      <w:pPr>
        <w:pStyle w:val="EndNoteBibliography"/>
        <w:spacing w:after="0"/>
      </w:pPr>
      <w:bookmarkStart w:id="108" w:name="_ENREF_108"/>
      <w:r w:rsidRPr="00D31F55">
        <w:lastRenderedPageBreak/>
        <w:t>108.</w:t>
      </w:r>
      <w:r w:rsidRPr="00D31F55">
        <w:tab/>
        <w:t>Liu L, Zhang Q, Xiong XY, Gong QW, Liao MF, Yang QW. TLR4 gene polymorphisms rs11536889 is associated with intracranial aneurysm susceptibility. Journal of clinical neuroscience : official journal of the Neurosurgical Society of Australasia. 2018;53:165-70.</w:t>
      </w:r>
      <w:bookmarkEnd w:id="108"/>
    </w:p>
    <w:p w14:paraId="4ADCAF99" w14:textId="77777777" w:rsidR="00D31F55" w:rsidRPr="00D31F55" w:rsidRDefault="00D31F55" w:rsidP="00D31F55">
      <w:pPr>
        <w:pStyle w:val="EndNoteBibliography"/>
        <w:spacing w:after="0"/>
      </w:pPr>
      <w:bookmarkStart w:id="109" w:name="_ENREF_109"/>
      <w:r w:rsidRPr="00D31F55">
        <w:t>109.</w:t>
      </w:r>
      <w:r w:rsidRPr="00D31F55">
        <w:tab/>
        <w:t>Shibuya E, Meguro A, Ota M, Kashiwagi K, Mabuchi F, Iijima H, et al. Association of Toll-like receptor 4 gene polymorphisms with normal tension glaucoma. Investigative ophthalmology &amp; visual science. 2008;49(10):4453-7.</w:t>
      </w:r>
      <w:bookmarkEnd w:id="109"/>
    </w:p>
    <w:p w14:paraId="5DD9C0BA" w14:textId="77777777" w:rsidR="00D31F55" w:rsidRPr="00D31F55" w:rsidRDefault="00D31F55" w:rsidP="00D31F55">
      <w:pPr>
        <w:pStyle w:val="EndNoteBibliography"/>
        <w:spacing w:after="0"/>
      </w:pPr>
      <w:bookmarkStart w:id="110" w:name="_ENREF_110"/>
      <w:r w:rsidRPr="00D31F55">
        <w:t>110.</w:t>
      </w:r>
      <w:r w:rsidRPr="00D31F55">
        <w:tab/>
        <w:t>Ryckman KK, Williams SM, Krohn MA, Simhan HN. Genetic association of Toll-like receptor 4 with cervical cytokine concentrations during pregnancy. Genes Immun. 2009;10(7):636-40.</w:t>
      </w:r>
      <w:bookmarkEnd w:id="110"/>
    </w:p>
    <w:p w14:paraId="25C33596" w14:textId="77777777" w:rsidR="00D31F55" w:rsidRPr="00D31F55" w:rsidRDefault="00D31F55" w:rsidP="00D31F55">
      <w:pPr>
        <w:pStyle w:val="EndNoteBibliography"/>
        <w:spacing w:after="0"/>
      </w:pPr>
      <w:bookmarkStart w:id="111" w:name="_ENREF_111"/>
      <w:r w:rsidRPr="00D31F55">
        <w:t>111.</w:t>
      </w:r>
      <w:r w:rsidRPr="00D31F55">
        <w:tab/>
        <w:t>Sode J, Bank S, Vogel U, Andersen PS, Sorensen SB, Bojesen AB, et al. Genetically determined high activities of the TNF-alpha, IL23/IL17, and NFkB pathways were associated with increased risk of ankylosing spondylitis. BMC Med Genet. 2018;19(1):165.</w:t>
      </w:r>
      <w:bookmarkEnd w:id="111"/>
    </w:p>
    <w:p w14:paraId="024E8C44" w14:textId="77777777" w:rsidR="00D31F55" w:rsidRPr="00D31F55" w:rsidRDefault="00D31F55" w:rsidP="00D31F55">
      <w:pPr>
        <w:pStyle w:val="EndNoteBibliography"/>
        <w:spacing w:after="0"/>
      </w:pPr>
      <w:bookmarkStart w:id="112" w:name="_ENREF_112"/>
      <w:r w:rsidRPr="00D31F55">
        <w:t>112.</w:t>
      </w:r>
      <w:r w:rsidRPr="00D31F55">
        <w:tab/>
        <w:t>Chen YC, Yip PK, Huang YL, Sun Y, Wen LL, Chu YM, et al. Sequence variants of toll like receptor 4 and late-onset Alzheimer's disease. PloS one. 2012;7(12):e50771.</w:t>
      </w:r>
      <w:bookmarkEnd w:id="112"/>
    </w:p>
    <w:p w14:paraId="64AA13C3" w14:textId="77777777" w:rsidR="00D31F55" w:rsidRPr="00D31F55" w:rsidRDefault="00D31F55" w:rsidP="00D31F55">
      <w:pPr>
        <w:pStyle w:val="EndNoteBibliography"/>
        <w:spacing w:after="0"/>
      </w:pPr>
      <w:bookmarkStart w:id="113" w:name="_ENREF_113"/>
      <w:r w:rsidRPr="00D31F55">
        <w:t>113.</w:t>
      </w:r>
      <w:r w:rsidRPr="00D31F55">
        <w:tab/>
        <w:t>Enquobahrie DA, Smith NL, Bis JC, Carty CL, Rice KM, Lumley T, et al. Cholesterol ester transfer protein, interleukin-8, peroxisome proliferator activator receptor alpha, and Toll-like receptor 4 genetic variations and risk of incident nonfatal myocardial infarction and ischemic stroke. Am J Cardiol. 2008;101(12):1683-8.</w:t>
      </w:r>
      <w:bookmarkEnd w:id="113"/>
    </w:p>
    <w:p w14:paraId="1C13661F" w14:textId="77777777" w:rsidR="00D31F55" w:rsidRPr="00D31F55" w:rsidRDefault="00D31F55" w:rsidP="00D31F55">
      <w:pPr>
        <w:pStyle w:val="EndNoteBibliography"/>
        <w:spacing w:after="0"/>
      </w:pPr>
      <w:bookmarkStart w:id="114" w:name="_ENREF_114"/>
      <w:r w:rsidRPr="00D31F55">
        <w:t>114.</w:t>
      </w:r>
      <w:r w:rsidRPr="00D31F55">
        <w:tab/>
        <w:t>Song J, Kim DY, Kim CS, Kim HJ, Lee DH, Lee HM, et al. The association between Toll-like receptor 4 (TLR4) polymorphisms and the risk of prostate cancer in Korean men. Cancer genetics and cytogenetics. 2009;190(2):88-92.</w:t>
      </w:r>
      <w:bookmarkEnd w:id="114"/>
    </w:p>
    <w:p w14:paraId="7F1CEF25" w14:textId="77777777" w:rsidR="00D31F55" w:rsidRPr="00D31F55" w:rsidRDefault="00D31F55" w:rsidP="00D31F55">
      <w:pPr>
        <w:pStyle w:val="EndNoteBibliography"/>
        <w:spacing w:after="0"/>
      </w:pPr>
      <w:bookmarkStart w:id="115" w:name="_ENREF_115"/>
      <w:r w:rsidRPr="00D31F55">
        <w:t>115.</w:t>
      </w:r>
      <w:r w:rsidRPr="00D31F55">
        <w:tab/>
        <w:t>Taylor BD, Darville T, Ferrell RE, Kammerer CM, Ness RB, Haggerty CL. Variants in toll-like receptor 1 and 4 genes are associated with Chlamydia trachomatis among women with pelvic inflammatory disease. J Infect Dis. 2012;205(4):603-9.</w:t>
      </w:r>
      <w:bookmarkEnd w:id="115"/>
    </w:p>
    <w:p w14:paraId="06427545" w14:textId="77777777" w:rsidR="00D31F55" w:rsidRPr="00D31F55" w:rsidRDefault="00D31F55" w:rsidP="00D31F55">
      <w:pPr>
        <w:pStyle w:val="EndNoteBibliography"/>
        <w:spacing w:after="0"/>
      </w:pPr>
      <w:bookmarkStart w:id="116" w:name="_ENREF_116"/>
      <w:r w:rsidRPr="00D31F55">
        <w:t>116.</w:t>
      </w:r>
      <w:r w:rsidRPr="00D31F55">
        <w:tab/>
        <w:t>Huang L, Yuan K, Liu J, Ren X, Dong X, Tian W, et al. Polymorphisms of the TLR4 gene and risk of gastric cancer. Gene. 2014;537(1):46-50.</w:t>
      </w:r>
      <w:bookmarkEnd w:id="116"/>
    </w:p>
    <w:p w14:paraId="35DE6A8B" w14:textId="77777777" w:rsidR="00D31F55" w:rsidRPr="00D31F55" w:rsidRDefault="00D31F55" w:rsidP="00D31F55">
      <w:pPr>
        <w:pStyle w:val="EndNoteBibliography"/>
        <w:spacing w:after="0"/>
      </w:pPr>
      <w:bookmarkStart w:id="117" w:name="_ENREF_117"/>
      <w:r w:rsidRPr="00D31F55">
        <w:t>117.</w:t>
      </w:r>
      <w:r w:rsidRPr="00D31F55">
        <w:tab/>
        <w:t>Zaki HY, Leung KH, Yiu WC, Gasmelseed N, Elwali NE, Yip SP. Common polymorphisms in TLR4 gene associated with susceptibility to pulmonary tuberculosis in the Sudanese. Int J Tuberc Lung Dis. 2012;16(7):934-40.</w:t>
      </w:r>
      <w:bookmarkEnd w:id="117"/>
    </w:p>
    <w:p w14:paraId="5B6F4A02" w14:textId="77777777" w:rsidR="00D31F55" w:rsidRPr="00D31F55" w:rsidRDefault="00D31F55" w:rsidP="00D31F55">
      <w:pPr>
        <w:pStyle w:val="EndNoteBibliography"/>
        <w:spacing w:after="0"/>
      </w:pPr>
      <w:bookmarkStart w:id="118" w:name="_ENREF_118"/>
      <w:r w:rsidRPr="00D31F55">
        <w:t>118.</w:t>
      </w:r>
      <w:r w:rsidRPr="00D31F55">
        <w:tab/>
        <w:t>Song Y, Liu H, Long L, Zhang N, Liu Y. TLR4 rs1927911, but not TLR2 rs5743708, is associated with atherosclerotic cerebral infarction in the Southern Han population: a case-control study. Medicine (Baltimore). 2015;94(2):e381.</w:t>
      </w:r>
      <w:bookmarkEnd w:id="118"/>
    </w:p>
    <w:p w14:paraId="74D0B0BB" w14:textId="77777777" w:rsidR="00D31F55" w:rsidRPr="00D31F55" w:rsidRDefault="00D31F55" w:rsidP="00D31F55">
      <w:pPr>
        <w:pStyle w:val="EndNoteBibliography"/>
        <w:spacing w:after="0"/>
      </w:pPr>
      <w:bookmarkStart w:id="119" w:name="_ENREF_119"/>
      <w:r w:rsidRPr="00D31F55">
        <w:t>119.</w:t>
      </w:r>
      <w:r w:rsidRPr="00D31F55">
        <w:tab/>
        <w:t>Xu Y, Jiang Z, Huang J, Meng Q, Coh P, Tao L. The association between toll-like receptor 4 polymorphisms and diabetic retinopathy in Chinese patients with type 2 diabetes. Br J Ophthalmol. 2015;99(9):1301-5.</w:t>
      </w:r>
      <w:bookmarkEnd w:id="119"/>
    </w:p>
    <w:p w14:paraId="28A1DA28" w14:textId="77777777" w:rsidR="00D31F55" w:rsidRPr="00D31F55" w:rsidRDefault="00D31F55" w:rsidP="00D31F55">
      <w:pPr>
        <w:pStyle w:val="EndNoteBibliography"/>
        <w:spacing w:after="0"/>
      </w:pPr>
      <w:bookmarkStart w:id="120" w:name="_ENREF_120"/>
      <w:r w:rsidRPr="00D31F55">
        <w:t>120.</w:t>
      </w:r>
      <w:r w:rsidRPr="00D31F55">
        <w:tab/>
        <w:t>Zhao J, Han X, Xue L, Zhu K, Liu H, Xie A. Association of TLR4 gene polymorphisms with sporadic Parkinson's disease in a Han Chinese population. Neurol Sci. 2015;36(9):1659-65.</w:t>
      </w:r>
      <w:bookmarkEnd w:id="120"/>
    </w:p>
    <w:p w14:paraId="1770C7B2" w14:textId="77777777" w:rsidR="00D31F55" w:rsidRPr="00D31F55" w:rsidRDefault="00D31F55" w:rsidP="00D31F55">
      <w:pPr>
        <w:pStyle w:val="EndNoteBibliography"/>
        <w:spacing w:after="0"/>
      </w:pPr>
      <w:bookmarkStart w:id="121" w:name="_ENREF_121"/>
      <w:r w:rsidRPr="00D31F55">
        <w:t>121.</w:t>
      </w:r>
      <w:r w:rsidRPr="00D31F55">
        <w:tab/>
        <w:t>Li Z, Song A, Yu H. Interaction between toll-like receptor 4 (TLR4) gene and alcohol drinking on Parkinson's disease risk in Chinese Han population. Journal of clinical neuroscience : official journal of the Neurosurgical Society of Australasia. 2019;62:128-32.</w:t>
      </w:r>
      <w:bookmarkEnd w:id="121"/>
    </w:p>
    <w:p w14:paraId="76DEB346" w14:textId="77777777" w:rsidR="00D31F55" w:rsidRPr="00D31F55" w:rsidRDefault="00D31F55" w:rsidP="00D31F55">
      <w:pPr>
        <w:pStyle w:val="EndNoteBibliography"/>
        <w:spacing w:after="0"/>
      </w:pPr>
      <w:bookmarkStart w:id="122" w:name="_ENREF_122"/>
      <w:r w:rsidRPr="00D31F55">
        <w:lastRenderedPageBreak/>
        <w:t>122.</w:t>
      </w:r>
      <w:r w:rsidRPr="00D31F55">
        <w:tab/>
        <w:t>Qing YF, Zhou JG, Zhang QB, Wang DS, Li M, Yang QB, et al. Association of TLR4 Gene rs2149356 polymorphism with primary gouty arthritis in a case-control study. PloS one. 2013;8(5):e64845.</w:t>
      </w:r>
      <w:bookmarkEnd w:id="122"/>
    </w:p>
    <w:p w14:paraId="4E541E65" w14:textId="77777777" w:rsidR="00D31F55" w:rsidRPr="00D31F55" w:rsidRDefault="00D31F55" w:rsidP="00D31F55">
      <w:pPr>
        <w:pStyle w:val="EndNoteBibliography"/>
        <w:spacing w:after="0"/>
      </w:pPr>
      <w:bookmarkStart w:id="123" w:name="_ENREF_123"/>
      <w:r w:rsidRPr="00D31F55">
        <w:t>123.</w:t>
      </w:r>
      <w:r w:rsidRPr="00D31F55">
        <w:tab/>
        <w:t>Takano Y, Shi D, Shimizu A, Funayama T, Mashima Y, Yasuda N, et al. Association of Toll-like receptor 4 gene polymorphisms in Japanese subjects with primary open-angle, normal-tension, and exfoliation glaucoma. Am J Ophthalmol. 2012;154(5):825-32 e1.</w:t>
      </w:r>
      <w:bookmarkEnd w:id="123"/>
    </w:p>
    <w:p w14:paraId="277DDAF8" w14:textId="77777777" w:rsidR="00D31F55" w:rsidRPr="00D31F55" w:rsidRDefault="00D31F55" w:rsidP="00D31F55">
      <w:pPr>
        <w:pStyle w:val="EndNoteBibliography"/>
        <w:spacing w:after="0"/>
      </w:pPr>
      <w:bookmarkStart w:id="124" w:name="_ENREF_124"/>
      <w:r w:rsidRPr="00D31F55">
        <w:t>124.</w:t>
      </w:r>
      <w:r w:rsidRPr="00D31F55">
        <w:tab/>
        <w:t>Rasheed H, McKinney C, Stamp LK, Dalbeth N, Topless RK, Day R, et al. The Toll-Like Receptor 4 (TLR4) Variant rs2149356 and Risk of Gout in European and Polynesian Sample Sets. PloS one. 2016;11(1):e0147939.</w:t>
      </w:r>
      <w:bookmarkEnd w:id="124"/>
    </w:p>
    <w:p w14:paraId="5FF46A08" w14:textId="77777777" w:rsidR="00D31F55" w:rsidRPr="00D31F55" w:rsidRDefault="00D31F55" w:rsidP="00D31F55">
      <w:pPr>
        <w:pStyle w:val="EndNoteBibliography"/>
        <w:spacing w:after="0"/>
      </w:pPr>
      <w:bookmarkStart w:id="125" w:name="_ENREF_125"/>
      <w:r w:rsidRPr="00D31F55">
        <w:t>125.</w:t>
      </w:r>
      <w:r w:rsidRPr="00D31F55">
        <w:tab/>
        <w:t>Liu H, Qi S, He W, Chang C, Chen Y, Yu J. Association of single-nucleotide polymorphisms in TLR4 gene and gene-environment interaction with primary open angle glaucoma in a Chinese northern population. J Gene Med. 2020;22(1):e3139.</w:t>
      </w:r>
      <w:bookmarkEnd w:id="125"/>
    </w:p>
    <w:p w14:paraId="0E140A2B" w14:textId="77777777" w:rsidR="00D31F55" w:rsidRPr="00D31F55" w:rsidRDefault="00D31F55" w:rsidP="00D31F55">
      <w:pPr>
        <w:pStyle w:val="EndNoteBibliography"/>
        <w:spacing w:after="0"/>
      </w:pPr>
      <w:bookmarkStart w:id="126" w:name="_ENREF_126"/>
      <w:r w:rsidRPr="00D31F55">
        <w:t>126.</w:t>
      </w:r>
      <w:r w:rsidRPr="00D31F55">
        <w:tab/>
        <w:t>Yang H, Wei C, Li Q, Shou T, Yang Y, Xiao C, et al. Association of TLR4 gene non-missense single nucleotide polymorphisms with rheumatoid arthritis in Chinese Han population. Rheumatol Int. 2013;33(5):1283-8.</w:t>
      </w:r>
      <w:bookmarkEnd w:id="126"/>
    </w:p>
    <w:p w14:paraId="0592DF04" w14:textId="77777777" w:rsidR="00D31F55" w:rsidRPr="00D31F55" w:rsidRDefault="00D31F55" w:rsidP="00D31F55">
      <w:pPr>
        <w:pStyle w:val="EndNoteBibliography"/>
        <w:spacing w:after="0"/>
      </w:pPr>
      <w:bookmarkStart w:id="127" w:name="_ENREF_127"/>
      <w:r w:rsidRPr="00D31F55">
        <w:t>127.</w:t>
      </w:r>
      <w:r w:rsidRPr="00D31F55">
        <w:tab/>
        <w:t>Rudofsky G, Jr., Reismann P, Witte S, Humpert PM, Isermann B, Chavakis T, et al. Asp299Gly and Thr399Ile genotypes of the TLR4 gene are associated with a reduced prevalence of diabetic neuropathy in patients with type 2 diabetes. Diabetes care. 2004;27(1):179-83.</w:t>
      </w:r>
      <w:bookmarkEnd w:id="127"/>
    </w:p>
    <w:p w14:paraId="33152C47" w14:textId="77777777" w:rsidR="00D31F55" w:rsidRPr="00D31F55" w:rsidRDefault="00D31F55" w:rsidP="00D31F55">
      <w:pPr>
        <w:pStyle w:val="EndNoteBibliography"/>
        <w:spacing w:after="0"/>
      </w:pPr>
      <w:bookmarkStart w:id="128" w:name="_ENREF_128"/>
      <w:r w:rsidRPr="00D31F55">
        <w:t>128.</w:t>
      </w:r>
      <w:r w:rsidRPr="00D31F55">
        <w:tab/>
        <w:t>Ameziane N, Beillat T, Verpillat P, Chollet-Martin S, Aumont MC, Seknadji P, et al. Association of the Toll-like receptor 4 gene Asp299Gly polymorphism with acute coronary events. Arterioscler Thromb Vasc Biol. 2003;23(12):e61-4.</w:t>
      </w:r>
      <w:bookmarkEnd w:id="128"/>
    </w:p>
    <w:p w14:paraId="7F403A11" w14:textId="77777777" w:rsidR="00D31F55" w:rsidRPr="00D31F55" w:rsidRDefault="00D31F55" w:rsidP="00D31F55">
      <w:pPr>
        <w:pStyle w:val="EndNoteBibliography"/>
        <w:spacing w:after="0"/>
      </w:pPr>
      <w:bookmarkStart w:id="129" w:name="_ENREF_129"/>
      <w:r w:rsidRPr="00D31F55">
        <w:t>129.</w:t>
      </w:r>
      <w:r w:rsidRPr="00D31F55">
        <w:tab/>
        <w:t>Kiechl S, Lorenz E, Reindl M, Wiedermann CJ, Oberhollenzer F, Bonora E, et al. Toll-like receptor 4 polymorphisms and atherogenesis. The New England journal of medicine. 2002;347(3):185-92.</w:t>
      </w:r>
      <w:bookmarkEnd w:id="129"/>
    </w:p>
    <w:p w14:paraId="23462F2A" w14:textId="77777777" w:rsidR="00D31F55" w:rsidRPr="00D31F55" w:rsidRDefault="00D31F55" w:rsidP="00D31F55">
      <w:pPr>
        <w:pStyle w:val="EndNoteBibliography"/>
        <w:spacing w:after="0"/>
      </w:pPr>
      <w:bookmarkStart w:id="130" w:name="_ENREF_130"/>
      <w:r w:rsidRPr="00D31F55">
        <w:t>130.</w:t>
      </w:r>
      <w:r w:rsidRPr="00D31F55">
        <w:tab/>
        <w:t>Agnese DM, Calvano JE, Hahm SJ, Coyle SM, Corbett SA, Calvano SE, et al. Human toll-like receptor 4 mutations but not CD14 polymorphisms are associated with an increased risk of gram-negative infections. J Infect Dis. 2002;186(10):1522-5.</w:t>
      </w:r>
      <w:bookmarkEnd w:id="130"/>
    </w:p>
    <w:p w14:paraId="6E22A027" w14:textId="77777777" w:rsidR="00D31F55" w:rsidRPr="00D31F55" w:rsidRDefault="00D31F55" w:rsidP="00D31F55">
      <w:pPr>
        <w:pStyle w:val="EndNoteBibliography"/>
        <w:spacing w:after="0"/>
      </w:pPr>
      <w:bookmarkStart w:id="131" w:name="_ENREF_131"/>
      <w:r w:rsidRPr="00D31F55">
        <w:t>131.</w:t>
      </w:r>
      <w:r w:rsidRPr="00D31F55">
        <w:tab/>
        <w:t>Tal G, Mandelberg A, Dalal I, Cesar K, Somekh E, Tal A, et al. Association between common Toll-like receptor 4 mutations and severe respiratory syncytial virus disease. J Infect Dis. 2004;189(11):2057-63.</w:t>
      </w:r>
      <w:bookmarkEnd w:id="131"/>
    </w:p>
    <w:p w14:paraId="0ADAFA6E" w14:textId="77777777" w:rsidR="00D31F55" w:rsidRPr="00D31F55" w:rsidRDefault="00D31F55" w:rsidP="00D31F55">
      <w:pPr>
        <w:pStyle w:val="EndNoteBibliography"/>
        <w:spacing w:after="0"/>
      </w:pPr>
      <w:bookmarkStart w:id="132" w:name="_ENREF_132"/>
      <w:r w:rsidRPr="00D31F55">
        <w:t>132.</w:t>
      </w:r>
      <w:r w:rsidRPr="00D31F55">
        <w:tab/>
        <w:t>Palmer SM, Burch LH, Davis RD, Herczyk WF, Howell DN, Reinsmoen NL, et al. The role of innate immunity in acute allograft rejection after lung transplantation. Am J Respir Crit Care Med. 2003;168(6):628-32.</w:t>
      </w:r>
      <w:bookmarkEnd w:id="132"/>
    </w:p>
    <w:p w14:paraId="7FE189F9" w14:textId="77777777" w:rsidR="00D31F55" w:rsidRPr="00D31F55" w:rsidRDefault="00D31F55" w:rsidP="00D31F55">
      <w:pPr>
        <w:pStyle w:val="EndNoteBibliography"/>
        <w:spacing w:after="0"/>
      </w:pPr>
      <w:bookmarkStart w:id="133" w:name="_ENREF_133"/>
      <w:r w:rsidRPr="00D31F55">
        <w:t>133.</w:t>
      </w:r>
      <w:r w:rsidRPr="00D31F55">
        <w:tab/>
        <w:t>Palomino-Morales R, Torres O, Vazquez-Rodriguez TR, Morado IC, Castaneda S, Callejas-Rubio JL, et al. Association between toll-like receptor 4 gene polymorphism and biopsy-proven giant cell arteritis. J Rheumatol. 2009;36(7):1501-6.</w:t>
      </w:r>
      <w:bookmarkEnd w:id="133"/>
    </w:p>
    <w:p w14:paraId="1B63DB77" w14:textId="77777777" w:rsidR="00D31F55" w:rsidRPr="00D31F55" w:rsidRDefault="00D31F55" w:rsidP="00D31F55">
      <w:pPr>
        <w:pStyle w:val="EndNoteBibliography"/>
        <w:spacing w:after="0"/>
      </w:pPr>
      <w:bookmarkStart w:id="134" w:name="_ENREF_134"/>
      <w:r w:rsidRPr="00D31F55">
        <w:t>134.</w:t>
      </w:r>
      <w:r w:rsidRPr="00D31F55">
        <w:tab/>
        <w:t>da Silva Santos S, Clark TG, Campino S, Suarez-Mutis MC, Rockett KA, Kwiatkowski DP, et al. Investigation of host candidate malaria-associated risk/protective SNPs in a Brazilian Amazonian population. PloS one. 2012;7(5):e36692.</w:t>
      </w:r>
      <w:bookmarkEnd w:id="134"/>
    </w:p>
    <w:p w14:paraId="7156F970" w14:textId="77777777" w:rsidR="00D31F55" w:rsidRPr="00D31F55" w:rsidRDefault="00D31F55" w:rsidP="00D31F55">
      <w:pPr>
        <w:pStyle w:val="EndNoteBibliography"/>
        <w:spacing w:after="0"/>
      </w:pPr>
      <w:bookmarkStart w:id="135" w:name="_ENREF_135"/>
      <w:r w:rsidRPr="00D31F55">
        <w:t>135.</w:t>
      </w:r>
      <w:r w:rsidRPr="00D31F55">
        <w:tab/>
        <w:t>Dhiman N, Ovsyannikova IG, Vierkant RA, Ryan JE, Pankratz VS, Jacobson RM, et al. Associations between SNPs in toll-like receptors and related intracellular signaling molecules and immune responses to measles vaccine: preliminary results. Vaccine. 2008;26(14):1731-6.</w:t>
      </w:r>
      <w:bookmarkEnd w:id="135"/>
    </w:p>
    <w:p w14:paraId="52872405" w14:textId="77777777" w:rsidR="00D31F55" w:rsidRPr="00D31F55" w:rsidRDefault="00D31F55" w:rsidP="00D31F55">
      <w:pPr>
        <w:pStyle w:val="EndNoteBibliography"/>
        <w:spacing w:after="0"/>
      </w:pPr>
      <w:bookmarkStart w:id="136" w:name="_ENREF_136"/>
      <w:r w:rsidRPr="00D31F55">
        <w:lastRenderedPageBreak/>
        <w:t>136.</w:t>
      </w:r>
      <w:r w:rsidRPr="00D31F55">
        <w:tab/>
        <w:t>van Rijn BB, Franx A, Steegers EA, de Groot CJ, Bertina RM, Pasterkamp G, et al. Maternal TLR4 and NOD2 gene variants, pro-inflammatory phenotype and susceptibility to early-onset preeclampsia and HELLP syndrome. PloS one. 2008;3(4):e1865.</w:t>
      </w:r>
      <w:bookmarkEnd w:id="136"/>
    </w:p>
    <w:p w14:paraId="2E33806F" w14:textId="77777777" w:rsidR="00D31F55" w:rsidRPr="00D31F55" w:rsidRDefault="00D31F55" w:rsidP="00D31F55">
      <w:pPr>
        <w:pStyle w:val="EndNoteBibliography"/>
        <w:spacing w:after="0"/>
      </w:pPr>
      <w:bookmarkStart w:id="137" w:name="_ENREF_137"/>
      <w:r w:rsidRPr="00D31F55">
        <w:t>137.</w:t>
      </w:r>
      <w:r w:rsidRPr="00D31F55">
        <w:tab/>
        <w:t>Hawn TR, Scholes D, Li SS, Wang H, Yang Y, Roberts PL, et al. Toll-like receptor polymorphisms and susceptibility to urinary tract infections in adult women. PloS one. 2009;4(6):e5990.</w:t>
      </w:r>
      <w:bookmarkEnd w:id="137"/>
    </w:p>
    <w:p w14:paraId="28E61413" w14:textId="77777777" w:rsidR="00D31F55" w:rsidRPr="00D31F55" w:rsidRDefault="00D31F55" w:rsidP="00D31F55">
      <w:pPr>
        <w:pStyle w:val="EndNoteBibliography"/>
        <w:spacing w:after="0"/>
      </w:pPr>
      <w:bookmarkStart w:id="138" w:name="_ENREF_138"/>
      <w:r w:rsidRPr="00D31F55">
        <w:t>138.</w:t>
      </w:r>
      <w:r w:rsidRPr="00D31F55">
        <w:tab/>
        <w:t>Cussigh A, Fabris C, Fattovich G, Falleti E, Cmet S, Bitetto D, et al. Toll like receptor 4 D299G associates with disease progression in Caucasian patients with chronic HBV infection: relationship with gender. J Clin Immunol. 2013;33(2):313-6.</w:t>
      </w:r>
      <w:bookmarkEnd w:id="138"/>
    </w:p>
    <w:p w14:paraId="0362722D" w14:textId="77777777" w:rsidR="00D31F55" w:rsidRPr="00D31F55" w:rsidRDefault="00D31F55" w:rsidP="00D31F55">
      <w:pPr>
        <w:pStyle w:val="EndNoteBibliography"/>
        <w:spacing w:after="0"/>
      </w:pPr>
      <w:bookmarkStart w:id="139" w:name="_ENREF_139"/>
      <w:r w:rsidRPr="00D31F55">
        <w:t>139.</w:t>
      </w:r>
      <w:r w:rsidRPr="00D31F55">
        <w:tab/>
        <w:t>de Oliveira JG, Rossi AF, Nizato DM, Miyasaki K, Silva AE. Profiles of gene polymorphisms in cytokines and Toll-like receptors with higher risk for gastric cancer. Digestive diseases and sciences. 2013;58(4):978-88.</w:t>
      </w:r>
      <w:bookmarkEnd w:id="139"/>
    </w:p>
    <w:p w14:paraId="37E565EC" w14:textId="77777777" w:rsidR="00D31F55" w:rsidRPr="00D31F55" w:rsidRDefault="00D31F55" w:rsidP="00D31F55">
      <w:pPr>
        <w:pStyle w:val="EndNoteBibliography"/>
        <w:spacing w:after="0"/>
      </w:pPr>
      <w:bookmarkStart w:id="140" w:name="_ENREF_140"/>
      <w:r w:rsidRPr="00D31F55">
        <w:t>140.</w:t>
      </w:r>
      <w:r w:rsidRPr="00D31F55">
        <w:tab/>
        <w:t>Sampath V, Mulrooney NP, Garland JS, He J, Patel AL, Cohen JD, et al. Toll-like receptor genetic variants are associated with Gram-negative infections in VLBW infants. J Perinatol. 2013;33(10):772-7.</w:t>
      </w:r>
      <w:bookmarkEnd w:id="140"/>
    </w:p>
    <w:p w14:paraId="7FF72D2D" w14:textId="77777777" w:rsidR="00D31F55" w:rsidRPr="00D31F55" w:rsidRDefault="00D31F55" w:rsidP="00D31F55">
      <w:pPr>
        <w:pStyle w:val="EndNoteBibliography"/>
        <w:spacing w:after="0"/>
      </w:pPr>
      <w:bookmarkStart w:id="141" w:name="_ENREF_141"/>
      <w:r w:rsidRPr="00D31F55">
        <w:t>141.</w:t>
      </w:r>
      <w:r w:rsidRPr="00D31F55">
        <w:tab/>
        <w:t>Wu JF, Chen CH, Ni YH, Lin YT, Chen HL, Hsu HY, et al. Toll-like receptor and hepatitis B virus clearance in chronic infected patients: a long-term prospective cohort study in Taiwan. J Infect Dis. 2012;206(5):662-8.</w:t>
      </w:r>
      <w:bookmarkEnd w:id="141"/>
    </w:p>
    <w:p w14:paraId="752782B0" w14:textId="77777777" w:rsidR="00D31F55" w:rsidRPr="00D31F55" w:rsidRDefault="00D31F55" w:rsidP="00D31F55">
      <w:pPr>
        <w:pStyle w:val="EndNoteBibliography"/>
        <w:spacing w:after="0"/>
      </w:pPr>
      <w:bookmarkStart w:id="142" w:name="_ENREF_142"/>
      <w:r w:rsidRPr="00D31F55">
        <w:t>142.</w:t>
      </w:r>
      <w:r w:rsidRPr="00D31F55">
        <w:tab/>
        <w:t>Wagner J, Skinner NA, Catto-Smith AG, Cameron DJ, Michalski WP, Visvanathan K, et al. TLR4, IL10RA, and NOD2 mutation in paediatric Crohn's disease patients: an association with Mycobacterium avium subspecies paratuberculosis and TLR4 and IL10RA expression. Med Microbiol Immunol. 2013;202(4):267-76.</w:t>
      </w:r>
      <w:bookmarkEnd w:id="142"/>
    </w:p>
    <w:p w14:paraId="0C10F6C9" w14:textId="77777777" w:rsidR="00D31F55" w:rsidRPr="00D31F55" w:rsidRDefault="00D31F55" w:rsidP="00D31F55">
      <w:pPr>
        <w:pStyle w:val="EndNoteBibliography"/>
        <w:spacing w:after="0"/>
      </w:pPr>
      <w:bookmarkStart w:id="143" w:name="_ENREF_143"/>
      <w:r w:rsidRPr="00D31F55">
        <w:t>143.</w:t>
      </w:r>
      <w:r w:rsidRPr="00D31F55">
        <w:tab/>
        <w:t>Al-Qahtani AA, Al-Anazi MR, Al-Zoghaibi F, Abdo AA, Sanai FM, Khan MQ, et al. The association of toll-like receptor 4 polymorphism with hepatitis C virus infection in Saudi Arabian patients. BioMed research international. 2014;2014:357062.</w:t>
      </w:r>
      <w:bookmarkEnd w:id="143"/>
    </w:p>
    <w:p w14:paraId="2D888D78" w14:textId="77777777" w:rsidR="00D31F55" w:rsidRPr="00D31F55" w:rsidRDefault="00D31F55" w:rsidP="00D31F55">
      <w:pPr>
        <w:pStyle w:val="EndNoteBibliography"/>
        <w:spacing w:after="0"/>
      </w:pPr>
      <w:bookmarkStart w:id="144" w:name="_ENREF_144"/>
      <w:r w:rsidRPr="00D31F55">
        <w:t>144.</w:t>
      </w:r>
      <w:r w:rsidRPr="00D31F55">
        <w:tab/>
        <w:t>Carvalho A, Pasqualotto AC, Pitzurra L, Romani L, Denning DW, Rodrigues F. Polymorphisms in toll-like receptor genes and susceptibility to pulmonary aspergillosis. J Infect Dis. 2008;197(4):618-21.</w:t>
      </w:r>
      <w:bookmarkEnd w:id="144"/>
    </w:p>
    <w:p w14:paraId="203FBDC6" w14:textId="77777777" w:rsidR="00D31F55" w:rsidRPr="00D31F55" w:rsidRDefault="00D31F55" w:rsidP="00D31F55">
      <w:pPr>
        <w:pStyle w:val="EndNoteBibliography"/>
        <w:spacing w:after="0"/>
      </w:pPr>
      <w:bookmarkStart w:id="145" w:name="_ENREF_145"/>
      <w:r w:rsidRPr="00D31F55">
        <w:t>145.</w:t>
      </w:r>
      <w:r w:rsidRPr="00D31F55">
        <w:tab/>
        <w:t>Gu X, Shen Y, Fu L, Zuo HY, Yasen H, He P, et al. Polymorphic variation of inflammation-related genes and risk of non-Hodgkin lymphoma for Uygur and Han Chinese in Xinjiang. Asian Pac J Cancer Prev. 2014;15(21):9177-83.</w:t>
      </w:r>
      <w:bookmarkEnd w:id="145"/>
    </w:p>
    <w:p w14:paraId="6407ED40" w14:textId="77777777" w:rsidR="00D31F55" w:rsidRPr="00D31F55" w:rsidRDefault="00D31F55" w:rsidP="00D31F55">
      <w:pPr>
        <w:pStyle w:val="EndNoteBibliography"/>
        <w:spacing w:after="0"/>
      </w:pPr>
      <w:bookmarkStart w:id="146" w:name="_ENREF_146"/>
      <w:r w:rsidRPr="00D31F55">
        <w:t>146.</w:t>
      </w:r>
      <w:r w:rsidRPr="00D31F55">
        <w:tab/>
        <w:t>Hafren L, Einarsdottir E, Kentala E, Hammaren-Malmi S, Bhutta MF, MacArthur CJ, et al. Predisposition to Childhood Otitis Media and Genetic Polymorphisms within the Toll-Like Receptor 4 (TLR4) Locus. PloS one. 2015;10(7):e0132551.</w:t>
      </w:r>
      <w:bookmarkEnd w:id="146"/>
    </w:p>
    <w:p w14:paraId="2678B069" w14:textId="77777777" w:rsidR="00D31F55" w:rsidRPr="00D31F55" w:rsidRDefault="00D31F55" w:rsidP="00D31F55">
      <w:pPr>
        <w:pStyle w:val="EndNoteBibliography"/>
        <w:spacing w:after="0"/>
      </w:pPr>
      <w:bookmarkStart w:id="147" w:name="_ENREF_147"/>
      <w:r w:rsidRPr="00D31F55">
        <w:t>147.</w:t>
      </w:r>
      <w:r w:rsidRPr="00D31F55">
        <w:tab/>
        <w:t>Tsilidis KK, Helzlsouer KJ, Smith MW, Grinberg V, Hoffman-Bolton J, Clipp SL, et al. Association of common polymorphisms in IL10, and in other genes related to inflammatory response and obesity with colorectal cancer. Cancer Causes Control. 2009;20(9):1739-51.</w:t>
      </w:r>
      <w:bookmarkEnd w:id="147"/>
    </w:p>
    <w:p w14:paraId="0E27370E" w14:textId="77777777" w:rsidR="00D31F55" w:rsidRPr="00D31F55" w:rsidRDefault="00D31F55" w:rsidP="00D31F55">
      <w:pPr>
        <w:pStyle w:val="EndNoteBibliography"/>
        <w:spacing w:after="0"/>
      </w:pPr>
      <w:bookmarkStart w:id="148" w:name="_ENREF_148"/>
      <w:r w:rsidRPr="00D31F55">
        <w:t>148.</w:t>
      </w:r>
      <w:r w:rsidRPr="00D31F55">
        <w:tab/>
        <w:t>Chen Z, Nakajima T, Inoue Y, Kudo T, Jibiki M, Iwai T, et al. A single nucleotide polymorphism in the 3'-untranslated region of MyD88 gene is associated with Buerger disease but not with Takayasu arteritis in Japanese. Journal of human genetics. 2011;56(7):545-7.</w:t>
      </w:r>
      <w:bookmarkEnd w:id="148"/>
    </w:p>
    <w:p w14:paraId="4EAF5F7E" w14:textId="77777777" w:rsidR="00D31F55" w:rsidRPr="00D31F55" w:rsidRDefault="00D31F55" w:rsidP="00D31F55">
      <w:pPr>
        <w:pStyle w:val="EndNoteBibliography"/>
        <w:spacing w:after="0"/>
      </w:pPr>
      <w:bookmarkStart w:id="149" w:name="_ENREF_149"/>
      <w:r w:rsidRPr="00D31F55">
        <w:lastRenderedPageBreak/>
        <w:t>149.</w:t>
      </w:r>
      <w:r w:rsidRPr="00D31F55">
        <w:tab/>
        <w:t>Potter C, Cordell HJ, Barton A, Daly AK, Hyrich KL, Mann DA, et al. Association between anti-tumour necrosis factor treatment response and genetic variants within the TLR and NF{kappa}B signalling pathways. Annals of the rheumatic diseases. 2010;69(7):1315-20.</w:t>
      </w:r>
      <w:bookmarkEnd w:id="149"/>
    </w:p>
    <w:p w14:paraId="2FF10ED6" w14:textId="77777777" w:rsidR="00D31F55" w:rsidRPr="00D31F55" w:rsidRDefault="00D31F55" w:rsidP="00D31F55">
      <w:pPr>
        <w:pStyle w:val="EndNoteBibliography"/>
        <w:spacing w:after="0"/>
      </w:pPr>
      <w:bookmarkStart w:id="150" w:name="_ENREF_150"/>
      <w:r w:rsidRPr="00D31F55">
        <w:t>150.</w:t>
      </w:r>
      <w:r w:rsidRPr="00D31F55">
        <w:tab/>
        <w:t>Capparelli R, De Chiara F, Di Matteo A, Medaglia C, Iannelli D. The MyD88 rs6853 and TIRAP rs8177374 polymorphic sites are associated with resistance to human pulmonary tuberculosis. Genes Immun. 2013;14(8):504-11.</w:t>
      </w:r>
      <w:bookmarkEnd w:id="150"/>
    </w:p>
    <w:p w14:paraId="2EE6153E" w14:textId="77777777" w:rsidR="00D31F55" w:rsidRPr="00D31F55" w:rsidRDefault="00D31F55" w:rsidP="00D31F55">
      <w:pPr>
        <w:pStyle w:val="EndNoteBibliography"/>
        <w:spacing w:after="0"/>
      </w:pPr>
      <w:bookmarkStart w:id="151" w:name="_ENREF_151"/>
      <w:r w:rsidRPr="00D31F55">
        <w:t>151.</w:t>
      </w:r>
      <w:r w:rsidRPr="00D31F55">
        <w:tab/>
        <w:t>Sigurdson AJ, Brenner AV, Roach JA, Goudeva L, Muller JA, Nerlich K, et al. Selected single-nucleotide polymorphisms in FOXE1, SERPINA5, FTO, EVPL, TICAM1 and SCARB1 are associated with papillary and follicular thyroid cancer risk: replication study in a German population. Carcinogenesis. 2016;37(7):677-84.</w:t>
      </w:r>
      <w:bookmarkEnd w:id="151"/>
    </w:p>
    <w:p w14:paraId="1C7ED5CD" w14:textId="77777777" w:rsidR="00D31F55" w:rsidRPr="00D31F55" w:rsidRDefault="00D31F55" w:rsidP="00D31F55">
      <w:pPr>
        <w:pStyle w:val="EndNoteBibliography"/>
        <w:spacing w:after="0"/>
      </w:pPr>
      <w:bookmarkStart w:id="152" w:name="_ENREF_152"/>
      <w:r w:rsidRPr="00D31F55">
        <w:t>152.</w:t>
      </w:r>
      <w:r w:rsidRPr="00D31F55">
        <w:tab/>
        <w:t>Yang Y, Yang S, Chen Z, Liu L. Correlation between TICAM1 gene polymorphisms and community-acquired pneumonia in children. Journal of biochemical and molecular toxicology. 2020:e22503.</w:t>
      </w:r>
      <w:bookmarkEnd w:id="152"/>
    </w:p>
    <w:p w14:paraId="30BBDB28" w14:textId="77777777" w:rsidR="00D31F55" w:rsidRPr="00D31F55" w:rsidRDefault="00D31F55" w:rsidP="00D31F55">
      <w:pPr>
        <w:pStyle w:val="EndNoteBibliography"/>
        <w:spacing w:after="0"/>
      </w:pPr>
      <w:bookmarkStart w:id="153" w:name="_ENREF_153"/>
      <w:r w:rsidRPr="00D31F55">
        <w:t>153.</w:t>
      </w:r>
      <w:r w:rsidRPr="00D31F55">
        <w:tab/>
        <w:t>Kim SK, Jang HM, Kim DY. The promoter polymorphism of NFKB1 gene contributes to susceptibility of ischemic stroke in Korean population. J Exerc Rehabil. 2018;14(6):1096-100.</w:t>
      </w:r>
      <w:bookmarkEnd w:id="153"/>
    </w:p>
    <w:p w14:paraId="1332E2D5" w14:textId="77777777" w:rsidR="00D31F55" w:rsidRPr="00D31F55" w:rsidRDefault="00D31F55" w:rsidP="00D31F55">
      <w:pPr>
        <w:pStyle w:val="EndNoteBibliography"/>
        <w:spacing w:after="0"/>
      </w:pPr>
      <w:bookmarkStart w:id="154" w:name="_ENREF_154"/>
      <w:r w:rsidRPr="00D31F55">
        <w:t>154.</w:t>
      </w:r>
      <w:r w:rsidRPr="00D31F55">
        <w:tab/>
        <w:t>Chang ET, Birmann BM, Kasperzyk JL, Conti DV, Kraft P, Ambinder RF, et al. Polymorphic variation in NFKB1 and other aspirin-related genes and risk of Hodgkin lymphoma. Cancer epidemiology, biomarkers &amp; prevention : a publication of the American Association for Cancer Research, cosponsored by the American Society of Preventive Oncology. 2009;18(3):976-86.</w:t>
      </w:r>
      <w:bookmarkEnd w:id="154"/>
    </w:p>
    <w:p w14:paraId="02E1C9AA" w14:textId="77777777" w:rsidR="00D31F55" w:rsidRPr="00D31F55" w:rsidRDefault="00D31F55" w:rsidP="00D31F55">
      <w:pPr>
        <w:pStyle w:val="EndNoteBibliography"/>
        <w:spacing w:after="0"/>
      </w:pPr>
      <w:bookmarkStart w:id="155" w:name="_ENREF_155"/>
      <w:r w:rsidRPr="00D31F55">
        <w:t>155.</w:t>
      </w:r>
      <w:r w:rsidRPr="00D31F55">
        <w:tab/>
        <w:t>Gao J, Xu HL, Gao S, Zhang W, Tan YT, Rothman N, et al. Genetic polymorphism of NFKB1 and NFKBIA genes and liver cancer risk: a nested case-control study in Shanghai, China. BMJ Open. 2014;4(2):e004427.</w:t>
      </w:r>
      <w:bookmarkEnd w:id="155"/>
    </w:p>
    <w:p w14:paraId="000DC515" w14:textId="77777777" w:rsidR="00D31F55" w:rsidRPr="00D31F55" w:rsidRDefault="00D31F55" w:rsidP="00D31F55">
      <w:pPr>
        <w:pStyle w:val="EndNoteBibliography"/>
        <w:spacing w:after="0"/>
      </w:pPr>
      <w:bookmarkStart w:id="156" w:name="_ENREF_156"/>
      <w:r w:rsidRPr="00D31F55">
        <w:t>156.</w:t>
      </w:r>
      <w:r w:rsidRPr="00D31F55">
        <w:tab/>
        <w:t>Liou YJ, Wang HH, Lee MT, Wang SC, Chiang HL, Chen CC, et al. Genome-wide association study of treatment refractory schizophrenia in Han Chinese. PloS one. 2012;7(3):e33598.</w:t>
      </w:r>
      <w:bookmarkEnd w:id="156"/>
    </w:p>
    <w:p w14:paraId="33056B5D" w14:textId="77777777" w:rsidR="00D31F55" w:rsidRPr="00D31F55" w:rsidRDefault="00D31F55" w:rsidP="00D31F55">
      <w:pPr>
        <w:pStyle w:val="EndNoteBibliography"/>
        <w:spacing w:after="0"/>
      </w:pPr>
      <w:bookmarkStart w:id="157" w:name="_ENREF_157"/>
      <w:r w:rsidRPr="00D31F55">
        <w:t>157.</w:t>
      </w:r>
      <w:r w:rsidRPr="00D31F55">
        <w:tab/>
        <w:t>Yang YN, Zhang JY, Ma YT, Xie X, Li XM, Liu F, et al. -94 ATTG insertion/deletion polymorphism of the NFKB1 gene is associated with coronary artery disease in Han and Uygur women in China. Genetic testing and molecular biomarkers. 2014;18(6):430-8.</w:t>
      </w:r>
      <w:bookmarkEnd w:id="157"/>
    </w:p>
    <w:p w14:paraId="4ECB3844" w14:textId="77777777" w:rsidR="00D31F55" w:rsidRPr="00D31F55" w:rsidRDefault="00D31F55" w:rsidP="00D31F55">
      <w:pPr>
        <w:pStyle w:val="EndNoteBibliography"/>
        <w:spacing w:after="0"/>
      </w:pPr>
      <w:bookmarkStart w:id="158" w:name="_ENREF_158"/>
      <w:r w:rsidRPr="00D31F55">
        <w:t>158.</w:t>
      </w:r>
      <w:r w:rsidRPr="00D31F55">
        <w:tab/>
        <w:t>Zhou B, Qie M, Wang Y, Yan L, Zhang Z, Liang A, et al. Relationship between NFKB1 -94 insertion/deletion ATTG polymorphism and susceptibility of cervical squamous cell carcinoma risk. Ann Oncol. 2010;21(3):506-11.</w:t>
      </w:r>
      <w:bookmarkEnd w:id="158"/>
    </w:p>
    <w:p w14:paraId="2FBD1B44" w14:textId="77777777" w:rsidR="00D31F55" w:rsidRPr="00D31F55" w:rsidRDefault="00D31F55" w:rsidP="00D31F55">
      <w:pPr>
        <w:pStyle w:val="EndNoteBibliography"/>
        <w:spacing w:after="0"/>
      </w:pPr>
      <w:bookmarkStart w:id="159" w:name="_ENREF_159"/>
      <w:r w:rsidRPr="00D31F55">
        <w:t>159.</w:t>
      </w:r>
      <w:r w:rsidRPr="00D31F55">
        <w:tab/>
        <w:t>Andersen V, Christensen J, Overvad K, Tjonneland A, Vogel U. Polymorphisms in NFkB, PXR, LXR and risk of colorectal cancer in a prospective study of Danes. BMC cancer. 2010;10:484.</w:t>
      </w:r>
      <w:bookmarkEnd w:id="159"/>
    </w:p>
    <w:p w14:paraId="73C6E636" w14:textId="77777777" w:rsidR="00D31F55" w:rsidRPr="00D31F55" w:rsidRDefault="00D31F55" w:rsidP="00D31F55">
      <w:pPr>
        <w:pStyle w:val="EndNoteBibliography"/>
        <w:spacing w:after="0"/>
      </w:pPr>
      <w:bookmarkStart w:id="160" w:name="_ENREF_160"/>
      <w:r w:rsidRPr="00D31F55">
        <w:t>160.</w:t>
      </w:r>
      <w:r w:rsidRPr="00D31F55">
        <w:tab/>
        <w:t>Gao M, Wang CH, Sima X, Han XM. NFKB1 -94 insertion/deletion ATTG polymorphism contributes to risk of systemic lupus erythematosus. DNA Cell Biol. 2012;31(4):611-5.</w:t>
      </w:r>
      <w:bookmarkEnd w:id="160"/>
    </w:p>
    <w:p w14:paraId="267F289A" w14:textId="77777777" w:rsidR="00D31F55" w:rsidRPr="00D31F55" w:rsidRDefault="00D31F55" w:rsidP="00D31F55">
      <w:pPr>
        <w:pStyle w:val="EndNoteBibliography"/>
        <w:spacing w:after="0"/>
      </w:pPr>
      <w:bookmarkStart w:id="161" w:name="_ENREF_161"/>
      <w:r w:rsidRPr="00D31F55">
        <w:t>161.</w:t>
      </w:r>
      <w:r w:rsidRPr="00D31F55">
        <w:tab/>
        <w:t>Zhou B, Rao L, Peng Y, Wang Y, Li Y, Gao L, et al. Functional polymorphism of the NFKB1 gene promoter is related to the risk of dilated cardiomyopathy. BMC Med Genet. 2009;10:47.</w:t>
      </w:r>
      <w:bookmarkEnd w:id="161"/>
    </w:p>
    <w:p w14:paraId="79FB47A5" w14:textId="77777777" w:rsidR="00D31F55" w:rsidRPr="00D31F55" w:rsidRDefault="00D31F55" w:rsidP="00D31F55">
      <w:pPr>
        <w:pStyle w:val="EndNoteBibliography"/>
        <w:spacing w:after="0"/>
      </w:pPr>
      <w:bookmarkStart w:id="162" w:name="_ENREF_162"/>
      <w:r w:rsidRPr="00D31F55">
        <w:t>162.</w:t>
      </w:r>
      <w:r w:rsidRPr="00D31F55">
        <w:tab/>
        <w:t>Mohd Suzairi MS, Tan SC, Ahmad Aizat AA, Mohd Aminudin M, Siti Nurfatimah MS, Andee ZD, et al. The functional -94 insertion/deletion ATTG polymorphism in the promoter region of NFKB1 gene increases the risk of sporadic colorectal cancer. Cancer Epidemiol. 2013;37(5):634-8.</w:t>
      </w:r>
      <w:bookmarkEnd w:id="162"/>
    </w:p>
    <w:p w14:paraId="44B10853" w14:textId="77777777" w:rsidR="00D31F55" w:rsidRPr="00D31F55" w:rsidRDefault="00D31F55" w:rsidP="00D31F55">
      <w:pPr>
        <w:pStyle w:val="EndNoteBibliography"/>
        <w:spacing w:after="0"/>
      </w:pPr>
      <w:bookmarkStart w:id="163" w:name="_ENREF_163"/>
      <w:r w:rsidRPr="00D31F55">
        <w:lastRenderedPageBreak/>
        <w:t>163.</w:t>
      </w:r>
      <w:r w:rsidRPr="00D31F55">
        <w:tab/>
        <w:t>Wang X, Peng H, Liang Y, Sun R, Wei T, Li Z, et al. A functional insertion/deletion polymorphism in the promoter region of the NFKB1 gene increases the risk of papillary thyroid carcinoma. Genetic testing and molecular biomarkers. 2015;19(3):167-71.</w:t>
      </w:r>
      <w:bookmarkEnd w:id="163"/>
    </w:p>
    <w:p w14:paraId="7AFD39A7" w14:textId="77777777" w:rsidR="00D31F55" w:rsidRPr="00D31F55" w:rsidRDefault="00D31F55" w:rsidP="00D31F55">
      <w:pPr>
        <w:pStyle w:val="EndNoteBibliography"/>
        <w:spacing w:after="0"/>
      </w:pPr>
      <w:bookmarkStart w:id="164" w:name="_ENREF_164"/>
      <w:r w:rsidRPr="00D31F55">
        <w:t>164.</w:t>
      </w:r>
      <w:r w:rsidRPr="00D31F55">
        <w:tab/>
        <w:t>Oner T, Yenmis G, Tombulturk K, Cam C, Kucuk OS, Yakicier MC, et al. Association of Pre-miRNA-499 rs3746444 and Pre-miRNA-146a rs2910164 Polymorphisms and Susceptibility to Behcet's Disease. Genetic testing and molecular biomarkers. 2015;19(8):424-30.</w:t>
      </w:r>
      <w:bookmarkEnd w:id="164"/>
    </w:p>
    <w:p w14:paraId="25A9E447" w14:textId="77777777" w:rsidR="00D31F55" w:rsidRPr="00D31F55" w:rsidRDefault="00D31F55" w:rsidP="00D31F55">
      <w:pPr>
        <w:pStyle w:val="EndNoteBibliography"/>
        <w:spacing w:after="0"/>
      </w:pPr>
      <w:bookmarkStart w:id="165" w:name="_ENREF_165"/>
      <w:r w:rsidRPr="00D31F55">
        <w:t>165.</w:t>
      </w:r>
      <w:r w:rsidRPr="00D31F55">
        <w:tab/>
        <w:t>Lai HM, Li XM, Yang YN, Ma YT, Xu R, Pan S, et al. Genetic Variation in NFKB1 and NFKBIA and Susceptibility to Coronary Artery Disease in a Chinese Uygur Population. PloS one. 2015;10(6):e0129144.</w:t>
      </w:r>
      <w:bookmarkEnd w:id="165"/>
    </w:p>
    <w:p w14:paraId="7CA7086B" w14:textId="77777777" w:rsidR="00D31F55" w:rsidRPr="00D31F55" w:rsidRDefault="00D31F55" w:rsidP="00D31F55">
      <w:pPr>
        <w:pStyle w:val="EndNoteBibliography"/>
        <w:spacing w:after="0"/>
      </w:pPr>
      <w:bookmarkStart w:id="166" w:name="_ENREF_166"/>
      <w:r w:rsidRPr="00D31F55">
        <w:t>166.</w:t>
      </w:r>
      <w:r w:rsidRPr="00D31F55">
        <w:tab/>
        <w:t>Lai H, Chen Q, Li X, Ma Y, Xu R, Zhai H, et al. Association between genetic polymorphism in NFKB1 and NFKBIA and coronary artery disease in a Chinese Han population. Int J Clin Exp Med. 2015;8(11):21487-96.</w:t>
      </w:r>
      <w:bookmarkEnd w:id="166"/>
    </w:p>
    <w:p w14:paraId="73DA0B90" w14:textId="77777777" w:rsidR="00D31F55" w:rsidRPr="00D31F55" w:rsidRDefault="00D31F55" w:rsidP="00D31F55">
      <w:pPr>
        <w:pStyle w:val="EndNoteBibliography"/>
        <w:spacing w:after="0"/>
      </w:pPr>
      <w:bookmarkStart w:id="167" w:name="_ENREF_167"/>
      <w:r w:rsidRPr="00D31F55">
        <w:t>167.</w:t>
      </w:r>
      <w:r w:rsidRPr="00D31F55">
        <w:tab/>
        <w:t>Guo XL, Liu XC, Su GB, Zhou CY, Cui QT. Association of NF-kappaB1 gene polymorphisms with coronary artery disease in a Han Chinese population. Genet Mol Res. 2016;15(3).</w:t>
      </w:r>
      <w:bookmarkEnd w:id="167"/>
    </w:p>
    <w:p w14:paraId="1C0EFDF0" w14:textId="77777777" w:rsidR="00D31F55" w:rsidRPr="00D31F55" w:rsidRDefault="00D31F55" w:rsidP="00D31F55">
      <w:pPr>
        <w:pStyle w:val="EndNoteBibliography"/>
        <w:spacing w:after="0"/>
      </w:pPr>
      <w:bookmarkStart w:id="168" w:name="_ENREF_168"/>
      <w:r w:rsidRPr="00D31F55">
        <w:t>168.</w:t>
      </w:r>
      <w:r w:rsidRPr="00D31F55">
        <w:tab/>
        <w:t>Fan HZ, Huang P, Shao JG, Tian T, Li J, Zang F, et al. Genetic variation on the NFKB1 genes associates with the outcomes of HCV infection among Chinese Han population. Infect Genet Evol. 2018;65:210-5.</w:t>
      </w:r>
      <w:bookmarkEnd w:id="168"/>
    </w:p>
    <w:p w14:paraId="2FC9B725" w14:textId="77777777" w:rsidR="00D31F55" w:rsidRPr="00D31F55" w:rsidRDefault="00D31F55" w:rsidP="00D31F55">
      <w:pPr>
        <w:pStyle w:val="EndNoteBibliography"/>
        <w:spacing w:after="0"/>
      </w:pPr>
      <w:bookmarkStart w:id="169" w:name="_ENREF_169"/>
      <w:r w:rsidRPr="00D31F55">
        <w:t>169.</w:t>
      </w:r>
      <w:r w:rsidRPr="00D31F55">
        <w:tab/>
        <w:t>Jin SY, Luo JY, Li XM, Liu F, Ma YT, Gao XM, et al. NFKB1 gene rs28362491 polymorphism is associated with the susceptibility of acute coronary syndrome. Biosci Rep. 2019;39(4).</w:t>
      </w:r>
      <w:bookmarkEnd w:id="169"/>
    </w:p>
    <w:p w14:paraId="4360EF40" w14:textId="77777777" w:rsidR="00D31F55" w:rsidRPr="00D31F55" w:rsidRDefault="00D31F55" w:rsidP="00D31F55">
      <w:pPr>
        <w:pStyle w:val="EndNoteBibliography"/>
        <w:spacing w:after="0"/>
      </w:pPr>
      <w:bookmarkStart w:id="170" w:name="_ENREF_170"/>
      <w:r w:rsidRPr="00D31F55">
        <w:t>170.</w:t>
      </w:r>
      <w:r w:rsidRPr="00D31F55">
        <w:tab/>
        <w:t>Sapcharoen K, Sanguansermsri P, Yasothornsrikul S, Muisuk K, Srikummool M. Gene Combination of CD44 rs187116, CD133 rs2240688, NF-kappaB1 rs28362491 and GSTM1 Deletion as a Potential Biomarker in Risk Prediction of Breast Cancer in Lower Northern Thailand. Asian Pac J Cancer Prev. 2019;20(8):2493-502.</w:t>
      </w:r>
      <w:bookmarkEnd w:id="170"/>
    </w:p>
    <w:p w14:paraId="48E8AA54" w14:textId="77777777" w:rsidR="00D31F55" w:rsidRPr="00D31F55" w:rsidRDefault="00D31F55" w:rsidP="00D31F55">
      <w:pPr>
        <w:pStyle w:val="EndNoteBibliography"/>
        <w:spacing w:after="0"/>
      </w:pPr>
      <w:bookmarkStart w:id="171" w:name="_ENREF_171"/>
      <w:r w:rsidRPr="00D31F55">
        <w:t>171.</w:t>
      </w:r>
      <w:r w:rsidRPr="00D31F55">
        <w:tab/>
        <w:t>Vu D, Tellez-Corrales E, Sakharkar P, Kissen MS, Shah T, Hutchinson I, et al. Impact of NF-kappaB gene polymorphism on allograft outcome in Hispanic renal transplant recipients. Transpl Immunol. 2013;28(1):18-23.</w:t>
      </w:r>
      <w:bookmarkEnd w:id="171"/>
    </w:p>
    <w:p w14:paraId="7C543D2E" w14:textId="77777777" w:rsidR="00D31F55" w:rsidRPr="00D31F55" w:rsidRDefault="00D31F55" w:rsidP="00D31F55">
      <w:pPr>
        <w:pStyle w:val="EndNoteBibliography"/>
        <w:spacing w:after="0"/>
      </w:pPr>
      <w:bookmarkStart w:id="172" w:name="_ENREF_172"/>
      <w:r w:rsidRPr="00D31F55">
        <w:t>172.</w:t>
      </w:r>
      <w:r w:rsidRPr="00D31F55">
        <w:tab/>
        <w:t>Cerhan JR, Liu-Mares W, Fredericksen ZS, Novak AJ, Cunningham JM, Kay NE, et al. Genetic variation in tumor necrosis factor and the nuclear factor-kappaB canonical pathway and risk of non-Hodgkin's lymphoma. Cancer epidemiology, biomarkers &amp; prevention : a publication of the American Association for Cancer Research, cosponsored by the American Society of Preventive Oncology. 2008;17(11):3161-9.</w:t>
      </w:r>
      <w:bookmarkEnd w:id="172"/>
    </w:p>
    <w:p w14:paraId="4756D5B6" w14:textId="77777777" w:rsidR="00D31F55" w:rsidRPr="00D31F55" w:rsidRDefault="00D31F55" w:rsidP="00D31F55">
      <w:pPr>
        <w:pStyle w:val="EndNoteBibliography"/>
        <w:spacing w:after="0"/>
      </w:pPr>
      <w:bookmarkStart w:id="173" w:name="_ENREF_173"/>
      <w:r w:rsidRPr="00D31F55">
        <w:t>173.</w:t>
      </w:r>
      <w:r w:rsidRPr="00D31F55">
        <w:tab/>
        <w:t>Shiels MS, Engels EA, Shi J, Landi MT, Albanes D, Chatterjee N, et al. Genetic variation in innate immunity and inflammation pathways associated with lung cancer risk. Cancer. 2012;118(22):5630-6.</w:t>
      </w:r>
      <w:bookmarkEnd w:id="173"/>
    </w:p>
    <w:p w14:paraId="797ACC75" w14:textId="77777777" w:rsidR="00D31F55" w:rsidRPr="00D31F55" w:rsidRDefault="00D31F55" w:rsidP="00D31F55">
      <w:pPr>
        <w:pStyle w:val="EndNoteBibliography"/>
        <w:spacing w:after="0"/>
      </w:pPr>
      <w:bookmarkStart w:id="174" w:name="_ENREF_174"/>
      <w:r w:rsidRPr="00D31F55">
        <w:t>174.</w:t>
      </w:r>
      <w:r w:rsidRPr="00D31F55">
        <w:tab/>
        <w:t>Manuel Sanchez-Maldonado J, Martinez-Bueno M, Canhao H, Ter Horst R, Munoz-Pena S, Moniz-Diez A, et al. NFKB2 polymorphisms associate with the risk of developing rheumatoid arthritis and response to TNF inhibitors: Results from the REPAIR consortium. Sci Rep. 2020;10(1):4316.</w:t>
      </w:r>
      <w:bookmarkEnd w:id="174"/>
    </w:p>
    <w:p w14:paraId="24A87BDF" w14:textId="77777777" w:rsidR="00D31F55" w:rsidRPr="00D31F55" w:rsidRDefault="00D31F55" w:rsidP="00D31F55">
      <w:pPr>
        <w:pStyle w:val="EndNoteBibliography"/>
        <w:spacing w:after="0"/>
      </w:pPr>
      <w:bookmarkStart w:id="175" w:name="_ENREF_175"/>
      <w:r w:rsidRPr="00D31F55">
        <w:lastRenderedPageBreak/>
        <w:t>175.</w:t>
      </w:r>
      <w:r w:rsidRPr="00D31F55">
        <w:tab/>
        <w:t>Pare G, Ridker PM, Rose L, Barbalic M, Dupuis J, Dehghan A, et al. Genome-wide association analysis of soluble ICAM-1 concentration reveals novel associations at the NFKBIK, PNPLA3, RELA, and SH2B3 loci. PLoS genetics. 2011;7(4):e1001374.</w:t>
      </w:r>
      <w:bookmarkEnd w:id="175"/>
    </w:p>
    <w:p w14:paraId="3F551B96" w14:textId="77777777" w:rsidR="00D31F55" w:rsidRPr="00D31F55" w:rsidRDefault="00D31F55" w:rsidP="00D31F55">
      <w:pPr>
        <w:pStyle w:val="EndNoteBibliography"/>
        <w:spacing w:after="0"/>
      </w:pPr>
      <w:bookmarkStart w:id="176" w:name="_ENREF_176"/>
      <w:r w:rsidRPr="00D31F55">
        <w:t>176.</w:t>
      </w:r>
      <w:r w:rsidRPr="00D31F55">
        <w:tab/>
        <w:t>Bowes J, Ho P, Flynn E, Ali F, Marzo-Ortega H, Coates LC, et al. Comprehensive assessment of rheumatoid arthritis susceptibility loci in a large psoriatic arthritis cohort. Annals of the rheumatic diseases. 2012;71(8):1350-4.</w:t>
      </w:r>
      <w:bookmarkEnd w:id="176"/>
    </w:p>
    <w:p w14:paraId="0BFA7ED1" w14:textId="77777777" w:rsidR="00D31F55" w:rsidRPr="00D31F55" w:rsidRDefault="00D31F55" w:rsidP="00D31F55">
      <w:pPr>
        <w:pStyle w:val="EndNoteBibliography"/>
        <w:spacing w:after="0"/>
      </w:pPr>
      <w:bookmarkStart w:id="177" w:name="_ENREF_177"/>
      <w:r w:rsidRPr="00D31F55">
        <w:t>177.</w:t>
      </w:r>
      <w:r w:rsidRPr="00D31F55">
        <w:tab/>
        <w:t>Gregersen PK, Amos CI, Lee AT, Lu Y, Remmers EF, Kastner DL, et al. REL, encoding a member of the NF-kappaB family of transcription factors, is a newly defined risk locus for rheumatoid arthritis. Nature genetics. 2009;41(7):820-3.</w:t>
      </w:r>
      <w:bookmarkEnd w:id="177"/>
    </w:p>
    <w:p w14:paraId="15A036BA" w14:textId="77777777" w:rsidR="00D31F55" w:rsidRPr="00D31F55" w:rsidRDefault="00D31F55" w:rsidP="00D31F55">
      <w:pPr>
        <w:pStyle w:val="EndNoteBibliography"/>
        <w:spacing w:after="0"/>
      </w:pPr>
      <w:bookmarkStart w:id="178" w:name="_ENREF_178"/>
      <w:r w:rsidRPr="00D31F55">
        <w:t>178.</w:t>
      </w:r>
      <w:r w:rsidRPr="00D31F55">
        <w:tab/>
        <w:t>Eyre S, Hinks A, Flynn E, Martin P, Wilson AG, Maxwell JR, et al. Confirmation of association of the REL locus with rheumatoid arthritis susceptibility in the UK population. Annals of the rheumatic diseases. 2010;69(8):1572-3.</w:t>
      </w:r>
      <w:bookmarkEnd w:id="178"/>
    </w:p>
    <w:p w14:paraId="3C8FD51B" w14:textId="77777777" w:rsidR="00D31F55" w:rsidRPr="00D31F55" w:rsidRDefault="00D31F55" w:rsidP="00D31F55">
      <w:pPr>
        <w:pStyle w:val="EndNoteBibliography"/>
        <w:spacing w:after="0"/>
      </w:pPr>
      <w:bookmarkStart w:id="179" w:name="_ENREF_179"/>
      <w:r w:rsidRPr="00D31F55">
        <w:t>179.</w:t>
      </w:r>
      <w:r w:rsidRPr="00D31F55">
        <w:tab/>
        <w:t>Ali FR, Barton A, Smith RL, Bowes J, Flynn E, Mangino M, et al. An investigation of rheumatoid arthritis loci in patients with early-onset psoriasis validates association of the REL gene. Br J Dermatol. 2013;168(4):864-6.</w:t>
      </w:r>
      <w:bookmarkEnd w:id="179"/>
    </w:p>
    <w:p w14:paraId="1A0EA4A3" w14:textId="77777777" w:rsidR="00D31F55" w:rsidRPr="00D31F55" w:rsidRDefault="00D31F55" w:rsidP="00D31F55">
      <w:pPr>
        <w:pStyle w:val="EndNoteBibliography"/>
        <w:spacing w:after="0"/>
      </w:pPr>
      <w:bookmarkStart w:id="180" w:name="_ENREF_180"/>
      <w:r w:rsidRPr="00D31F55">
        <w:t>180.</w:t>
      </w:r>
      <w:r w:rsidRPr="00D31F55">
        <w:tab/>
        <w:t>Trynka G, Zhernakova A, Romanos J, Franke L, Hunt KA, Turner G, et al. Coeliac disease-associated risk variants in TNFAIP3 and REL implicate altered NF-kappaB signalling. Gut. 2009;58(8):1078-83.</w:t>
      </w:r>
      <w:bookmarkEnd w:id="180"/>
    </w:p>
    <w:p w14:paraId="02C850B9" w14:textId="77777777" w:rsidR="00D31F55" w:rsidRPr="00D31F55" w:rsidRDefault="00D31F55" w:rsidP="00D31F55">
      <w:pPr>
        <w:pStyle w:val="EndNoteBibliography"/>
        <w:spacing w:after="0"/>
      </w:pPr>
      <w:bookmarkStart w:id="181" w:name="_ENREF_181"/>
      <w:r w:rsidRPr="00D31F55">
        <w:t>181.</w:t>
      </w:r>
      <w:r w:rsidRPr="00D31F55">
        <w:tab/>
        <w:t>Li F, Xu J, Zheng J, Sokolove J, Zhu K, Zhang Y, et al. Association between interleukin-6 gene polymorphisms and rheumatoid arthritis in Chinese Han population: a case-control study and a meta-analysis. Sci Rep. 2014;4:5714.</w:t>
      </w:r>
      <w:bookmarkEnd w:id="181"/>
    </w:p>
    <w:p w14:paraId="33F67E9C" w14:textId="77777777" w:rsidR="00D31F55" w:rsidRPr="00D31F55" w:rsidRDefault="00D31F55" w:rsidP="00D31F55">
      <w:pPr>
        <w:pStyle w:val="EndNoteBibliography"/>
        <w:spacing w:after="0"/>
      </w:pPr>
      <w:bookmarkStart w:id="182" w:name="_ENREF_182"/>
      <w:r w:rsidRPr="00D31F55">
        <w:t>182.</w:t>
      </w:r>
      <w:r w:rsidRPr="00D31F55">
        <w:tab/>
        <w:t>Cai J, Cui K, Niu F, Jin T, Huang S, Zhang Y, et al. Genetics of IL6 polymorphisms: Case-control study of the risk of endometrial cancer. Mol Genet Genomic Med. 2019;7(4):e00600.</w:t>
      </w:r>
      <w:bookmarkEnd w:id="182"/>
    </w:p>
    <w:p w14:paraId="316C4C8C" w14:textId="77777777" w:rsidR="00D31F55" w:rsidRPr="00D31F55" w:rsidRDefault="00D31F55" w:rsidP="00D31F55">
      <w:pPr>
        <w:pStyle w:val="EndNoteBibliography"/>
        <w:spacing w:after="0"/>
      </w:pPr>
      <w:bookmarkStart w:id="183" w:name="_ENREF_183"/>
      <w:r w:rsidRPr="00D31F55">
        <w:t>183.</w:t>
      </w:r>
      <w:r w:rsidRPr="00D31F55">
        <w:tab/>
        <w:t>Li H, Dai H, Li H, Li B, Shao Y. Polymorphisms of the Highly Expressed IL-6 Gene in the Papillary Thyroid Cancer Susceptibility Among Chinese. Current molecular medicine. 2019;19(6):443-51.</w:t>
      </w:r>
      <w:bookmarkEnd w:id="183"/>
    </w:p>
    <w:p w14:paraId="241C9482" w14:textId="77777777" w:rsidR="00D31F55" w:rsidRPr="00D31F55" w:rsidRDefault="00D31F55" w:rsidP="00D31F55">
      <w:pPr>
        <w:pStyle w:val="EndNoteBibliography"/>
        <w:spacing w:after="0"/>
      </w:pPr>
      <w:bookmarkStart w:id="184" w:name="_ENREF_184"/>
      <w:r w:rsidRPr="00D31F55">
        <w:t>184.</w:t>
      </w:r>
      <w:r w:rsidRPr="00D31F55">
        <w:tab/>
        <w:t>Illig T, Bongardt F, Schopfer A, Muller-Scholze S, Rathmann W, Koenig W, et al. Significant association of the interleukin-6 gene polymorphisms C-174G and A-598G with type 2 diabetes. The Journal of clinical endocrinology and metabolism. 2004;89(10):5053-8.</w:t>
      </w:r>
      <w:bookmarkEnd w:id="184"/>
    </w:p>
    <w:p w14:paraId="2695D1AF" w14:textId="77777777" w:rsidR="00D31F55" w:rsidRPr="00D31F55" w:rsidRDefault="00D31F55" w:rsidP="00D31F55">
      <w:pPr>
        <w:pStyle w:val="EndNoteBibliography"/>
        <w:spacing w:after="0"/>
      </w:pPr>
      <w:bookmarkStart w:id="185" w:name="_ENREF_185"/>
      <w:r w:rsidRPr="00D31F55">
        <w:t>185.</w:t>
      </w:r>
      <w:r w:rsidRPr="00D31F55">
        <w:tab/>
        <w:t>Bamoulid J, Courivaud C, Deschamps M, Mercier P, Ferrand C, Penfornis A, et al. IL-6 promoter polymorphism -174 is associated with new-onset diabetes after transplantation. J Am Soc Nephrol. 2006;17(8):2333-40.</w:t>
      </w:r>
      <w:bookmarkEnd w:id="185"/>
    </w:p>
    <w:p w14:paraId="20292346" w14:textId="77777777" w:rsidR="00D31F55" w:rsidRPr="00D31F55" w:rsidRDefault="00D31F55" w:rsidP="00D31F55">
      <w:pPr>
        <w:pStyle w:val="EndNoteBibliography"/>
        <w:spacing w:after="0"/>
      </w:pPr>
      <w:bookmarkStart w:id="186" w:name="_ENREF_186"/>
      <w:r w:rsidRPr="00D31F55">
        <w:t>186.</w:t>
      </w:r>
      <w:r w:rsidRPr="00D31F55">
        <w:tab/>
        <w:t>Lu KC, Jaramillo A, Lecha RL, Schuessler RB, Aloush A, Trulock EP, et al. Interleukin-6 and interferon-gamma gene polymorphisms in the development of bronchiolitis obliterans syndrome after lung transplantation. Transplantation. 2002;74(9):1297-302.</w:t>
      </w:r>
      <w:bookmarkEnd w:id="186"/>
    </w:p>
    <w:p w14:paraId="2EB29ADA" w14:textId="77777777" w:rsidR="00D31F55" w:rsidRPr="00D31F55" w:rsidRDefault="00D31F55" w:rsidP="00D31F55">
      <w:pPr>
        <w:pStyle w:val="EndNoteBibliography"/>
        <w:spacing w:after="0"/>
      </w:pPr>
      <w:bookmarkStart w:id="187" w:name="_ENREF_187"/>
      <w:r w:rsidRPr="00D31F55">
        <w:t>187.</w:t>
      </w:r>
      <w:r w:rsidRPr="00D31F55">
        <w:tab/>
        <w:t>Foster CB, Lehrnbecher T, Samuels S, Stein S, Mol F, Metcalf JA, et al. An IL6 promoter polymorphism is associated with a lifetime risk of development of Kaposi sarcoma in men infected with human immunodeficiency virus. Blood. 2000;96(7):2562-7.</w:t>
      </w:r>
      <w:bookmarkEnd w:id="187"/>
    </w:p>
    <w:p w14:paraId="53926EF3" w14:textId="77777777" w:rsidR="00D31F55" w:rsidRPr="00D31F55" w:rsidRDefault="00D31F55" w:rsidP="00D31F55">
      <w:pPr>
        <w:pStyle w:val="EndNoteBibliography"/>
        <w:spacing w:after="0"/>
      </w:pPr>
      <w:bookmarkStart w:id="188" w:name="_ENREF_188"/>
      <w:r w:rsidRPr="00D31F55">
        <w:t>188.</w:t>
      </w:r>
      <w:r w:rsidRPr="00D31F55">
        <w:tab/>
        <w:t>Antonicelli R, Olivieri F, Bonafe M, Cavallone L, Spazzafumo L, Marchegiani F, et al. The interleukin-6 -174 G&gt;C promoter polymorphism is associated with a higher risk of death after an acute coronary syndrome in male elderly patients. Int J Cardiol. 2005;103(3):266-71.</w:t>
      </w:r>
      <w:bookmarkEnd w:id="188"/>
    </w:p>
    <w:p w14:paraId="3058AA79" w14:textId="77777777" w:rsidR="00D31F55" w:rsidRPr="00D31F55" w:rsidRDefault="00D31F55" w:rsidP="00D31F55">
      <w:pPr>
        <w:pStyle w:val="EndNoteBibliography"/>
        <w:spacing w:after="0"/>
      </w:pPr>
      <w:bookmarkStart w:id="189" w:name="_ENREF_189"/>
      <w:r w:rsidRPr="00D31F55">
        <w:lastRenderedPageBreak/>
        <w:t>189.</w:t>
      </w:r>
      <w:r w:rsidRPr="00D31F55">
        <w:tab/>
        <w:t>Jeng JR, Wang JH, Liu WS, Chen SP, Chen MY, Wu MH, et al. Association of interleukin-6 gene G-174C polymorphism and plasma plasminogen activator inhibitor-1 level in Chinese patients with and without hypertension. Am J Hypertens. 2005;18(4 Pt 1):517-22.</w:t>
      </w:r>
      <w:bookmarkEnd w:id="189"/>
    </w:p>
    <w:p w14:paraId="68826724" w14:textId="77777777" w:rsidR="00D31F55" w:rsidRPr="00D31F55" w:rsidRDefault="00D31F55" w:rsidP="00D31F55">
      <w:pPr>
        <w:pStyle w:val="EndNoteBibliography"/>
        <w:spacing w:after="0"/>
      </w:pPr>
      <w:bookmarkStart w:id="190" w:name="_ENREF_190"/>
      <w:r w:rsidRPr="00D31F55">
        <w:t>190.</w:t>
      </w:r>
      <w:r w:rsidRPr="00D31F55">
        <w:tab/>
        <w:t>Muller-Steinhardt M, Hartel C, Muller B, Kirchner H, Fricke L. The interleukin-6 -174promoter polymorphism is associated with long-term kidney allograft survival. Kidney Int. 2002;62(5):1824-7.</w:t>
      </w:r>
      <w:bookmarkEnd w:id="190"/>
    </w:p>
    <w:p w14:paraId="56AE48CC" w14:textId="77777777" w:rsidR="00D31F55" w:rsidRPr="00D31F55" w:rsidRDefault="00D31F55" w:rsidP="00D31F55">
      <w:pPr>
        <w:pStyle w:val="EndNoteBibliography"/>
        <w:spacing w:after="0"/>
      </w:pPr>
      <w:bookmarkStart w:id="191" w:name="_ENREF_191"/>
      <w:r w:rsidRPr="00D31F55">
        <w:t>191.</w:t>
      </w:r>
      <w:r w:rsidRPr="00D31F55">
        <w:tab/>
        <w:t>Grocott HP, White WD, Morris RW, Podgoreanu MV, Mathew JP, Nielsen DM, et al. Genetic polymorphisms and the risk of stroke after cardiac surgery. Stroke; a journal of cerebral circulation. 2005;36(9):1854-8.</w:t>
      </w:r>
      <w:bookmarkEnd w:id="191"/>
    </w:p>
    <w:p w14:paraId="4446B2C1" w14:textId="77777777" w:rsidR="00D31F55" w:rsidRPr="00D31F55" w:rsidRDefault="00D31F55" w:rsidP="00D31F55">
      <w:pPr>
        <w:pStyle w:val="EndNoteBibliography"/>
        <w:spacing w:after="0"/>
      </w:pPr>
      <w:bookmarkStart w:id="192" w:name="_ENREF_192"/>
      <w:r w:rsidRPr="00D31F55">
        <w:t>192.</w:t>
      </w:r>
      <w:r w:rsidRPr="00D31F55">
        <w:tab/>
        <w:t>Licastro F, Grimaldi LM, Bonafe M, Martina C, Olivieri F, Cavallone L, et al. Interleukin-6 gene alleles affect the risk of Alzheimer's disease and levels of the cytokine in blood and brain. Neurobiol Aging. 2003;24(7):921-6.</w:t>
      </w:r>
      <w:bookmarkEnd w:id="192"/>
    </w:p>
    <w:p w14:paraId="654C52C1" w14:textId="77777777" w:rsidR="00D31F55" w:rsidRPr="00D31F55" w:rsidRDefault="00D31F55" w:rsidP="00D31F55">
      <w:pPr>
        <w:pStyle w:val="EndNoteBibliography"/>
        <w:spacing w:after="0"/>
      </w:pPr>
      <w:bookmarkStart w:id="193" w:name="_ENREF_193"/>
      <w:r w:rsidRPr="00D31F55">
        <w:t>193.</w:t>
      </w:r>
      <w:r w:rsidRPr="00D31F55">
        <w:tab/>
        <w:t>Hurme M, Lehtimaki T, Jylha M, Karhunen PJ, Hervonen A. Interleukin-6 -174G/C polymorphism and longevity: a follow-up study. Mech Ageing Dev. 2005;126(3):417-8.</w:t>
      </w:r>
      <w:bookmarkEnd w:id="193"/>
    </w:p>
    <w:p w14:paraId="22157AE6" w14:textId="77777777" w:rsidR="00D31F55" w:rsidRPr="00D31F55" w:rsidRDefault="00D31F55" w:rsidP="00D31F55">
      <w:pPr>
        <w:pStyle w:val="EndNoteBibliography"/>
        <w:spacing w:after="0"/>
      </w:pPr>
      <w:bookmarkStart w:id="194" w:name="_ENREF_194"/>
      <w:r w:rsidRPr="00D31F55">
        <w:t>194.</w:t>
      </w:r>
      <w:r w:rsidRPr="00D31F55">
        <w:tab/>
        <w:t>Cole JW, Brown DW, Giles WH, Stine OC, O'Connell JR, Mitchell BD, et al. Ischemic stroke risk, smoking, and the genetics of inflammation in a biracial population: the stroke prevention in young women study. Thromb J. 2008;6:11.</w:t>
      </w:r>
      <w:bookmarkEnd w:id="194"/>
    </w:p>
    <w:p w14:paraId="5C6C8C4E" w14:textId="77777777" w:rsidR="00D31F55" w:rsidRPr="00D31F55" w:rsidRDefault="00D31F55" w:rsidP="00D31F55">
      <w:pPr>
        <w:pStyle w:val="EndNoteBibliography"/>
        <w:spacing w:after="0"/>
      </w:pPr>
      <w:bookmarkStart w:id="195" w:name="_ENREF_195"/>
      <w:r w:rsidRPr="00D31F55">
        <w:t>195.</w:t>
      </w:r>
      <w:r w:rsidRPr="00D31F55">
        <w:tab/>
        <w:t>O'Mahony DS, Glavan BJ, Holden TD, Fong C, Black RA, Rona G, et al. Inflammation and immune-related candidate gene associations with acute lung injury susceptibility and severity: a validation study. PloS one. 2012;7(12):e51104.</w:t>
      </w:r>
      <w:bookmarkEnd w:id="195"/>
    </w:p>
    <w:p w14:paraId="5156EEDE" w14:textId="77777777" w:rsidR="00D31F55" w:rsidRPr="00D31F55" w:rsidRDefault="00D31F55" w:rsidP="00D31F55">
      <w:pPr>
        <w:pStyle w:val="EndNoteBibliography"/>
        <w:spacing w:after="0"/>
      </w:pPr>
      <w:bookmarkStart w:id="196" w:name="_ENREF_196"/>
      <w:r w:rsidRPr="00D31F55">
        <w:t>196.</w:t>
      </w:r>
      <w:r w:rsidRPr="00D31F55">
        <w:tab/>
        <w:t>Shi TY, Zhu ML, He J, Wang MY, Li QX, Zhou XY, et al. Polymorphisms of the Interleukin 6 gene contribute to cervical cancer susceptibility in Eastern Chinese women. Human genetics. 2013;132(3):301-12.</w:t>
      </w:r>
      <w:bookmarkEnd w:id="196"/>
    </w:p>
    <w:p w14:paraId="733F4F11" w14:textId="77777777" w:rsidR="00D31F55" w:rsidRPr="00D31F55" w:rsidRDefault="00D31F55" w:rsidP="00D31F55">
      <w:pPr>
        <w:pStyle w:val="EndNoteBibliography"/>
        <w:spacing w:after="0"/>
      </w:pPr>
      <w:bookmarkStart w:id="197" w:name="_ENREF_197"/>
      <w:r w:rsidRPr="00D31F55">
        <w:t>197.</w:t>
      </w:r>
      <w:r w:rsidRPr="00D31F55">
        <w:tab/>
        <w:t>He S, Yang S, Zhao Q, Wang L, Liu H, Sheng Y, et al. Association of IL4, IL6, and IL10 polymorphisms with pulmonary tuberculosis in a Tibetan Chinese population. Oncotarget. 2018;9(23):16418-26.</w:t>
      </w:r>
      <w:bookmarkEnd w:id="197"/>
    </w:p>
    <w:p w14:paraId="5CDF15CB" w14:textId="77777777" w:rsidR="00D31F55" w:rsidRPr="00D31F55" w:rsidRDefault="00D31F55" w:rsidP="00D31F55">
      <w:pPr>
        <w:pStyle w:val="EndNoteBibliography"/>
        <w:spacing w:after="0"/>
      </w:pPr>
      <w:bookmarkStart w:id="198" w:name="_ENREF_198"/>
      <w:r w:rsidRPr="00D31F55">
        <w:t>198.</w:t>
      </w:r>
      <w:r w:rsidRPr="00D31F55">
        <w:tab/>
        <w:t>Tabassum R, Mahendran Y, Dwivedi OP, Chauhan G, Ghosh S, Marwaha RK, et al. Common variants of IL6, LEPR, and PBEF1 are associated with obesity in Indian children. Diabetes. 2012;61(3):626-31.</w:t>
      </w:r>
      <w:bookmarkEnd w:id="198"/>
    </w:p>
    <w:p w14:paraId="6F37956F" w14:textId="77777777" w:rsidR="00D31F55" w:rsidRPr="00D31F55" w:rsidRDefault="00D31F55" w:rsidP="00D31F55">
      <w:pPr>
        <w:pStyle w:val="EndNoteBibliography"/>
        <w:spacing w:after="0"/>
      </w:pPr>
      <w:bookmarkStart w:id="199" w:name="_ENREF_199"/>
      <w:r w:rsidRPr="00D31F55">
        <w:t>199.</w:t>
      </w:r>
      <w:r w:rsidRPr="00D31F55">
        <w:tab/>
        <w:t>Hussain S, Iqbal T, Sadiq I, Feroz S, Shafique Satti H. Polymorphism in the IL-8 Gene Promoter and the Risk of Acne Vulgaris in a Pakistani Population. Iran J Allergy Asthma Immunol. 2015;14(4):443-9.</w:t>
      </w:r>
      <w:bookmarkEnd w:id="199"/>
    </w:p>
    <w:p w14:paraId="46D70976" w14:textId="77777777" w:rsidR="00D31F55" w:rsidRPr="00D31F55" w:rsidRDefault="00D31F55" w:rsidP="00D31F55">
      <w:pPr>
        <w:pStyle w:val="EndNoteBibliography"/>
        <w:spacing w:after="0"/>
      </w:pPr>
      <w:bookmarkStart w:id="200" w:name="_ENREF_200"/>
      <w:r w:rsidRPr="00D31F55">
        <w:t>200.</w:t>
      </w:r>
      <w:r w:rsidRPr="00D31F55">
        <w:tab/>
        <w:t>Velasquez IM, Frumento P, Johansson K, Berglund A, de Faire U, Leander K, et al. Association of interleukin 8 with myocardial infarction: results from the Stockholm Heart Epidemiology Program. Int J Cardiol. 2014;172(1):173-8.</w:t>
      </w:r>
      <w:bookmarkEnd w:id="200"/>
    </w:p>
    <w:p w14:paraId="5A2B2C47" w14:textId="77777777" w:rsidR="00D31F55" w:rsidRPr="00D31F55" w:rsidRDefault="00D31F55" w:rsidP="00D31F55">
      <w:pPr>
        <w:pStyle w:val="EndNoteBibliography"/>
        <w:spacing w:after="0"/>
      </w:pPr>
      <w:bookmarkStart w:id="201" w:name="_ENREF_201"/>
      <w:r w:rsidRPr="00D31F55">
        <w:t>201.</w:t>
      </w:r>
      <w:r w:rsidRPr="00D31F55">
        <w:tab/>
        <w:t>Rafrafi A, Chahed B, Kaabachi S, Kaabachi W, Maalmi H, Hamzaoui K, et al. Association of IL-8 gene polymorphisms with non small cell lung cancer in Tunisia: A case control study. Hum Immunol. 2013;74(10):1368-74.</w:t>
      </w:r>
      <w:bookmarkEnd w:id="201"/>
    </w:p>
    <w:p w14:paraId="7EA2626C" w14:textId="77777777" w:rsidR="00D31F55" w:rsidRPr="00D31F55" w:rsidRDefault="00D31F55" w:rsidP="00D31F55">
      <w:pPr>
        <w:pStyle w:val="EndNoteBibliography"/>
        <w:spacing w:after="0"/>
      </w:pPr>
      <w:bookmarkStart w:id="202" w:name="_ENREF_202"/>
      <w:r w:rsidRPr="00D31F55">
        <w:t>202.</w:t>
      </w:r>
      <w:r w:rsidRPr="00D31F55">
        <w:tab/>
        <w:t>Ahn MH, Park BL, Lee SH, Park SW, Park JS, Kim DJ, et al. A promoter SNP rs4073T&gt;A in the common allele of the interleukin 8 gene is associated with the development of idiopathic pulmonary fibrosis via the IL-8 protein enhancing mode. Respir Res. 2011;12:73.</w:t>
      </w:r>
      <w:bookmarkEnd w:id="202"/>
    </w:p>
    <w:p w14:paraId="1AE19970" w14:textId="77777777" w:rsidR="00D31F55" w:rsidRPr="00D31F55" w:rsidRDefault="00D31F55" w:rsidP="00D31F55">
      <w:pPr>
        <w:pStyle w:val="EndNoteBibliography"/>
        <w:spacing w:after="0"/>
      </w:pPr>
      <w:bookmarkStart w:id="203" w:name="_ENREF_203"/>
      <w:r w:rsidRPr="00D31F55">
        <w:lastRenderedPageBreak/>
        <w:t>203.</w:t>
      </w:r>
      <w:r w:rsidRPr="00D31F55">
        <w:tab/>
        <w:t>Suh JS, Hahn WH, Cho BS. Polymorphisms of CXCL8 and its receptor CXCR2 contribute to the development and progression of childhood IgA nephropathy. J Interferon Cytokine Res. 2011;31(3):309-15.</w:t>
      </w:r>
      <w:bookmarkEnd w:id="203"/>
    </w:p>
    <w:p w14:paraId="29355CAB" w14:textId="77777777" w:rsidR="00D31F55" w:rsidRPr="00D31F55" w:rsidRDefault="00D31F55" w:rsidP="00D31F55">
      <w:pPr>
        <w:pStyle w:val="EndNoteBibliography"/>
        <w:spacing w:after="0"/>
      </w:pPr>
      <w:bookmarkStart w:id="204" w:name="_ENREF_204"/>
      <w:r w:rsidRPr="00D31F55">
        <w:t>204.</w:t>
      </w:r>
      <w:r w:rsidRPr="00D31F55">
        <w:tab/>
        <w:t>Dan H, Liu W, Zhou Y, Wang J, Chen Q, Zeng X. Association of interleukin-8 gene polymorphisms and haplotypes with oral lichen planus in a Chinese population. Inflammation. 2010;33(2):76-81.</w:t>
      </w:r>
      <w:bookmarkEnd w:id="204"/>
    </w:p>
    <w:p w14:paraId="47B8AB49" w14:textId="77777777" w:rsidR="00D31F55" w:rsidRPr="00D31F55" w:rsidRDefault="00D31F55" w:rsidP="00D31F55">
      <w:pPr>
        <w:pStyle w:val="EndNoteBibliography"/>
        <w:spacing w:after="0"/>
      </w:pPr>
      <w:bookmarkStart w:id="205" w:name="_ENREF_205"/>
      <w:r w:rsidRPr="00D31F55">
        <w:t>205.</w:t>
      </w:r>
      <w:r w:rsidRPr="00D31F55">
        <w:tab/>
        <w:t>Cerhan JR, Wang S, Maurer MJ, Ansell SM, Geyer SM, Cozen W, et al. Prognostic significance of host immune gene polymorphisms in follicular lymphoma survival. Blood. 2007;109(12):5439-46.</w:t>
      </w:r>
      <w:bookmarkEnd w:id="205"/>
    </w:p>
    <w:p w14:paraId="13AC9759" w14:textId="77777777" w:rsidR="00D31F55" w:rsidRPr="00D31F55" w:rsidRDefault="00D31F55" w:rsidP="00D31F55">
      <w:pPr>
        <w:pStyle w:val="EndNoteBibliography"/>
        <w:spacing w:after="0"/>
      </w:pPr>
      <w:bookmarkStart w:id="206" w:name="_ENREF_206"/>
      <w:r w:rsidRPr="00D31F55">
        <w:t>206.</w:t>
      </w:r>
      <w:r w:rsidRPr="00D31F55">
        <w:tab/>
        <w:t>Charrad R, Kaabachi W, Rafrafi A, Berraies A, Hamzaoui K, Hamzaoui A. IL-8 Gene Variants and Expression in Childhood Asthma. Lung. 2017;195(6):749-57.</w:t>
      </w:r>
      <w:bookmarkEnd w:id="206"/>
    </w:p>
    <w:p w14:paraId="2F4A6386" w14:textId="77777777" w:rsidR="00D31F55" w:rsidRPr="00D31F55" w:rsidRDefault="00D31F55" w:rsidP="00D31F55">
      <w:pPr>
        <w:pStyle w:val="EndNoteBibliography"/>
        <w:spacing w:after="0"/>
      </w:pPr>
      <w:bookmarkStart w:id="207" w:name="_ENREF_207"/>
      <w:r w:rsidRPr="00D31F55">
        <w:t>207.</w:t>
      </w:r>
      <w:r w:rsidRPr="00D31F55">
        <w:tab/>
        <w:t>Gonzalez-Hormazabal P, Romero S, Musleh M, Bustamante M, Stambuk J, Pisano R, et al. IL-8-251T&gt;A (rs4073) Polymorphism Is Associated with Prognosis in Gastric Cancer Patients. Anticancer Res. 2018;38(10):5703-8.</w:t>
      </w:r>
      <w:bookmarkEnd w:id="207"/>
    </w:p>
    <w:p w14:paraId="402F706A" w14:textId="77777777" w:rsidR="00D31F55" w:rsidRPr="00D31F55" w:rsidRDefault="00D31F55" w:rsidP="00D31F55">
      <w:pPr>
        <w:pStyle w:val="EndNoteBibliography"/>
        <w:spacing w:after="0"/>
      </w:pPr>
      <w:bookmarkStart w:id="208" w:name="_ENREF_208"/>
      <w:r w:rsidRPr="00D31F55">
        <w:t>208.</w:t>
      </w:r>
      <w:r w:rsidRPr="00D31F55">
        <w:tab/>
        <w:t>Gu LQ, Jia HY, Zhao YJ, Liu N, Wang S, Cui B, et al. Association studies of interleukin-8 gene in Graves' disease and Graves' ophthalmopathy. Endocrine. 2009;36(3):452-6.</w:t>
      </w:r>
      <w:bookmarkEnd w:id="208"/>
    </w:p>
    <w:p w14:paraId="7933C4B0" w14:textId="77777777" w:rsidR="00D31F55" w:rsidRPr="00D31F55" w:rsidRDefault="00D31F55" w:rsidP="00D31F55">
      <w:pPr>
        <w:pStyle w:val="EndNoteBibliography"/>
        <w:spacing w:after="0"/>
      </w:pPr>
      <w:bookmarkStart w:id="209" w:name="_ENREF_209"/>
      <w:r w:rsidRPr="00D31F55">
        <w:t>209.</w:t>
      </w:r>
      <w:r w:rsidRPr="00D31F55">
        <w:tab/>
        <w:t>Scarel-Caminaga RM, Kim YJ, Viana AC, Curtis KM, Corbi SC, Sogumo PM, et al. Haplotypes in the interleukin 8 gene and their association with chronic periodontitis susceptibility. Biochem Genet. 2011;49(5-6):292-302.</w:t>
      </w:r>
      <w:bookmarkEnd w:id="209"/>
    </w:p>
    <w:p w14:paraId="7C7A3834" w14:textId="77777777" w:rsidR="00D31F55" w:rsidRPr="00D31F55" w:rsidRDefault="00D31F55" w:rsidP="00D31F55">
      <w:pPr>
        <w:pStyle w:val="EndNoteBibliography"/>
      </w:pPr>
      <w:bookmarkStart w:id="210" w:name="_ENREF_210"/>
      <w:r w:rsidRPr="00D31F55">
        <w:t>210.</w:t>
      </w:r>
      <w:r w:rsidRPr="00D31F55">
        <w:tab/>
        <w:t>Lupianez CB, Canet LM, Carvalho A, Alcazar-Fuoli L, Springer J, Lackner M, et al. Polymorphisms in Host Immunity-Modulating Genes and Risk of Invasive Aspergillosis: Results from the AspBIOmics Consortium. Infect Immun. 2015;84(3):643-57.</w:t>
      </w:r>
      <w:bookmarkEnd w:id="210"/>
    </w:p>
    <w:p w14:paraId="7B65BC41" w14:textId="71F00636" w:rsidR="00DE23E8" w:rsidRPr="001549D3" w:rsidRDefault="00770B09" w:rsidP="00654E8F">
      <w:pPr>
        <w:spacing w:before="240"/>
      </w:pPr>
      <w:r>
        <w:fldChar w:fldCharType="end"/>
      </w:r>
    </w:p>
    <w:sectPr w:rsidR="00DE23E8"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07D7E" w14:textId="77777777" w:rsidR="00032691" w:rsidRDefault="00032691" w:rsidP="00117666">
      <w:pPr>
        <w:spacing w:after="0"/>
      </w:pPr>
      <w:r>
        <w:separator/>
      </w:r>
    </w:p>
  </w:endnote>
  <w:endnote w:type="continuationSeparator" w:id="0">
    <w:p w14:paraId="4A536FCF" w14:textId="77777777" w:rsidR="00032691" w:rsidRDefault="0003269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717FFD" w:rsidRPr="00577C4C" w:rsidRDefault="00717FFD">
    <w:pPr>
      <w:rPr>
        <w:color w:val="C00000"/>
        <w:szCs w:val="24"/>
      </w:rPr>
    </w:pPr>
    <w:r>
      <w:rPr>
        <w:noProof/>
        <w:lang w:val="hu-HU" w:eastAsia="hu-HU"/>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5056CFD" w:rsidR="00717FFD" w:rsidRPr="00577C4C" w:rsidRDefault="00717FF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4CE">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5056CFD" w:rsidR="00717FFD" w:rsidRPr="00577C4C" w:rsidRDefault="00717FF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4CE">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717FFD" w:rsidRPr="00577C4C" w:rsidRDefault="00717FFD">
    <w:pPr>
      <w:rPr>
        <w:b/>
        <w:sz w:val="20"/>
        <w:szCs w:val="24"/>
      </w:rPr>
    </w:pPr>
    <w:r>
      <w:rPr>
        <w:noProof/>
        <w:lang w:val="hu-HU" w:eastAsia="hu-HU"/>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47695F0" w:rsidR="00717FFD" w:rsidRPr="00577C4C" w:rsidRDefault="00717FF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4CE">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47695F0" w:rsidR="00717FFD" w:rsidRPr="00577C4C" w:rsidRDefault="00717FF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4CE">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22D6D" w14:textId="77777777" w:rsidR="00032691" w:rsidRDefault="00032691" w:rsidP="00117666">
      <w:pPr>
        <w:spacing w:after="0"/>
      </w:pPr>
      <w:r>
        <w:separator/>
      </w:r>
    </w:p>
  </w:footnote>
  <w:footnote w:type="continuationSeparator" w:id="0">
    <w:p w14:paraId="1513C630" w14:textId="77777777" w:rsidR="00032691" w:rsidRDefault="0003269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717FFD" w:rsidRPr="009151AA" w:rsidRDefault="00717FF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717FFD" w:rsidRDefault="00717FFD" w:rsidP="0093429D">
    <w:r w:rsidRPr="005A1D84">
      <w:rPr>
        <w:b/>
        <w:noProof/>
        <w:color w:val="A6A6A6" w:themeColor="background1" w:themeShade="A6"/>
        <w:lang w:val="hu-HU" w:eastAsia="hu-HU"/>
      </w:rPr>
      <w:drawing>
        <wp:inline distT="0" distB="0" distL="0" distR="0" wp14:anchorId="07D26A56" wp14:editId="2E460F0E">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Cmsor1"/>
      <w:lvlText w:val="%1"/>
      <w:lvlJc w:val="left"/>
      <w:pPr>
        <w:tabs>
          <w:tab w:val="num" w:pos="567"/>
        </w:tabs>
        <w:ind w:left="567" w:hanging="567"/>
      </w:pPr>
      <w:rPr>
        <w:rFonts w:hint="default"/>
      </w:rPr>
    </w:lvl>
    <w:lvl w:ilvl="1">
      <w:start w:val="1"/>
      <w:numFmt w:val="decimal"/>
      <w:pStyle w:val="Cmsor2"/>
      <w:lvlText w:val="%1.%2"/>
      <w:lvlJc w:val="left"/>
      <w:pPr>
        <w:tabs>
          <w:tab w:val="num" w:pos="567"/>
        </w:tabs>
        <w:ind w:left="567" w:hanging="567"/>
      </w:pPr>
      <w:rPr>
        <w:rFonts w:hint="default"/>
      </w:rPr>
    </w:lvl>
    <w:lvl w:ilvl="2">
      <w:start w:val="1"/>
      <w:numFmt w:val="decimal"/>
      <w:pStyle w:val="Cmsor3"/>
      <w:lvlText w:val="%1.%2.%3"/>
      <w:lvlJc w:val="left"/>
      <w:pPr>
        <w:tabs>
          <w:tab w:val="num" w:pos="567"/>
        </w:tabs>
        <w:ind w:left="567" w:hanging="567"/>
      </w:pPr>
      <w:rPr>
        <w:rFonts w:hint="default"/>
      </w:rPr>
    </w:lvl>
    <w:lvl w:ilvl="3">
      <w:start w:val="1"/>
      <w:numFmt w:val="decimal"/>
      <w:pStyle w:val="Cmsor4"/>
      <w:lvlText w:val="%1.%2.%3.%4"/>
      <w:lvlJc w:val="left"/>
      <w:pPr>
        <w:tabs>
          <w:tab w:val="num" w:pos="567"/>
        </w:tabs>
        <w:ind w:left="567" w:hanging="567"/>
      </w:pPr>
      <w:rPr>
        <w:rFonts w:hint="default"/>
      </w:rPr>
    </w:lvl>
    <w:lvl w:ilvl="4">
      <w:start w:val="1"/>
      <w:numFmt w:val="decimal"/>
      <w:pStyle w:val="Cmsor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aszerbekezd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dxt09d07fpsfreprfrxw926wa9wd59pptxa&quot;&gt;ENLibrary_150630 Copy Copy&lt;record-ids&gt;&lt;item&gt;1773&lt;/item&gt;&lt;item&gt;1774&lt;/item&gt;&lt;item&gt;1775&lt;/item&gt;&lt;item&gt;1776&lt;/item&gt;&lt;item&gt;1777&lt;/item&gt;&lt;item&gt;1778&lt;/item&gt;&lt;item&gt;1779&lt;/item&gt;&lt;item&gt;1780&lt;/item&gt;&lt;item&gt;1781&lt;/item&gt;&lt;item&gt;1782&lt;/item&gt;&lt;item&gt;1783&lt;/item&gt;&lt;item&gt;1784&lt;/item&gt;&lt;item&gt;1785&lt;/item&gt;&lt;item&gt;1786&lt;/item&gt;&lt;item&gt;1787&lt;/item&gt;&lt;item&gt;1788&lt;/item&gt;&lt;item&gt;1789&lt;/item&gt;&lt;item&gt;1790&lt;/item&gt;&lt;item&gt;1791&lt;/item&gt;&lt;item&gt;1792&lt;/item&gt;&lt;item&gt;1793&lt;/item&gt;&lt;item&gt;1794&lt;/item&gt;&lt;item&gt;1795&lt;/item&gt;&lt;item&gt;1800&lt;/item&gt;&lt;item&gt;1801&lt;/item&gt;&lt;item&gt;1802&lt;/item&gt;&lt;item&gt;1803&lt;/item&gt;&lt;item&gt;1804&lt;/item&gt;&lt;item&gt;1805&lt;/item&gt;&lt;item&gt;1806&lt;/item&gt;&lt;item&gt;1807&lt;/item&gt;&lt;item&gt;1808&lt;/item&gt;&lt;item&gt;1809&lt;/item&gt;&lt;item&gt;1810&lt;/item&gt;&lt;item&gt;1811&lt;/item&gt;&lt;item&gt;1812&lt;/item&gt;&lt;item&gt;1813&lt;/item&gt;&lt;item&gt;1814&lt;/item&gt;&lt;item&gt;1815&lt;/item&gt;&lt;item&gt;1816&lt;/item&gt;&lt;item&gt;1817&lt;/item&gt;&lt;item&gt;1818&lt;/item&gt;&lt;item&gt;1819&lt;/item&gt;&lt;item&gt;1820&lt;/item&gt;&lt;item&gt;1821&lt;/item&gt;&lt;item&gt;1822&lt;/item&gt;&lt;item&gt;1823&lt;/item&gt;&lt;item&gt;1824&lt;/item&gt;&lt;item&gt;1825&lt;/item&gt;&lt;item&gt;1826&lt;/item&gt;&lt;item&gt;1827&lt;/item&gt;&lt;item&gt;1828&lt;/item&gt;&lt;item&gt;1829&lt;/item&gt;&lt;item&gt;1830&lt;/item&gt;&lt;item&gt;1831&lt;/item&gt;&lt;item&gt;1833&lt;/item&gt;&lt;item&gt;1834&lt;/item&gt;&lt;item&gt;1835&lt;/item&gt;&lt;item&gt;1836&lt;/item&gt;&lt;item&gt;1837&lt;/item&gt;&lt;item&gt;1838&lt;/item&gt;&lt;item&gt;1839&lt;/item&gt;&lt;item&gt;1840&lt;/item&gt;&lt;item&gt;1841&lt;/item&gt;&lt;item&gt;1842&lt;/item&gt;&lt;item&gt;1843&lt;/item&gt;&lt;item&gt;1844&lt;/item&gt;&lt;item&gt;1846&lt;/item&gt;&lt;item&gt;1848&lt;/item&gt;&lt;item&gt;1849&lt;/item&gt;&lt;item&gt;1850&lt;/item&gt;&lt;item&gt;1851&lt;/item&gt;&lt;item&gt;1852&lt;/item&gt;&lt;item&gt;1853&lt;/item&gt;&lt;item&gt;1854&lt;/item&gt;&lt;item&gt;1855&lt;/item&gt;&lt;item&gt;1856&lt;/item&gt;&lt;item&gt;1857&lt;/item&gt;&lt;item&gt;1858&lt;/item&gt;&lt;item&gt;1859&lt;/item&gt;&lt;item&gt;1860&lt;/item&gt;&lt;item&gt;1861&lt;/item&gt;&lt;item&gt;1862&lt;/item&gt;&lt;item&gt;1863&lt;/item&gt;&lt;item&gt;1864&lt;/item&gt;&lt;item&gt;1866&lt;/item&gt;&lt;item&gt;1869&lt;/item&gt;&lt;item&gt;1870&lt;/item&gt;&lt;item&gt;1871&lt;/item&gt;&lt;item&gt;1872&lt;/item&gt;&lt;item&gt;1873&lt;/item&gt;&lt;item&gt;1874&lt;/item&gt;&lt;item&gt;1875&lt;/item&gt;&lt;item&gt;1876&lt;/item&gt;&lt;item&gt;1877&lt;/item&gt;&lt;item&gt;1878&lt;/item&gt;&lt;item&gt;1879&lt;/item&gt;&lt;item&gt;1880&lt;/item&gt;&lt;item&gt;1881&lt;/item&gt;&lt;item&gt;1882&lt;/item&gt;&lt;item&gt;1883&lt;/item&gt;&lt;item&gt;1884&lt;/item&gt;&lt;item&gt;1885&lt;/item&gt;&lt;item&gt;1886&lt;/item&gt;&lt;item&gt;1887&lt;/item&gt;&lt;item&gt;1888&lt;/item&gt;&lt;item&gt;1889&lt;/item&gt;&lt;item&gt;1890&lt;/item&gt;&lt;item&gt;1891&lt;/item&gt;&lt;item&gt;1892&lt;/item&gt;&lt;item&gt;1893&lt;/item&gt;&lt;item&gt;1894&lt;/item&gt;&lt;item&gt;1895&lt;/item&gt;&lt;item&gt;1896&lt;/item&gt;&lt;item&gt;1897&lt;/item&gt;&lt;item&gt;1898&lt;/item&gt;&lt;item&gt;1900&lt;/item&gt;&lt;item&gt;1901&lt;/item&gt;&lt;item&gt;1902&lt;/item&gt;&lt;item&gt;1904&lt;/item&gt;&lt;item&gt;1905&lt;/item&gt;&lt;item&gt;1906&lt;/item&gt;&lt;item&gt;1907&lt;/item&gt;&lt;item&gt;1909&lt;/item&gt;&lt;item&gt;1910&lt;/item&gt;&lt;item&gt;1911&lt;/item&gt;&lt;item&gt;1912&lt;/item&gt;&lt;item&gt;1913&lt;/item&gt;&lt;item&gt;1914&lt;/item&gt;&lt;item&gt;1915&lt;/item&gt;&lt;item&gt;1916&lt;/item&gt;&lt;item&gt;1917&lt;/item&gt;&lt;item&gt;1918&lt;/item&gt;&lt;item&gt;1919&lt;/item&gt;&lt;item&gt;1920&lt;/item&gt;&lt;item&gt;1921&lt;/item&gt;&lt;item&gt;1922&lt;/item&gt;&lt;item&gt;1923&lt;/item&gt;&lt;item&gt;1924&lt;/item&gt;&lt;item&gt;1925&lt;/item&gt;&lt;item&gt;1926&lt;/item&gt;&lt;item&gt;1927&lt;/item&gt;&lt;item&gt;1928&lt;/item&gt;&lt;item&gt;1929&lt;/item&gt;&lt;item&gt;1930&lt;/item&gt;&lt;item&gt;1931&lt;/item&gt;&lt;item&gt;1932&lt;/item&gt;&lt;item&gt;1933&lt;/item&gt;&lt;item&gt;1934&lt;/item&gt;&lt;item&gt;1935&lt;/item&gt;&lt;item&gt;1936&lt;/item&gt;&lt;item&gt;1937&lt;/item&gt;&lt;item&gt;1939&lt;/item&gt;&lt;item&gt;1940&lt;/item&gt;&lt;item&gt;1941&lt;/item&gt;&lt;item&gt;1942&lt;/item&gt;&lt;item&gt;1943&lt;/item&gt;&lt;item&gt;1944&lt;/item&gt;&lt;item&gt;1945&lt;/item&gt;&lt;item&gt;1946&lt;/item&gt;&lt;item&gt;1947&lt;/item&gt;&lt;item&gt;1948&lt;/item&gt;&lt;item&gt;1949&lt;/item&gt;&lt;item&gt;1950&lt;/item&gt;&lt;item&gt;1951&lt;/item&gt;&lt;item&gt;1952&lt;/item&gt;&lt;item&gt;1953&lt;/item&gt;&lt;item&gt;1954&lt;/item&gt;&lt;item&gt;1956&lt;/item&gt;&lt;item&gt;1975&lt;/item&gt;&lt;item&gt;1976&lt;/item&gt;&lt;item&gt;1977&lt;/item&gt;&lt;item&gt;1978&lt;/item&gt;&lt;item&gt;1979&lt;/item&gt;&lt;item&gt;1980&lt;/item&gt;&lt;item&gt;1981&lt;/item&gt;&lt;item&gt;1982&lt;/item&gt;&lt;item&gt;1983&lt;/item&gt;&lt;item&gt;1984&lt;/item&gt;&lt;item&gt;1985&lt;/item&gt;&lt;item&gt;1986&lt;/item&gt;&lt;item&gt;1987&lt;/item&gt;&lt;item&gt;1988&lt;/item&gt;&lt;item&gt;1989&lt;/item&gt;&lt;item&gt;1990&lt;/item&gt;&lt;item&gt;1991&lt;/item&gt;&lt;item&gt;1992&lt;/item&gt;&lt;item&gt;1993&lt;/item&gt;&lt;item&gt;1994&lt;/item&gt;&lt;item&gt;1995&lt;/item&gt;&lt;item&gt;1996&lt;/item&gt;&lt;item&gt;1997&lt;/item&gt;&lt;item&gt;1998&lt;/item&gt;&lt;item&gt;1999&lt;/item&gt;&lt;item&gt;2000&lt;/item&gt;&lt;item&gt;2001&lt;/item&gt;&lt;item&gt;2002&lt;/item&gt;&lt;item&gt;2003&lt;/item&gt;&lt;item&gt;2004&lt;/item&gt;&lt;item&gt;2005&lt;/item&gt;&lt;item&gt;2006&lt;/item&gt;&lt;item&gt;2007&lt;/item&gt;&lt;item&gt;2008&lt;/item&gt;&lt;item&gt;2009&lt;/item&gt;&lt;item&gt;2010&lt;/item&gt;&lt;item&gt;2011&lt;/item&gt;&lt;item&gt;2012&lt;/item&gt;&lt;item&gt;2013&lt;/item&gt;&lt;item&gt;2014&lt;/item&gt;&lt;item&gt;2015&lt;/item&gt;&lt;/record-ids&gt;&lt;/item&gt;&lt;/Libraries&gt;"/>
  </w:docVars>
  <w:rsids>
    <w:rsidRoot w:val="00ED20B5"/>
    <w:rsid w:val="0001436A"/>
    <w:rsid w:val="00032409"/>
    <w:rsid w:val="00032691"/>
    <w:rsid w:val="00034304"/>
    <w:rsid w:val="000350B1"/>
    <w:rsid w:val="00035434"/>
    <w:rsid w:val="00040C16"/>
    <w:rsid w:val="00052A14"/>
    <w:rsid w:val="00077D53"/>
    <w:rsid w:val="00086D78"/>
    <w:rsid w:val="00094D55"/>
    <w:rsid w:val="00097D33"/>
    <w:rsid w:val="000C753D"/>
    <w:rsid w:val="00105FD9"/>
    <w:rsid w:val="00117666"/>
    <w:rsid w:val="001549D3"/>
    <w:rsid w:val="00156597"/>
    <w:rsid w:val="00160065"/>
    <w:rsid w:val="0017238E"/>
    <w:rsid w:val="00177D84"/>
    <w:rsid w:val="001D3463"/>
    <w:rsid w:val="00204BC1"/>
    <w:rsid w:val="00267D18"/>
    <w:rsid w:val="00274347"/>
    <w:rsid w:val="00275F87"/>
    <w:rsid w:val="002868E2"/>
    <w:rsid w:val="002869C3"/>
    <w:rsid w:val="002936E4"/>
    <w:rsid w:val="002A32BE"/>
    <w:rsid w:val="002B4A57"/>
    <w:rsid w:val="002B6DB6"/>
    <w:rsid w:val="002C74CA"/>
    <w:rsid w:val="00302ED1"/>
    <w:rsid w:val="003123F4"/>
    <w:rsid w:val="003144AE"/>
    <w:rsid w:val="0033187A"/>
    <w:rsid w:val="00340A9C"/>
    <w:rsid w:val="003544FB"/>
    <w:rsid w:val="0035537A"/>
    <w:rsid w:val="00395E43"/>
    <w:rsid w:val="003966C0"/>
    <w:rsid w:val="003C26C8"/>
    <w:rsid w:val="003D2F2D"/>
    <w:rsid w:val="003E0354"/>
    <w:rsid w:val="00401590"/>
    <w:rsid w:val="0040611F"/>
    <w:rsid w:val="00434CA2"/>
    <w:rsid w:val="004444CE"/>
    <w:rsid w:val="00447801"/>
    <w:rsid w:val="00452E9C"/>
    <w:rsid w:val="004735C8"/>
    <w:rsid w:val="004947A6"/>
    <w:rsid w:val="004961FF"/>
    <w:rsid w:val="004B4529"/>
    <w:rsid w:val="004F6677"/>
    <w:rsid w:val="00512D34"/>
    <w:rsid w:val="00517A89"/>
    <w:rsid w:val="005250F2"/>
    <w:rsid w:val="00593EEA"/>
    <w:rsid w:val="00594398"/>
    <w:rsid w:val="00594F20"/>
    <w:rsid w:val="00597963"/>
    <w:rsid w:val="005A5EEE"/>
    <w:rsid w:val="005C5044"/>
    <w:rsid w:val="005D723B"/>
    <w:rsid w:val="0063556D"/>
    <w:rsid w:val="006375C7"/>
    <w:rsid w:val="0064526D"/>
    <w:rsid w:val="00654E8F"/>
    <w:rsid w:val="00660D05"/>
    <w:rsid w:val="006820B1"/>
    <w:rsid w:val="006B7D14"/>
    <w:rsid w:val="00701727"/>
    <w:rsid w:val="0070566C"/>
    <w:rsid w:val="00714C50"/>
    <w:rsid w:val="00717FFD"/>
    <w:rsid w:val="00725A7D"/>
    <w:rsid w:val="007333BA"/>
    <w:rsid w:val="007469D9"/>
    <w:rsid w:val="007501BE"/>
    <w:rsid w:val="00755D11"/>
    <w:rsid w:val="00770B09"/>
    <w:rsid w:val="00790BB3"/>
    <w:rsid w:val="00797C98"/>
    <w:rsid w:val="007A4C96"/>
    <w:rsid w:val="007A54B3"/>
    <w:rsid w:val="007B700F"/>
    <w:rsid w:val="007C206C"/>
    <w:rsid w:val="007D5AF5"/>
    <w:rsid w:val="007E33C4"/>
    <w:rsid w:val="00817DD6"/>
    <w:rsid w:val="0082600C"/>
    <w:rsid w:val="0083759F"/>
    <w:rsid w:val="00853FA5"/>
    <w:rsid w:val="00885156"/>
    <w:rsid w:val="008A4673"/>
    <w:rsid w:val="008C1255"/>
    <w:rsid w:val="008F08F8"/>
    <w:rsid w:val="008F27EB"/>
    <w:rsid w:val="009151AA"/>
    <w:rsid w:val="0093429D"/>
    <w:rsid w:val="0094185E"/>
    <w:rsid w:val="00943573"/>
    <w:rsid w:val="00964134"/>
    <w:rsid w:val="00970F7D"/>
    <w:rsid w:val="00994A3D"/>
    <w:rsid w:val="009B2DC3"/>
    <w:rsid w:val="009C0D66"/>
    <w:rsid w:val="009C2B12"/>
    <w:rsid w:val="009F122E"/>
    <w:rsid w:val="00A174D9"/>
    <w:rsid w:val="00A32461"/>
    <w:rsid w:val="00A4222E"/>
    <w:rsid w:val="00A542BA"/>
    <w:rsid w:val="00A66343"/>
    <w:rsid w:val="00AA4D24"/>
    <w:rsid w:val="00AB6715"/>
    <w:rsid w:val="00AE2B97"/>
    <w:rsid w:val="00AE63D1"/>
    <w:rsid w:val="00B07328"/>
    <w:rsid w:val="00B1671E"/>
    <w:rsid w:val="00B25EB8"/>
    <w:rsid w:val="00B37F4D"/>
    <w:rsid w:val="00B747BB"/>
    <w:rsid w:val="00B9348F"/>
    <w:rsid w:val="00BC0FB9"/>
    <w:rsid w:val="00BD5961"/>
    <w:rsid w:val="00C07EC5"/>
    <w:rsid w:val="00C52A7B"/>
    <w:rsid w:val="00C56BAF"/>
    <w:rsid w:val="00C62201"/>
    <w:rsid w:val="00C679AA"/>
    <w:rsid w:val="00C75972"/>
    <w:rsid w:val="00C76748"/>
    <w:rsid w:val="00C867F6"/>
    <w:rsid w:val="00CA5254"/>
    <w:rsid w:val="00CD066B"/>
    <w:rsid w:val="00CD5248"/>
    <w:rsid w:val="00CE4FEE"/>
    <w:rsid w:val="00CF07D1"/>
    <w:rsid w:val="00D03577"/>
    <w:rsid w:val="00D060CF"/>
    <w:rsid w:val="00D24E9A"/>
    <w:rsid w:val="00D31F55"/>
    <w:rsid w:val="00D46085"/>
    <w:rsid w:val="00D51329"/>
    <w:rsid w:val="00DB59C3"/>
    <w:rsid w:val="00DC259A"/>
    <w:rsid w:val="00DE23E8"/>
    <w:rsid w:val="00E1208F"/>
    <w:rsid w:val="00E36382"/>
    <w:rsid w:val="00E52377"/>
    <w:rsid w:val="00E537AD"/>
    <w:rsid w:val="00E64E17"/>
    <w:rsid w:val="00E809E1"/>
    <w:rsid w:val="00E866C9"/>
    <w:rsid w:val="00EA3D3C"/>
    <w:rsid w:val="00EB3F44"/>
    <w:rsid w:val="00EC090A"/>
    <w:rsid w:val="00ED20B5"/>
    <w:rsid w:val="00F0461A"/>
    <w:rsid w:val="00F12DBC"/>
    <w:rsid w:val="00F23B70"/>
    <w:rsid w:val="00F25817"/>
    <w:rsid w:val="00F46900"/>
    <w:rsid w:val="00F506EF"/>
    <w:rsid w:val="00F61D89"/>
    <w:rsid w:val="00FA197B"/>
    <w:rsid w:val="00FA4F29"/>
    <w:rsid w:val="00FC6B5A"/>
    <w:rsid w:val="00FE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AB6715"/>
    <w:pPr>
      <w:spacing w:before="120" w:after="240" w:line="240" w:lineRule="auto"/>
    </w:pPr>
    <w:rPr>
      <w:rFonts w:ascii="Times New Roman" w:hAnsi="Times New Roman"/>
      <w:sz w:val="24"/>
    </w:rPr>
  </w:style>
  <w:style w:type="paragraph" w:styleId="Cmsor1">
    <w:name w:val="heading 1"/>
    <w:basedOn w:val="Listaszerbekezds"/>
    <w:next w:val="Norml"/>
    <w:link w:val="Cmsor1Char"/>
    <w:uiPriority w:val="2"/>
    <w:qFormat/>
    <w:rsid w:val="00AB6715"/>
    <w:pPr>
      <w:numPr>
        <w:numId w:val="19"/>
      </w:numPr>
      <w:spacing w:before="240"/>
      <w:contextualSpacing w:val="0"/>
      <w:outlineLvl w:val="0"/>
    </w:pPr>
    <w:rPr>
      <w:b/>
    </w:rPr>
  </w:style>
  <w:style w:type="paragraph" w:styleId="Cmsor2">
    <w:name w:val="heading 2"/>
    <w:basedOn w:val="Cmsor1"/>
    <w:next w:val="Norml"/>
    <w:link w:val="Cmsor2Char"/>
    <w:uiPriority w:val="2"/>
    <w:qFormat/>
    <w:rsid w:val="00AB6715"/>
    <w:pPr>
      <w:numPr>
        <w:ilvl w:val="1"/>
      </w:numPr>
      <w:spacing w:after="200"/>
      <w:outlineLvl w:val="1"/>
    </w:pPr>
  </w:style>
  <w:style w:type="paragraph" w:styleId="Cmsor3">
    <w:name w:val="heading 3"/>
    <w:basedOn w:val="Norml"/>
    <w:next w:val="Norml"/>
    <w:link w:val="Cmsor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Cmsor4">
    <w:name w:val="heading 4"/>
    <w:basedOn w:val="Cmsor3"/>
    <w:next w:val="Norml"/>
    <w:link w:val="Cmsor4Char"/>
    <w:uiPriority w:val="2"/>
    <w:qFormat/>
    <w:rsid w:val="00AB6715"/>
    <w:pPr>
      <w:numPr>
        <w:ilvl w:val="3"/>
      </w:numPr>
      <w:outlineLvl w:val="3"/>
    </w:pPr>
    <w:rPr>
      <w:iCs/>
    </w:rPr>
  </w:style>
  <w:style w:type="paragraph" w:styleId="Cmsor5">
    <w:name w:val="heading 5"/>
    <w:basedOn w:val="Cmsor4"/>
    <w:next w:val="Norml"/>
    <w:link w:val="Cmsor5Char"/>
    <w:uiPriority w:val="2"/>
    <w:qFormat/>
    <w:rsid w:val="00AB6715"/>
    <w:pPr>
      <w:numPr>
        <w:ilvl w:val="4"/>
      </w:numPr>
      <w:outlineLvl w:val="4"/>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2"/>
    <w:rsid w:val="00AB6715"/>
    <w:rPr>
      <w:rFonts w:ascii="Times New Roman" w:eastAsia="Cambria" w:hAnsi="Times New Roman" w:cs="Times New Roman"/>
      <w:b/>
      <w:sz w:val="24"/>
      <w:szCs w:val="24"/>
    </w:rPr>
  </w:style>
  <w:style w:type="character" w:customStyle="1" w:styleId="Cmsor2Char">
    <w:name w:val="Címsor 2 Char"/>
    <w:basedOn w:val="Bekezdsalapbettpusa"/>
    <w:link w:val="Cmsor2"/>
    <w:uiPriority w:val="2"/>
    <w:rsid w:val="00AB6715"/>
    <w:rPr>
      <w:rFonts w:ascii="Times New Roman" w:eastAsia="Cambria" w:hAnsi="Times New Roman" w:cs="Times New Roman"/>
      <w:b/>
      <w:sz w:val="24"/>
      <w:szCs w:val="24"/>
    </w:rPr>
  </w:style>
  <w:style w:type="paragraph" w:styleId="Alcm">
    <w:name w:val="Subtitle"/>
    <w:basedOn w:val="Norml"/>
    <w:next w:val="Norml"/>
    <w:link w:val="AlcmChar"/>
    <w:uiPriority w:val="99"/>
    <w:unhideWhenUsed/>
    <w:qFormat/>
    <w:rsid w:val="00AB6715"/>
    <w:pPr>
      <w:spacing w:before="240"/>
    </w:pPr>
    <w:rPr>
      <w:rFonts w:cs="Times New Roman"/>
      <w:b/>
      <w:szCs w:val="24"/>
    </w:rPr>
  </w:style>
  <w:style w:type="character" w:customStyle="1" w:styleId="AlcmChar">
    <w:name w:val="Alcím Char"/>
    <w:basedOn w:val="Bekezdsalapbettpusa"/>
    <w:link w:val="Alcm"/>
    <w:uiPriority w:val="99"/>
    <w:rsid w:val="00AB6715"/>
    <w:rPr>
      <w:rFonts w:ascii="Times New Roman" w:hAnsi="Times New Roman" w:cs="Times New Roman"/>
      <w:b/>
      <w:sz w:val="24"/>
      <w:szCs w:val="24"/>
    </w:rPr>
  </w:style>
  <w:style w:type="paragraph" w:customStyle="1" w:styleId="AuthorList">
    <w:name w:val="Author List"/>
    <w:aliases w:val="Keywords,Abstract"/>
    <w:basedOn w:val="Alcm"/>
    <w:next w:val="Norml"/>
    <w:uiPriority w:val="1"/>
    <w:qFormat/>
    <w:rsid w:val="00AB6715"/>
  </w:style>
  <w:style w:type="paragraph" w:styleId="Buborkszveg">
    <w:name w:val="Balloon Text"/>
    <w:basedOn w:val="Norml"/>
    <w:link w:val="BuborkszvegChar"/>
    <w:uiPriority w:val="99"/>
    <w:semiHidden/>
    <w:unhideWhenUsed/>
    <w:rsid w:val="00AB6715"/>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B6715"/>
    <w:rPr>
      <w:rFonts w:ascii="Tahoma" w:hAnsi="Tahoma" w:cs="Tahoma"/>
      <w:sz w:val="16"/>
      <w:szCs w:val="16"/>
    </w:rPr>
  </w:style>
  <w:style w:type="character" w:styleId="Knyvcme">
    <w:name w:val="Book Title"/>
    <w:basedOn w:val="Bekezdsalapbettpusa"/>
    <w:uiPriority w:val="33"/>
    <w:qFormat/>
    <w:rsid w:val="00AB6715"/>
    <w:rPr>
      <w:rFonts w:ascii="Times New Roman" w:hAnsi="Times New Roman"/>
      <w:b/>
      <w:bCs/>
      <w:i/>
      <w:iCs/>
      <w:spacing w:val="5"/>
    </w:rPr>
  </w:style>
  <w:style w:type="paragraph" w:styleId="Kpalrs">
    <w:name w:val="caption"/>
    <w:basedOn w:val="Norml"/>
    <w:next w:val="Nincstrkz"/>
    <w:uiPriority w:val="35"/>
    <w:unhideWhenUsed/>
    <w:qFormat/>
    <w:rsid w:val="00AB6715"/>
    <w:pPr>
      <w:keepNext/>
    </w:pPr>
    <w:rPr>
      <w:rFonts w:cs="Times New Roman"/>
      <w:b/>
      <w:bCs/>
      <w:szCs w:val="24"/>
    </w:rPr>
  </w:style>
  <w:style w:type="paragraph" w:styleId="Nincstrkz">
    <w:name w:val="No Spacing"/>
    <w:uiPriority w:val="99"/>
    <w:unhideWhenUsed/>
    <w:qFormat/>
    <w:rsid w:val="00AB6715"/>
    <w:pPr>
      <w:spacing w:after="0" w:line="240" w:lineRule="auto"/>
    </w:pPr>
    <w:rPr>
      <w:rFonts w:ascii="Times New Roman" w:hAnsi="Times New Roman"/>
      <w:sz w:val="24"/>
    </w:rPr>
  </w:style>
  <w:style w:type="character" w:styleId="Jegyzethivatkozs">
    <w:name w:val="annotation reference"/>
    <w:basedOn w:val="Bekezdsalapbettpusa"/>
    <w:uiPriority w:val="99"/>
    <w:semiHidden/>
    <w:unhideWhenUsed/>
    <w:rsid w:val="00AB6715"/>
    <w:rPr>
      <w:sz w:val="16"/>
      <w:szCs w:val="16"/>
    </w:rPr>
  </w:style>
  <w:style w:type="paragraph" w:styleId="Jegyzetszveg">
    <w:name w:val="annotation text"/>
    <w:basedOn w:val="Norml"/>
    <w:link w:val="JegyzetszvegChar"/>
    <w:uiPriority w:val="99"/>
    <w:semiHidden/>
    <w:unhideWhenUsed/>
    <w:rsid w:val="00AB6715"/>
    <w:rPr>
      <w:sz w:val="20"/>
      <w:szCs w:val="20"/>
    </w:rPr>
  </w:style>
  <w:style w:type="character" w:customStyle="1" w:styleId="JegyzetszvegChar">
    <w:name w:val="Jegyzetszöveg Char"/>
    <w:basedOn w:val="Bekezdsalapbettpusa"/>
    <w:link w:val="Jegyzetszveg"/>
    <w:uiPriority w:val="99"/>
    <w:semiHidden/>
    <w:rsid w:val="00AB671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AB6715"/>
    <w:rPr>
      <w:b/>
      <w:bCs/>
    </w:rPr>
  </w:style>
  <w:style w:type="character" w:customStyle="1" w:styleId="MegjegyzstrgyaChar">
    <w:name w:val="Megjegyzés tárgya Char"/>
    <w:basedOn w:val="JegyzetszvegChar"/>
    <w:link w:val="Megjegyzstrgya"/>
    <w:uiPriority w:val="99"/>
    <w:semiHidden/>
    <w:rsid w:val="00AB6715"/>
    <w:rPr>
      <w:rFonts w:ascii="Times New Roman" w:hAnsi="Times New Roman"/>
      <w:b/>
      <w:bCs/>
      <w:sz w:val="20"/>
      <w:szCs w:val="20"/>
    </w:rPr>
  </w:style>
  <w:style w:type="character" w:styleId="Kiemels">
    <w:name w:val="Emphasis"/>
    <w:basedOn w:val="Bekezdsalapbettpusa"/>
    <w:uiPriority w:val="20"/>
    <w:qFormat/>
    <w:rsid w:val="00AB6715"/>
    <w:rPr>
      <w:rFonts w:ascii="Times New Roman" w:hAnsi="Times New Roman"/>
      <w:i/>
      <w:iCs/>
    </w:rPr>
  </w:style>
  <w:style w:type="character" w:styleId="Vgjegyzet-hivatkozs">
    <w:name w:val="endnote reference"/>
    <w:basedOn w:val="Bekezdsalapbettpusa"/>
    <w:uiPriority w:val="99"/>
    <w:semiHidden/>
    <w:unhideWhenUsed/>
    <w:rsid w:val="00AB6715"/>
    <w:rPr>
      <w:vertAlign w:val="superscript"/>
    </w:rPr>
  </w:style>
  <w:style w:type="paragraph" w:styleId="Vgjegyzetszvege">
    <w:name w:val="endnote text"/>
    <w:basedOn w:val="Norml"/>
    <w:link w:val="VgjegyzetszvegeChar"/>
    <w:uiPriority w:val="99"/>
    <w:semiHidden/>
    <w:unhideWhenUsed/>
    <w:rsid w:val="00AB6715"/>
    <w:pPr>
      <w:spacing w:after="0"/>
    </w:pPr>
    <w:rPr>
      <w:sz w:val="20"/>
      <w:szCs w:val="20"/>
    </w:rPr>
  </w:style>
  <w:style w:type="character" w:customStyle="1" w:styleId="VgjegyzetszvegeChar">
    <w:name w:val="Végjegyzet szövege Char"/>
    <w:basedOn w:val="Bekezdsalapbettpusa"/>
    <w:link w:val="Vgjegyzetszvege"/>
    <w:uiPriority w:val="99"/>
    <w:semiHidden/>
    <w:rsid w:val="00AB6715"/>
    <w:rPr>
      <w:rFonts w:ascii="Times New Roman" w:hAnsi="Times New Roman"/>
      <w:sz w:val="20"/>
      <w:szCs w:val="20"/>
    </w:rPr>
  </w:style>
  <w:style w:type="character" w:styleId="Mrltotthiperhivatkozs">
    <w:name w:val="FollowedHyperlink"/>
    <w:basedOn w:val="Bekezdsalapbettpusa"/>
    <w:uiPriority w:val="99"/>
    <w:semiHidden/>
    <w:unhideWhenUsed/>
    <w:rsid w:val="00AB6715"/>
    <w:rPr>
      <w:color w:val="800080" w:themeColor="followedHyperlink"/>
      <w:u w:val="single"/>
    </w:rPr>
  </w:style>
  <w:style w:type="paragraph" w:styleId="llb">
    <w:name w:val="footer"/>
    <w:basedOn w:val="Norml"/>
    <w:link w:val="llbChar"/>
    <w:uiPriority w:val="99"/>
    <w:unhideWhenUsed/>
    <w:rsid w:val="00AB6715"/>
    <w:pPr>
      <w:tabs>
        <w:tab w:val="center" w:pos="4844"/>
        <w:tab w:val="right" w:pos="9689"/>
      </w:tabs>
      <w:spacing w:after="0"/>
    </w:pPr>
  </w:style>
  <w:style w:type="character" w:customStyle="1" w:styleId="llbChar">
    <w:name w:val="Élőláb Char"/>
    <w:basedOn w:val="Bekezdsalapbettpusa"/>
    <w:link w:val="llb"/>
    <w:uiPriority w:val="99"/>
    <w:rsid w:val="00AB6715"/>
    <w:rPr>
      <w:rFonts w:ascii="Times New Roman" w:hAnsi="Times New Roman"/>
      <w:sz w:val="24"/>
    </w:rPr>
  </w:style>
  <w:style w:type="character" w:styleId="Lbjegyzet-hivatkozs">
    <w:name w:val="footnote reference"/>
    <w:basedOn w:val="Bekezdsalapbettpusa"/>
    <w:uiPriority w:val="99"/>
    <w:semiHidden/>
    <w:unhideWhenUsed/>
    <w:rsid w:val="00AB6715"/>
    <w:rPr>
      <w:vertAlign w:val="superscript"/>
    </w:rPr>
  </w:style>
  <w:style w:type="paragraph" w:styleId="Lbjegyzetszveg">
    <w:name w:val="footnote text"/>
    <w:basedOn w:val="Norml"/>
    <w:link w:val="LbjegyzetszvegChar"/>
    <w:uiPriority w:val="99"/>
    <w:semiHidden/>
    <w:unhideWhenUsed/>
    <w:rsid w:val="00AB6715"/>
    <w:pPr>
      <w:spacing w:after="0"/>
    </w:pPr>
    <w:rPr>
      <w:sz w:val="20"/>
      <w:szCs w:val="20"/>
    </w:rPr>
  </w:style>
  <w:style w:type="character" w:customStyle="1" w:styleId="LbjegyzetszvegChar">
    <w:name w:val="Lábjegyzetszöveg Char"/>
    <w:basedOn w:val="Bekezdsalapbettpusa"/>
    <w:link w:val="Lbjegyzetszveg"/>
    <w:uiPriority w:val="99"/>
    <w:semiHidden/>
    <w:rsid w:val="00AB6715"/>
    <w:rPr>
      <w:rFonts w:ascii="Times New Roman" w:hAnsi="Times New Roman"/>
      <w:sz w:val="20"/>
      <w:szCs w:val="20"/>
    </w:rPr>
  </w:style>
  <w:style w:type="paragraph" w:styleId="lfej">
    <w:name w:val="header"/>
    <w:basedOn w:val="Norml"/>
    <w:link w:val="lfejChar"/>
    <w:uiPriority w:val="99"/>
    <w:unhideWhenUsed/>
    <w:rsid w:val="00AB6715"/>
    <w:pPr>
      <w:tabs>
        <w:tab w:val="center" w:pos="4844"/>
        <w:tab w:val="right" w:pos="9689"/>
      </w:tabs>
    </w:pPr>
    <w:rPr>
      <w:b/>
    </w:rPr>
  </w:style>
  <w:style w:type="character" w:customStyle="1" w:styleId="lfejChar">
    <w:name w:val="Élőfej Char"/>
    <w:basedOn w:val="Bekezdsalapbettpusa"/>
    <w:link w:val="lfej"/>
    <w:uiPriority w:val="99"/>
    <w:rsid w:val="00AB6715"/>
    <w:rPr>
      <w:rFonts w:ascii="Times New Roman" w:hAnsi="Times New Roman"/>
      <w:b/>
      <w:sz w:val="24"/>
    </w:rPr>
  </w:style>
  <w:style w:type="paragraph" w:styleId="Listaszerbekezds">
    <w:name w:val="List Paragraph"/>
    <w:basedOn w:val="Norm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hivatkozs">
    <w:name w:val="Hyperlink"/>
    <w:basedOn w:val="Bekezdsalapbettpusa"/>
    <w:uiPriority w:val="99"/>
    <w:unhideWhenUsed/>
    <w:rsid w:val="00AB6715"/>
    <w:rPr>
      <w:color w:val="0000FF"/>
      <w:u w:val="single"/>
    </w:rPr>
  </w:style>
  <w:style w:type="character" w:styleId="Erskiemels">
    <w:name w:val="Intense Emphasis"/>
    <w:basedOn w:val="Bekezdsalapbettpusa"/>
    <w:uiPriority w:val="21"/>
    <w:unhideWhenUsed/>
    <w:rsid w:val="00AB6715"/>
    <w:rPr>
      <w:rFonts w:ascii="Times New Roman" w:hAnsi="Times New Roman"/>
      <w:i/>
      <w:iCs/>
      <w:color w:val="auto"/>
    </w:rPr>
  </w:style>
  <w:style w:type="character" w:styleId="Ershivatkozs">
    <w:name w:val="Intense Reference"/>
    <w:basedOn w:val="Bekezdsalapbettpusa"/>
    <w:uiPriority w:val="32"/>
    <w:qFormat/>
    <w:rsid w:val="00AB6715"/>
    <w:rPr>
      <w:b/>
      <w:bCs/>
      <w:smallCaps/>
      <w:color w:val="auto"/>
      <w:spacing w:val="5"/>
    </w:rPr>
  </w:style>
  <w:style w:type="character" w:styleId="Sorszma">
    <w:name w:val="line number"/>
    <w:basedOn w:val="Bekezdsalapbettpusa"/>
    <w:uiPriority w:val="99"/>
    <w:semiHidden/>
    <w:unhideWhenUsed/>
    <w:rsid w:val="00AB6715"/>
  </w:style>
  <w:style w:type="character" w:customStyle="1" w:styleId="Cmsor3Char">
    <w:name w:val="Címsor 3 Char"/>
    <w:basedOn w:val="Bekezdsalapbettpusa"/>
    <w:link w:val="Cmsor3"/>
    <w:uiPriority w:val="2"/>
    <w:rsid w:val="00AB6715"/>
    <w:rPr>
      <w:rFonts w:ascii="Times New Roman" w:eastAsiaTheme="majorEastAsia" w:hAnsi="Times New Roman" w:cstheme="majorBidi"/>
      <w:b/>
      <w:sz w:val="24"/>
      <w:szCs w:val="24"/>
    </w:rPr>
  </w:style>
  <w:style w:type="character" w:customStyle="1" w:styleId="Cmsor4Char">
    <w:name w:val="Címsor 4 Char"/>
    <w:basedOn w:val="Bekezdsalapbettpusa"/>
    <w:link w:val="Cmsor4"/>
    <w:uiPriority w:val="2"/>
    <w:rsid w:val="00AB6715"/>
    <w:rPr>
      <w:rFonts w:ascii="Times New Roman" w:eastAsiaTheme="majorEastAsia" w:hAnsi="Times New Roman" w:cstheme="majorBidi"/>
      <w:b/>
      <w:iCs/>
      <w:sz w:val="24"/>
      <w:szCs w:val="24"/>
    </w:rPr>
  </w:style>
  <w:style w:type="character" w:customStyle="1" w:styleId="Cmsor5Char">
    <w:name w:val="Címsor 5 Char"/>
    <w:basedOn w:val="Bekezdsalapbettpusa"/>
    <w:link w:val="Cmsor5"/>
    <w:uiPriority w:val="2"/>
    <w:rsid w:val="00AB6715"/>
    <w:rPr>
      <w:rFonts w:ascii="Times New Roman" w:eastAsiaTheme="majorEastAsia" w:hAnsi="Times New Roman" w:cstheme="majorBidi"/>
      <w:b/>
      <w:iCs/>
      <w:sz w:val="24"/>
      <w:szCs w:val="24"/>
    </w:rPr>
  </w:style>
  <w:style w:type="paragraph" w:styleId="NormlWeb">
    <w:name w:val="Normal (Web)"/>
    <w:basedOn w:val="Norml"/>
    <w:uiPriority w:val="99"/>
    <w:unhideWhenUsed/>
    <w:rsid w:val="00AB6715"/>
    <w:pPr>
      <w:spacing w:before="100" w:beforeAutospacing="1" w:after="100" w:afterAutospacing="1"/>
    </w:pPr>
    <w:rPr>
      <w:rFonts w:eastAsia="Times New Roman" w:cs="Times New Roman"/>
      <w:szCs w:val="24"/>
    </w:rPr>
  </w:style>
  <w:style w:type="paragraph" w:styleId="Idzet">
    <w:name w:val="Quote"/>
    <w:basedOn w:val="Norml"/>
    <w:next w:val="Norml"/>
    <w:link w:val="IdzetChar"/>
    <w:uiPriority w:val="29"/>
    <w:qFormat/>
    <w:rsid w:val="00AB6715"/>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AB6715"/>
    <w:rPr>
      <w:rFonts w:ascii="Times New Roman" w:hAnsi="Times New Roman"/>
      <w:i/>
      <w:iCs/>
      <w:color w:val="404040" w:themeColor="text1" w:themeTint="BF"/>
      <w:sz w:val="24"/>
    </w:rPr>
  </w:style>
  <w:style w:type="character" w:styleId="Kiemels2">
    <w:name w:val="Strong"/>
    <w:basedOn w:val="Bekezdsalapbettpusa"/>
    <w:uiPriority w:val="22"/>
    <w:qFormat/>
    <w:rsid w:val="00AB6715"/>
    <w:rPr>
      <w:rFonts w:ascii="Times New Roman" w:hAnsi="Times New Roman"/>
      <w:b/>
      <w:bCs/>
    </w:rPr>
  </w:style>
  <w:style w:type="character" w:styleId="Finomkiemels">
    <w:name w:val="Subtle Emphasis"/>
    <w:basedOn w:val="Bekezdsalapbettpusa"/>
    <w:uiPriority w:val="19"/>
    <w:qFormat/>
    <w:rsid w:val="00AB6715"/>
    <w:rPr>
      <w:rFonts w:ascii="Times New Roman" w:hAnsi="Times New Roman"/>
      <w:i/>
      <w:iCs/>
      <w:color w:val="404040" w:themeColor="text1" w:themeTint="BF"/>
    </w:rPr>
  </w:style>
  <w:style w:type="table" w:styleId="Rcsostblzat">
    <w:name w:val="Table Grid"/>
    <w:basedOn w:val="Normltblzat"/>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m">
    <w:name w:val="Title"/>
    <w:basedOn w:val="Norml"/>
    <w:next w:val="Norml"/>
    <w:link w:val="CmChar"/>
    <w:qFormat/>
    <w:rsid w:val="00AB6715"/>
    <w:pPr>
      <w:suppressLineNumbers/>
      <w:spacing w:before="240" w:after="360"/>
      <w:jc w:val="center"/>
    </w:pPr>
    <w:rPr>
      <w:rFonts w:cs="Times New Roman"/>
      <w:b/>
      <w:sz w:val="32"/>
      <w:szCs w:val="32"/>
    </w:rPr>
  </w:style>
  <w:style w:type="character" w:customStyle="1" w:styleId="CmChar">
    <w:name w:val="Cím Char"/>
    <w:basedOn w:val="Bekezdsalapbettpusa"/>
    <w:link w:val="Cm"/>
    <w:rsid w:val="00AB6715"/>
    <w:rPr>
      <w:rFonts w:ascii="Times New Roman" w:hAnsi="Times New Roman" w:cs="Times New Roman"/>
      <w:b/>
      <w:sz w:val="32"/>
      <w:szCs w:val="32"/>
    </w:rPr>
  </w:style>
  <w:style w:type="paragraph" w:customStyle="1" w:styleId="SupplementaryMaterial">
    <w:name w:val="Supplementary Material"/>
    <w:basedOn w:val="Cm"/>
    <w:next w:val="Cm"/>
    <w:qFormat/>
    <w:rsid w:val="0001436A"/>
    <w:pPr>
      <w:spacing w:after="120"/>
    </w:pPr>
    <w:rPr>
      <w:i/>
    </w:rPr>
  </w:style>
  <w:style w:type="paragraph" w:customStyle="1" w:styleId="msonormal0">
    <w:name w:val="msonormal"/>
    <w:basedOn w:val="Norml"/>
    <w:rsid w:val="00CF07D1"/>
    <w:pPr>
      <w:spacing w:before="100" w:beforeAutospacing="1" w:after="100" w:afterAutospacing="1"/>
    </w:pPr>
    <w:rPr>
      <w:rFonts w:eastAsia="Times New Roman" w:cs="Times New Roman"/>
      <w:szCs w:val="24"/>
      <w:lang w:val="hu-HU" w:eastAsia="hu-HU"/>
    </w:rPr>
  </w:style>
  <w:style w:type="paragraph" w:customStyle="1" w:styleId="xl65">
    <w:name w:val="xl65"/>
    <w:basedOn w:val="Norml"/>
    <w:rsid w:val="00CF07D1"/>
    <w:pPr>
      <w:spacing w:before="100" w:beforeAutospacing="1" w:after="100" w:afterAutospacing="1"/>
      <w:jc w:val="center"/>
      <w:textAlignment w:val="center"/>
    </w:pPr>
    <w:rPr>
      <w:rFonts w:eastAsia="Times New Roman" w:cs="Times New Roman"/>
      <w:szCs w:val="24"/>
      <w:lang w:val="hu-HU" w:eastAsia="hu-HU"/>
    </w:rPr>
  </w:style>
  <w:style w:type="paragraph" w:customStyle="1" w:styleId="xl66">
    <w:name w:val="xl66"/>
    <w:basedOn w:val="Norml"/>
    <w:rsid w:val="00CF07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lang w:val="hu-HU" w:eastAsia="hu-HU"/>
    </w:rPr>
  </w:style>
  <w:style w:type="paragraph" w:customStyle="1" w:styleId="EndNoteBibliographyTitle">
    <w:name w:val="EndNote Bibliography Title"/>
    <w:basedOn w:val="Norml"/>
    <w:link w:val="EndNoteBibliographyTitleChar"/>
    <w:rsid w:val="00770B09"/>
    <w:pPr>
      <w:spacing w:after="0"/>
      <w:jc w:val="center"/>
    </w:pPr>
    <w:rPr>
      <w:rFonts w:cs="Times New Roman"/>
      <w:noProof/>
    </w:rPr>
  </w:style>
  <w:style w:type="character" w:customStyle="1" w:styleId="EndNoteBibliographyTitleChar">
    <w:name w:val="EndNote Bibliography Title Char"/>
    <w:basedOn w:val="Bekezdsalapbettpusa"/>
    <w:link w:val="EndNoteBibliographyTitle"/>
    <w:rsid w:val="00770B09"/>
    <w:rPr>
      <w:rFonts w:ascii="Times New Roman" w:hAnsi="Times New Roman" w:cs="Times New Roman"/>
      <w:noProof/>
      <w:sz w:val="24"/>
    </w:rPr>
  </w:style>
  <w:style w:type="paragraph" w:customStyle="1" w:styleId="EndNoteBibliography">
    <w:name w:val="EndNote Bibliography"/>
    <w:basedOn w:val="Norml"/>
    <w:link w:val="EndNoteBibliographyChar"/>
    <w:rsid w:val="00770B09"/>
    <w:rPr>
      <w:rFonts w:cs="Times New Roman"/>
      <w:noProof/>
    </w:rPr>
  </w:style>
  <w:style w:type="character" w:customStyle="1" w:styleId="EndNoteBibliographyChar">
    <w:name w:val="EndNote Bibliography Char"/>
    <w:basedOn w:val="Bekezdsalapbettpusa"/>
    <w:link w:val="EndNoteBibliography"/>
    <w:rsid w:val="00770B09"/>
    <w:rPr>
      <w:rFonts w:ascii="Times New Roman" w:hAnsi="Times New Roman" w:cs="Times New Roman"/>
      <w:noProof/>
      <w:sz w:val="24"/>
    </w:rPr>
  </w:style>
  <w:style w:type="character" w:customStyle="1" w:styleId="Feloldatlanmegemlts1">
    <w:name w:val="Feloldatlan megemlítés1"/>
    <w:basedOn w:val="Bekezdsalapbettpusa"/>
    <w:uiPriority w:val="99"/>
    <w:semiHidden/>
    <w:unhideWhenUsed/>
    <w:rsid w:val="00E12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361934626">
      <w:bodyDiv w:val="1"/>
      <w:marLeft w:val="0"/>
      <w:marRight w:val="0"/>
      <w:marTop w:val="0"/>
      <w:marBottom w:val="0"/>
      <w:divBdr>
        <w:top w:val="none" w:sz="0" w:space="0" w:color="auto"/>
        <w:left w:val="none" w:sz="0" w:space="0" w:color="auto"/>
        <w:bottom w:val="none" w:sz="0" w:space="0" w:color="auto"/>
        <w:right w:val="none" w:sz="0" w:space="0" w:color="auto"/>
      </w:divBdr>
    </w:div>
    <w:div w:id="149621725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131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3398080-097D-4064-A8E5-4D8B6BF1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27</Pages>
  <Words>24227</Words>
  <Characters>167168</Characters>
  <Application>Microsoft Office Word</Application>
  <DocSecurity>0</DocSecurity>
  <Lines>1393</Lines>
  <Paragraphs>382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molbio</cp:lastModifiedBy>
  <cp:revision>3</cp:revision>
  <cp:lastPrinted>2013-10-03T12:51:00Z</cp:lastPrinted>
  <dcterms:created xsi:type="dcterms:W3CDTF">2021-02-23T10:15:00Z</dcterms:created>
  <dcterms:modified xsi:type="dcterms:W3CDTF">2021-02-23T10:16:00Z</dcterms:modified>
</cp:coreProperties>
</file>