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4F165" w14:textId="77777777" w:rsidR="00244766" w:rsidRDefault="00244766" w:rsidP="00244766">
      <w:pPr>
        <w:pStyle w:val="Title"/>
      </w:pPr>
      <w:r>
        <w:t>St Helena marine water quality: background conditions and development of assessment levels for coastal pollutants</w:t>
      </w:r>
    </w:p>
    <w:p w14:paraId="625D82B6" w14:textId="77777777" w:rsidR="00244766" w:rsidRDefault="00244766" w:rsidP="00244766"/>
    <w:p w14:paraId="386C63D9" w14:textId="587C8481" w:rsidR="00244766" w:rsidRDefault="00244766" w:rsidP="00244766">
      <w:pPr>
        <w:pStyle w:val="AuthorList"/>
        <w:rPr>
          <w:rFonts w:cs="Arial"/>
          <w:bCs/>
          <w:vertAlign w:val="superscript"/>
        </w:rPr>
      </w:pPr>
      <w:r w:rsidRPr="00D235A2">
        <w:t>Suzanne Painting</w:t>
      </w:r>
      <w:r w:rsidRPr="00A545C6">
        <w:rPr>
          <w:vertAlign w:val="superscript"/>
        </w:rPr>
        <w:t>1</w:t>
      </w:r>
      <w:r>
        <w:rPr>
          <w:vertAlign w:val="superscript"/>
        </w:rPr>
        <w:t>*</w:t>
      </w:r>
      <w:r w:rsidRPr="00D235A2">
        <w:t xml:space="preserve">, </w:t>
      </w:r>
      <w:r w:rsidRPr="00D9007B">
        <w:t>Eleanor Haigh</w:t>
      </w:r>
      <w:r>
        <w:rPr>
          <w:rFonts w:cs="Arial"/>
          <w:bCs/>
          <w:vertAlign w:val="superscript"/>
        </w:rPr>
        <w:t>1</w:t>
      </w:r>
      <w:r w:rsidRPr="003171A3">
        <w:t xml:space="preserve">, </w:t>
      </w:r>
      <w:r w:rsidRPr="00DC79B0">
        <w:rPr>
          <w:rFonts w:cs="Arial"/>
          <w:bCs/>
        </w:rPr>
        <w:t>Jennifer Graham</w:t>
      </w:r>
      <w:r w:rsidRPr="00DC79B0">
        <w:rPr>
          <w:rFonts w:cs="Arial"/>
          <w:bCs/>
          <w:vertAlign w:val="superscript"/>
        </w:rPr>
        <w:t>1</w:t>
      </w:r>
      <w:r w:rsidRPr="00B17E33">
        <w:rPr>
          <w:vertAlign w:val="superscript"/>
        </w:rPr>
        <w:t>,</w:t>
      </w:r>
      <w:r>
        <w:rPr>
          <w:rFonts w:cs="Arial"/>
          <w:bCs/>
          <w:vertAlign w:val="superscript"/>
        </w:rPr>
        <w:t>2</w:t>
      </w:r>
      <w:r w:rsidRPr="003578AF">
        <w:t>,</w:t>
      </w:r>
      <w:r w:rsidRPr="00DC79B0">
        <w:rPr>
          <w:rFonts w:cs="Arial"/>
          <w:bCs/>
          <w:vertAlign w:val="superscript"/>
        </w:rPr>
        <w:t xml:space="preserve"> </w:t>
      </w:r>
      <w:r w:rsidRPr="003171A3">
        <w:t>Simon</w:t>
      </w:r>
      <w:r>
        <w:rPr>
          <w:rFonts w:cs="Arial"/>
          <w:bCs/>
          <w:vertAlign w:val="superscript"/>
        </w:rPr>
        <w:t xml:space="preserve"> </w:t>
      </w:r>
      <w:r w:rsidRPr="0080245A">
        <w:t>A</w:t>
      </w:r>
      <w:r>
        <w:rPr>
          <w:rFonts w:cs="Arial"/>
          <w:bCs/>
          <w:vertAlign w:val="superscript"/>
        </w:rPr>
        <w:t xml:space="preserve"> </w:t>
      </w:r>
      <w:r w:rsidRPr="0081330D">
        <w:t>Morley</w:t>
      </w:r>
      <w:r>
        <w:rPr>
          <w:rFonts w:cs="Arial"/>
          <w:bCs/>
          <w:vertAlign w:val="superscript"/>
        </w:rPr>
        <w:t>3</w:t>
      </w:r>
      <w:r w:rsidRPr="003171A3">
        <w:t>,</w:t>
      </w:r>
      <w:r w:rsidRPr="0081330D">
        <w:t xml:space="preserve"> </w:t>
      </w:r>
      <w:r>
        <w:t>Leeann Henry</w:t>
      </w:r>
      <w:r w:rsidRPr="00914381">
        <w:rPr>
          <w:vertAlign w:val="superscript"/>
        </w:rPr>
        <w:t>4</w:t>
      </w:r>
      <w:r>
        <w:t xml:space="preserve">, Elizabeth </w:t>
      </w:r>
      <w:r w:rsidR="00721B2F" w:rsidRPr="0081330D">
        <w:t>Clingham</w:t>
      </w:r>
      <w:r w:rsidR="00721B2F">
        <w:rPr>
          <w:rFonts w:cs="Arial"/>
          <w:bCs/>
          <w:vertAlign w:val="superscript"/>
        </w:rPr>
        <w:t>5</w:t>
      </w:r>
      <w:r w:rsidRPr="0081330D">
        <w:t xml:space="preserve">, </w:t>
      </w:r>
      <w:r>
        <w:t xml:space="preserve">Rhys </w:t>
      </w:r>
      <w:r w:rsidRPr="0081330D">
        <w:t>Hobb</w:t>
      </w:r>
      <w:r>
        <w:t>s</w:t>
      </w:r>
      <w:r>
        <w:rPr>
          <w:rFonts w:cs="Arial"/>
          <w:bCs/>
          <w:vertAlign w:val="superscript"/>
        </w:rPr>
        <w:t>4</w:t>
      </w:r>
      <w:r w:rsidRPr="003171A3">
        <w:t xml:space="preserve">, </w:t>
      </w:r>
      <w:r w:rsidRPr="00DC79B0">
        <w:rPr>
          <w:rFonts w:cs="Arial"/>
          <w:bCs/>
        </w:rPr>
        <w:t>Frances Mynott</w:t>
      </w:r>
      <w:r w:rsidRPr="00DC79B0">
        <w:rPr>
          <w:rFonts w:cs="Arial"/>
          <w:bCs/>
          <w:vertAlign w:val="superscript"/>
        </w:rPr>
        <w:t>1</w:t>
      </w:r>
      <w:r w:rsidRPr="00DC79B0">
        <w:rPr>
          <w:rFonts w:cs="Arial"/>
          <w:bCs/>
        </w:rPr>
        <w:t>, Philippe Bersuder</w:t>
      </w:r>
      <w:r w:rsidRPr="00DC79B0">
        <w:rPr>
          <w:rFonts w:cs="Arial"/>
          <w:bCs/>
          <w:vertAlign w:val="superscript"/>
        </w:rPr>
        <w:t>1</w:t>
      </w:r>
      <w:r>
        <w:rPr>
          <w:rFonts w:cs="Arial"/>
          <w:bCs/>
        </w:rPr>
        <w:t xml:space="preserve">, David </w:t>
      </w:r>
      <w:r w:rsidR="00721B2F">
        <w:rPr>
          <w:rFonts w:cs="Arial"/>
          <w:bCs/>
        </w:rPr>
        <w:t>Walker</w:t>
      </w:r>
      <w:r w:rsidR="00721B2F">
        <w:rPr>
          <w:rFonts w:cs="Arial"/>
          <w:bCs/>
          <w:vertAlign w:val="superscript"/>
        </w:rPr>
        <w:t>6</w:t>
      </w:r>
      <w:r>
        <w:rPr>
          <w:rFonts w:cs="Arial"/>
          <w:bCs/>
        </w:rPr>
        <w:t xml:space="preserve">, </w:t>
      </w:r>
      <w:r w:rsidRPr="00DC79B0">
        <w:rPr>
          <w:rFonts w:cs="Arial"/>
          <w:bCs/>
        </w:rPr>
        <w:t>Tammy Stamford</w:t>
      </w:r>
      <w:r w:rsidRPr="00DC79B0">
        <w:rPr>
          <w:rFonts w:cs="Arial"/>
          <w:bCs/>
          <w:vertAlign w:val="superscript"/>
        </w:rPr>
        <w:t>1</w:t>
      </w:r>
    </w:p>
    <w:p w14:paraId="7FD62742" w14:textId="77777777" w:rsidR="00721B2F" w:rsidRPr="00981DCC" w:rsidRDefault="00721B2F" w:rsidP="00097525">
      <w:pPr>
        <w:spacing w:before="0" w:after="60"/>
        <w:ind w:left="227" w:hanging="227"/>
        <w:rPr>
          <w:rFonts w:cs="Times New Roman"/>
          <w:sz w:val="20"/>
          <w:szCs w:val="20"/>
        </w:rPr>
      </w:pPr>
      <w:r w:rsidRPr="00981DCC">
        <w:rPr>
          <w:rFonts w:cs="Times New Roman"/>
          <w:sz w:val="20"/>
          <w:szCs w:val="20"/>
          <w:vertAlign w:val="superscript"/>
        </w:rPr>
        <w:t>1</w:t>
      </w:r>
      <w:r w:rsidRPr="00981DCC">
        <w:rPr>
          <w:rFonts w:cs="Times New Roman"/>
          <w:sz w:val="20"/>
          <w:szCs w:val="20"/>
        </w:rPr>
        <w:t>Centre for Environment, Fisheries and Aquaculture Science (Cefas), Pakefield Road, Lowestoft, Suffolk, NR33 0HT, UK</w:t>
      </w:r>
    </w:p>
    <w:p w14:paraId="55AD0104" w14:textId="77777777" w:rsidR="00721B2F" w:rsidRPr="00981DCC" w:rsidRDefault="00721B2F" w:rsidP="00097525">
      <w:pPr>
        <w:spacing w:before="0" w:after="60"/>
        <w:ind w:left="227" w:hanging="227"/>
        <w:rPr>
          <w:rFonts w:cs="Times New Roman"/>
          <w:sz w:val="20"/>
          <w:szCs w:val="20"/>
        </w:rPr>
      </w:pPr>
      <w:r w:rsidRPr="00981DCC">
        <w:rPr>
          <w:rFonts w:cs="Times New Roman"/>
          <w:sz w:val="20"/>
          <w:szCs w:val="20"/>
          <w:vertAlign w:val="superscript"/>
        </w:rPr>
        <w:t>2</w:t>
      </w:r>
      <w:r w:rsidRPr="00981DCC">
        <w:rPr>
          <w:rFonts w:cs="Times New Roman"/>
          <w:sz w:val="20"/>
          <w:szCs w:val="20"/>
        </w:rPr>
        <w:t>School of Environmental Sciences, University of East Anglia, Norwich, NR47TJ, UK</w:t>
      </w:r>
    </w:p>
    <w:p w14:paraId="690CE1F9" w14:textId="77777777" w:rsidR="00721B2F" w:rsidRPr="00981DCC" w:rsidRDefault="00721B2F" w:rsidP="00097525">
      <w:pPr>
        <w:spacing w:before="0" w:after="60"/>
        <w:ind w:left="227" w:hanging="227"/>
        <w:rPr>
          <w:rFonts w:cs="Times New Roman"/>
          <w:sz w:val="20"/>
          <w:szCs w:val="20"/>
        </w:rPr>
      </w:pPr>
      <w:r w:rsidRPr="00981DCC">
        <w:rPr>
          <w:rFonts w:cs="Times New Roman"/>
          <w:sz w:val="20"/>
          <w:szCs w:val="20"/>
          <w:vertAlign w:val="superscript"/>
        </w:rPr>
        <w:t>3</w:t>
      </w:r>
      <w:r w:rsidRPr="00981DCC">
        <w:rPr>
          <w:sz w:val="20"/>
          <w:szCs w:val="20"/>
        </w:rPr>
        <w:t>British Antarctic Survey (BAS), Natural Environment Research Council, High Cross, Madingley Road, Cambridge, CB30ET</w:t>
      </w:r>
      <w:r w:rsidRPr="00981DCC">
        <w:rPr>
          <w:rFonts w:cs="Times New Roman"/>
          <w:sz w:val="20"/>
          <w:szCs w:val="20"/>
        </w:rPr>
        <w:t>, UK</w:t>
      </w:r>
    </w:p>
    <w:p w14:paraId="2E460066" w14:textId="3BF420E8" w:rsidR="00721B2F" w:rsidRPr="00981DCC" w:rsidRDefault="00721B2F" w:rsidP="00097525">
      <w:pPr>
        <w:spacing w:before="0" w:after="60"/>
        <w:ind w:left="227" w:hanging="227"/>
        <w:rPr>
          <w:rFonts w:cs="Arial"/>
          <w:sz w:val="20"/>
          <w:szCs w:val="20"/>
        </w:rPr>
      </w:pPr>
      <w:r w:rsidRPr="00981DCC">
        <w:rPr>
          <w:rFonts w:cs="Times New Roman"/>
          <w:sz w:val="20"/>
          <w:szCs w:val="20"/>
          <w:vertAlign w:val="superscript"/>
        </w:rPr>
        <w:t>4</w:t>
      </w:r>
      <w:r w:rsidRPr="00981DCC">
        <w:rPr>
          <w:rFonts w:cs="Arial"/>
          <w:sz w:val="20"/>
          <w:szCs w:val="20"/>
        </w:rPr>
        <w:t xml:space="preserve"> Marine </w:t>
      </w:r>
      <w:r w:rsidR="002F05F6" w:rsidRPr="00981DCC">
        <w:rPr>
          <w:rFonts w:cs="Arial"/>
          <w:sz w:val="20"/>
          <w:szCs w:val="20"/>
        </w:rPr>
        <w:t xml:space="preserve">and Fisheries Conservation </w:t>
      </w:r>
      <w:r w:rsidRPr="00981DCC">
        <w:rPr>
          <w:rFonts w:cs="Arial"/>
          <w:sz w:val="20"/>
          <w:szCs w:val="20"/>
        </w:rPr>
        <w:t xml:space="preserve">Section, Environment, Natural Resources &amp; Planning </w:t>
      </w:r>
      <w:r w:rsidR="00BE37E3" w:rsidRPr="00981DCC">
        <w:rPr>
          <w:rFonts w:cs="Arial"/>
          <w:sz w:val="20"/>
          <w:szCs w:val="20"/>
        </w:rPr>
        <w:t xml:space="preserve">Portfolio </w:t>
      </w:r>
      <w:r w:rsidRPr="00981DCC">
        <w:rPr>
          <w:rFonts w:cs="Arial"/>
          <w:sz w:val="20"/>
          <w:szCs w:val="20"/>
        </w:rPr>
        <w:t>(ENRD), St Helena Government, Jamestown, St Helena</w:t>
      </w:r>
      <w:r w:rsidR="00B754AC" w:rsidRPr="00981DCC">
        <w:rPr>
          <w:rFonts w:cs="Arial"/>
          <w:sz w:val="20"/>
          <w:szCs w:val="20"/>
        </w:rPr>
        <w:t xml:space="preserve"> Island</w:t>
      </w:r>
    </w:p>
    <w:p w14:paraId="4E8A14F5" w14:textId="289DFFF8" w:rsidR="00721B2F" w:rsidRPr="00981DCC" w:rsidRDefault="00B754AC" w:rsidP="00097525">
      <w:pPr>
        <w:spacing w:before="0" w:after="60"/>
        <w:ind w:left="227" w:hanging="227"/>
        <w:rPr>
          <w:rFonts w:cs="Times New Roman"/>
          <w:b/>
          <w:sz w:val="20"/>
          <w:szCs w:val="20"/>
        </w:rPr>
      </w:pPr>
      <w:r w:rsidRPr="00981DCC">
        <w:rPr>
          <w:rFonts w:cs="Times New Roman"/>
          <w:sz w:val="20"/>
          <w:szCs w:val="20"/>
          <w:vertAlign w:val="superscript"/>
        </w:rPr>
        <w:t>5</w:t>
      </w:r>
      <w:r w:rsidRPr="00981DCC">
        <w:rPr>
          <w:rFonts w:cs="Arial"/>
          <w:sz w:val="20"/>
          <w:szCs w:val="20"/>
        </w:rPr>
        <w:t xml:space="preserve"> </w:t>
      </w:r>
      <w:r w:rsidR="00344FEC" w:rsidRPr="00981DCC">
        <w:rPr>
          <w:rFonts w:cs="Times New Roman"/>
          <w:color w:val="000000"/>
          <w:sz w:val="20"/>
          <w:szCs w:val="20"/>
          <w:lang w:val="en-GB"/>
        </w:rPr>
        <w:t>Foreign, Commonwealth and Development Office, Jamestown, St Helena Island</w:t>
      </w:r>
      <w:r w:rsidR="00721B2F" w:rsidRPr="00981DCC">
        <w:rPr>
          <w:rFonts w:cs="Times New Roman"/>
          <w:sz w:val="20"/>
          <w:szCs w:val="20"/>
          <w:vertAlign w:val="superscript"/>
        </w:rPr>
        <w:t>6</w:t>
      </w:r>
      <w:r w:rsidR="00721B2F" w:rsidRPr="00981DCC">
        <w:rPr>
          <w:rFonts w:cs="Times New Roman"/>
          <w:sz w:val="20"/>
          <w:szCs w:val="20"/>
        </w:rPr>
        <w:t>Centre for Environment, Fisheries and Aquaculture Science (Cefas), Barrack Road, Weymouth, DT4 8UB, UK</w:t>
      </w:r>
    </w:p>
    <w:p w14:paraId="0F8A809A" w14:textId="77777777" w:rsidR="00721B2F" w:rsidRPr="00721B2F" w:rsidRDefault="00721B2F" w:rsidP="00097525">
      <w:pPr>
        <w:spacing w:before="0" w:after="60"/>
      </w:pPr>
    </w:p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7C63410" w14:textId="041F3A04" w:rsidR="003E7C81" w:rsidRDefault="007C42E3" w:rsidP="007C42E3">
      <w:pPr>
        <w:pStyle w:val="Heading1"/>
      </w:pPr>
      <w:r>
        <w:t>Supplementary Table</w:t>
      </w:r>
    </w:p>
    <w:p w14:paraId="4D974B1E" w14:textId="77777777" w:rsidR="0042357E" w:rsidRDefault="0042357E" w:rsidP="007C42E3"/>
    <w:p w14:paraId="14D0F5A9" w14:textId="6C8F3954" w:rsidR="007C42E3" w:rsidRPr="00965F63" w:rsidRDefault="007C42E3" w:rsidP="00911B91">
      <w:pPr>
        <w:pStyle w:val="TableCaption"/>
        <w:ind w:left="0"/>
        <w:jc w:val="left"/>
        <w:rPr>
          <w:sz w:val="22"/>
          <w:szCs w:val="22"/>
        </w:rPr>
      </w:pPr>
      <w:r w:rsidRPr="00965F63">
        <w:t>Table S1. Contaminants detected</w:t>
      </w:r>
      <w:r w:rsidR="00FB3614" w:rsidRPr="00965F63">
        <w:t xml:space="preserve"> and indicative concentrations (~ µg l</w:t>
      </w:r>
      <w:r w:rsidR="00FB3614" w:rsidRPr="00965F63">
        <w:rPr>
          <w:vertAlign w:val="superscript"/>
        </w:rPr>
        <w:t>-1</w:t>
      </w:r>
      <w:r w:rsidR="00FB3614" w:rsidRPr="00965F63">
        <w:t>)</w:t>
      </w:r>
      <w:r w:rsidR="00A04686" w:rsidRPr="00965F63">
        <w:t xml:space="preserve"> </w:t>
      </w:r>
      <w:r w:rsidR="00B8552F" w:rsidRPr="00965F63">
        <w:t>by</w:t>
      </w:r>
      <w:r w:rsidR="00A04686" w:rsidRPr="00965F63">
        <w:t xml:space="preserve"> </w:t>
      </w:r>
      <w:r w:rsidR="006E728D" w:rsidRPr="00965F63">
        <w:t xml:space="preserve">site </w:t>
      </w:r>
      <w:r w:rsidR="008125A4" w:rsidRPr="00965F63">
        <w:t>and s</w:t>
      </w:r>
      <w:r w:rsidR="00603E19" w:rsidRPr="00965F63">
        <w:t>tation</w:t>
      </w:r>
      <w:r w:rsidRPr="00965F63">
        <w:rPr>
          <w:sz w:val="22"/>
          <w:szCs w:val="22"/>
        </w:rPr>
        <w:t xml:space="preserve">.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23"/>
        <w:gridCol w:w="885"/>
        <w:gridCol w:w="1166"/>
        <w:gridCol w:w="2722"/>
        <w:gridCol w:w="1020"/>
        <w:gridCol w:w="2977"/>
      </w:tblGrid>
      <w:tr w:rsidR="001501E0" w:rsidRPr="006E728D" w14:paraId="11B90187" w14:textId="77777777" w:rsidTr="00FB3614">
        <w:tc>
          <w:tcPr>
            <w:tcW w:w="723" w:type="dxa"/>
          </w:tcPr>
          <w:p w14:paraId="3062BCEB" w14:textId="77777777" w:rsidR="00B24817" w:rsidRDefault="00B24817" w:rsidP="006E728D">
            <w:pPr>
              <w:spacing w:before="0" w:after="0"/>
              <w:contextualSpacing/>
              <w:rPr>
                <w:sz w:val="22"/>
              </w:rPr>
            </w:pPr>
            <w:r w:rsidRPr="006E728D">
              <w:rPr>
                <w:sz w:val="22"/>
              </w:rPr>
              <w:t>Site</w:t>
            </w:r>
          </w:p>
          <w:p w14:paraId="6A031DDE" w14:textId="1E013BE0" w:rsidR="009836CD" w:rsidRPr="006E728D" w:rsidRDefault="009836CD" w:rsidP="006E728D">
            <w:pPr>
              <w:spacing w:before="0" w:after="0"/>
              <w:contextualSpacing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885" w:type="dxa"/>
          </w:tcPr>
          <w:p w14:paraId="0979BE66" w14:textId="590E9280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b/>
                <w:bCs/>
                <w:sz w:val="22"/>
              </w:rPr>
            </w:pPr>
            <w:r w:rsidRPr="006E728D">
              <w:rPr>
                <w:sz w:val="22"/>
              </w:rPr>
              <w:t>Station</w:t>
            </w:r>
          </w:p>
        </w:tc>
        <w:tc>
          <w:tcPr>
            <w:tcW w:w="1166" w:type="dxa"/>
          </w:tcPr>
          <w:p w14:paraId="149DB6C7" w14:textId="5668FFC6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b/>
                <w:bCs/>
                <w:sz w:val="22"/>
              </w:rPr>
            </w:pPr>
            <w:r w:rsidRPr="006E728D">
              <w:rPr>
                <w:sz w:val="22"/>
              </w:rPr>
              <w:t>Cas No</w:t>
            </w:r>
          </w:p>
        </w:tc>
        <w:tc>
          <w:tcPr>
            <w:tcW w:w="2722" w:type="dxa"/>
          </w:tcPr>
          <w:p w14:paraId="01799DB4" w14:textId="661C6A1A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b/>
                <w:bCs/>
                <w:sz w:val="22"/>
              </w:rPr>
            </w:pPr>
            <w:r w:rsidRPr="006E728D">
              <w:rPr>
                <w:sz w:val="22"/>
              </w:rPr>
              <w:t>Contaminant</w:t>
            </w:r>
          </w:p>
        </w:tc>
        <w:tc>
          <w:tcPr>
            <w:tcW w:w="1020" w:type="dxa"/>
          </w:tcPr>
          <w:p w14:paraId="31A3B8B7" w14:textId="586201AA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b/>
                <w:bCs/>
                <w:sz w:val="22"/>
              </w:rPr>
            </w:pPr>
            <w:r w:rsidRPr="006E728D">
              <w:rPr>
                <w:sz w:val="22"/>
              </w:rPr>
              <w:t>Indic</w:t>
            </w:r>
            <w:r w:rsidR="006E728D">
              <w:rPr>
                <w:sz w:val="22"/>
              </w:rPr>
              <w:t>-</w:t>
            </w:r>
            <w:r w:rsidRPr="006E728D">
              <w:rPr>
                <w:sz w:val="22"/>
              </w:rPr>
              <w:t xml:space="preserve">ative </w:t>
            </w:r>
            <w:proofErr w:type="spellStart"/>
            <w:r w:rsidRPr="006E728D">
              <w:rPr>
                <w:sz w:val="22"/>
              </w:rPr>
              <w:t>concen</w:t>
            </w:r>
            <w:r w:rsidR="006E728D">
              <w:rPr>
                <w:sz w:val="22"/>
              </w:rPr>
              <w:t>-</w:t>
            </w:r>
            <w:r w:rsidRPr="006E728D">
              <w:rPr>
                <w:sz w:val="22"/>
              </w:rPr>
              <w:t>tration</w:t>
            </w:r>
            <w:proofErr w:type="spellEnd"/>
            <w:r w:rsidRPr="006E728D">
              <w:rPr>
                <w:sz w:val="22"/>
              </w:rPr>
              <w:t xml:space="preserve"> (~ µg l</w:t>
            </w:r>
            <w:r w:rsidRPr="00FB3614">
              <w:rPr>
                <w:sz w:val="22"/>
                <w:vertAlign w:val="superscript"/>
              </w:rPr>
              <w:t>-1</w:t>
            </w:r>
            <w:r w:rsidRPr="006E728D">
              <w:rPr>
                <w:sz w:val="22"/>
              </w:rPr>
              <w:t>)</w:t>
            </w:r>
          </w:p>
        </w:tc>
        <w:tc>
          <w:tcPr>
            <w:tcW w:w="2977" w:type="dxa"/>
          </w:tcPr>
          <w:p w14:paraId="70F21268" w14:textId="15B1F0FA" w:rsidR="00B24817" w:rsidRPr="006E728D" w:rsidRDefault="002D6253" w:rsidP="006E728D">
            <w:pPr>
              <w:spacing w:before="0" w:after="0"/>
              <w:contextualSpacing/>
              <w:rPr>
                <w:rFonts w:cs="Times New Roman"/>
                <w:b/>
                <w:bCs/>
                <w:sz w:val="22"/>
              </w:rPr>
            </w:pPr>
            <w:r>
              <w:rPr>
                <w:sz w:val="22"/>
              </w:rPr>
              <w:t xml:space="preserve">Examples of </w:t>
            </w:r>
            <w:r w:rsidR="00B24817" w:rsidRPr="006E728D">
              <w:rPr>
                <w:sz w:val="22"/>
              </w:rPr>
              <w:t>Use</w:t>
            </w:r>
          </w:p>
        </w:tc>
      </w:tr>
      <w:tr w:rsidR="007A3204" w:rsidRPr="006E728D" w14:paraId="5A2EABC1" w14:textId="77777777" w:rsidTr="00FB3614">
        <w:tc>
          <w:tcPr>
            <w:tcW w:w="723" w:type="dxa"/>
          </w:tcPr>
          <w:p w14:paraId="017C5CE8" w14:textId="1840930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42B72097" w14:textId="60841CE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1B04E0FD" w14:textId="682E668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541-73-1</w:t>
            </w:r>
          </w:p>
        </w:tc>
        <w:tc>
          <w:tcPr>
            <w:tcW w:w="2722" w:type="dxa"/>
          </w:tcPr>
          <w:p w14:paraId="2537FFF0" w14:textId="3585F0D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1,3-Dichlorobenzene</w:t>
            </w:r>
          </w:p>
        </w:tc>
        <w:tc>
          <w:tcPr>
            <w:tcW w:w="1020" w:type="dxa"/>
          </w:tcPr>
          <w:p w14:paraId="706257BD" w14:textId="7B0943E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0.031</w:t>
            </w:r>
          </w:p>
        </w:tc>
        <w:tc>
          <w:tcPr>
            <w:tcW w:w="2977" w:type="dxa"/>
            <w:vMerge w:val="restart"/>
          </w:tcPr>
          <w:p w14:paraId="07CCE30A" w14:textId="71E35BD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Volatile Solvent</w:t>
            </w:r>
          </w:p>
        </w:tc>
      </w:tr>
      <w:tr w:rsidR="007A3204" w:rsidRPr="006E728D" w14:paraId="47441475" w14:textId="77777777" w:rsidTr="00FB3614">
        <w:tc>
          <w:tcPr>
            <w:tcW w:w="723" w:type="dxa"/>
          </w:tcPr>
          <w:p w14:paraId="119D0D0C" w14:textId="61D9CAB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2D636956" w14:textId="40C58E1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510A383C" w14:textId="7692B01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541-73-1</w:t>
            </w:r>
          </w:p>
        </w:tc>
        <w:tc>
          <w:tcPr>
            <w:tcW w:w="2722" w:type="dxa"/>
          </w:tcPr>
          <w:p w14:paraId="101C3C74" w14:textId="7C39842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1,3-Dichlorobenzene</w:t>
            </w:r>
          </w:p>
        </w:tc>
        <w:tc>
          <w:tcPr>
            <w:tcW w:w="1020" w:type="dxa"/>
          </w:tcPr>
          <w:p w14:paraId="2647DBC6" w14:textId="5BB4163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0.030</w:t>
            </w:r>
          </w:p>
        </w:tc>
        <w:tc>
          <w:tcPr>
            <w:tcW w:w="2977" w:type="dxa"/>
            <w:vMerge/>
          </w:tcPr>
          <w:p w14:paraId="2DC70629" w14:textId="704317A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D3FD482" w14:textId="77777777" w:rsidTr="00FB3614">
        <w:tc>
          <w:tcPr>
            <w:tcW w:w="723" w:type="dxa"/>
          </w:tcPr>
          <w:p w14:paraId="19D1A3DF" w14:textId="6BAD3C0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01E0E715" w14:textId="4BAC364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1A8873E9" w14:textId="482A5DB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541-73-1</w:t>
            </w:r>
          </w:p>
        </w:tc>
        <w:tc>
          <w:tcPr>
            <w:tcW w:w="2722" w:type="dxa"/>
          </w:tcPr>
          <w:p w14:paraId="7FD37992" w14:textId="2849252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1,3-Dichlorobenzene</w:t>
            </w:r>
          </w:p>
        </w:tc>
        <w:tc>
          <w:tcPr>
            <w:tcW w:w="1020" w:type="dxa"/>
          </w:tcPr>
          <w:p w14:paraId="6EEBE4A0" w14:textId="14875EE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0.041</w:t>
            </w:r>
          </w:p>
        </w:tc>
        <w:tc>
          <w:tcPr>
            <w:tcW w:w="2977" w:type="dxa"/>
            <w:vMerge/>
          </w:tcPr>
          <w:p w14:paraId="6AAEC170" w14:textId="58EF602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501E0" w:rsidRPr="006E728D" w14:paraId="28ECE861" w14:textId="77777777" w:rsidTr="00FB3614">
        <w:tc>
          <w:tcPr>
            <w:tcW w:w="723" w:type="dxa"/>
          </w:tcPr>
          <w:p w14:paraId="4B800300" w14:textId="55DE0DF1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10B3FB31" w14:textId="4F7AD2BF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C1</w:t>
            </w:r>
          </w:p>
        </w:tc>
        <w:tc>
          <w:tcPr>
            <w:tcW w:w="1166" w:type="dxa"/>
          </w:tcPr>
          <w:p w14:paraId="08FFE275" w14:textId="67470F31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118-79-6</w:t>
            </w:r>
          </w:p>
        </w:tc>
        <w:tc>
          <w:tcPr>
            <w:tcW w:w="2722" w:type="dxa"/>
          </w:tcPr>
          <w:p w14:paraId="5B9F529B" w14:textId="32566E72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2,4,6-Tribromophenol</w:t>
            </w:r>
          </w:p>
        </w:tc>
        <w:tc>
          <w:tcPr>
            <w:tcW w:w="1020" w:type="dxa"/>
          </w:tcPr>
          <w:p w14:paraId="0A30F5AE" w14:textId="4A3E45EB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0.005</w:t>
            </w:r>
          </w:p>
        </w:tc>
        <w:tc>
          <w:tcPr>
            <w:tcW w:w="2977" w:type="dxa"/>
          </w:tcPr>
          <w:p w14:paraId="134DC0DF" w14:textId="520D2BBA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Pesticide; Fungicide</w:t>
            </w:r>
          </w:p>
        </w:tc>
      </w:tr>
      <w:tr w:rsidR="007A3204" w:rsidRPr="006E728D" w14:paraId="495E66D7" w14:textId="77777777" w:rsidTr="00FB3614">
        <w:tc>
          <w:tcPr>
            <w:tcW w:w="723" w:type="dxa"/>
          </w:tcPr>
          <w:p w14:paraId="239BA203" w14:textId="3D9ECF6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1DCCFEC0" w14:textId="215BCEA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24A31F96" w14:textId="3840932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93-04-9</w:t>
            </w:r>
          </w:p>
        </w:tc>
        <w:tc>
          <w:tcPr>
            <w:tcW w:w="2722" w:type="dxa"/>
          </w:tcPr>
          <w:p w14:paraId="20FF96CF" w14:textId="2206D8B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2-Methoxynaphthalene</w:t>
            </w:r>
          </w:p>
        </w:tc>
        <w:tc>
          <w:tcPr>
            <w:tcW w:w="1020" w:type="dxa"/>
          </w:tcPr>
          <w:p w14:paraId="08494A76" w14:textId="5808BCC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0.006</w:t>
            </w:r>
          </w:p>
        </w:tc>
        <w:tc>
          <w:tcPr>
            <w:tcW w:w="2977" w:type="dxa"/>
            <w:vMerge w:val="restart"/>
          </w:tcPr>
          <w:p w14:paraId="7EBA3A60" w14:textId="623E7E7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Intermediate; Stabilizer</w:t>
            </w:r>
          </w:p>
        </w:tc>
      </w:tr>
      <w:tr w:rsidR="007A3204" w:rsidRPr="006E728D" w14:paraId="47961C80" w14:textId="77777777" w:rsidTr="00FB3614">
        <w:tc>
          <w:tcPr>
            <w:tcW w:w="723" w:type="dxa"/>
          </w:tcPr>
          <w:p w14:paraId="459C2A96" w14:textId="3324BB2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09ABF04A" w14:textId="647C513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131A863A" w14:textId="239BE8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93-04-9</w:t>
            </w:r>
          </w:p>
        </w:tc>
        <w:tc>
          <w:tcPr>
            <w:tcW w:w="2722" w:type="dxa"/>
          </w:tcPr>
          <w:p w14:paraId="7B9C085A" w14:textId="2D81BA2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2-Methoxynaphthalene</w:t>
            </w:r>
          </w:p>
        </w:tc>
        <w:tc>
          <w:tcPr>
            <w:tcW w:w="1020" w:type="dxa"/>
          </w:tcPr>
          <w:p w14:paraId="2BF9681F" w14:textId="6272B4C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0.009</w:t>
            </w:r>
          </w:p>
        </w:tc>
        <w:tc>
          <w:tcPr>
            <w:tcW w:w="2977" w:type="dxa"/>
            <w:vMerge/>
          </w:tcPr>
          <w:p w14:paraId="1A1C37D1" w14:textId="09D4E98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EB53C3A" w14:textId="77777777" w:rsidTr="00FB3614">
        <w:tc>
          <w:tcPr>
            <w:tcW w:w="723" w:type="dxa"/>
          </w:tcPr>
          <w:p w14:paraId="64D03097" w14:textId="16B1D51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6E3ADBC8" w14:textId="7049462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21E505BF" w14:textId="271FCCB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93-04-9</w:t>
            </w:r>
          </w:p>
        </w:tc>
        <w:tc>
          <w:tcPr>
            <w:tcW w:w="2722" w:type="dxa"/>
          </w:tcPr>
          <w:p w14:paraId="6A1A31A6" w14:textId="719C367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2-Methoxynaphthalene</w:t>
            </w:r>
          </w:p>
        </w:tc>
        <w:tc>
          <w:tcPr>
            <w:tcW w:w="1020" w:type="dxa"/>
          </w:tcPr>
          <w:p w14:paraId="09EF8F2A" w14:textId="7501692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0.009</w:t>
            </w:r>
          </w:p>
        </w:tc>
        <w:tc>
          <w:tcPr>
            <w:tcW w:w="2977" w:type="dxa"/>
            <w:vMerge/>
          </w:tcPr>
          <w:p w14:paraId="4653FA46" w14:textId="480E864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D67070F" w14:textId="77777777" w:rsidTr="00FB3614">
        <w:tc>
          <w:tcPr>
            <w:tcW w:w="723" w:type="dxa"/>
          </w:tcPr>
          <w:p w14:paraId="29D44D05" w14:textId="4EF198B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66D11613" w14:textId="51B14BC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B3</w:t>
            </w:r>
          </w:p>
        </w:tc>
        <w:tc>
          <w:tcPr>
            <w:tcW w:w="1166" w:type="dxa"/>
          </w:tcPr>
          <w:p w14:paraId="509B8B63" w14:textId="53757AE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119-61-9</w:t>
            </w:r>
          </w:p>
        </w:tc>
        <w:tc>
          <w:tcPr>
            <w:tcW w:w="2722" w:type="dxa"/>
          </w:tcPr>
          <w:p w14:paraId="7A3F353F" w14:textId="5B7B9DB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</w:t>
            </w:r>
          </w:p>
        </w:tc>
        <w:tc>
          <w:tcPr>
            <w:tcW w:w="1020" w:type="dxa"/>
          </w:tcPr>
          <w:p w14:paraId="65EA9B62" w14:textId="4AE876F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0.114</w:t>
            </w:r>
          </w:p>
        </w:tc>
        <w:tc>
          <w:tcPr>
            <w:tcW w:w="2977" w:type="dxa"/>
            <w:vMerge w:val="restart"/>
          </w:tcPr>
          <w:p w14:paraId="7457F536" w14:textId="5328FBD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Intermediate; Personal-care-products</w:t>
            </w:r>
          </w:p>
        </w:tc>
      </w:tr>
      <w:tr w:rsidR="007A3204" w:rsidRPr="006E728D" w14:paraId="01608D55" w14:textId="77777777" w:rsidTr="00FB3614">
        <w:tc>
          <w:tcPr>
            <w:tcW w:w="723" w:type="dxa"/>
          </w:tcPr>
          <w:p w14:paraId="2486C0C3" w14:textId="173782B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444A2F17" w14:textId="0A5F017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K1</w:t>
            </w:r>
          </w:p>
        </w:tc>
        <w:tc>
          <w:tcPr>
            <w:tcW w:w="1166" w:type="dxa"/>
          </w:tcPr>
          <w:p w14:paraId="609DCB7C" w14:textId="3199FE0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119-61-9</w:t>
            </w:r>
          </w:p>
        </w:tc>
        <w:tc>
          <w:tcPr>
            <w:tcW w:w="2722" w:type="dxa"/>
          </w:tcPr>
          <w:p w14:paraId="20943B4D" w14:textId="240AF9A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</w:t>
            </w:r>
          </w:p>
        </w:tc>
        <w:tc>
          <w:tcPr>
            <w:tcW w:w="1020" w:type="dxa"/>
          </w:tcPr>
          <w:p w14:paraId="71B3B7FC" w14:textId="447E2EE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0.030</w:t>
            </w:r>
          </w:p>
        </w:tc>
        <w:tc>
          <w:tcPr>
            <w:tcW w:w="2977" w:type="dxa"/>
            <w:vMerge/>
          </w:tcPr>
          <w:p w14:paraId="16A63589" w14:textId="685CF76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4A00AD6" w14:textId="77777777" w:rsidTr="00FB3614">
        <w:tc>
          <w:tcPr>
            <w:tcW w:w="723" w:type="dxa"/>
          </w:tcPr>
          <w:p w14:paraId="368277A0" w14:textId="7ED2B0E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706C72AC" w14:textId="5393E0A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L1</w:t>
            </w:r>
          </w:p>
        </w:tc>
        <w:tc>
          <w:tcPr>
            <w:tcW w:w="1166" w:type="dxa"/>
          </w:tcPr>
          <w:p w14:paraId="4633F8B6" w14:textId="005EA6C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119-61-9</w:t>
            </w:r>
          </w:p>
        </w:tc>
        <w:tc>
          <w:tcPr>
            <w:tcW w:w="2722" w:type="dxa"/>
          </w:tcPr>
          <w:p w14:paraId="52D931D0" w14:textId="3FB7255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</w:t>
            </w:r>
          </w:p>
        </w:tc>
        <w:tc>
          <w:tcPr>
            <w:tcW w:w="1020" w:type="dxa"/>
          </w:tcPr>
          <w:p w14:paraId="7158CE47" w14:textId="12F567A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0.042</w:t>
            </w:r>
          </w:p>
        </w:tc>
        <w:tc>
          <w:tcPr>
            <w:tcW w:w="2977" w:type="dxa"/>
            <w:vMerge/>
          </w:tcPr>
          <w:p w14:paraId="76EE7233" w14:textId="518BA55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55B43C9" w14:textId="77777777" w:rsidTr="00FB3614">
        <w:tc>
          <w:tcPr>
            <w:tcW w:w="723" w:type="dxa"/>
          </w:tcPr>
          <w:p w14:paraId="7ACC7467" w14:textId="6A668CC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009A2DE9" w14:textId="773E792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B1</w:t>
            </w:r>
          </w:p>
        </w:tc>
        <w:tc>
          <w:tcPr>
            <w:tcW w:w="1166" w:type="dxa"/>
          </w:tcPr>
          <w:p w14:paraId="109A8A42" w14:textId="560EF05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13B6BCC1" w14:textId="5549915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6473E31F" w14:textId="47370FD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0.030</w:t>
            </w:r>
          </w:p>
        </w:tc>
        <w:tc>
          <w:tcPr>
            <w:tcW w:w="2977" w:type="dxa"/>
            <w:vMerge w:val="restart"/>
          </w:tcPr>
          <w:p w14:paraId="4CDD0024" w14:textId="26670A2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Personal-care-products; Sun blocker</w:t>
            </w:r>
          </w:p>
        </w:tc>
      </w:tr>
      <w:tr w:rsidR="007A3204" w:rsidRPr="006E728D" w14:paraId="5936F59A" w14:textId="77777777" w:rsidTr="00FB3614">
        <w:tc>
          <w:tcPr>
            <w:tcW w:w="723" w:type="dxa"/>
          </w:tcPr>
          <w:p w14:paraId="294466A3" w14:textId="53731E6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6D436ADD" w14:textId="6D5686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B2</w:t>
            </w:r>
          </w:p>
        </w:tc>
        <w:tc>
          <w:tcPr>
            <w:tcW w:w="1166" w:type="dxa"/>
          </w:tcPr>
          <w:p w14:paraId="40225547" w14:textId="4275BA1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002E6B60" w14:textId="293417B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0FD9E88B" w14:textId="4E5502A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0.048</w:t>
            </w:r>
          </w:p>
        </w:tc>
        <w:tc>
          <w:tcPr>
            <w:tcW w:w="2977" w:type="dxa"/>
            <w:vMerge/>
          </w:tcPr>
          <w:p w14:paraId="35BAC57C" w14:textId="75522D8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C4300F1" w14:textId="77777777" w:rsidTr="00FB3614">
        <w:tc>
          <w:tcPr>
            <w:tcW w:w="723" w:type="dxa"/>
          </w:tcPr>
          <w:p w14:paraId="2C78F2E8" w14:textId="11DA339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575582EE" w14:textId="6EED1EE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B3</w:t>
            </w:r>
          </w:p>
        </w:tc>
        <w:tc>
          <w:tcPr>
            <w:tcW w:w="1166" w:type="dxa"/>
          </w:tcPr>
          <w:p w14:paraId="370B7F94" w14:textId="30DDB73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4F2A2DAD" w14:textId="279814A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202728AE" w14:textId="0980E66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3.100</w:t>
            </w:r>
          </w:p>
        </w:tc>
        <w:tc>
          <w:tcPr>
            <w:tcW w:w="2977" w:type="dxa"/>
            <w:vMerge/>
          </w:tcPr>
          <w:p w14:paraId="19506518" w14:textId="6CA88B3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C6A3A0E" w14:textId="77777777" w:rsidTr="00FB3614">
        <w:tc>
          <w:tcPr>
            <w:tcW w:w="723" w:type="dxa"/>
          </w:tcPr>
          <w:p w14:paraId="7187F25E" w14:textId="767E17A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13C93DF7" w14:textId="02852FB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B4</w:t>
            </w:r>
          </w:p>
        </w:tc>
        <w:tc>
          <w:tcPr>
            <w:tcW w:w="1166" w:type="dxa"/>
          </w:tcPr>
          <w:p w14:paraId="0769F1AB" w14:textId="584E4C4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0668E7CB" w14:textId="74AC9D5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019112D8" w14:textId="123EC7F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0.087</w:t>
            </w:r>
          </w:p>
        </w:tc>
        <w:tc>
          <w:tcPr>
            <w:tcW w:w="2977" w:type="dxa"/>
            <w:vMerge/>
          </w:tcPr>
          <w:p w14:paraId="358C8F82" w14:textId="18F1F02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319557D" w14:textId="77777777" w:rsidTr="00FB3614">
        <w:tc>
          <w:tcPr>
            <w:tcW w:w="723" w:type="dxa"/>
          </w:tcPr>
          <w:p w14:paraId="4242097F" w14:textId="17B3C70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15B3AEDA" w14:textId="4074CE8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C1</w:t>
            </w:r>
          </w:p>
        </w:tc>
        <w:tc>
          <w:tcPr>
            <w:tcW w:w="1166" w:type="dxa"/>
          </w:tcPr>
          <w:p w14:paraId="7A7321E1" w14:textId="4CB3974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2DE79F4A" w14:textId="7556D3A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29D698C0" w14:textId="3D468CD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0.038</w:t>
            </w:r>
          </w:p>
        </w:tc>
        <w:tc>
          <w:tcPr>
            <w:tcW w:w="2977" w:type="dxa"/>
            <w:vMerge/>
          </w:tcPr>
          <w:p w14:paraId="28AEC070" w14:textId="14962DE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563BC8F" w14:textId="77777777" w:rsidTr="00FB3614">
        <w:tc>
          <w:tcPr>
            <w:tcW w:w="723" w:type="dxa"/>
          </w:tcPr>
          <w:p w14:paraId="0DF17D39" w14:textId="0F847B2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25C58A48" w14:textId="014428C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C2</w:t>
            </w:r>
          </w:p>
        </w:tc>
        <w:tc>
          <w:tcPr>
            <w:tcW w:w="1166" w:type="dxa"/>
          </w:tcPr>
          <w:p w14:paraId="045D9AE6" w14:textId="5C63E23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160C1CF5" w14:textId="6F9A792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69BFADB5" w14:textId="56C044B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0.033</w:t>
            </w:r>
          </w:p>
        </w:tc>
        <w:tc>
          <w:tcPr>
            <w:tcW w:w="2977" w:type="dxa"/>
            <w:vMerge/>
          </w:tcPr>
          <w:p w14:paraId="7977D643" w14:textId="606AEF4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527B804" w14:textId="77777777" w:rsidTr="00FB3614">
        <w:tc>
          <w:tcPr>
            <w:tcW w:w="723" w:type="dxa"/>
          </w:tcPr>
          <w:p w14:paraId="5E4562EF" w14:textId="10033F5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6DBB21AB" w14:textId="6569777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C3</w:t>
            </w:r>
          </w:p>
        </w:tc>
        <w:tc>
          <w:tcPr>
            <w:tcW w:w="1166" w:type="dxa"/>
          </w:tcPr>
          <w:p w14:paraId="26F15261" w14:textId="2C05B23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12F207C4" w14:textId="0225A57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6A20AA57" w14:textId="0327DAB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0.044</w:t>
            </w:r>
          </w:p>
        </w:tc>
        <w:tc>
          <w:tcPr>
            <w:tcW w:w="2977" w:type="dxa"/>
            <w:vMerge/>
          </w:tcPr>
          <w:p w14:paraId="0233B808" w14:textId="016B194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D4CB8F9" w14:textId="77777777" w:rsidTr="00FB3614">
        <w:tc>
          <w:tcPr>
            <w:tcW w:w="723" w:type="dxa"/>
          </w:tcPr>
          <w:p w14:paraId="2FCB3245" w14:textId="534B3B6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lastRenderedPageBreak/>
              <w:t>D</w:t>
            </w:r>
          </w:p>
        </w:tc>
        <w:tc>
          <w:tcPr>
            <w:tcW w:w="885" w:type="dxa"/>
          </w:tcPr>
          <w:p w14:paraId="5E4455CA" w14:textId="2EE1BDB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2154501E" w14:textId="4CDC2AF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3A925A94" w14:textId="74D143A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1BA9A4C7" w14:textId="5A6BD53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0.072</w:t>
            </w:r>
          </w:p>
        </w:tc>
        <w:tc>
          <w:tcPr>
            <w:tcW w:w="2977" w:type="dxa"/>
            <w:vMerge/>
          </w:tcPr>
          <w:p w14:paraId="562324EF" w14:textId="04B60E3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F64C69C" w14:textId="77777777" w:rsidTr="00FB3614">
        <w:tc>
          <w:tcPr>
            <w:tcW w:w="723" w:type="dxa"/>
          </w:tcPr>
          <w:p w14:paraId="2360DB43" w14:textId="315AE61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6C7DA57C" w14:textId="2603163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55C852A9" w14:textId="03A36E1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0117F584" w14:textId="58A2804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0F326D72" w14:textId="7B1C120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0.054</w:t>
            </w:r>
          </w:p>
        </w:tc>
        <w:tc>
          <w:tcPr>
            <w:tcW w:w="2977" w:type="dxa"/>
            <w:vMerge/>
          </w:tcPr>
          <w:p w14:paraId="1C9D7380" w14:textId="574B2D4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7A829880" w14:textId="77777777" w:rsidTr="00FB3614">
        <w:tc>
          <w:tcPr>
            <w:tcW w:w="723" w:type="dxa"/>
          </w:tcPr>
          <w:p w14:paraId="6B131A10" w14:textId="4C22540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753F08C2" w14:textId="4E32160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D3</w:t>
            </w:r>
          </w:p>
        </w:tc>
        <w:tc>
          <w:tcPr>
            <w:tcW w:w="1166" w:type="dxa"/>
          </w:tcPr>
          <w:p w14:paraId="56DBB58C" w14:textId="2E5D867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45D09EB1" w14:textId="0A75A2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6F64B62D" w14:textId="71AA30E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0.024</w:t>
            </w:r>
          </w:p>
        </w:tc>
        <w:tc>
          <w:tcPr>
            <w:tcW w:w="2977" w:type="dxa"/>
            <w:vMerge/>
          </w:tcPr>
          <w:p w14:paraId="05ADE04D" w14:textId="7A14694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7B339E7B" w14:textId="77777777" w:rsidTr="00FB3614">
        <w:tc>
          <w:tcPr>
            <w:tcW w:w="723" w:type="dxa"/>
          </w:tcPr>
          <w:p w14:paraId="7F215EFB" w14:textId="5D88035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2F014D34" w14:textId="0164521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3E45C662" w14:textId="1F1AE2B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15D8798B" w14:textId="4B2E31F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2CBB781A" w14:textId="191F93E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0.055</w:t>
            </w:r>
          </w:p>
        </w:tc>
        <w:tc>
          <w:tcPr>
            <w:tcW w:w="2977" w:type="dxa"/>
            <w:vMerge/>
          </w:tcPr>
          <w:p w14:paraId="2EFB5689" w14:textId="7C17554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201F389" w14:textId="77777777" w:rsidTr="00FB3614">
        <w:tc>
          <w:tcPr>
            <w:tcW w:w="723" w:type="dxa"/>
          </w:tcPr>
          <w:p w14:paraId="0653D74A" w14:textId="5BF4C9D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6E177E21" w14:textId="065DC7C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E1</w:t>
            </w:r>
          </w:p>
        </w:tc>
        <w:tc>
          <w:tcPr>
            <w:tcW w:w="1166" w:type="dxa"/>
          </w:tcPr>
          <w:p w14:paraId="5976D612" w14:textId="0330CA5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3EFF667A" w14:textId="72EAC6F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670B2C69" w14:textId="1A4C4AB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0.035</w:t>
            </w:r>
          </w:p>
        </w:tc>
        <w:tc>
          <w:tcPr>
            <w:tcW w:w="2977" w:type="dxa"/>
            <w:vMerge/>
          </w:tcPr>
          <w:p w14:paraId="32B3AD09" w14:textId="2630781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FD5A444" w14:textId="77777777" w:rsidTr="00FB3614">
        <w:tc>
          <w:tcPr>
            <w:tcW w:w="723" w:type="dxa"/>
          </w:tcPr>
          <w:p w14:paraId="0FE88A44" w14:textId="56C7D7D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30876984" w14:textId="1AD3A61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E2</w:t>
            </w:r>
          </w:p>
        </w:tc>
        <w:tc>
          <w:tcPr>
            <w:tcW w:w="1166" w:type="dxa"/>
          </w:tcPr>
          <w:p w14:paraId="670D0EB8" w14:textId="5C1BCFF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7AFA95A3" w14:textId="52C737C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7A4B8486" w14:textId="1499CBC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0.038</w:t>
            </w:r>
          </w:p>
        </w:tc>
        <w:tc>
          <w:tcPr>
            <w:tcW w:w="2977" w:type="dxa"/>
            <w:vMerge/>
          </w:tcPr>
          <w:p w14:paraId="3E2801B0" w14:textId="2C7AD8D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62A8D7B" w14:textId="77777777" w:rsidTr="00FB3614">
        <w:tc>
          <w:tcPr>
            <w:tcW w:w="723" w:type="dxa"/>
          </w:tcPr>
          <w:p w14:paraId="620B8AAF" w14:textId="024D047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</w:t>
            </w:r>
          </w:p>
        </w:tc>
        <w:tc>
          <w:tcPr>
            <w:tcW w:w="885" w:type="dxa"/>
          </w:tcPr>
          <w:p w14:paraId="04D14695" w14:textId="06BDECC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F1</w:t>
            </w:r>
          </w:p>
        </w:tc>
        <w:tc>
          <w:tcPr>
            <w:tcW w:w="1166" w:type="dxa"/>
          </w:tcPr>
          <w:p w14:paraId="6FD44E70" w14:textId="5AB8ADA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3ED209FC" w14:textId="4689526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1AD5E696" w14:textId="31CC79E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0.038</w:t>
            </w:r>
          </w:p>
        </w:tc>
        <w:tc>
          <w:tcPr>
            <w:tcW w:w="2977" w:type="dxa"/>
            <w:vMerge/>
          </w:tcPr>
          <w:p w14:paraId="1AFBBA66" w14:textId="7FDDF14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B4EF15D" w14:textId="77777777" w:rsidTr="00FB3614">
        <w:tc>
          <w:tcPr>
            <w:tcW w:w="723" w:type="dxa"/>
          </w:tcPr>
          <w:p w14:paraId="69828AE3" w14:textId="32E1CB1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</w:t>
            </w:r>
          </w:p>
        </w:tc>
        <w:tc>
          <w:tcPr>
            <w:tcW w:w="885" w:type="dxa"/>
          </w:tcPr>
          <w:p w14:paraId="4C1D618B" w14:textId="6C31C4C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F2</w:t>
            </w:r>
          </w:p>
        </w:tc>
        <w:tc>
          <w:tcPr>
            <w:tcW w:w="1166" w:type="dxa"/>
          </w:tcPr>
          <w:p w14:paraId="5017132F" w14:textId="4161CA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2047E16B" w14:textId="4558198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009F9C91" w14:textId="69DB540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0.051</w:t>
            </w:r>
          </w:p>
        </w:tc>
        <w:tc>
          <w:tcPr>
            <w:tcW w:w="2977" w:type="dxa"/>
            <w:vMerge/>
          </w:tcPr>
          <w:p w14:paraId="06462039" w14:textId="007DC84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9150FA4" w14:textId="77777777" w:rsidTr="00FB3614">
        <w:tc>
          <w:tcPr>
            <w:tcW w:w="723" w:type="dxa"/>
          </w:tcPr>
          <w:p w14:paraId="2E8E6D23" w14:textId="11A63C0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</w:t>
            </w:r>
          </w:p>
        </w:tc>
        <w:tc>
          <w:tcPr>
            <w:tcW w:w="885" w:type="dxa"/>
          </w:tcPr>
          <w:p w14:paraId="552F092F" w14:textId="57991C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F3</w:t>
            </w:r>
          </w:p>
        </w:tc>
        <w:tc>
          <w:tcPr>
            <w:tcW w:w="1166" w:type="dxa"/>
          </w:tcPr>
          <w:p w14:paraId="28FDA4F8" w14:textId="41D1FC2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25AE7BFD" w14:textId="5F14C95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31D74DBC" w14:textId="6213DCD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0.046</w:t>
            </w:r>
          </w:p>
        </w:tc>
        <w:tc>
          <w:tcPr>
            <w:tcW w:w="2977" w:type="dxa"/>
            <w:vMerge/>
          </w:tcPr>
          <w:p w14:paraId="2BCE014F" w14:textId="7477ED2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0D87F0C" w14:textId="77777777" w:rsidTr="00FB3614">
        <w:tc>
          <w:tcPr>
            <w:tcW w:w="723" w:type="dxa"/>
          </w:tcPr>
          <w:p w14:paraId="5805B52F" w14:textId="49D51FA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</w:t>
            </w:r>
          </w:p>
        </w:tc>
        <w:tc>
          <w:tcPr>
            <w:tcW w:w="885" w:type="dxa"/>
          </w:tcPr>
          <w:p w14:paraId="27F6F578" w14:textId="3639539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G2</w:t>
            </w:r>
          </w:p>
        </w:tc>
        <w:tc>
          <w:tcPr>
            <w:tcW w:w="1166" w:type="dxa"/>
          </w:tcPr>
          <w:p w14:paraId="6E04A529" w14:textId="1FA9497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434114F9" w14:textId="2C71ED2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32CE70B2" w14:textId="20A68BF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0.035</w:t>
            </w:r>
          </w:p>
        </w:tc>
        <w:tc>
          <w:tcPr>
            <w:tcW w:w="2977" w:type="dxa"/>
            <w:vMerge/>
          </w:tcPr>
          <w:p w14:paraId="34C62725" w14:textId="37D2E4D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2A434BF5" w14:textId="77777777" w:rsidTr="00FB3614">
        <w:tc>
          <w:tcPr>
            <w:tcW w:w="723" w:type="dxa"/>
          </w:tcPr>
          <w:p w14:paraId="7C8EC992" w14:textId="6DFD873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</w:t>
            </w:r>
          </w:p>
        </w:tc>
        <w:tc>
          <w:tcPr>
            <w:tcW w:w="885" w:type="dxa"/>
          </w:tcPr>
          <w:p w14:paraId="640F2886" w14:textId="0222DBE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G3</w:t>
            </w:r>
          </w:p>
        </w:tc>
        <w:tc>
          <w:tcPr>
            <w:tcW w:w="1166" w:type="dxa"/>
          </w:tcPr>
          <w:p w14:paraId="0CD7DA8E" w14:textId="3ECF731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4FE83E72" w14:textId="4F41E2C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1BB0727C" w14:textId="5D3E8DC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0.011</w:t>
            </w:r>
          </w:p>
        </w:tc>
        <w:tc>
          <w:tcPr>
            <w:tcW w:w="2977" w:type="dxa"/>
            <w:vMerge/>
          </w:tcPr>
          <w:p w14:paraId="5B24B512" w14:textId="30A0E28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EB7C430" w14:textId="77777777" w:rsidTr="00FB3614">
        <w:tc>
          <w:tcPr>
            <w:tcW w:w="723" w:type="dxa"/>
          </w:tcPr>
          <w:p w14:paraId="72C5B65D" w14:textId="1B46839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</w:t>
            </w:r>
          </w:p>
        </w:tc>
        <w:tc>
          <w:tcPr>
            <w:tcW w:w="885" w:type="dxa"/>
          </w:tcPr>
          <w:p w14:paraId="46D33C84" w14:textId="4C6EF32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G4</w:t>
            </w:r>
          </w:p>
        </w:tc>
        <w:tc>
          <w:tcPr>
            <w:tcW w:w="1166" w:type="dxa"/>
          </w:tcPr>
          <w:p w14:paraId="25F20F1D" w14:textId="59D9DB7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523A92CB" w14:textId="63E3EA9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2C1E459F" w14:textId="035444E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0.013</w:t>
            </w:r>
          </w:p>
        </w:tc>
        <w:tc>
          <w:tcPr>
            <w:tcW w:w="2977" w:type="dxa"/>
            <w:vMerge/>
          </w:tcPr>
          <w:p w14:paraId="2061B05E" w14:textId="271FC65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1CAE16A" w14:textId="77777777" w:rsidTr="00FB3614">
        <w:tc>
          <w:tcPr>
            <w:tcW w:w="723" w:type="dxa"/>
          </w:tcPr>
          <w:p w14:paraId="6D23FEA6" w14:textId="07E6902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313EBBC1" w14:textId="2092E30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H2</w:t>
            </w:r>
          </w:p>
        </w:tc>
        <w:tc>
          <w:tcPr>
            <w:tcW w:w="1166" w:type="dxa"/>
          </w:tcPr>
          <w:p w14:paraId="18ED05B1" w14:textId="60BBAFD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5800139E" w14:textId="37A425C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15FD76B5" w14:textId="63A123C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0.027</w:t>
            </w:r>
          </w:p>
        </w:tc>
        <w:tc>
          <w:tcPr>
            <w:tcW w:w="2977" w:type="dxa"/>
            <w:vMerge/>
          </w:tcPr>
          <w:p w14:paraId="37BFBD38" w14:textId="0907C06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EA70005" w14:textId="77777777" w:rsidTr="00FB3614">
        <w:tc>
          <w:tcPr>
            <w:tcW w:w="723" w:type="dxa"/>
          </w:tcPr>
          <w:p w14:paraId="6F3671B4" w14:textId="2A2395C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62FB8C0D" w14:textId="2D79AAC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H3</w:t>
            </w:r>
          </w:p>
        </w:tc>
        <w:tc>
          <w:tcPr>
            <w:tcW w:w="1166" w:type="dxa"/>
          </w:tcPr>
          <w:p w14:paraId="16B4EA33" w14:textId="1E02C2B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358957E8" w14:textId="4B3AD32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70FE2DA7" w14:textId="51E4D9E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0.011</w:t>
            </w:r>
          </w:p>
        </w:tc>
        <w:tc>
          <w:tcPr>
            <w:tcW w:w="2977" w:type="dxa"/>
            <w:vMerge/>
          </w:tcPr>
          <w:p w14:paraId="622A5FB8" w14:textId="096D2B5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6754203" w14:textId="77777777" w:rsidTr="00FB3614">
        <w:tc>
          <w:tcPr>
            <w:tcW w:w="723" w:type="dxa"/>
          </w:tcPr>
          <w:p w14:paraId="37B8820E" w14:textId="0F0828E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6A2C9F92" w14:textId="0C21DB5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I2</w:t>
            </w:r>
          </w:p>
        </w:tc>
        <w:tc>
          <w:tcPr>
            <w:tcW w:w="1166" w:type="dxa"/>
          </w:tcPr>
          <w:p w14:paraId="3C621C71" w14:textId="59D40E7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1AE9EE39" w14:textId="0108A83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1B64CC03" w14:textId="6E21A0B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0.072</w:t>
            </w:r>
          </w:p>
        </w:tc>
        <w:tc>
          <w:tcPr>
            <w:tcW w:w="2977" w:type="dxa"/>
            <w:vMerge/>
          </w:tcPr>
          <w:p w14:paraId="04F357A0" w14:textId="3C24DFC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92431B1" w14:textId="77777777" w:rsidTr="00FB3614">
        <w:tc>
          <w:tcPr>
            <w:tcW w:w="723" w:type="dxa"/>
          </w:tcPr>
          <w:p w14:paraId="5B7218FF" w14:textId="7C1ABE4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2B08909C" w14:textId="0C98D3D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I3</w:t>
            </w:r>
          </w:p>
        </w:tc>
        <w:tc>
          <w:tcPr>
            <w:tcW w:w="1166" w:type="dxa"/>
          </w:tcPr>
          <w:p w14:paraId="4335D969" w14:textId="24C57DD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03E264C5" w14:textId="6D64CE4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1F4081F5" w14:textId="2463152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0.037</w:t>
            </w:r>
          </w:p>
        </w:tc>
        <w:tc>
          <w:tcPr>
            <w:tcW w:w="2977" w:type="dxa"/>
            <w:vMerge/>
          </w:tcPr>
          <w:p w14:paraId="08C643D0" w14:textId="6DAABFF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14FC58C" w14:textId="77777777" w:rsidTr="00FB3614">
        <w:tc>
          <w:tcPr>
            <w:tcW w:w="723" w:type="dxa"/>
          </w:tcPr>
          <w:p w14:paraId="3C9336CE" w14:textId="2AC89EC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</w:t>
            </w:r>
          </w:p>
        </w:tc>
        <w:tc>
          <w:tcPr>
            <w:tcW w:w="885" w:type="dxa"/>
          </w:tcPr>
          <w:p w14:paraId="4C773292" w14:textId="4697555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J1</w:t>
            </w:r>
          </w:p>
        </w:tc>
        <w:tc>
          <w:tcPr>
            <w:tcW w:w="1166" w:type="dxa"/>
          </w:tcPr>
          <w:p w14:paraId="76AA5F10" w14:textId="5F7BFC0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010DEE0A" w14:textId="22A0527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0E71A79D" w14:textId="638D441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0.113</w:t>
            </w:r>
          </w:p>
        </w:tc>
        <w:tc>
          <w:tcPr>
            <w:tcW w:w="2977" w:type="dxa"/>
            <w:vMerge/>
          </w:tcPr>
          <w:p w14:paraId="3937EB6F" w14:textId="4A92862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22D4243E" w14:textId="77777777" w:rsidTr="00FB3614">
        <w:tc>
          <w:tcPr>
            <w:tcW w:w="723" w:type="dxa"/>
          </w:tcPr>
          <w:p w14:paraId="5C5A6147" w14:textId="1EDDC36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</w:t>
            </w:r>
          </w:p>
        </w:tc>
        <w:tc>
          <w:tcPr>
            <w:tcW w:w="885" w:type="dxa"/>
          </w:tcPr>
          <w:p w14:paraId="7399FF59" w14:textId="781A33C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J2</w:t>
            </w:r>
          </w:p>
        </w:tc>
        <w:tc>
          <w:tcPr>
            <w:tcW w:w="1166" w:type="dxa"/>
          </w:tcPr>
          <w:p w14:paraId="1252BD55" w14:textId="2AFBA5D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0B3625DF" w14:textId="7272D15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37579422" w14:textId="712DD3C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0.112</w:t>
            </w:r>
          </w:p>
        </w:tc>
        <w:tc>
          <w:tcPr>
            <w:tcW w:w="2977" w:type="dxa"/>
            <w:vMerge/>
          </w:tcPr>
          <w:p w14:paraId="35DAB811" w14:textId="7231348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9222182" w14:textId="77777777" w:rsidTr="00FB3614">
        <w:tc>
          <w:tcPr>
            <w:tcW w:w="723" w:type="dxa"/>
          </w:tcPr>
          <w:p w14:paraId="3F7F1D9D" w14:textId="3FBDE05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37F37681" w14:textId="2E6E593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K1</w:t>
            </w:r>
          </w:p>
        </w:tc>
        <w:tc>
          <w:tcPr>
            <w:tcW w:w="1166" w:type="dxa"/>
          </w:tcPr>
          <w:p w14:paraId="0A9FE7A1" w14:textId="6203BAB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131-57-7</w:t>
            </w:r>
          </w:p>
        </w:tc>
        <w:tc>
          <w:tcPr>
            <w:tcW w:w="2722" w:type="dxa"/>
          </w:tcPr>
          <w:p w14:paraId="3385CBED" w14:textId="7E8E98F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Benzophenone-3</w:t>
            </w:r>
          </w:p>
        </w:tc>
        <w:tc>
          <w:tcPr>
            <w:tcW w:w="1020" w:type="dxa"/>
          </w:tcPr>
          <w:p w14:paraId="2EED2508" w14:textId="7B3949A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0.009</w:t>
            </w:r>
          </w:p>
        </w:tc>
        <w:tc>
          <w:tcPr>
            <w:tcW w:w="2977" w:type="dxa"/>
            <w:vMerge/>
          </w:tcPr>
          <w:p w14:paraId="5AB266E4" w14:textId="64B9C96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B81B9BA" w14:textId="77777777" w:rsidTr="00FB3614">
        <w:tc>
          <w:tcPr>
            <w:tcW w:w="723" w:type="dxa"/>
          </w:tcPr>
          <w:p w14:paraId="7D6C222F" w14:textId="71B2F06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31E8F92A" w14:textId="1113B91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B1</w:t>
            </w:r>
          </w:p>
        </w:tc>
        <w:tc>
          <w:tcPr>
            <w:tcW w:w="1166" w:type="dxa"/>
          </w:tcPr>
          <w:p w14:paraId="38685A7D" w14:textId="61A598C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1664392A" w14:textId="1E88756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1DF1CC3D" w14:textId="0146297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0.099</w:t>
            </w:r>
          </w:p>
        </w:tc>
        <w:tc>
          <w:tcPr>
            <w:tcW w:w="2977" w:type="dxa"/>
            <w:vMerge w:val="restart"/>
          </w:tcPr>
          <w:p w14:paraId="6034FAAD" w14:textId="7BB22A8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Volatile Solvent</w:t>
            </w:r>
          </w:p>
        </w:tc>
      </w:tr>
      <w:tr w:rsidR="007A3204" w:rsidRPr="006E728D" w14:paraId="2B138D3D" w14:textId="77777777" w:rsidTr="00FB3614">
        <w:tc>
          <w:tcPr>
            <w:tcW w:w="723" w:type="dxa"/>
          </w:tcPr>
          <w:p w14:paraId="556DE497" w14:textId="5A4FB8F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4FBE2269" w14:textId="1E194F5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B2</w:t>
            </w:r>
          </w:p>
        </w:tc>
        <w:tc>
          <w:tcPr>
            <w:tcW w:w="1166" w:type="dxa"/>
          </w:tcPr>
          <w:p w14:paraId="73E748D9" w14:textId="38A4332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0AE29E6D" w14:textId="2176687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2E47D29" w14:textId="5E6A2A5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0.066</w:t>
            </w:r>
          </w:p>
        </w:tc>
        <w:tc>
          <w:tcPr>
            <w:tcW w:w="2977" w:type="dxa"/>
            <w:vMerge/>
          </w:tcPr>
          <w:p w14:paraId="02A26544" w14:textId="4670800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F22AFA5" w14:textId="77777777" w:rsidTr="00FB3614">
        <w:tc>
          <w:tcPr>
            <w:tcW w:w="723" w:type="dxa"/>
          </w:tcPr>
          <w:p w14:paraId="281E2518" w14:textId="753883C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646E9A1A" w14:textId="34A4C73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B3</w:t>
            </w:r>
          </w:p>
        </w:tc>
        <w:tc>
          <w:tcPr>
            <w:tcW w:w="1166" w:type="dxa"/>
          </w:tcPr>
          <w:p w14:paraId="2781E296" w14:textId="2D2E5DF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3CDE584E" w14:textId="02927F5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8EE6A93" w14:textId="2853752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0.073</w:t>
            </w:r>
          </w:p>
        </w:tc>
        <w:tc>
          <w:tcPr>
            <w:tcW w:w="2977" w:type="dxa"/>
            <w:vMerge/>
          </w:tcPr>
          <w:p w14:paraId="2D7B52C2" w14:textId="64EBB5C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AD7AFEE" w14:textId="77777777" w:rsidTr="00FB3614">
        <w:tc>
          <w:tcPr>
            <w:tcW w:w="723" w:type="dxa"/>
          </w:tcPr>
          <w:p w14:paraId="20B93E9C" w14:textId="168D1D3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1766FD9F" w14:textId="4319EA4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B4</w:t>
            </w:r>
          </w:p>
        </w:tc>
        <w:tc>
          <w:tcPr>
            <w:tcW w:w="1166" w:type="dxa"/>
          </w:tcPr>
          <w:p w14:paraId="7DA3AF46" w14:textId="6ACE6FC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0B881103" w14:textId="4E0C6B6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7E0147E0" w14:textId="7658886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0.081</w:t>
            </w:r>
          </w:p>
        </w:tc>
        <w:tc>
          <w:tcPr>
            <w:tcW w:w="2977" w:type="dxa"/>
            <w:vMerge/>
          </w:tcPr>
          <w:p w14:paraId="122F4787" w14:textId="41A9601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8A572AB" w14:textId="77777777" w:rsidTr="00FB3614">
        <w:tc>
          <w:tcPr>
            <w:tcW w:w="723" w:type="dxa"/>
          </w:tcPr>
          <w:p w14:paraId="7F85058A" w14:textId="7598ED7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62DAC3D5" w14:textId="7D4EFD2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C1</w:t>
            </w:r>
          </w:p>
        </w:tc>
        <w:tc>
          <w:tcPr>
            <w:tcW w:w="1166" w:type="dxa"/>
          </w:tcPr>
          <w:p w14:paraId="2D32754C" w14:textId="233B8A5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03CAA953" w14:textId="6B6C52C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10CE77EC" w14:textId="26CE67E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0.086</w:t>
            </w:r>
          </w:p>
        </w:tc>
        <w:tc>
          <w:tcPr>
            <w:tcW w:w="2977" w:type="dxa"/>
            <w:vMerge/>
          </w:tcPr>
          <w:p w14:paraId="5BDB5700" w14:textId="19D8598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9435CC4" w14:textId="77777777" w:rsidTr="00FB3614">
        <w:tc>
          <w:tcPr>
            <w:tcW w:w="723" w:type="dxa"/>
          </w:tcPr>
          <w:p w14:paraId="4E2CD187" w14:textId="506B0F9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55A2AB4F" w14:textId="4C00DAA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C2</w:t>
            </w:r>
          </w:p>
        </w:tc>
        <w:tc>
          <w:tcPr>
            <w:tcW w:w="1166" w:type="dxa"/>
          </w:tcPr>
          <w:p w14:paraId="286F05DB" w14:textId="34DB31E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464065EB" w14:textId="0CBD008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2F92CD87" w14:textId="53D5A28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0.070</w:t>
            </w:r>
          </w:p>
        </w:tc>
        <w:tc>
          <w:tcPr>
            <w:tcW w:w="2977" w:type="dxa"/>
            <w:vMerge/>
          </w:tcPr>
          <w:p w14:paraId="2DE36FC3" w14:textId="1BEF5D9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215EA444" w14:textId="77777777" w:rsidTr="00FB3614">
        <w:tc>
          <w:tcPr>
            <w:tcW w:w="723" w:type="dxa"/>
          </w:tcPr>
          <w:p w14:paraId="784A8545" w14:textId="1E25460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03E9FA97" w14:textId="7B4F152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C3</w:t>
            </w:r>
          </w:p>
        </w:tc>
        <w:tc>
          <w:tcPr>
            <w:tcW w:w="1166" w:type="dxa"/>
          </w:tcPr>
          <w:p w14:paraId="5DE79F80" w14:textId="4A7187E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19DEE006" w14:textId="16D163F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1644F696" w14:textId="5074EAF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0.068</w:t>
            </w:r>
          </w:p>
        </w:tc>
        <w:tc>
          <w:tcPr>
            <w:tcW w:w="2977" w:type="dxa"/>
            <w:vMerge/>
          </w:tcPr>
          <w:p w14:paraId="6EB49901" w14:textId="48E669F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E98B95E" w14:textId="77777777" w:rsidTr="00FB3614">
        <w:tc>
          <w:tcPr>
            <w:tcW w:w="723" w:type="dxa"/>
          </w:tcPr>
          <w:p w14:paraId="46D08391" w14:textId="1AC7EA1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08BE4AF8" w14:textId="3533D96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48543ABA" w14:textId="7931D95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625DBE5F" w14:textId="2EE1EAD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415D2352" w14:textId="5AF993E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0.090</w:t>
            </w:r>
          </w:p>
        </w:tc>
        <w:tc>
          <w:tcPr>
            <w:tcW w:w="2977" w:type="dxa"/>
            <w:vMerge/>
          </w:tcPr>
          <w:p w14:paraId="2D20CE57" w14:textId="4A7CB34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48F043A" w14:textId="77777777" w:rsidTr="00FB3614">
        <w:tc>
          <w:tcPr>
            <w:tcW w:w="723" w:type="dxa"/>
          </w:tcPr>
          <w:p w14:paraId="240C3C38" w14:textId="70AE52F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31C63888" w14:textId="62BAA50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046EE77F" w14:textId="0217AE6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2DB39AA0" w14:textId="6A1AD7B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5E3FBB66" w14:textId="576E3CC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0.111</w:t>
            </w:r>
          </w:p>
        </w:tc>
        <w:tc>
          <w:tcPr>
            <w:tcW w:w="2977" w:type="dxa"/>
            <w:vMerge/>
          </w:tcPr>
          <w:p w14:paraId="4E0518A3" w14:textId="2CF57BC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8C22591" w14:textId="77777777" w:rsidTr="00FB3614">
        <w:tc>
          <w:tcPr>
            <w:tcW w:w="723" w:type="dxa"/>
          </w:tcPr>
          <w:p w14:paraId="6DA1E4D5" w14:textId="6F16DFF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24ACC610" w14:textId="7F39271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D3</w:t>
            </w:r>
          </w:p>
        </w:tc>
        <w:tc>
          <w:tcPr>
            <w:tcW w:w="1166" w:type="dxa"/>
          </w:tcPr>
          <w:p w14:paraId="76D4AF52" w14:textId="388312A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5856C503" w14:textId="4459AC3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13D0F768" w14:textId="5C778A0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0.050</w:t>
            </w:r>
          </w:p>
        </w:tc>
        <w:tc>
          <w:tcPr>
            <w:tcW w:w="2977" w:type="dxa"/>
            <w:vMerge/>
          </w:tcPr>
          <w:p w14:paraId="52B01929" w14:textId="6099B5B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74C65A5D" w14:textId="77777777" w:rsidTr="00FB3614">
        <w:tc>
          <w:tcPr>
            <w:tcW w:w="723" w:type="dxa"/>
          </w:tcPr>
          <w:p w14:paraId="5B280630" w14:textId="7904D06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4A0820BA" w14:textId="51D67BA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29824976" w14:textId="7AB0ADD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06490E89" w14:textId="106AD79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BBF4901" w14:textId="06216D2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0.103</w:t>
            </w:r>
          </w:p>
        </w:tc>
        <w:tc>
          <w:tcPr>
            <w:tcW w:w="2977" w:type="dxa"/>
            <w:vMerge/>
          </w:tcPr>
          <w:p w14:paraId="34607DC9" w14:textId="03DC169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6744639" w14:textId="77777777" w:rsidTr="00FB3614">
        <w:tc>
          <w:tcPr>
            <w:tcW w:w="723" w:type="dxa"/>
          </w:tcPr>
          <w:p w14:paraId="78859386" w14:textId="5BF482D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703C16F2" w14:textId="552908E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E1</w:t>
            </w:r>
          </w:p>
        </w:tc>
        <w:tc>
          <w:tcPr>
            <w:tcW w:w="1166" w:type="dxa"/>
          </w:tcPr>
          <w:p w14:paraId="377971B1" w14:textId="2C0B2F4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490B7070" w14:textId="5A0F01F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56E54A0F" w14:textId="082EFB3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0.049</w:t>
            </w:r>
          </w:p>
        </w:tc>
        <w:tc>
          <w:tcPr>
            <w:tcW w:w="2977" w:type="dxa"/>
            <w:vMerge/>
          </w:tcPr>
          <w:p w14:paraId="35570554" w14:textId="2D5AE5F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AD3242C" w14:textId="77777777" w:rsidTr="00FB3614">
        <w:tc>
          <w:tcPr>
            <w:tcW w:w="723" w:type="dxa"/>
          </w:tcPr>
          <w:p w14:paraId="15B6E954" w14:textId="1AEF761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0D9DA70A" w14:textId="5BA4EA0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E2</w:t>
            </w:r>
          </w:p>
        </w:tc>
        <w:tc>
          <w:tcPr>
            <w:tcW w:w="1166" w:type="dxa"/>
          </w:tcPr>
          <w:p w14:paraId="2521EF38" w14:textId="7AA9DEF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21E2F78F" w14:textId="57A51AA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1B3FF5FA" w14:textId="289BA2A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0.055</w:t>
            </w:r>
          </w:p>
        </w:tc>
        <w:tc>
          <w:tcPr>
            <w:tcW w:w="2977" w:type="dxa"/>
            <w:vMerge/>
          </w:tcPr>
          <w:p w14:paraId="7FCC472A" w14:textId="1335D38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3389C41" w14:textId="77777777" w:rsidTr="00FB3614">
        <w:tc>
          <w:tcPr>
            <w:tcW w:w="723" w:type="dxa"/>
          </w:tcPr>
          <w:p w14:paraId="711F8705" w14:textId="0F746A7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1E7AF680" w14:textId="588365C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E3</w:t>
            </w:r>
          </w:p>
        </w:tc>
        <w:tc>
          <w:tcPr>
            <w:tcW w:w="1166" w:type="dxa"/>
          </w:tcPr>
          <w:p w14:paraId="618BBF41" w14:textId="23D9D1D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493504F1" w14:textId="1ED02A2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120B73B6" w14:textId="6B77DC4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0.054</w:t>
            </w:r>
          </w:p>
        </w:tc>
        <w:tc>
          <w:tcPr>
            <w:tcW w:w="2977" w:type="dxa"/>
            <w:vMerge/>
          </w:tcPr>
          <w:p w14:paraId="5C62BEA5" w14:textId="1301D4B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BE151DF" w14:textId="77777777" w:rsidTr="00FB3614">
        <w:tc>
          <w:tcPr>
            <w:tcW w:w="723" w:type="dxa"/>
          </w:tcPr>
          <w:p w14:paraId="3DCF3B10" w14:textId="7C99575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</w:t>
            </w:r>
          </w:p>
        </w:tc>
        <w:tc>
          <w:tcPr>
            <w:tcW w:w="885" w:type="dxa"/>
          </w:tcPr>
          <w:p w14:paraId="078385EC" w14:textId="2E6FDE9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F1</w:t>
            </w:r>
          </w:p>
        </w:tc>
        <w:tc>
          <w:tcPr>
            <w:tcW w:w="1166" w:type="dxa"/>
          </w:tcPr>
          <w:p w14:paraId="5219994C" w14:textId="72CF578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3B1AD333" w14:textId="7813004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0F251629" w14:textId="3B29B89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0.035</w:t>
            </w:r>
          </w:p>
        </w:tc>
        <w:tc>
          <w:tcPr>
            <w:tcW w:w="2977" w:type="dxa"/>
            <w:vMerge/>
          </w:tcPr>
          <w:p w14:paraId="1CCFD313" w14:textId="484A3A0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0933319" w14:textId="77777777" w:rsidTr="00FB3614">
        <w:tc>
          <w:tcPr>
            <w:tcW w:w="723" w:type="dxa"/>
          </w:tcPr>
          <w:p w14:paraId="3E0ECD46" w14:textId="7648C60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</w:t>
            </w:r>
          </w:p>
        </w:tc>
        <w:tc>
          <w:tcPr>
            <w:tcW w:w="885" w:type="dxa"/>
          </w:tcPr>
          <w:p w14:paraId="06C53A4A" w14:textId="725E979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F3</w:t>
            </w:r>
          </w:p>
        </w:tc>
        <w:tc>
          <w:tcPr>
            <w:tcW w:w="1166" w:type="dxa"/>
          </w:tcPr>
          <w:p w14:paraId="58E5DA9C" w14:textId="2A9558F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050066E5" w14:textId="4FDA524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7B7818F5" w14:textId="198188E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0.032</w:t>
            </w:r>
          </w:p>
        </w:tc>
        <w:tc>
          <w:tcPr>
            <w:tcW w:w="2977" w:type="dxa"/>
            <w:vMerge/>
          </w:tcPr>
          <w:p w14:paraId="496270EE" w14:textId="62A2398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B66B14C" w14:textId="77777777" w:rsidTr="00FB3614">
        <w:tc>
          <w:tcPr>
            <w:tcW w:w="723" w:type="dxa"/>
          </w:tcPr>
          <w:p w14:paraId="0A1C41B8" w14:textId="6342D0B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3763B187" w14:textId="70C8DED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H1</w:t>
            </w:r>
          </w:p>
        </w:tc>
        <w:tc>
          <w:tcPr>
            <w:tcW w:w="1166" w:type="dxa"/>
          </w:tcPr>
          <w:p w14:paraId="7911D814" w14:textId="44517B8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3C9B65DC" w14:textId="4681C41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09F86A9" w14:textId="6623429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0.086</w:t>
            </w:r>
          </w:p>
        </w:tc>
        <w:tc>
          <w:tcPr>
            <w:tcW w:w="2977" w:type="dxa"/>
            <w:vMerge/>
          </w:tcPr>
          <w:p w14:paraId="72FDBDC9" w14:textId="0485AEF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6C07974" w14:textId="77777777" w:rsidTr="00FB3614">
        <w:tc>
          <w:tcPr>
            <w:tcW w:w="723" w:type="dxa"/>
          </w:tcPr>
          <w:p w14:paraId="7DAC6C06" w14:textId="2E6919F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0D9906CE" w14:textId="1E674E3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H2</w:t>
            </w:r>
          </w:p>
        </w:tc>
        <w:tc>
          <w:tcPr>
            <w:tcW w:w="1166" w:type="dxa"/>
          </w:tcPr>
          <w:p w14:paraId="5AB923F4" w14:textId="49F447E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0BA53890" w14:textId="664680C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5C779586" w14:textId="55AB230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0.062</w:t>
            </w:r>
          </w:p>
        </w:tc>
        <w:tc>
          <w:tcPr>
            <w:tcW w:w="2977" w:type="dxa"/>
            <w:vMerge/>
          </w:tcPr>
          <w:p w14:paraId="72B00BC5" w14:textId="1796C33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9660DE4" w14:textId="77777777" w:rsidTr="00FB3614">
        <w:tc>
          <w:tcPr>
            <w:tcW w:w="723" w:type="dxa"/>
          </w:tcPr>
          <w:p w14:paraId="01003EC5" w14:textId="4DC703C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38034D67" w14:textId="2690DE9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H3</w:t>
            </w:r>
          </w:p>
        </w:tc>
        <w:tc>
          <w:tcPr>
            <w:tcW w:w="1166" w:type="dxa"/>
          </w:tcPr>
          <w:p w14:paraId="0174C710" w14:textId="3C5AA4C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78056CD4" w14:textId="611B213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032CF951" w14:textId="19E9865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0.049</w:t>
            </w:r>
          </w:p>
        </w:tc>
        <w:tc>
          <w:tcPr>
            <w:tcW w:w="2977" w:type="dxa"/>
            <w:vMerge/>
          </w:tcPr>
          <w:p w14:paraId="6F6539C4" w14:textId="0DCB6A9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D41C272" w14:textId="77777777" w:rsidTr="00FB3614">
        <w:tc>
          <w:tcPr>
            <w:tcW w:w="723" w:type="dxa"/>
          </w:tcPr>
          <w:p w14:paraId="7B2FADC7" w14:textId="7522D41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5DB5EA9C" w14:textId="645BCB9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H4</w:t>
            </w:r>
          </w:p>
        </w:tc>
        <w:tc>
          <w:tcPr>
            <w:tcW w:w="1166" w:type="dxa"/>
          </w:tcPr>
          <w:p w14:paraId="6F2AB635" w14:textId="5836C90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549D0677" w14:textId="52D67D9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270DDCC6" w14:textId="49AE372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0.032</w:t>
            </w:r>
          </w:p>
        </w:tc>
        <w:tc>
          <w:tcPr>
            <w:tcW w:w="2977" w:type="dxa"/>
            <w:vMerge/>
          </w:tcPr>
          <w:p w14:paraId="59DB4DBA" w14:textId="4FC4443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B64B5C1" w14:textId="77777777" w:rsidTr="00FB3614">
        <w:tc>
          <w:tcPr>
            <w:tcW w:w="723" w:type="dxa"/>
          </w:tcPr>
          <w:p w14:paraId="6ECD5C23" w14:textId="12497F1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23791344" w14:textId="47F9CA7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I1</w:t>
            </w:r>
          </w:p>
        </w:tc>
        <w:tc>
          <w:tcPr>
            <w:tcW w:w="1166" w:type="dxa"/>
          </w:tcPr>
          <w:p w14:paraId="5754AAEB" w14:textId="4B7E866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662DCB1E" w14:textId="01507E1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05D61E43" w14:textId="454C71E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0.038</w:t>
            </w:r>
          </w:p>
        </w:tc>
        <w:tc>
          <w:tcPr>
            <w:tcW w:w="2977" w:type="dxa"/>
            <w:vMerge/>
          </w:tcPr>
          <w:p w14:paraId="02539416" w14:textId="377A08B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BE088FC" w14:textId="77777777" w:rsidTr="00FB3614">
        <w:tc>
          <w:tcPr>
            <w:tcW w:w="723" w:type="dxa"/>
          </w:tcPr>
          <w:p w14:paraId="419D9BEF" w14:textId="3AF3DB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0DD38223" w14:textId="428E04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I2</w:t>
            </w:r>
          </w:p>
        </w:tc>
        <w:tc>
          <w:tcPr>
            <w:tcW w:w="1166" w:type="dxa"/>
          </w:tcPr>
          <w:p w14:paraId="5674031A" w14:textId="1E791CC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3BA7F023" w14:textId="15CCF88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4B43393" w14:textId="79880BC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0.049</w:t>
            </w:r>
          </w:p>
        </w:tc>
        <w:tc>
          <w:tcPr>
            <w:tcW w:w="2977" w:type="dxa"/>
            <w:vMerge/>
          </w:tcPr>
          <w:p w14:paraId="002B6579" w14:textId="5FADFFD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F08652E" w14:textId="77777777" w:rsidTr="00FB3614">
        <w:tc>
          <w:tcPr>
            <w:tcW w:w="723" w:type="dxa"/>
          </w:tcPr>
          <w:p w14:paraId="0FF3DD9B" w14:textId="7806096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73DCB000" w14:textId="2660853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I3</w:t>
            </w:r>
          </w:p>
        </w:tc>
        <w:tc>
          <w:tcPr>
            <w:tcW w:w="1166" w:type="dxa"/>
          </w:tcPr>
          <w:p w14:paraId="19892BB3" w14:textId="1052F86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3E5E21D5" w14:textId="37A2838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C44BDDF" w14:textId="66A330D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0.108</w:t>
            </w:r>
          </w:p>
        </w:tc>
        <w:tc>
          <w:tcPr>
            <w:tcW w:w="2977" w:type="dxa"/>
            <w:vMerge/>
          </w:tcPr>
          <w:p w14:paraId="3434F784" w14:textId="313BE7D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2ED8A80E" w14:textId="77777777" w:rsidTr="00FB3614">
        <w:tc>
          <w:tcPr>
            <w:tcW w:w="723" w:type="dxa"/>
          </w:tcPr>
          <w:p w14:paraId="301E9AEF" w14:textId="0923242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</w:t>
            </w:r>
          </w:p>
        </w:tc>
        <w:tc>
          <w:tcPr>
            <w:tcW w:w="885" w:type="dxa"/>
          </w:tcPr>
          <w:p w14:paraId="7890E698" w14:textId="330CF9C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J1</w:t>
            </w:r>
          </w:p>
        </w:tc>
        <w:tc>
          <w:tcPr>
            <w:tcW w:w="1166" w:type="dxa"/>
          </w:tcPr>
          <w:p w14:paraId="212A9B2B" w14:textId="3C5BC6D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7A8F7A03" w14:textId="06F45F6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6D48CA89" w14:textId="4CB24E7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0.059</w:t>
            </w:r>
          </w:p>
        </w:tc>
        <w:tc>
          <w:tcPr>
            <w:tcW w:w="2977" w:type="dxa"/>
            <w:vMerge/>
          </w:tcPr>
          <w:p w14:paraId="1C8ED6F1" w14:textId="623AFB8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2AE74364" w14:textId="77777777" w:rsidTr="00FB3614">
        <w:tc>
          <w:tcPr>
            <w:tcW w:w="723" w:type="dxa"/>
          </w:tcPr>
          <w:p w14:paraId="48B3E605" w14:textId="7C9AF51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</w:t>
            </w:r>
          </w:p>
        </w:tc>
        <w:tc>
          <w:tcPr>
            <w:tcW w:w="885" w:type="dxa"/>
          </w:tcPr>
          <w:p w14:paraId="6C036478" w14:textId="4248FFB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J2</w:t>
            </w:r>
          </w:p>
        </w:tc>
        <w:tc>
          <w:tcPr>
            <w:tcW w:w="1166" w:type="dxa"/>
          </w:tcPr>
          <w:p w14:paraId="388C2BDA" w14:textId="09B34BD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747B2275" w14:textId="2B9494C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2E5E1A9" w14:textId="4197258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0.067</w:t>
            </w:r>
          </w:p>
        </w:tc>
        <w:tc>
          <w:tcPr>
            <w:tcW w:w="2977" w:type="dxa"/>
            <w:vMerge/>
          </w:tcPr>
          <w:p w14:paraId="380ECD50" w14:textId="0BD12A2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81875DA" w14:textId="77777777" w:rsidTr="00FB3614">
        <w:tc>
          <w:tcPr>
            <w:tcW w:w="723" w:type="dxa"/>
          </w:tcPr>
          <w:p w14:paraId="05111831" w14:textId="0037316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3F3C49D1" w14:textId="36C6158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K1</w:t>
            </w:r>
          </w:p>
        </w:tc>
        <w:tc>
          <w:tcPr>
            <w:tcW w:w="1166" w:type="dxa"/>
          </w:tcPr>
          <w:p w14:paraId="7BD9C080" w14:textId="450DC07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6BBAF13F" w14:textId="4D93BE3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7DC5FCBD" w14:textId="31EFDEC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0.082</w:t>
            </w:r>
          </w:p>
        </w:tc>
        <w:tc>
          <w:tcPr>
            <w:tcW w:w="2977" w:type="dxa"/>
            <w:vMerge/>
          </w:tcPr>
          <w:p w14:paraId="2F7DCC6E" w14:textId="724A595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48E3D9B" w14:textId="77777777" w:rsidTr="00FB3614">
        <w:tc>
          <w:tcPr>
            <w:tcW w:w="723" w:type="dxa"/>
          </w:tcPr>
          <w:p w14:paraId="2D6DD02A" w14:textId="383D989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3506991B" w14:textId="55032CD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K2</w:t>
            </w:r>
          </w:p>
        </w:tc>
        <w:tc>
          <w:tcPr>
            <w:tcW w:w="1166" w:type="dxa"/>
          </w:tcPr>
          <w:p w14:paraId="68D795ED" w14:textId="6F1F0F1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319F878E" w14:textId="370BD1F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50201FFC" w14:textId="2C5B40C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0.052</w:t>
            </w:r>
          </w:p>
        </w:tc>
        <w:tc>
          <w:tcPr>
            <w:tcW w:w="2977" w:type="dxa"/>
            <w:vMerge/>
          </w:tcPr>
          <w:p w14:paraId="7B77F8BC" w14:textId="2952CD5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8D0ED72" w14:textId="77777777" w:rsidTr="00FB3614">
        <w:tc>
          <w:tcPr>
            <w:tcW w:w="723" w:type="dxa"/>
          </w:tcPr>
          <w:p w14:paraId="1FDE4026" w14:textId="1F5CED1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15007F05" w14:textId="113E93C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L1</w:t>
            </w:r>
          </w:p>
        </w:tc>
        <w:tc>
          <w:tcPr>
            <w:tcW w:w="1166" w:type="dxa"/>
          </w:tcPr>
          <w:p w14:paraId="2C4FA74E" w14:textId="4A2D287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06D22957" w14:textId="491815C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4788A574" w14:textId="047DFF6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0.059</w:t>
            </w:r>
          </w:p>
        </w:tc>
        <w:tc>
          <w:tcPr>
            <w:tcW w:w="2977" w:type="dxa"/>
            <w:vMerge/>
          </w:tcPr>
          <w:p w14:paraId="60402B7B" w14:textId="689BDE4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EA23A6C" w14:textId="77777777" w:rsidTr="00FB3614">
        <w:tc>
          <w:tcPr>
            <w:tcW w:w="723" w:type="dxa"/>
          </w:tcPr>
          <w:p w14:paraId="2231E723" w14:textId="5A00918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29E262B7" w14:textId="09A2B88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L2</w:t>
            </w:r>
          </w:p>
        </w:tc>
        <w:tc>
          <w:tcPr>
            <w:tcW w:w="1166" w:type="dxa"/>
          </w:tcPr>
          <w:p w14:paraId="6F7CF072" w14:textId="7C385F0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75-25-2</w:t>
            </w:r>
          </w:p>
        </w:tc>
        <w:tc>
          <w:tcPr>
            <w:tcW w:w="2722" w:type="dxa"/>
          </w:tcPr>
          <w:p w14:paraId="2721313D" w14:textId="60DA9A2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Bromoform</w:t>
            </w:r>
          </w:p>
        </w:tc>
        <w:tc>
          <w:tcPr>
            <w:tcW w:w="1020" w:type="dxa"/>
          </w:tcPr>
          <w:p w14:paraId="3F6AB352" w14:textId="3022791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0.057</w:t>
            </w:r>
          </w:p>
        </w:tc>
        <w:tc>
          <w:tcPr>
            <w:tcW w:w="2977" w:type="dxa"/>
            <w:vMerge/>
          </w:tcPr>
          <w:p w14:paraId="7B6E3989" w14:textId="3EAAACD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4370A38" w14:textId="77777777" w:rsidTr="00FB3614">
        <w:tc>
          <w:tcPr>
            <w:tcW w:w="723" w:type="dxa"/>
          </w:tcPr>
          <w:p w14:paraId="40A8329A" w14:textId="548271B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0FFD435D" w14:textId="109F253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0FAA10F8" w14:textId="17CC965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58-08-2</w:t>
            </w:r>
          </w:p>
        </w:tc>
        <w:tc>
          <w:tcPr>
            <w:tcW w:w="2722" w:type="dxa"/>
          </w:tcPr>
          <w:p w14:paraId="0A59B777" w14:textId="5BE826C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Caffeine</w:t>
            </w:r>
          </w:p>
        </w:tc>
        <w:tc>
          <w:tcPr>
            <w:tcW w:w="1020" w:type="dxa"/>
          </w:tcPr>
          <w:p w14:paraId="2EDFFAA4" w14:textId="4F24FF6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0.184</w:t>
            </w:r>
          </w:p>
        </w:tc>
        <w:tc>
          <w:tcPr>
            <w:tcW w:w="2977" w:type="dxa"/>
            <w:vMerge w:val="restart"/>
          </w:tcPr>
          <w:p w14:paraId="619F3813" w14:textId="37749C6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Psychoactive stimulant drug</w:t>
            </w:r>
          </w:p>
        </w:tc>
      </w:tr>
      <w:tr w:rsidR="007A3204" w:rsidRPr="006E728D" w14:paraId="1D1233B9" w14:textId="77777777" w:rsidTr="00FB3614">
        <w:tc>
          <w:tcPr>
            <w:tcW w:w="723" w:type="dxa"/>
          </w:tcPr>
          <w:p w14:paraId="3E8FCD9A" w14:textId="4C6F8BC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184D2CA9" w14:textId="47CAAED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2DCF5CD2" w14:textId="0F3E965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58-08-2</w:t>
            </w:r>
          </w:p>
        </w:tc>
        <w:tc>
          <w:tcPr>
            <w:tcW w:w="2722" w:type="dxa"/>
          </w:tcPr>
          <w:p w14:paraId="0728AFE5" w14:textId="453DB07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Caffeine</w:t>
            </w:r>
          </w:p>
        </w:tc>
        <w:tc>
          <w:tcPr>
            <w:tcW w:w="1020" w:type="dxa"/>
          </w:tcPr>
          <w:p w14:paraId="3EF0A23C" w14:textId="2AAB09B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0.251</w:t>
            </w:r>
          </w:p>
        </w:tc>
        <w:tc>
          <w:tcPr>
            <w:tcW w:w="2977" w:type="dxa"/>
            <w:vMerge/>
          </w:tcPr>
          <w:p w14:paraId="308C9A8F" w14:textId="34B6BC8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5DF00076" w14:textId="77777777" w:rsidTr="00FB3614">
        <w:tc>
          <w:tcPr>
            <w:tcW w:w="723" w:type="dxa"/>
          </w:tcPr>
          <w:p w14:paraId="5E56F687" w14:textId="0ACE5D7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0EA7E0CD" w14:textId="30F5456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493C8D55" w14:textId="48FF3CD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58-08-2</w:t>
            </w:r>
          </w:p>
        </w:tc>
        <w:tc>
          <w:tcPr>
            <w:tcW w:w="2722" w:type="dxa"/>
          </w:tcPr>
          <w:p w14:paraId="3306CC1F" w14:textId="0C7509F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Caffeine</w:t>
            </w:r>
          </w:p>
        </w:tc>
        <w:tc>
          <w:tcPr>
            <w:tcW w:w="1020" w:type="dxa"/>
          </w:tcPr>
          <w:p w14:paraId="26D19DBA" w14:textId="1DC3FC7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0.290</w:t>
            </w:r>
          </w:p>
        </w:tc>
        <w:tc>
          <w:tcPr>
            <w:tcW w:w="2977" w:type="dxa"/>
            <w:vMerge/>
          </w:tcPr>
          <w:p w14:paraId="529CA197" w14:textId="616A845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7BF1498" w14:textId="77777777" w:rsidTr="00FB3614">
        <w:tc>
          <w:tcPr>
            <w:tcW w:w="723" w:type="dxa"/>
          </w:tcPr>
          <w:p w14:paraId="5B4E8A34" w14:textId="4030AC2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5C173308" w14:textId="58D14C7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K1</w:t>
            </w:r>
          </w:p>
        </w:tc>
        <w:tc>
          <w:tcPr>
            <w:tcW w:w="1166" w:type="dxa"/>
          </w:tcPr>
          <w:p w14:paraId="6F18D6D6" w14:textId="7F31578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58-08-2</w:t>
            </w:r>
          </w:p>
        </w:tc>
        <w:tc>
          <w:tcPr>
            <w:tcW w:w="2722" w:type="dxa"/>
          </w:tcPr>
          <w:p w14:paraId="26F6C9CD" w14:textId="3C3BE98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Caffeine</w:t>
            </w:r>
          </w:p>
        </w:tc>
        <w:tc>
          <w:tcPr>
            <w:tcW w:w="1020" w:type="dxa"/>
          </w:tcPr>
          <w:p w14:paraId="64A89343" w14:textId="2B034B0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0.029</w:t>
            </w:r>
          </w:p>
        </w:tc>
        <w:tc>
          <w:tcPr>
            <w:tcW w:w="2977" w:type="dxa"/>
            <w:vMerge/>
          </w:tcPr>
          <w:p w14:paraId="322670B8" w14:textId="4E64EC6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22F4F4A8" w14:textId="77777777" w:rsidTr="00FB3614">
        <w:tc>
          <w:tcPr>
            <w:tcW w:w="723" w:type="dxa"/>
          </w:tcPr>
          <w:p w14:paraId="4885C537" w14:textId="69B95BA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15F236F9" w14:textId="5E7FA7D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4EEB9915" w14:textId="2267D33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88-04-0</w:t>
            </w:r>
          </w:p>
        </w:tc>
        <w:tc>
          <w:tcPr>
            <w:tcW w:w="2722" w:type="dxa"/>
          </w:tcPr>
          <w:p w14:paraId="3F5CAD1F" w14:textId="36BA23A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Chloroxylenol</w:t>
            </w:r>
          </w:p>
        </w:tc>
        <w:tc>
          <w:tcPr>
            <w:tcW w:w="1020" w:type="dxa"/>
          </w:tcPr>
          <w:p w14:paraId="616A46B7" w14:textId="0960F1B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0.031</w:t>
            </w:r>
          </w:p>
        </w:tc>
        <w:tc>
          <w:tcPr>
            <w:tcW w:w="2977" w:type="dxa"/>
            <w:vMerge w:val="restart"/>
          </w:tcPr>
          <w:p w14:paraId="4527CD1F" w14:textId="201A66E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Antiseptic; Antimicrobial</w:t>
            </w:r>
          </w:p>
        </w:tc>
      </w:tr>
      <w:tr w:rsidR="007A3204" w:rsidRPr="006E728D" w14:paraId="7BA8AF75" w14:textId="77777777" w:rsidTr="00FB3614">
        <w:tc>
          <w:tcPr>
            <w:tcW w:w="723" w:type="dxa"/>
          </w:tcPr>
          <w:p w14:paraId="2A5A9511" w14:textId="59C8883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lastRenderedPageBreak/>
              <w:t>D</w:t>
            </w:r>
          </w:p>
        </w:tc>
        <w:tc>
          <w:tcPr>
            <w:tcW w:w="885" w:type="dxa"/>
          </w:tcPr>
          <w:p w14:paraId="44426E90" w14:textId="7F85D10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70158451" w14:textId="6540A2E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88-04-0</w:t>
            </w:r>
          </w:p>
        </w:tc>
        <w:tc>
          <w:tcPr>
            <w:tcW w:w="2722" w:type="dxa"/>
          </w:tcPr>
          <w:p w14:paraId="0481FAC9" w14:textId="0175A7A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Chloroxylenol</w:t>
            </w:r>
          </w:p>
        </w:tc>
        <w:tc>
          <w:tcPr>
            <w:tcW w:w="1020" w:type="dxa"/>
          </w:tcPr>
          <w:p w14:paraId="097E9F1B" w14:textId="3CC90D6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0.024</w:t>
            </w:r>
          </w:p>
        </w:tc>
        <w:tc>
          <w:tcPr>
            <w:tcW w:w="2977" w:type="dxa"/>
            <w:vMerge/>
          </w:tcPr>
          <w:p w14:paraId="59AA771E" w14:textId="10CD241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7881BED9" w14:textId="77777777" w:rsidTr="00FB3614">
        <w:tc>
          <w:tcPr>
            <w:tcW w:w="723" w:type="dxa"/>
          </w:tcPr>
          <w:p w14:paraId="11601B7C" w14:textId="71E67AE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1FA42867" w14:textId="44BDE5C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B1</w:t>
            </w:r>
          </w:p>
        </w:tc>
        <w:tc>
          <w:tcPr>
            <w:tcW w:w="1166" w:type="dxa"/>
          </w:tcPr>
          <w:p w14:paraId="2F0B20D1" w14:textId="4030C5C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58F6B150" w14:textId="242610A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AFD3D88" w14:textId="1F35161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0.007</w:t>
            </w:r>
          </w:p>
        </w:tc>
        <w:tc>
          <w:tcPr>
            <w:tcW w:w="2977" w:type="dxa"/>
            <w:vMerge w:val="restart"/>
          </w:tcPr>
          <w:p w14:paraId="302E3A5D" w14:textId="7A44EE8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Volatile Solvent</w:t>
            </w:r>
          </w:p>
        </w:tc>
      </w:tr>
      <w:tr w:rsidR="007A3204" w:rsidRPr="006E728D" w14:paraId="7B34EE4B" w14:textId="77777777" w:rsidTr="00FB3614">
        <w:tc>
          <w:tcPr>
            <w:tcW w:w="723" w:type="dxa"/>
          </w:tcPr>
          <w:p w14:paraId="24838C76" w14:textId="58CE461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1923879B" w14:textId="0D0C8A8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B2</w:t>
            </w:r>
          </w:p>
        </w:tc>
        <w:tc>
          <w:tcPr>
            <w:tcW w:w="1166" w:type="dxa"/>
          </w:tcPr>
          <w:p w14:paraId="65B047A2" w14:textId="5EB8A81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36B8F79B" w14:textId="177A1D6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70FFC268" w14:textId="4C46E86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0.004</w:t>
            </w:r>
          </w:p>
        </w:tc>
        <w:tc>
          <w:tcPr>
            <w:tcW w:w="2977" w:type="dxa"/>
            <w:vMerge/>
          </w:tcPr>
          <w:p w14:paraId="1ED20C77" w14:textId="28EEAB4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0080436" w14:textId="77777777" w:rsidTr="00FB3614">
        <w:tc>
          <w:tcPr>
            <w:tcW w:w="723" w:type="dxa"/>
          </w:tcPr>
          <w:p w14:paraId="38A6B4DF" w14:textId="4DAAA48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327768C7" w14:textId="1BE9ED3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B3</w:t>
            </w:r>
          </w:p>
        </w:tc>
        <w:tc>
          <w:tcPr>
            <w:tcW w:w="1166" w:type="dxa"/>
          </w:tcPr>
          <w:p w14:paraId="6E75B224" w14:textId="20EA772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343FF4D5" w14:textId="02B1F98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14A05CA2" w14:textId="472A564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0.004</w:t>
            </w:r>
          </w:p>
        </w:tc>
        <w:tc>
          <w:tcPr>
            <w:tcW w:w="2977" w:type="dxa"/>
            <w:vMerge/>
          </w:tcPr>
          <w:p w14:paraId="670E70BE" w14:textId="672D6E4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F38427B" w14:textId="77777777" w:rsidTr="00FB3614">
        <w:tc>
          <w:tcPr>
            <w:tcW w:w="723" w:type="dxa"/>
          </w:tcPr>
          <w:p w14:paraId="3E9667A1" w14:textId="0EB4C3C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4E68AE41" w14:textId="67CBC0C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B4</w:t>
            </w:r>
          </w:p>
        </w:tc>
        <w:tc>
          <w:tcPr>
            <w:tcW w:w="1166" w:type="dxa"/>
          </w:tcPr>
          <w:p w14:paraId="2B12676D" w14:textId="2EA3115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7C169590" w14:textId="55886FD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974B4C5" w14:textId="4D61EAC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0.005</w:t>
            </w:r>
          </w:p>
        </w:tc>
        <w:tc>
          <w:tcPr>
            <w:tcW w:w="2977" w:type="dxa"/>
            <w:vMerge/>
          </w:tcPr>
          <w:p w14:paraId="5D479BFE" w14:textId="54EB749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85CACCB" w14:textId="77777777" w:rsidTr="00FB3614">
        <w:tc>
          <w:tcPr>
            <w:tcW w:w="723" w:type="dxa"/>
          </w:tcPr>
          <w:p w14:paraId="6ABF1093" w14:textId="1E77AAD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25ED1E2B" w14:textId="2A26F82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C1</w:t>
            </w:r>
          </w:p>
        </w:tc>
        <w:tc>
          <w:tcPr>
            <w:tcW w:w="1166" w:type="dxa"/>
          </w:tcPr>
          <w:p w14:paraId="3EEBC8EB" w14:textId="0C4AC05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7687C053" w14:textId="4179D0B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50EA3201" w14:textId="164297B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0.008</w:t>
            </w:r>
          </w:p>
        </w:tc>
        <w:tc>
          <w:tcPr>
            <w:tcW w:w="2977" w:type="dxa"/>
            <w:vMerge/>
          </w:tcPr>
          <w:p w14:paraId="438D21F6" w14:textId="67E417B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21CE6222" w14:textId="77777777" w:rsidTr="00FB3614">
        <w:tc>
          <w:tcPr>
            <w:tcW w:w="723" w:type="dxa"/>
          </w:tcPr>
          <w:p w14:paraId="365D93BB" w14:textId="495D768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283BB173" w14:textId="23322EA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C2</w:t>
            </w:r>
          </w:p>
        </w:tc>
        <w:tc>
          <w:tcPr>
            <w:tcW w:w="1166" w:type="dxa"/>
          </w:tcPr>
          <w:p w14:paraId="3EF93850" w14:textId="7140436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79F2248F" w14:textId="639CA99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59717770" w14:textId="33A701E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0.006</w:t>
            </w:r>
          </w:p>
        </w:tc>
        <w:tc>
          <w:tcPr>
            <w:tcW w:w="2977" w:type="dxa"/>
            <w:vMerge/>
          </w:tcPr>
          <w:p w14:paraId="70FFD655" w14:textId="346FED4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1B5AFAC" w14:textId="77777777" w:rsidTr="00FB3614">
        <w:tc>
          <w:tcPr>
            <w:tcW w:w="723" w:type="dxa"/>
          </w:tcPr>
          <w:p w14:paraId="05977185" w14:textId="2BF9470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202431C7" w14:textId="36B5995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C3</w:t>
            </w:r>
          </w:p>
        </w:tc>
        <w:tc>
          <w:tcPr>
            <w:tcW w:w="1166" w:type="dxa"/>
          </w:tcPr>
          <w:p w14:paraId="1DEAB384" w14:textId="5DC0561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4FF58B45" w14:textId="453C0E0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19ECB860" w14:textId="3C7CF0C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0.004</w:t>
            </w:r>
          </w:p>
        </w:tc>
        <w:tc>
          <w:tcPr>
            <w:tcW w:w="2977" w:type="dxa"/>
            <w:vMerge/>
          </w:tcPr>
          <w:p w14:paraId="2969FA57" w14:textId="44ED9B8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70FA947C" w14:textId="77777777" w:rsidTr="00FB3614">
        <w:tc>
          <w:tcPr>
            <w:tcW w:w="723" w:type="dxa"/>
          </w:tcPr>
          <w:p w14:paraId="1221520C" w14:textId="1A128DF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0B0AB20F" w14:textId="50BD982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235553CD" w14:textId="0CD9CDC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1B7CB737" w14:textId="45E005A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1A8D875C" w14:textId="1D6AFEA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0.022</w:t>
            </w:r>
          </w:p>
        </w:tc>
        <w:tc>
          <w:tcPr>
            <w:tcW w:w="2977" w:type="dxa"/>
            <w:vMerge/>
          </w:tcPr>
          <w:p w14:paraId="428E87BF" w14:textId="6A7527E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512CACD" w14:textId="77777777" w:rsidTr="00FB3614">
        <w:tc>
          <w:tcPr>
            <w:tcW w:w="723" w:type="dxa"/>
          </w:tcPr>
          <w:p w14:paraId="581F3AAD" w14:textId="5F47D43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4D7EC956" w14:textId="77C996C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411AF2C3" w14:textId="28DD623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41DFFC9B" w14:textId="3DD7F87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48EA9103" w14:textId="3A6F16A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0.023</w:t>
            </w:r>
          </w:p>
        </w:tc>
        <w:tc>
          <w:tcPr>
            <w:tcW w:w="2977" w:type="dxa"/>
            <w:vMerge/>
          </w:tcPr>
          <w:p w14:paraId="69C9FD99" w14:textId="2B88547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EA23929" w14:textId="77777777" w:rsidTr="00FB3614">
        <w:tc>
          <w:tcPr>
            <w:tcW w:w="723" w:type="dxa"/>
          </w:tcPr>
          <w:p w14:paraId="3CFAC362" w14:textId="4E82D37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1CBFCCC7" w14:textId="519BA1D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D3</w:t>
            </w:r>
          </w:p>
        </w:tc>
        <w:tc>
          <w:tcPr>
            <w:tcW w:w="1166" w:type="dxa"/>
          </w:tcPr>
          <w:p w14:paraId="7B26672E" w14:textId="409828F1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0B515516" w14:textId="27B3F84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4A39ECC2" w14:textId="2114AF4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0.004</w:t>
            </w:r>
          </w:p>
        </w:tc>
        <w:tc>
          <w:tcPr>
            <w:tcW w:w="2977" w:type="dxa"/>
            <w:vMerge/>
          </w:tcPr>
          <w:p w14:paraId="2B3C980F" w14:textId="281CE54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F11723E" w14:textId="77777777" w:rsidTr="00FB3614">
        <w:tc>
          <w:tcPr>
            <w:tcW w:w="723" w:type="dxa"/>
          </w:tcPr>
          <w:p w14:paraId="4077BF33" w14:textId="516F80E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170629AB" w14:textId="6594774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4CEED12E" w14:textId="41C5D46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00DBC0C2" w14:textId="04A0537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97E8D4D" w14:textId="4122B66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0.026</w:t>
            </w:r>
          </w:p>
        </w:tc>
        <w:tc>
          <w:tcPr>
            <w:tcW w:w="2977" w:type="dxa"/>
            <w:vMerge/>
          </w:tcPr>
          <w:p w14:paraId="56FF66A3" w14:textId="7795517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D77846F" w14:textId="77777777" w:rsidTr="00FB3614">
        <w:tc>
          <w:tcPr>
            <w:tcW w:w="723" w:type="dxa"/>
          </w:tcPr>
          <w:p w14:paraId="7B58696B" w14:textId="23E6C38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5A9BDF6B" w14:textId="76AB0083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E1</w:t>
            </w:r>
          </w:p>
        </w:tc>
        <w:tc>
          <w:tcPr>
            <w:tcW w:w="1166" w:type="dxa"/>
          </w:tcPr>
          <w:p w14:paraId="09D13738" w14:textId="382C062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3A4010DF" w14:textId="2E95343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46D41753" w14:textId="0DBD23B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0.004</w:t>
            </w:r>
          </w:p>
        </w:tc>
        <w:tc>
          <w:tcPr>
            <w:tcW w:w="2977" w:type="dxa"/>
            <w:vMerge/>
          </w:tcPr>
          <w:p w14:paraId="518F9C99" w14:textId="3662958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34C770DB" w14:textId="77777777" w:rsidTr="00FB3614">
        <w:tc>
          <w:tcPr>
            <w:tcW w:w="723" w:type="dxa"/>
          </w:tcPr>
          <w:p w14:paraId="3D204A8D" w14:textId="4650DFC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79EE1992" w14:textId="4706D92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E2</w:t>
            </w:r>
          </w:p>
        </w:tc>
        <w:tc>
          <w:tcPr>
            <w:tcW w:w="1166" w:type="dxa"/>
          </w:tcPr>
          <w:p w14:paraId="1AD8CDDB" w14:textId="625FF01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0A5DFABE" w14:textId="0AEB792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5268F6A2" w14:textId="5D20D7A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0.003</w:t>
            </w:r>
          </w:p>
        </w:tc>
        <w:tc>
          <w:tcPr>
            <w:tcW w:w="2977" w:type="dxa"/>
            <w:vMerge/>
          </w:tcPr>
          <w:p w14:paraId="1FCA73C1" w14:textId="7F0E188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437AFC0B" w14:textId="77777777" w:rsidTr="00FB3614">
        <w:tc>
          <w:tcPr>
            <w:tcW w:w="723" w:type="dxa"/>
          </w:tcPr>
          <w:p w14:paraId="62414ECF" w14:textId="50A78CC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</w:t>
            </w:r>
          </w:p>
        </w:tc>
        <w:tc>
          <w:tcPr>
            <w:tcW w:w="885" w:type="dxa"/>
          </w:tcPr>
          <w:p w14:paraId="3F99501F" w14:textId="404136E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E3</w:t>
            </w:r>
          </w:p>
        </w:tc>
        <w:tc>
          <w:tcPr>
            <w:tcW w:w="1166" w:type="dxa"/>
          </w:tcPr>
          <w:p w14:paraId="7E793F73" w14:textId="621C161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0C842055" w14:textId="21EB197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43D9129A" w14:textId="524AF62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0.005</w:t>
            </w:r>
          </w:p>
        </w:tc>
        <w:tc>
          <w:tcPr>
            <w:tcW w:w="2977" w:type="dxa"/>
            <w:vMerge/>
          </w:tcPr>
          <w:p w14:paraId="79AB80D9" w14:textId="5AD0DD3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17470680" w14:textId="77777777" w:rsidTr="00FB3614">
        <w:tc>
          <w:tcPr>
            <w:tcW w:w="723" w:type="dxa"/>
          </w:tcPr>
          <w:p w14:paraId="60240B89" w14:textId="6DC422C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46D03152" w14:textId="43C9E5D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H1</w:t>
            </w:r>
          </w:p>
        </w:tc>
        <w:tc>
          <w:tcPr>
            <w:tcW w:w="1166" w:type="dxa"/>
          </w:tcPr>
          <w:p w14:paraId="61DB62EE" w14:textId="637D344E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386F2E56" w14:textId="71B5544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1C5165F9" w14:textId="65AC766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0.006</w:t>
            </w:r>
          </w:p>
        </w:tc>
        <w:tc>
          <w:tcPr>
            <w:tcW w:w="2977" w:type="dxa"/>
            <w:vMerge/>
          </w:tcPr>
          <w:p w14:paraId="79C1B4EE" w14:textId="19C495D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6CF64BD2" w14:textId="77777777" w:rsidTr="00FB3614">
        <w:tc>
          <w:tcPr>
            <w:tcW w:w="723" w:type="dxa"/>
          </w:tcPr>
          <w:p w14:paraId="1AD10FAE" w14:textId="735A534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1709A687" w14:textId="3F53C63D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H2</w:t>
            </w:r>
          </w:p>
        </w:tc>
        <w:tc>
          <w:tcPr>
            <w:tcW w:w="1166" w:type="dxa"/>
          </w:tcPr>
          <w:p w14:paraId="61533C02" w14:textId="01F78A92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51320299" w14:textId="5D415C78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69A9AAD" w14:textId="26572F0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0.005</w:t>
            </w:r>
          </w:p>
        </w:tc>
        <w:tc>
          <w:tcPr>
            <w:tcW w:w="2977" w:type="dxa"/>
            <w:vMerge/>
          </w:tcPr>
          <w:p w14:paraId="742C9252" w14:textId="25B4949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B3A09D1" w14:textId="77777777" w:rsidTr="00FB3614">
        <w:tc>
          <w:tcPr>
            <w:tcW w:w="723" w:type="dxa"/>
          </w:tcPr>
          <w:p w14:paraId="3FC7B731" w14:textId="1E39D83C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</w:t>
            </w:r>
          </w:p>
        </w:tc>
        <w:tc>
          <w:tcPr>
            <w:tcW w:w="885" w:type="dxa"/>
          </w:tcPr>
          <w:p w14:paraId="34DF8FC4" w14:textId="46C73E8F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H3</w:t>
            </w:r>
          </w:p>
        </w:tc>
        <w:tc>
          <w:tcPr>
            <w:tcW w:w="1166" w:type="dxa"/>
          </w:tcPr>
          <w:p w14:paraId="6BCBAF09" w14:textId="7D556DE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0006DD1E" w14:textId="62BAC626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225D6A4B" w14:textId="57AD3A34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0.003</w:t>
            </w:r>
          </w:p>
        </w:tc>
        <w:tc>
          <w:tcPr>
            <w:tcW w:w="2977" w:type="dxa"/>
            <w:vMerge/>
          </w:tcPr>
          <w:p w14:paraId="74C38108" w14:textId="1BB670DB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7A3204" w:rsidRPr="006E728D" w14:paraId="05B890EA" w14:textId="77777777" w:rsidTr="00FB3614">
        <w:tc>
          <w:tcPr>
            <w:tcW w:w="723" w:type="dxa"/>
          </w:tcPr>
          <w:p w14:paraId="4C975EC8" w14:textId="1CFB5DF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1F29D40F" w14:textId="28362967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I1</w:t>
            </w:r>
          </w:p>
        </w:tc>
        <w:tc>
          <w:tcPr>
            <w:tcW w:w="1166" w:type="dxa"/>
          </w:tcPr>
          <w:p w14:paraId="661BFFE9" w14:textId="48FF19B0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5B358501" w14:textId="18F32AB5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2F3C5EC4" w14:textId="5699356A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0.006</w:t>
            </w:r>
          </w:p>
        </w:tc>
        <w:tc>
          <w:tcPr>
            <w:tcW w:w="2977" w:type="dxa"/>
            <w:vMerge/>
          </w:tcPr>
          <w:p w14:paraId="3A0C5228" w14:textId="411433E9" w:rsidR="007A3204" w:rsidRPr="006E728D" w:rsidRDefault="007A3204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4845EF5A" w14:textId="77777777" w:rsidTr="00FB3614">
        <w:tc>
          <w:tcPr>
            <w:tcW w:w="723" w:type="dxa"/>
          </w:tcPr>
          <w:p w14:paraId="149C2652" w14:textId="613CC1A8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33DBAEF3" w14:textId="4F0D33F1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I2</w:t>
            </w:r>
          </w:p>
        </w:tc>
        <w:tc>
          <w:tcPr>
            <w:tcW w:w="1166" w:type="dxa"/>
          </w:tcPr>
          <w:p w14:paraId="4576CBF0" w14:textId="1EBE868D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797AA035" w14:textId="472068A4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70611247" w14:textId="639B95DA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0.003</w:t>
            </w:r>
          </w:p>
        </w:tc>
        <w:tc>
          <w:tcPr>
            <w:tcW w:w="2977" w:type="dxa"/>
            <w:vMerge w:val="restart"/>
          </w:tcPr>
          <w:p w14:paraId="570725E7" w14:textId="2698605F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Volatile Solvent</w:t>
            </w:r>
          </w:p>
        </w:tc>
      </w:tr>
      <w:tr w:rsidR="00177C60" w:rsidRPr="006E728D" w14:paraId="5BB350A7" w14:textId="77777777" w:rsidTr="00FB3614">
        <w:tc>
          <w:tcPr>
            <w:tcW w:w="723" w:type="dxa"/>
          </w:tcPr>
          <w:p w14:paraId="3DFC20C5" w14:textId="45547D06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4E719D8B" w14:textId="095FB6B2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I3</w:t>
            </w:r>
          </w:p>
        </w:tc>
        <w:tc>
          <w:tcPr>
            <w:tcW w:w="1166" w:type="dxa"/>
          </w:tcPr>
          <w:p w14:paraId="0C81ED93" w14:textId="1E9FEE36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6F83E93B" w14:textId="3AD986EE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32976B8E" w14:textId="7630C3D5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0.005</w:t>
            </w:r>
          </w:p>
        </w:tc>
        <w:tc>
          <w:tcPr>
            <w:tcW w:w="2977" w:type="dxa"/>
            <w:vMerge/>
          </w:tcPr>
          <w:p w14:paraId="7605E872" w14:textId="2270A195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4B4437C4" w14:textId="77777777" w:rsidTr="00FB3614">
        <w:tc>
          <w:tcPr>
            <w:tcW w:w="723" w:type="dxa"/>
          </w:tcPr>
          <w:p w14:paraId="0929FE99" w14:textId="21C12506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</w:t>
            </w:r>
          </w:p>
        </w:tc>
        <w:tc>
          <w:tcPr>
            <w:tcW w:w="885" w:type="dxa"/>
          </w:tcPr>
          <w:p w14:paraId="5BA0E17F" w14:textId="292810AB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J1</w:t>
            </w:r>
          </w:p>
        </w:tc>
        <w:tc>
          <w:tcPr>
            <w:tcW w:w="1166" w:type="dxa"/>
          </w:tcPr>
          <w:p w14:paraId="2B18E496" w14:textId="007D8A07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75062063" w14:textId="026FA670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7156443" w14:textId="068AFD62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0.008</w:t>
            </w:r>
          </w:p>
        </w:tc>
        <w:tc>
          <w:tcPr>
            <w:tcW w:w="2977" w:type="dxa"/>
            <w:vMerge/>
          </w:tcPr>
          <w:p w14:paraId="5AB42033" w14:textId="55F399BC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0976D3CA" w14:textId="77777777" w:rsidTr="00FB3614">
        <w:tc>
          <w:tcPr>
            <w:tcW w:w="723" w:type="dxa"/>
          </w:tcPr>
          <w:p w14:paraId="131C41FB" w14:textId="38794704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</w:t>
            </w:r>
          </w:p>
        </w:tc>
        <w:tc>
          <w:tcPr>
            <w:tcW w:w="885" w:type="dxa"/>
          </w:tcPr>
          <w:p w14:paraId="72C9CEFF" w14:textId="45521035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J2</w:t>
            </w:r>
          </w:p>
        </w:tc>
        <w:tc>
          <w:tcPr>
            <w:tcW w:w="1166" w:type="dxa"/>
          </w:tcPr>
          <w:p w14:paraId="3E1C039D" w14:textId="7901F047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53C3782C" w14:textId="75B66F1F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CE61D88" w14:textId="7BF3A1E0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0.003</w:t>
            </w:r>
          </w:p>
        </w:tc>
        <w:tc>
          <w:tcPr>
            <w:tcW w:w="2977" w:type="dxa"/>
            <w:vMerge/>
          </w:tcPr>
          <w:p w14:paraId="7307B34F" w14:textId="7D5D9B82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101278D9" w14:textId="77777777" w:rsidTr="00FB3614">
        <w:tc>
          <w:tcPr>
            <w:tcW w:w="723" w:type="dxa"/>
          </w:tcPr>
          <w:p w14:paraId="2EA7AA0D" w14:textId="647B166A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47282693" w14:textId="6BF4D936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K1</w:t>
            </w:r>
          </w:p>
        </w:tc>
        <w:tc>
          <w:tcPr>
            <w:tcW w:w="1166" w:type="dxa"/>
          </w:tcPr>
          <w:p w14:paraId="71337B01" w14:textId="7CED5D12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5F02BDBD" w14:textId="7B589974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735D68D" w14:textId="605FDAD9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0.005</w:t>
            </w:r>
          </w:p>
        </w:tc>
        <w:tc>
          <w:tcPr>
            <w:tcW w:w="2977" w:type="dxa"/>
            <w:vMerge/>
          </w:tcPr>
          <w:p w14:paraId="37749F5D" w14:textId="0B23BEBE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719E9B17" w14:textId="77777777" w:rsidTr="00FB3614">
        <w:tc>
          <w:tcPr>
            <w:tcW w:w="723" w:type="dxa"/>
          </w:tcPr>
          <w:p w14:paraId="2FB2C9F1" w14:textId="48BC2BCF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606452F6" w14:textId="18AC41C8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K2</w:t>
            </w:r>
          </w:p>
        </w:tc>
        <w:tc>
          <w:tcPr>
            <w:tcW w:w="1166" w:type="dxa"/>
          </w:tcPr>
          <w:p w14:paraId="78F9E35C" w14:textId="5D50013E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25944532" w14:textId="4ED2210B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442F63E8" w14:textId="3B6D265D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0.006</w:t>
            </w:r>
          </w:p>
        </w:tc>
        <w:tc>
          <w:tcPr>
            <w:tcW w:w="2977" w:type="dxa"/>
            <w:vMerge/>
          </w:tcPr>
          <w:p w14:paraId="6918A5D4" w14:textId="755943E1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7B6CEC01" w14:textId="77777777" w:rsidTr="00FB3614">
        <w:tc>
          <w:tcPr>
            <w:tcW w:w="723" w:type="dxa"/>
          </w:tcPr>
          <w:p w14:paraId="6CB0C2D4" w14:textId="2768FA94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5A3165B1" w14:textId="1D4DD9E7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L1</w:t>
            </w:r>
          </w:p>
        </w:tc>
        <w:tc>
          <w:tcPr>
            <w:tcW w:w="1166" w:type="dxa"/>
          </w:tcPr>
          <w:p w14:paraId="542F3A6C" w14:textId="664BBF68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32E1215E" w14:textId="6EB9298A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1C9EEB7" w14:textId="2D047332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0.005</w:t>
            </w:r>
          </w:p>
        </w:tc>
        <w:tc>
          <w:tcPr>
            <w:tcW w:w="2977" w:type="dxa"/>
            <w:vMerge/>
          </w:tcPr>
          <w:p w14:paraId="3AD7949C" w14:textId="7C8E0C2A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052FD7E8" w14:textId="77777777" w:rsidTr="00FB3614">
        <w:tc>
          <w:tcPr>
            <w:tcW w:w="723" w:type="dxa"/>
          </w:tcPr>
          <w:p w14:paraId="1CA6D036" w14:textId="28768D92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6821CCEA" w14:textId="1A42CB2F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L2</w:t>
            </w:r>
          </w:p>
        </w:tc>
        <w:tc>
          <w:tcPr>
            <w:tcW w:w="1166" w:type="dxa"/>
          </w:tcPr>
          <w:p w14:paraId="468E662F" w14:textId="441CED06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74-95-3</w:t>
            </w:r>
          </w:p>
        </w:tc>
        <w:tc>
          <w:tcPr>
            <w:tcW w:w="2722" w:type="dxa"/>
          </w:tcPr>
          <w:p w14:paraId="5FF2E640" w14:textId="2021DEAD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Dibromomethane</w:t>
            </w:r>
          </w:p>
        </w:tc>
        <w:tc>
          <w:tcPr>
            <w:tcW w:w="1020" w:type="dxa"/>
          </w:tcPr>
          <w:p w14:paraId="0478028A" w14:textId="11CECAC9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0.006</w:t>
            </w:r>
          </w:p>
        </w:tc>
        <w:tc>
          <w:tcPr>
            <w:tcW w:w="2977" w:type="dxa"/>
            <w:vMerge/>
          </w:tcPr>
          <w:p w14:paraId="0B062115" w14:textId="7075AA28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4E1418" w:rsidRPr="006E728D" w14:paraId="47A06033" w14:textId="77777777" w:rsidTr="00FB3614">
        <w:tc>
          <w:tcPr>
            <w:tcW w:w="723" w:type="dxa"/>
          </w:tcPr>
          <w:p w14:paraId="47EAFF62" w14:textId="6E883531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</w:t>
            </w:r>
          </w:p>
        </w:tc>
        <w:tc>
          <w:tcPr>
            <w:tcW w:w="885" w:type="dxa"/>
          </w:tcPr>
          <w:p w14:paraId="27698C4B" w14:textId="5A14E737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G4</w:t>
            </w:r>
          </w:p>
        </w:tc>
        <w:tc>
          <w:tcPr>
            <w:tcW w:w="1166" w:type="dxa"/>
          </w:tcPr>
          <w:p w14:paraId="1D543F2D" w14:textId="1619F99E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118-56-9</w:t>
            </w:r>
          </w:p>
        </w:tc>
        <w:tc>
          <w:tcPr>
            <w:tcW w:w="2722" w:type="dxa"/>
          </w:tcPr>
          <w:p w14:paraId="44085C64" w14:textId="2E2929AA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Homosalate</w:t>
            </w:r>
          </w:p>
        </w:tc>
        <w:tc>
          <w:tcPr>
            <w:tcW w:w="1020" w:type="dxa"/>
          </w:tcPr>
          <w:p w14:paraId="0FCD4744" w14:textId="616B1214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0.017</w:t>
            </w:r>
          </w:p>
        </w:tc>
        <w:tc>
          <w:tcPr>
            <w:tcW w:w="2977" w:type="dxa"/>
            <w:vMerge w:val="restart"/>
          </w:tcPr>
          <w:p w14:paraId="5133B480" w14:textId="45632671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UV filter; Sunscreens</w:t>
            </w:r>
          </w:p>
        </w:tc>
      </w:tr>
      <w:tr w:rsidR="004E1418" w:rsidRPr="006E728D" w14:paraId="3FE203EC" w14:textId="77777777" w:rsidTr="00FB3614">
        <w:tc>
          <w:tcPr>
            <w:tcW w:w="723" w:type="dxa"/>
          </w:tcPr>
          <w:p w14:paraId="6E976C3A" w14:textId="6721CB4F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74C46546" w14:textId="041B93B3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I1</w:t>
            </w:r>
          </w:p>
        </w:tc>
        <w:tc>
          <w:tcPr>
            <w:tcW w:w="1166" w:type="dxa"/>
          </w:tcPr>
          <w:p w14:paraId="421FD5E5" w14:textId="160F1C40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118-56-9</w:t>
            </w:r>
          </w:p>
        </w:tc>
        <w:tc>
          <w:tcPr>
            <w:tcW w:w="2722" w:type="dxa"/>
          </w:tcPr>
          <w:p w14:paraId="5A5D9086" w14:textId="1DD51A1C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Homosalate</w:t>
            </w:r>
          </w:p>
        </w:tc>
        <w:tc>
          <w:tcPr>
            <w:tcW w:w="1020" w:type="dxa"/>
          </w:tcPr>
          <w:p w14:paraId="527E58D1" w14:textId="18DB8C34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0.048</w:t>
            </w:r>
          </w:p>
        </w:tc>
        <w:tc>
          <w:tcPr>
            <w:tcW w:w="2977" w:type="dxa"/>
            <w:vMerge/>
          </w:tcPr>
          <w:p w14:paraId="54223898" w14:textId="6D0DA6F5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4E1418" w:rsidRPr="006E728D" w14:paraId="12CC611C" w14:textId="77777777" w:rsidTr="00FB3614">
        <w:tc>
          <w:tcPr>
            <w:tcW w:w="723" w:type="dxa"/>
          </w:tcPr>
          <w:p w14:paraId="5CBD535E" w14:textId="54CF931F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27C0F4B5" w14:textId="0F84A591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I2</w:t>
            </w:r>
          </w:p>
        </w:tc>
        <w:tc>
          <w:tcPr>
            <w:tcW w:w="1166" w:type="dxa"/>
          </w:tcPr>
          <w:p w14:paraId="663426CC" w14:textId="49977B95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118-56-9</w:t>
            </w:r>
          </w:p>
        </w:tc>
        <w:tc>
          <w:tcPr>
            <w:tcW w:w="2722" w:type="dxa"/>
          </w:tcPr>
          <w:p w14:paraId="79C13E4B" w14:textId="13BED840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Homosalate</w:t>
            </w:r>
          </w:p>
        </w:tc>
        <w:tc>
          <w:tcPr>
            <w:tcW w:w="1020" w:type="dxa"/>
          </w:tcPr>
          <w:p w14:paraId="057FA974" w14:textId="501CE4C6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0.009</w:t>
            </w:r>
          </w:p>
        </w:tc>
        <w:tc>
          <w:tcPr>
            <w:tcW w:w="2977" w:type="dxa"/>
            <w:vMerge/>
          </w:tcPr>
          <w:p w14:paraId="0D947154" w14:textId="3FCAEA88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4E1418" w:rsidRPr="006E728D" w14:paraId="78A3A5CA" w14:textId="77777777" w:rsidTr="00FB3614">
        <w:tc>
          <w:tcPr>
            <w:tcW w:w="723" w:type="dxa"/>
          </w:tcPr>
          <w:p w14:paraId="45B62E7C" w14:textId="2D6DA444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</w:t>
            </w:r>
          </w:p>
        </w:tc>
        <w:tc>
          <w:tcPr>
            <w:tcW w:w="885" w:type="dxa"/>
          </w:tcPr>
          <w:p w14:paraId="0A516149" w14:textId="53C1F339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I3</w:t>
            </w:r>
          </w:p>
        </w:tc>
        <w:tc>
          <w:tcPr>
            <w:tcW w:w="1166" w:type="dxa"/>
          </w:tcPr>
          <w:p w14:paraId="7922378A" w14:textId="61E64F14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118-56-9</w:t>
            </w:r>
          </w:p>
        </w:tc>
        <w:tc>
          <w:tcPr>
            <w:tcW w:w="2722" w:type="dxa"/>
          </w:tcPr>
          <w:p w14:paraId="30B9A9F0" w14:textId="233AE1F2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Homosalate</w:t>
            </w:r>
          </w:p>
        </w:tc>
        <w:tc>
          <w:tcPr>
            <w:tcW w:w="1020" w:type="dxa"/>
          </w:tcPr>
          <w:p w14:paraId="5DB918F4" w14:textId="436B1508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0.008</w:t>
            </w:r>
          </w:p>
        </w:tc>
        <w:tc>
          <w:tcPr>
            <w:tcW w:w="2977" w:type="dxa"/>
            <w:vMerge/>
          </w:tcPr>
          <w:p w14:paraId="20FF2E65" w14:textId="6694420A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4E1418" w:rsidRPr="006E728D" w14:paraId="59BE5D45" w14:textId="77777777" w:rsidTr="00FB3614">
        <w:tc>
          <w:tcPr>
            <w:tcW w:w="723" w:type="dxa"/>
          </w:tcPr>
          <w:p w14:paraId="391C3310" w14:textId="0F60F0A1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</w:t>
            </w:r>
          </w:p>
        </w:tc>
        <w:tc>
          <w:tcPr>
            <w:tcW w:w="885" w:type="dxa"/>
          </w:tcPr>
          <w:p w14:paraId="5900C980" w14:textId="23E32463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K2</w:t>
            </w:r>
          </w:p>
        </w:tc>
        <w:tc>
          <w:tcPr>
            <w:tcW w:w="1166" w:type="dxa"/>
          </w:tcPr>
          <w:p w14:paraId="09DFD03F" w14:textId="4742B3FF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118-56-9</w:t>
            </w:r>
          </w:p>
        </w:tc>
        <w:tc>
          <w:tcPr>
            <w:tcW w:w="2722" w:type="dxa"/>
          </w:tcPr>
          <w:p w14:paraId="6A44B5C9" w14:textId="4F3B38DF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Homosalate</w:t>
            </w:r>
          </w:p>
        </w:tc>
        <w:tc>
          <w:tcPr>
            <w:tcW w:w="1020" w:type="dxa"/>
          </w:tcPr>
          <w:p w14:paraId="68FEC2FF" w14:textId="10219AE7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0.078</w:t>
            </w:r>
          </w:p>
        </w:tc>
        <w:tc>
          <w:tcPr>
            <w:tcW w:w="2977" w:type="dxa"/>
            <w:vMerge/>
          </w:tcPr>
          <w:p w14:paraId="108BAED2" w14:textId="60B66348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4E1418" w:rsidRPr="006E728D" w14:paraId="441D1B66" w14:textId="77777777" w:rsidTr="00FB3614">
        <w:tc>
          <w:tcPr>
            <w:tcW w:w="723" w:type="dxa"/>
          </w:tcPr>
          <w:p w14:paraId="770CF5A2" w14:textId="255A7CB9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2863B0B3" w14:textId="211644FC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L1</w:t>
            </w:r>
          </w:p>
        </w:tc>
        <w:tc>
          <w:tcPr>
            <w:tcW w:w="1166" w:type="dxa"/>
          </w:tcPr>
          <w:p w14:paraId="47383253" w14:textId="25A19E78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118-56-9</w:t>
            </w:r>
          </w:p>
        </w:tc>
        <w:tc>
          <w:tcPr>
            <w:tcW w:w="2722" w:type="dxa"/>
          </w:tcPr>
          <w:p w14:paraId="51EF7856" w14:textId="43A01ADD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Homosalate</w:t>
            </w:r>
          </w:p>
        </w:tc>
        <w:tc>
          <w:tcPr>
            <w:tcW w:w="1020" w:type="dxa"/>
          </w:tcPr>
          <w:p w14:paraId="6AE86171" w14:textId="01BFC52D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0.337</w:t>
            </w:r>
          </w:p>
        </w:tc>
        <w:tc>
          <w:tcPr>
            <w:tcW w:w="2977" w:type="dxa"/>
            <w:vMerge/>
          </w:tcPr>
          <w:p w14:paraId="6FEF22F6" w14:textId="500B9F57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4E1418" w:rsidRPr="006E728D" w14:paraId="489A1E55" w14:textId="77777777" w:rsidTr="00FB3614">
        <w:tc>
          <w:tcPr>
            <w:tcW w:w="723" w:type="dxa"/>
          </w:tcPr>
          <w:p w14:paraId="2BB0DE6A" w14:textId="64C7F807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065CA87A" w14:textId="4ACD429E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L2</w:t>
            </w:r>
          </w:p>
        </w:tc>
        <w:tc>
          <w:tcPr>
            <w:tcW w:w="1166" w:type="dxa"/>
          </w:tcPr>
          <w:p w14:paraId="3B51517D" w14:textId="66FA0AD0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118-56-9</w:t>
            </w:r>
          </w:p>
        </w:tc>
        <w:tc>
          <w:tcPr>
            <w:tcW w:w="2722" w:type="dxa"/>
          </w:tcPr>
          <w:p w14:paraId="39AFFF1A" w14:textId="6E6ED65C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Homosalate</w:t>
            </w:r>
          </w:p>
        </w:tc>
        <w:tc>
          <w:tcPr>
            <w:tcW w:w="1020" w:type="dxa"/>
          </w:tcPr>
          <w:p w14:paraId="2FDA685B" w14:textId="20639AC1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0.207</w:t>
            </w:r>
          </w:p>
        </w:tc>
        <w:tc>
          <w:tcPr>
            <w:tcW w:w="2977" w:type="dxa"/>
            <w:vMerge/>
          </w:tcPr>
          <w:p w14:paraId="68E231B7" w14:textId="68ECB2CE" w:rsidR="004E1418" w:rsidRPr="006E728D" w:rsidRDefault="004E1418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501E0" w:rsidRPr="006E728D" w14:paraId="6F5C4BFF" w14:textId="77777777" w:rsidTr="00FB3614">
        <w:tc>
          <w:tcPr>
            <w:tcW w:w="723" w:type="dxa"/>
          </w:tcPr>
          <w:p w14:paraId="5B8A8F73" w14:textId="5B52044E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</w:t>
            </w:r>
          </w:p>
        </w:tc>
        <w:tc>
          <w:tcPr>
            <w:tcW w:w="885" w:type="dxa"/>
          </w:tcPr>
          <w:p w14:paraId="3C2218AB" w14:textId="54DE29FE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C3</w:t>
            </w:r>
          </w:p>
        </w:tc>
        <w:tc>
          <w:tcPr>
            <w:tcW w:w="1166" w:type="dxa"/>
          </w:tcPr>
          <w:p w14:paraId="6DAE102F" w14:textId="48FF5D35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496-11-7</w:t>
            </w:r>
          </w:p>
        </w:tc>
        <w:tc>
          <w:tcPr>
            <w:tcW w:w="2722" w:type="dxa"/>
          </w:tcPr>
          <w:p w14:paraId="49AFBA02" w14:textId="42D7EF2B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proofErr w:type="spellStart"/>
            <w:r w:rsidRPr="006E728D">
              <w:rPr>
                <w:sz w:val="22"/>
              </w:rPr>
              <w:t>Indane</w:t>
            </w:r>
            <w:proofErr w:type="spellEnd"/>
          </w:p>
        </w:tc>
        <w:tc>
          <w:tcPr>
            <w:tcW w:w="1020" w:type="dxa"/>
          </w:tcPr>
          <w:p w14:paraId="757FBDF5" w14:textId="0423FEDB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0.001</w:t>
            </w:r>
          </w:p>
        </w:tc>
        <w:tc>
          <w:tcPr>
            <w:tcW w:w="2977" w:type="dxa"/>
          </w:tcPr>
          <w:p w14:paraId="40A75B09" w14:textId="1231DD87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Petrochemical compound</w:t>
            </w:r>
          </w:p>
        </w:tc>
      </w:tr>
      <w:tr w:rsidR="001501E0" w:rsidRPr="006E728D" w14:paraId="2E0D001C" w14:textId="77777777" w:rsidTr="00FB3614">
        <w:tc>
          <w:tcPr>
            <w:tcW w:w="723" w:type="dxa"/>
          </w:tcPr>
          <w:p w14:paraId="42DC6CC6" w14:textId="59A30DFB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76C13798" w14:textId="72263FC2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1D45BA94" w14:textId="13D9FAA7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80-54-6</w:t>
            </w:r>
          </w:p>
        </w:tc>
        <w:tc>
          <w:tcPr>
            <w:tcW w:w="2722" w:type="dxa"/>
          </w:tcPr>
          <w:p w14:paraId="171380A8" w14:textId="1D284173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proofErr w:type="spellStart"/>
            <w:r w:rsidRPr="006E728D">
              <w:rPr>
                <w:sz w:val="22"/>
              </w:rPr>
              <w:t>Lilial</w:t>
            </w:r>
            <w:proofErr w:type="spellEnd"/>
          </w:p>
        </w:tc>
        <w:tc>
          <w:tcPr>
            <w:tcW w:w="1020" w:type="dxa"/>
          </w:tcPr>
          <w:p w14:paraId="623B6C0B" w14:textId="03EE356F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0.006</w:t>
            </w:r>
          </w:p>
        </w:tc>
        <w:tc>
          <w:tcPr>
            <w:tcW w:w="2977" w:type="dxa"/>
          </w:tcPr>
          <w:p w14:paraId="1CACD8FC" w14:textId="4CA5B323" w:rsidR="00B24817" w:rsidRPr="006E728D" w:rsidRDefault="00B24817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EU regulated contact allergen</w:t>
            </w:r>
          </w:p>
        </w:tc>
      </w:tr>
      <w:tr w:rsidR="00177C60" w:rsidRPr="006E728D" w14:paraId="41E4630C" w14:textId="77777777" w:rsidTr="00FB3614">
        <w:tc>
          <w:tcPr>
            <w:tcW w:w="723" w:type="dxa"/>
          </w:tcPr>
          <w:p w14:paraId="43C9ED5E" w14:textId="3134B45F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08A39B08" w14:textId="4D3BE5BE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D1</w:t>
            </w:r>
          </w:p>
        </w:tc>
        <w:tc>
          <w:tcPr>
            <w:tcW w:w="1166" w:type="dxa"/>
          </w:tcPr>
          <w:p w14:paraId="34A3F5A8" w14:textId="52A564C2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134-62-3</w:t>
            </w:r>
          </w:p>
        </w:tc>
        <w:tc>
          <w:tcPr>
            <w:tcW w:w="2722" w:type="dxa"/>
          </w:tcPr>
          <w:p w14:paraId="111404F4" w14:textId="4DF9CA5D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N,N-Diethyl-m-toluamide</w:t>
            </w:r>
          </w:p>
        </w:tc>
        <w:tc>
          <w:tcPr>
            <w:tcW w:w="1020" w:type="dxa"/>
          </w:tcPr>
          <w:p w14:paraId="480EACBA" w14:textId="4761C603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0.024</w:t>
            </w:r>
          </w:p>
        </w:tc>
        <w:tc>
          <w:tcPr>
            <w:tcW w:w="2977" w:type="dxa"/>
            <w:vMerge w:val="restart"/>
          </w:tcPr>
          <w:p w14:paraId="76053C3A" w14:textId="5D53C43B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DEET; Insect repellent</w:t>
            </w:r>
          </w:p>
        </w:tc>
      </w:tr>
      <w:tr w:rsidR="00177C60" w:rsidRPr="006E728D" w14:paraId="2051B0EE" w14:textId="77777777" w:rsidTr="00FB3614">
        <w:tc>
          <w:tcPr>
            <w:tcW w:w="723" w:type="dxa"/>
          </w:tcPr>
          <w:p w14:paraId="71B8A570" w14:textId="04B7801B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39C632DD" w14:textId="1A0F25B6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D2</w:t>
            </w:r>
          </w:p>
        </w:tc>
        <w:tc>
          <w:tcPr>
            <w:tcW w:w="1166" w:type="dxa"/>
          </w:tcPr>
          <w:p w14:paraId="53AFB0F9" w14:textId="293B3F37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134-62-3</w:t>
            </w:r>
          </w:p>
        </w:tc>
        <w:tc>
          <w:tcPr>
            <w:tcW w:w="2722" w:type="dxa"/>
          </w:tcPr>
          <w:p w14:paraId="162520E5" w14:textId="31471BF6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N,N-Diethyl-m-toluamide</w:t>
            </w:r>
          </w:p>
        </w:tc>
        <w:tc>
          <w:tcPr>
            <w:tcW w:w="1020" w:type="dxa"/>
          </w:tcPr>
          <w:p w14:paraId="296B9BE7" w14:textId="320031B4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0.037</w:t>
            </w:r>
          </w:p>
        </w:tc>
        <w:tc>
          <w:tcPr>
            <w:tcW w:w="2977" w:type="dxa"/>
            <w:vMerge/>
          </w:tcPr>
          <w:p w14:paraId="2048B4ED" w14:textId="5B947FBF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26443607" w14:textId="77777777" w:rsidTr="00FB3614">
        <w:tc>
          <w:tcPr>
            <w:tcW w:w="723" w:type="dxa"/>
          </w:tcPr>
          <w:p w14:paraId="78FD6337" w14:textId="726F8EA1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</w:t>
            </w:r>
          </w:p>
        </w:tc>
        <w:tc>
          <w:tcPr>
            <w:tcW w:w="885" w:type="dxa"/>
          </w:tcPr>
          <w:p w14:paraId="54BEA3D4" w14:textId="212F7D4B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D4</w:t>
            </w:r>
          </w:p>
        </w:tc>
        <w:tc>
          <w:tcPr>
            <w:tcW w:w="1166" w:type="dxa"/>
          </w:tcPr>
          <w:p w14:paraId="2BD41D22" w14:textId="621DF397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134-62-3</w:t>
            </w:r>
          </w:p>
        </w:tc>
        <w:tc>
          <w:tcPr>
            <w:tcW w:w="2722" w:type="dxa"/>
          </w:tcPr>
          <w:p w14:paraId="036E676A" w14:textId="3292477A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N,N-Diethyl-m-toluamide</w:t>
            </w:r>
          </w:p>
        </w:tc>
        <w:tc>
          <w:tcPr>
            <w:tcW w:w="1020" w:type="dxa"/>
          </w:tcPr>
          <w:p w14:paraId="3D81FA9D" w14:textId="4031B563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0.025</w:t>
            </w:r>
          </w:p>
        </w:tc>
        <w:tc>
          <w:tcPr>
            <w:tcW w:w="2977" w:type="dxa"/>
            <w:vMerge/>
          </w:tcPr>
          <w:p w14:paraId="3E784036" w14:textId="6AF5A657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  <w:tr w:rsidR="00177C60" w:rsidRPr="006E728D" w14:paraId="1265B619" w14:textId="77777777" w:rsidTr="00FB3614">
        <w:tc>
          <w:tcPr>
            <w:tcW w:w="723" w:type="dxa"/>
          </w:tcPr>
          <w:p w14:paraId="21D97F4A" w14:textId="6A21DD2B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</w:t>
            </w:r>
          </w:p>
        </w:tc>
        <w:tc>
          <w:tcPr>
            <w:tcW w:w="885" w:type="dxa"/>
          </w:tcPr>
          <w:p w14:paraId="3BA61936" w14:textId="0BADE33C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B3</w:t>
            </w:r>
          </w:p>
        </w:tc>
        <w:tc>
          <w:tcPr>
            <w:tcW w:w="1166" w:type="dxa"/>
          </w:tcPr>
          <w:p w14:paraId="2FF4FE12" w14:textId="11DE884E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6197-30-4</w:t>
            </w:r>
          </w:p>
        </w:tc>
        <w:tc>
          <w:tcPr>
            <w:tcW w:w="2722" w:type="dxa"/>
          </w:tcPr>
          <w:p w14:paraId="64C3B741" w14:textId="5D7009FF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Octocrylene</w:t>
            </w:r>
          </w:p>
        </w:tc>
        <w:tc>
          <w:tcPr>
            <w:tcW w:w="1020" w:type="dxa"/>
          </w:tcPr>
          <w:p w14:paraId="435A13BA" w14:textId="607EE340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0.160</w:t>
            </w:r>
          </w:p>
        </w:tc>
        <w:tc>
          <w:tcPr>
            <w:tcW w:w="2977" w:type="dxa"/>
            <w:vMerge w:val="restart"/>
          </w:tcPr>
          <w:p w14:paraId="71B39B9C" w14:textId="192B3E61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UV-filter</w:t>
            </w:r>
          </w:p>
        </w:tc>
      </w:tr>
      <w:tr w:rsidR="00177C60" w:rsidRPr="006E728D" w14:paraId="6E8E07C0" w14:textId="77777777" w:rsidTr="00FB3614">
        <w:tc>
          <w:tcPr>
            <w:tcW w:w="723" w:type="dxa"/>
          </w:tcPr>
          <w:p w14:paraId="63078B76" w14:textId="7116337E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</w:t>
            </w:r>
          </w:p>
        </w:tc>
        <w:tc>
          <w:tcPr>
            <w:tcW w:w="885" w:type="dxa"/>
          </w:tcPr>
          <w:p w14:paraId="59625114" w14:textId="6CF4488C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L1</w:t>
            </w:r>
          </w:p>
        </w:tc>
        <w:tc>
          <w:tcPr>
            <w:tcW w:w="1166" w:type="dxa"/>
          </w:tcPr>
          <w:p w14:paraId="337E186B" w14:textId="1BCF4EE5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6197-30-4</w:t>
            </w:r>
          </w:p>
        </w:tc>
        <w:tc>
          <w:tcPr>
            <w:tcW w:w="2722" w:type="dxa"/>
          </w:tcPr>
          <w:p w14:paraId="077B7F97" w14:textId="0A5561FC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Octocrylene</w:t>
            </w:r>
          </w:p>
        </w:tc>
        <w:tc>
          <w:tcPr>
            <w:tcW w:w="1020" w:type="dxa"/>
          </w:tcPr>
          <w:p w14:paraId="27DA789B" w14:textId="017BFBC8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  <w:r w:rsidRPr="006E728D">
              <w:rPr>
                <w:sz w:val="22"/>
              </w:rPr>
              <w:t>0.045</w:t>
            </w:r>
          </w:p>
        </w:tc>
        <w:tc>
          <w:tcPr>
            <w:tcW w:w="2977" w:type="dxa"/>
            <w:vMerge/>
          </w:tcPr>
          <w:p w14:paraId="0351A75B" w14:textId="6CFB3D48" w:rsidR="00177C60" w:rsidRPr="006E728D" w:rsidRDefault="00177C60" w:rsidP="006E728D">
            <w:pPr>
              <w:spacing w:before="0" w:after="0"/>
              <w:contextualSpacing/>
              <w:rPr>
                <w:rFonts w:cs="Times New Roman"/>
                <w:sz w:val="22"/>
              </w:rPr>
            </w:pPr>
          </w:p>
        </w:tc>
      </w:tr>
    </w:tbl>
    <w:p w14:paraId="1B67BA43" w14:textId="69D55E76" w:rsidR="00971D8C" w:rsidRDefault="00971D8C" w:rsidP="007C42E3"/>
    <w:p w14:paraId="6002E9E0" w14:textId="0D735D2E" w:rsidR="00BF5FA7" w:rsidRDefault="00BF5FA7" w:rsidP="009D44EE">
      <w:pPr>
        <w:widowControl w:val="0"/>
        <w:autoSpaceDE w:val="0"/>
        <w:autoSpaceDN w:val="0"/>
        <w:adjustRightInd w:val="0"/>
        <w:spacing w:after="120"/>
        <w:ind w:left="480" w:hanging="480"/>
        <w:sectPr w:rsidR="00BF5FA7" w:rsidSect="00840FC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</w:p>
    <w:p w14:paraId="1D690409" w14:textId="1C4E1936" w:rsidR="002071F7" w:rsidRDefault="00496C5A" w:rsidP="00BF5FA7">
      <w:pPr>
        <w:pStyle w:val="Heading1"/>
      </w:pPr>
      <w:r w:rsidRPr="00B85844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6CA368" wp14:editId="6C2D8123">
            <wp:simplePos x="0" y="0"/>
            <wp:positionH relativeFrom="margin">
              <wp:posOffset>91440</wp:posOffset>
            </wp:positionH>
            <wp:positionV relativeFrom="paragraph">
              <wp:posOffset>574312</wp:posOffset>
            </wp:positionV>
            <wp:extent cx="9359900" cy="4692650"/>
            <wp:effectExtent l="0" t="0" r="0" b="0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27" name="Picture 2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CR E-W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1F7" w:rsidRPr="0001436A">
        <w:t>Supplementary</w:t>
      </w:r>
      <w:r w:rsidR="002071F7" w:rsidRPr="001549D3">
        <w:t xml:space="preserve"> Figures</w:t>
      </w:r>
    </w:p>
    <w:p w14:paraId="4EEBB7A5" w14:textId="792EB830" w:rsidR="00925DAC" w:rsidRDefault="00925DAC" w:rsidP="00925DAC"/>
    <w:p w14:paraId="53B00E67" w14:textId="7F33B7B5" w:rsidR="004D3248" w:rsidRDefault="004D3248" w:rsidP="00925DAC"/>
    <w:p w14:paraId="1371AD94" w14:textId="63931309" w:rsidR="00925DAC" w:rsidRDefault="00925DAC" w:rsidP="00925DAC"/>
    <w:p w14:paraId="203D6999" w14:textId="439B6E27" w:rsidR="00925DAC" w:rsidRDefault="00925DAC" w:rsidP="00925DAC"/>
    <w:p w14:paraId="0E201715" w14:textId="2129952E" w:rsidR="00925DAC" w:rsidRDefault="00925DAC" w:rsidP="00925DAC"/>
    <w:p w14:paraId="2F03B9D2" w14:textId="60D4441E" w:rsidR="00925DAC" w:rsidRDefault="00925DAC" w:rsidP="00925DAC"/>
    <w:p w14:paraId="3F688832" w14:textId="6D8C1411" w:rsidR="00925DAC" w:rsidRDefault="00925DAC" w:rsidP="00925DAC"/>
    <w:p w14:paraId="61C85162" w14:textId="6BC1A72E" w:rsidR="00925DAC" w:rsidRDefault="00925DAC" w:rsidP="00925DAC"/>
    <w:p w14:paraId="23C85BE1" w14:textId="3DBE74D5" w:rsidR="00925DAC" w:rsidRDefault="00925DAC" w:rsidP="00925DAC"/>
    <w:p w14:paraId="4AEA3845" w14:textId="556B6AAD" w:rsidR="00925DAC" w:rsidRDefault="00925DAC" w:rsidP="00925DAC"/>
    <w:p w14:paraId="66C0D78F" w14:textId="7301C1D8" w:rsidR="00925DAC" w:rsidRDefault="00925DAC" w:rsidP="00925DAC"/>
    <w:p w14:paraId="0E45357E" w14:textId="223E7C1D" w:rsidR="00925DAC" w:rsidRDefault="00925DAC" w:rsidP="00925DAC"/>
    <w:p w14:paraId="00BFDD6A" w14:textId="41AF1DEC" w:rsidR="00925DAC" w:rsidRDefault="00925DAC" w:rsidP="00925DAC"/>
    <w:p w14:paraId="4FA8FBF0" w14:textId="7B29F764" w:rsidR="00925DAC" w:rsidRDefault="00925DAC" w:rsidP="00925DAC"/>
    <w:p w14:paraId="1404C22C" w14:textId="77777777" w:rsidR="00496C5A" w:rsidRDefault="00496C5A" w:rsidP="00925DAC"/>
    <w:p w14:paraId="3185993E" w14:textId="314EE0E2" w:rsidR="00925DAC" w:rsidRDefault="00925DAC" w:rsidP="00925DAC">
      <w:pPr>
        <w:pStyle w:val="Caption"/>
        <w:rPr>
          <w:noProof/>
        </w:rPr>
      </w:pPr>
      <w:r>
        <w:t xml:space="preserve">Figure S1. </w:t>
      </w:r>
      <w:r w:rsidR="00544A2C" w:rsidRPr="00027536">
        <w:t xml:space="preserve">Profiles </w:t>
      </w:r>
      <w:r w:rsidR="00544A2C">
        <w:t xml:space="preserve">from </w:t>
      </w:r>
      <w:r w:rsidR="00544A2C" w:rsidRPr="00563880">
        <w:rPr>
          <w:i/>
          <w:iCs/>
        </w:rPr>
        <w:t>RRS</w:t>
      </w:r>
      <w:r w:rsidR="00544A2C" w:rsidRPr="00563880">
        <w:t xml:space="preserve"> James Clark Ross</w:t>
      </w:r>
      <w:r w:rsidR="00544A2C" w:rsidRPr="00027536">
        <w:t xml:space="preserve"> </w:t>
      </w:r>
      <w:r w:rsidR="00544A2C">
        <w:t xml:space="preserve">(2018) </w:t>
      </w:r>
      <w:r w:rsidR="00544A2C" w:rsidRPr="00027536">
        <w:t xml:space="preserve">of </w:t>
      </w:r>
      <w:r w:rsidR="00544A2C">
        <w:t>(</w:t>
      </w:r>
      <w:r w:rsidR="00544A2C" w:rsidRPr="00027536">
        <w:t>a</w:t>
      </w:r>
      <w:r w:rsidR="00544A2C">
        <w:t>)</w:t>
      </w:r>
      <w:r w:rsidR="00544A2C" w:rsidRPr="00027536">
        <w:t xml:space="preserve"> </w:t>
      </w:r>
      <w:r w:rsidR="00544A2C">
        <w:t>t</w:t>
      </w:r>
      <w:r w:rsidR="00544A2C" w:rsidRPr="00027536">
        <w:t xml:space="preserve">emperature, </w:t>
      </w:r>
      <w:r w:rsidR="00544A2C">
        <w:t>(</w:t>
      </w:r>
      <w:r w:rsidR="00544A2C" w:rsidRPr="00027536">
        <w:t>b</w:t>
      </w:r>
      <w:r w:rsidR="00544A2C">
        <w:t>)</w:t>
      </w:r>
      <w:r w:rsidR="00544A2C" w:rsidRPr="00027536">
        <w:t xml:space="preserve"> </w:t>
      </w:r>
      <w:r w:rsidR="00544A2C">
        <w:t>f</w:t>
      </w:r>
      <w:r w:rsidR="00544A2C" w:rsidRPr="00027536">
        <w:t xml:space="preserve">luorometric chlorophyll, </w:t>
      </w:r>
      <w:r w:rsidR="00544A2C">
        <w:t>(</w:t>
      </w:r>
      <w:r w:rsidR="00544A2C" w:rsidRPr="00027536">
        <w:t>c</w:t>
      </w:r>
      <w:r w:rsidR="00544A2C">
        <w:t>)</w:t>
      </w:r>
      <w:r w:rsidR="00544A2C" w:rsidRPr="00027536">
        <w:t xml:space="preserve"> </w:t>
      </w:r>
      <w:r w:rsidR="00544A2C">
        <w:t>o</w:t>
      </w:r>
      <w:r w:rsidR="00544A2C" w:rsidRPr="00027536">
        <w:t xml:space="preserve">xygen concentration, </w:t>
      </w:r>
      <w:r w:rsidR="00544A2C">
        <w:t>(</w:t>
      </w:r>
      <w:r w:rsidR="00544A2C" w:rsidRPr="00027536">
        <w:t>d</w:t>
      </w:r>
      <w:r w:rsidR="00544A2C">
        <w:t>)</w:t>
      </w:r>
      <w:r w:rsidR="00544A2C" w:rsidRPr="00027536">
        <w:t xml:space="preserve"> </w:t>
      </w:r>
      <w:r w:rsidR="00544A2C">
        <w:t>p</w:t>
      </w:r>
      <w:r w:rsidR="00544A2C" w:rsidRPr="00027536">
        <w:t xml:space="preserve">ractical salinity, </w:t>
      </w:r>
      <w:r w:rsidR="00544A2C">
        <w:t>and (e) o</w:t>
      </w:r>
      <w:r w:rsidR="00544A2C" w:rsidRPr="00027536">
        <w:t>xygen saturation, from east and west stations</w:t>
      </w:r>
      <w:r w:rsidRPr="00865C3C">
        <w:t>.</w:t>
      </w:r>
      <w:r>
        <w:t xml:space="preserve"> </w:t>
      </w:r>
      <w:r>
        <w:rPr>
          <w:noProof/>
        </w:rPr>
        <w:t xml:space="preserve">The legend shows the CTD profile numbers. </w:t>
      </w:r>
      <w:r w:rsidR="00ED5578">
        <w:rPr>
          <w:noProof/>
        </w:rPr>
        <w:t xml:space="preserve">See </w:t>
      </w:r>
      <w:r>
        <w:rPr>
          <w:noProof/>
        </w:rPr>
        <w:t xml:space="preserve">Figure </w:t>
      </w:r>
      <w:r w:rsidR="00ED5578">
        <w:rPr>
          <w:noProof/>
        </w:rPr>
        <w:t xml:space="preserve">4 </w:t>
      </w:r>
      <w:r>
        <w:rPr>
          <w:noProof/>
        </w:rPr>
        <w:t xml:space="preserve">in </w:t>
      </w:r>
      <w:r w:rsidR="00ED5578">
        <w:rPr>
          <w:noProof/>
        </w:rPr>
        <w:t>manuscript</w:t>
      </w:r>
      <w:r>
        <w:rPr>
          <w:noProof/>
        </w:rPr>
        <w:t>.</w:t>
      </w:r>
    </w:p>
    <w:p w14:paraId="1CBCDECD" w14:textId="14BC152C" w:rsidR="00496C5A" w:rsidRDefault="00496C5A" w:rsidP="00496C5A">
      <w:pPr>
        <w:pStyle w:val="NoSpacing"/>
      </w:pPr>
    </w:p>
    <w:p w14:paraId="0E850364" w14:textId="1FDFD4F8" w:rsidR="00496C5A" w:rsidRPr="00496C5A" w:rsidRDefault="00496C5A" w:rsidP="00496C5A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8F9E610" wp14:editId="55FBE7F3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9359900" cy="4692015"/>
            <wp:effectExtent l="0" t="0" r="0" b="0"/>
            <wp:wrapTight wrapText="bothSides">
              <wp:wrapPolygon edited="0">
                <wp:start x="0" y="0"/>
                <wp:lineTo x="0" y="21486"/>
                <wp:lineTo x="21541" y="21486"/>
                <wp:lineTo x="21541" y="0"/>
                <wp:lineTo x="0" y="0"/>
              </wp:wrapPolygon>
            </wp:wrapTight>
            <wp:docPr id="26" name="Picture 2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Y100 E_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81FFD" w14:textId="06FB6270" w:rsidR="00925DAC" w:rsidRDefault="00925DAC" w:rsidP="00925DAC"/>
    <w:p w14:paraId="3DB1C4B2" w14:textId="631A0EEA" w:rsidR="00BF5FA7" w:rsidRDefault="00BF5FA7" w:rsidP="00BF5FA7">
      <w:pPr>
        <w:pStyle w:val="Caption"/>
      </w:pPr>
      <w:r w:rsidRPr="00B85844">
        <w:t xml:space="preserve">Figure </w:t>
      </w:r>
      <w:r w:rsidR="00C62D6C">
        <w:t>S2</w:t>
      </w:r>
      <w:r w:rsidRPr="00B85844">
        <w:t xml:space="preserve">. </w:t>
      </w:r>
      <w:r w:rsidR="00624299" w:rsidRPr="00865C3C">
        <w:t xml:space="preserve">Profiles </w:t>
      </w:r>
      <w:r w:rsidR="00624299">
        <w:t xml:space="preserve">from </w:t>
      </w:r>
      <w:r w:rsidR="00624299" w:rsidRPr="00563880">
        <w:rPr>
          <w:i/>
          <w:iCs/>
        </w:rPr>
        <w:t>RRS</w:t>
      </w:r>
      <w:r w:rsidR="00624299" w:rsidRPr="00563880">
        <w:t xml:space="preserve"> Discovery</w:t>
      </w:r>
      <w:r w:rsidR="00624299">
        <w:t xml:space="preserve"> (2019)</w:t>
      </w:r>
      <w:r w:rsidR="00624299" w:rsidRPr="00865C3C">
        <w:t xml:space="preserve"> of </w:t>
      </w:r>
      <w:r w:rsidR="00624299">
        <w:t>(</w:t>
      </w:r>
      <w:r w:rsidR="00624299" w:rsidRPr="00865C3C">
        <w:t>a</w:t>
      </w:r>
      <w:r w:rsidR="00624299">
        <w:t>)</w:t>
      </w:r>
      <w:r w:rsidR="00624299" w:rsidRPr="00865C3C">
        <w:t xml:space="preserve"> </w:t>
      </w:r>
      <w:r w:rsidR="00624299">
        <w:t>t</w:t>
      </w:r>
      <w:r w:rsidR="00624299" w:rsidRPr="00865C3C">
        <w:t xml:space="preserve">emperature, </w:t>
      </w:r>
      <w:r w:rsidR="00624299">
        <w:t>(</w:t>
      </w:r>
      <w:r w:rsidR="00624299" w:rsidRPr="00865C3C">
        <w:t>b</w:t>
      </w:r>
      <w:r w:rsidR="00624299">
        <w:t>)</w:t>
      </w:r>
      <w:r w:rsidR="00624299" w:rsidRPr="00865C3C">
        <w:t xml:space="preserve"> </w:t>
      </w:r>
      <w:r w:rsidR="00624299">
        <w:t>f</w:t>
      </w:r>
      <w:r w:rsidR="00624299" w:rsidRPr="00865C3C">
        <w:t xml:space="preserve">luorometric chlorophyll, </w:t>
      </w:r>
      <w:r w:rsidR="00624299">
        <w:t>(</w:t>
      </w:r>
      <w:r w:rsidR="00624299" w:rsidRPr="00865C3C">
        <w:t>c</w:t>
      </w:r>
      <w:r w:rsidR="00624299">
        <w:t>)</w:t>
      </w:r>
      <w:r w:rsidR="00624299" w:rsidRPr="00865C3C">
        <w:t xml:space="preserve"> </w:t>
      </w:r>
      <w:r w:rsidR="00624299">
        <w:t>o</w:t>
      </w:r>
      <w:r w:rsidR="00624299" w:rsidRPr="00865C3C">
        <w:t xml:space="preserve">xygen concentration, </w:t>
      </w:r>
      <w:r w:rsidR="00624299">
        <w:t>(</w:t>
      </w:r>
      <w:r w:rsidR="00624299" w:rsidRPr="00865C3C">
        <w:t>d</w:t>
      </w:r>
      <w:r w:rsidR="00624299">
        <w:t>)</w:t>
      </w:r>
      <w:r w:rsidR="00624299" w:rsidRPr="00865C3C">
        <w:t xml:space="preserve"> </w:t>
      </w:r>
      <w:r w:rsidR="00624299">
        <w:t>p</w:t>
      </w:r>
      <w:r w:rsidR="00624299" w:rsidRPr="00865C3C">
        <w:t xml:space="preserve">ractical salinity, </w:t>
      </w:r>
      <w:r w:rsidR="00624299">
        <w:t>(e) t</w:t>
      </w:r>
      <w:r w:rsidR="00624299" w:rsidRPr="00865C3C">
        <w:t xml:space="preserve">urbidity, and </w:t>
      </w:r>
      <w:r w:rsidR="00624299">
        <w:t>(</w:t>
      </w:r>
      <w:r w:rsidR="00624299" w:rsidRPr="00865C3C">
        <w:t>f</w:t>
      </w:r>
      <w:r w:rsidR="00624299">
        <w:t>)</w:t>
      </w:r>
      <w:r w:rsidR="00624299" w:rsidRPr="00865C3C">
        <w:t xml:space="preserve"> </w:t>
      </w:r>
      <w:r w:rsidR="00624299">
        <w:t>o</w:t>
      </w:r>
      <w:r w:rsidR="00624299" w:rsidRPr="00865C3C">
        <w:t xml:space="preserve">xygen saturation, from </w:t>
      </w:r>
      <w:r w:rsidR="00624299">
        <w:t>east</w:t>
      </w:r>
      <w:r w:rsidR="00624299" w:rsidRPr="00865C3C">
        <w:t xml:space="preserve"> and </w:t>
      </w:r>
      <w:r w:rsidR="00624299">
        <w:t>west</w:t>
      </w:r>
      <w:r w:rsidR="00624299" w:rsidRPr="00865C3C">
        <w:t xml:space="preserve"> stations</w:t>
      </w:r>
      <w:r w:rsidRPr="00027536">
        <w:t>.</w:t>
      </w:r>
      <w:r>
        <w:t xml:space="preserve"> </w:t>
      </w:r>
      <w:r>
        <w:rPr>
          <w:noProof/>
        </w:rPr>
        <w:t xml:space="preserve">The legend shows the CTD profile numbers. </w:t>
      </w:r>
      <w:r w:rsidR="00624299">
        <w:rPr>
          <w:noProof/>
        </w:rPr>
        <w:t xml:space="preserve">See </w:t>
      </w:r>
      <w:r>
        <w:rPr>
          <w:noProof/>
        </w:rPr>
        <w:t xml:space="preserve">Figure </w:t>
      </w:r>
      <w:r w:rsidR="00624299">
        <w:rPr>
          <w:noProof/>
        </w:rPr>
        <w:t xml:space="preserve">5 </w:t>
      </w:r>
      <w:r>
        <w:rPr>
          <w:noProof/>
        </w:rPr>
        <w:t xml:space="preserve">in </w:t>
      </w:r>
      <w:r w:rsidR="00624299">
        <w:rPr>
          <w:noProof/>
        </w:rPr>
        <w:t>manuscript</w:t>
      </w:r>
      <w:r>
        <w:rPr>
          <w:noProof/>
        </w:rPr>
        <w:t>.</w:t>
      </w:r>
    </w:p>
    <w:p w14:paraId="67D3C165" w14:textId="77777777" w:rsidR="00BF5FA7" w:rsidRDefault="00BF5FA7" w:rsidP="00BF5FA7">
      <w:pPr>
        <w:sectPr w:rsidR="00BF5FA7" w:rsidSect="00925DAC">
          <w:footerReference w:type="default" r:id="rId16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8504719" w14:textId="7AFA32FB" w:rsidR="00BF5FA7" w:rsidRPr="007B1573" w:rsidRDefault="00CC5FD6" w:rsidP="00BD4FD4">
      <w:pPr>
        <w:pStyle w:val="Heading2"/>
        <w:numPr>
          <w:ilvl w:val="0"/>
          <w:numId w:val="0"/>
        </w:numPr>
      </w:pPr>
      <w:bookmarkStart w:id="0" w:name="_Toc35599496"/>
      <w:bookmarkStart w:id="1" w:name="_Toc35599836"/>
      <w:bookmarkStart w:id="2" w:name="_Toc36132648"/>
      <w:r>
        <w:lastRenderedPageBreak/>
        <w:t>F</w:t>
      </w:r>
      <w:r w:rsidR="00045011" w:rsidRPr="00CC5FD6">
        <w:t xml:space="preserve">igure </w:t>
      </w:r>
      <w:r w:rsidRPr="00CC5FD6">
        <w:t>S3.</w:t>
      </w:r>
      <w:r>
        <w:rPr>
          <w:i/>
          <w:iCs/>
        </w:rPr>
        <w:t xml:space="preserve"> </w:t>
      </w:r>
      <w:r w:rsidR="00BF5FA7" w:rsidRPr="00CB1502">
        <w:rPr>
          <w:i/>
          <w:iCs/>
        </w:rPr>
        <w:t>RRS</w:t>
      </w:r>
      <w:r w:rsidR="00BF5FA7">
        <w:t xml:space="preserve"> Discovery Survey DY100 - full CTD profiles</w:t>
      </w:r>
      <w:bookmarkEnd w:id="0"/>
      <w:bookmarkEnd w:id="1"/>
      <w:bookmarkEnd w:id="2"/>
    </w:p>
    <w:p w14:paraId="33276593" w14:textId="17B76403" w:rsidR="00A15459" w:rsidRPr="00513F3C" w:rsidRDefault="00E716D8" w:rsidP="00E716D8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Stations 14 and 15 were inshore at James Bay. </w:t>
      </w:r>
      <w:r w:rsidR="007A6674">
        <w:rPr>
          <w:rFonts w:ascii="Times New Roman" w:hAnsi="Times New Roman" w:cs="Times New Roman"/>
        </w:rPr>
        <w:t xml:space="preserve">See </w:t>
      </w:r>
      <w:r w:rsidR="007050E5">
        <w:rPr>
          <w:rFonts w:ascii="Times New Roman" w:hAnsi="Times New Roman" w:cs="Times New Roman"/>
        </w:rPr>
        <w:t xml:space="preserve">Figure S4 </w:t>
      </w:r>
      <w:r w:rsidR="007A6674">
        <w:rPr>
          <w:rFonts w:ascii="Times New Roman" w:hAnsi="Times New Roman" w:cs="Times New Roman"/>
        </w:rPr>
        <w:t xml:space="preserve">for </w:t>
      </w:r>
      <w:r w:rsidR="00AD1043">
        <w:rPr>
          <w:rFonts w:ascii="Times New Roman" w:hAnsi="Times New Roman" w:cs="Times New Roman"/>
        </w:rPr>
        <w:t xml:space="preserve">only </w:t>
      </w:r>
      <w:r w:rsidR="007050E5">
        <w:rPr>
          <w:rFonts w:ascii="Times New Roman" w:hAnsi="Times New Roman" w:cs="Times New Roman"/>
        </w:rPr>
        <w:t>the upper 300 m of the water column.</w:t>
      </w:r>
    </w:p>
    <w:p w14:paraId="3AC47AC6" w14:textId="77777777" w:rsidR="00BF5FA7" w:rsidRPr="00C06DBE" w:rsidRDefault="00BF5FA7" w:rsidP="00BF5FA7">
      <w:pPr>
        <w:widowControl w:val="0"/>
        <w:autoSpaceDE w:val="0"/>
        <w:autoSpaceDN w:val="0"/>
        <w:adjustRightInd w:val="0"/>
        <w:spacing w:after="120"/>
        <w:ind w:left="480" w:hanging="480"/>
        <w:rPr>
          <w:rFonts w:ascii="Calibri" w:hAnsi="Calibri" w:cs="Calibri"/>
          <w:noProof/>
        </w:rPr>
      </w:pPr>
    </w:p>
    <w:p w14:paraId="1EA6DEF7" w14:textId="5AEBEB88" w:rsidR="00BF5FA7" w:rsidRDefault="00BF5FA7" w:rsidP="00BF5FA7">
      <w:pPr>
        <w:ind w:left="360"/>
      </w:pPr>
      <w:r>
        <w:fldChar w:fldCharType="end"/>
      </w:r>
      <w:r>
        <w:rPr>
          <w:noProof/>
        </w:rPr>
        <w:drawing>
          <wp:inline distT="0" distB="0" distL="0" distR="0" wp14:anchorId="3451EEFA" wp14:editId="095AD9F7">
            <wp:extent cx="6480000" cy="3358598"/>
            <wp:effectExtent l="0" t="0" r="0" b="0"/>
            <wp:docPr id="44" name="Picture 4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Y100_CTD0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CEDC4" wp14:editId="6C3A6523">
            <wp:extent cx="6480000" cy="3358598"/>
            <wp:effectExtent l="0" t="0" r="0" b="0"/>
            <wp:docPr id="45" name="Picture 4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Y100_CTD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5FD38" wp14:editId="49494C11">
            <wp:extent cx="6480000" cy="3358598"/>
            <wp:effectExtent l="0" t="0" r="0" b="0"/>
            <wp:docPr id="46" name="Picture 4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Y100_CTD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BB2A1" wp14:editId="0AC036DD">
            <wp:extent cx="6480000" cy="3358598"/>
            <wp:effectExtent l="0" t="0" r="0" b="0"/>
            <wp:docPr id="51" name="Picture 5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Y100_CTD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E521E" wp14:editId="362853B6">
            <wp:extent cx="6480000" cy="3358598"/>
            <wp:effectExtent l="0" t="0" r="0" b="0"/>
            <wp:docPr id="52" name="Picture 5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Y100_CTD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F6CB0" wp14:editId="7A548DB0">
            <wp:extent cx="6480000" cy="3358598"/>
            <wp:effectExtent l="0" t="0" r="0" b="0"/>
            <wp:docPr id="53" name="Picture 5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Y100_CTD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6CAC8" wp14:editId="178C8061">
            <wp:extent cx="6480000" cy="3358598"/>
            <wp:effectExtent l="0" t="0" r="0" b="0"/>
            <wp:docPr id="54" name="Picture 5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Y100_CTD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AE75C" wp14:editId="473360CF">
            <wp:extent cx="6480000" cy="3358598"/>
            <wp:effectExtent l="0" t="0" r="0" b="0"/>
            <wp:docPr id="55" name="Picture 5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Y100_CTD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45F72" wp14:editId="7EC46D54">
            <wp:extent cx="6480000" cy="3358598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Y100_CTD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65D4" w14:textId="77777777" w:rsidR="00BF5FA7" w:rsidRDefault="00BF5FA7" w:rsidP="00BF5FA7">
      <w:pPr>
        <w:ind w:left="360"/>
      </w:pPr>
    </w:p>
    <w:p w14:paraId="43831D0E" w14:textId="77777777" w:rsidR="00BF5FA7" w:rsidRDefault="00BF5FA7" w:rsidP="00BF5FA7">
      <w:pPr>
        <w:ind w:left="360"/>
      </w:pPr>
      <w:r>
        <w:br w:type="page"/>
      </w:r>
    </w:p>
    <w:p w14:paraId="17FE6DEB" w14:textId="0E73B2A0" w:rsidR="00BF5FA7" w:rsidRPr="007B1573" w:rsidRDefault="002C2416" w:rsidP="00BD4FD4">
      <w:pPr>
        <w:pStyle w:val="Heading2"/>
        <w:numPr>
          <w:ilvl w:val="0"/>
          <w:numId w:val="0"/>
        </w:numPr>
      </w:pPr>
      <w:bookmarkStart w:id="3" w:name="_Toc35599497"/>
      <w:bookmarkStart w:id="4" w:name="_Toc35599837"/>
      <w:bookmarkStart w:id="5" w:name="_Toc36132649"/>
      <w:r>
        <w:lastRenderedPageBreak/>
        <w:t>F</w:t>
      </w:r>
      <w:r w:rsidRPr="00CC5FD6">
        <w:t>igure S</w:t>
      </w:r>
      <w:r>
        <w:t>4</w:t>
      </w:r>
      <w:r w:rsidRPr="00CC5FD6">
        <w:t>.</w:t>
      </w:r>
      <w:r>
        <w:t xml:space="preserve"> </w:t>
      </w:r>
      <w:r w:rsidR="00BF5FA7" w:rsidRPr="00CB1502">
        <w:rPr>
          <w:i/>
          <w:iCs/>
        </w:rPr>
        <w:t>RRS</w:t>
      </w:r>
      <w:r w:rsidR="00BF5FA7">
        <w:t xml:space="preserve"> Discovery Survey DY100 - profiles to 300m</w:t>
      </w:r>
      <w:bookmarkEnd w:id="3"/>
      <w:bookmarkEnd w:id="4"/>
      <w:bookmarkEnd w:id="5"/>
    </w:p>
    <w:p w14:paraId="16CB93F6" w14:textId="725D8F59" w:rsidR="00BF5FA7" w:rsidRDefault="00BF5FA7" w:rsidP="00BF5FA7">
      <w:r>
        <w:rPr>
          <w:noProof/>
        </w:rPr>
        <w:drawing>
          <wp:inline distT="0" distB="0" distL="0" distR="0" wp14:anchorId="1F18E515" wp14:editId="1D237CA1">
            <wp:extent cx="6480000" cy="3358598"/>
            <wp:effectExtent l="0" t="0" r="0" b="0"/>
            <wp:docPr id="75" name="Picture 7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Y100_CTD0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D9228" wp14:editId="589A67B8">
            <wp:extent cx="6480000" cy="3358598"/>
            <wp:effectExtent l="0" t="0" r="0" b="0"/>
            <wp:docPr id="76" name="Picture 7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Y100_CTD0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4CB03" wp14:editId="1379ED0E">
            <wp:extent cx="6480000" cy="3358598"/>
            <wp:effectExtent l="0" t="0" r="0" b="0"/>
            <wp:docPr id="77" name="Picture 7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Y100_CTD1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7EF3C" wp14:editId="7F93D4C9">
            <wp:extent cx="6480000" cy="3358598"/>
            <wp:effectExtent l="0" t="0" r="0" b="0"/>
            <wp:docPr id="78" name="Picture 7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Y100_CTD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739E7" wp14:editId="5E1932D6">
            <wp:extent cx="6480000" cy="3358598"/>
            <wp:effectExtent l="0" t="0" r="0" b="0"/>
            <wp:docPr id="79" name="Picture 7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Y100_CTD1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6D3BD" wp14:editId="268FBAB7">
            <wp:extent cx="6480000" cy="3358598"/>
            <wp:effectExtent l="0" t="0" r="0" b="0"/>
            <wp:docPr id="80" name="Picture 8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Y100_CTD1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87E98" wp14:editId="3768B5C1">
            <wp:extent cx="6480000" cy="3358598"/>
            <wp:effectExtent l="0" t="0" r="0" b="0"/>
            <wp:docPr id="81" name="Picture 8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Y100_CTD1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853C5" wp14:editId="73F52170">
            <wp:extent cx="6480000" cy="3358598"/>
            <wp:effectExtent l="0" t="0" r="0" b="0"/>
            <wp:docPr id="82" name="Picture 8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Y100_CTD1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875E5" wp14:editId="0EFC04C0">
            <wp:extent cx="6480000" cy="3358598"/>
            <wp:effectExtent l="0" t="0" r="0" b="0"/>
            <wp:docPr id="83" name="Picture 8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Y100_CTD16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49CB" w14:textId="1E25A07B" w:rsidR="00733B82" w:rsidRDefault="00733B82" w:rsidP="00BF5FA7"/>
    <w:p w14:paraId="248A4258" w14:textId="2C64FB1F" w:rsidR="00987E76" w:rsidRDefault="00987E76" w:rsidP="00BF5FA7">
      <w:r>
        <w:br w:type="page"/>
      </w:r>
    </w:p>
    <w:p w14:paraId="1AF7F1B4" w14:textId="7D944C99" w:rsidR="00BF5FA7" w:rsidRDefault="00C4709D" w:rsidP="006F0A60">
      <w:pPr>
        <w:pStyle w:val="Heading2"/>
        <w:numPr>
          <w:ilvl w:val="0"/>
          <w:numId w:val="0"/>
        </w:numPr>
      </w:pPr>
      <w:bookmarkStart w:id="6" w:name="_Toc35599498"/>
      <w:bookmarkStart w:id="7" w:name="_Toc35599838"/>
      <w:bookmarkStart w:id="8" w:name="_Toc36132650"/>
      <w:r>
        <w:lastRenderedPageBreak/>
        <w:t>F</w:t>
      </w:r>
      <w:r w:rsidRPr="00CC5FD6">
        <w:t>igure S</w:t>
      </w:r>
      <w:r>
        <w:t>5</w:t>
      </w:r>
      <w:r w:rsidRPr="00CC5FD6">
        <w:t>.</w:t>
      </w:r>
      <w:r>
        <w:t xml:space="preserve"> </w:t>
      </w:r>
      <w:r w:rsidR="00BF5FA7" w:rsidRPr="00CB1502">
        <w:rPr>
          <w:i/>
          <w:iCs/>
        </w:rPr>
        <w:t>RRS</w:t>
      </w:r>
      <w:r w:rsidR="00BF5FA7">
        <w:t xml:space="preserve"> James Clark </w:t>
      </w:r>
      <w:r w:rsidR="008E6F88">
        <w:t xml:space="preserve">Ross </w:t>
      </w:r>
      <w:r w:rsidR="00BF5FA7">
        <w:t>Survey JR17-004 – full CTD profiles</w:t>
      </w:r>
      <w:bookmarkEnd w:id="6"/>
      <w:bookmarkEnd w:id="7"/>
      <w:bookmarkEnd w:id="8"/>
    </w:p>
    <w:p w14:paraId="53E0AA88" w14:textId="6EC78223" w:rsidR="00450BBC" w:rsidRPr="00E23227" w:rsidRDefault="007A6674" w:rsidP="00450BB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See </w:t>
      </w:r>
      <w:r w:rsidR="00450BBC" w:rsidRPr="00E23227">
        <w:rPr>
          <w:rFonts w:ascii="Times New Roman" w:hAnsi="Times New Roman" w:cs="Times New Roman"/>
        </w:rPr>
        <w:t xml:space="preserve">Figure S6 </w:t>
      </w:r>
      <w:r>
        <w:rPr>
          <w:rFonts w:ascii="Times New Roman" w:hAnsi="Times New Roman" w:cs="Times New Roman"/>
        </w:rPr>
        <w:t>for</w:t>
      </w:r>
      <w:r w:rsidRPr="00E23227">
        <w:rPr>
          <w:rFonts w:ascii="Times New Roman" w:hAnsi="Times New Roman" w:cs="Times New Roman"/>
        </w:rPr>
        <w:t xml:space="preserve"> </w:t>
      </w:r>
      <w:r w:rsidR="00AD1043">
        <w:rPr>
          <w:rFonts w:ascii="Times New Roman" w:hAnsi="Times New Roman" w:cs="Times New Roman"/>
        </w:rPr>
        <w:t xml:space="preserve">only </w:t>
      </w:r>
      <w:r w:rsidR="00450BBC" w:rsidRPr="00E23227">
        <w:rPr>
          <w:rFonts w:ascii="Times New Roman" w:hAnsi="Times New Roman" w:cs="Times New Roman"/>
        </w:rPr>
        <w:t>the upper 300 m of the water column.</w:t>
      </w:r>
    </w:p>
    <w:p w14:paraId="67910635" w14:textId="6CFAF9A5" w:rsidR="00E716D8" w:rsidRPr="00E716D8" w:rsidRDefault="00E716D8" w:rsidP="00E716D8"/>
    <w:p w14:paraId="350035BF" w14:textId="6F3987CF" w:rsidR="00BF5FA7" w:rsidRDefault="00BF5FA7" w:rsidP="00BF5FA7">
      <w:r>
        <w:rPr>
          <w:noProof/>
        </w:rPr>
        <w:drawing>
          <wp:inline distT="0" distB="0" distL="0" distR="0" wp14:anchorId="4EC441ED" wp14:editId="0DECE27A">
            <wp:extent cx="6480000" cy="3250717"/>
            <wp:effectExtent l="0" t="0" r="0" b="6985"/>
            <wp:docPr id="236" name="Picture 23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JR17004_009_StHelena_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E333A" wp14:editId="46A1E365">
            <wp:extent cx="6480000" cy="3250717"/>
            <wp:effectExtent l="0" t="0" r="0" b="6985"/>
            <wp:docPr id="237" name="Picture 23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JR17004_010_StHelena_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91E3F" wp14:editId="760CBE34">
            <wp:extent cx="6480000" cy="3250717"/>
            <wp:effectExtent l="0" t="0" r="0" b="6985"/>
            <wp:docPr id="238" name="Picture 23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JR17004_011_StHelena_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AF0D2" wp14:editId="1E7B5424">
            <wp:extent cx="6480000" cy="3250717"/>
            <wp:effectExtent l="0" t="0" r="0" b="6985"/>
            <wp:docPr id="244" name="Picture 24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JR17004_012_StHelena_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3817D" wp14:editId="05AD732F">
            <wp:extent cx="6480000" cy="3250717"/>
            <wp:effectExtent l="0" t="0" r="0" b="6985"/>
            <wp:docPr id="245" name="Picture 24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JR17004_013_StHelena_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AFE6E" wp14:editId="43611AD5">
            <wp:extent cx="6480000" cy="3250717"/>
            <wp:effectExtent l="0" t="0" r="0" b="6985"/>
            <wp:docPr id="246" name="Picture 24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JR17004_014_StHelena_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094CD" wp14:editId="2B3BBB6C">
            <wp:extent cx="6480000" cy="3250717"/>
            <wp:effectExtent l="0" t="0" r="0" b="6985"/>
            <wp:docPr id="247" name="Picture 24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JR17004_015_StHelena_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E77BC" wp14:editId="5ACC8A0A">
            <wp:extent cx="6480000" cy="3250717"/>
            <wp:effectExtent l="0" t="0" r="0" b="6985"/>
            <wp:docPr id="255" name="Picture 25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JR17004_016_StHelena_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C0249" wp14:editId="2BC7ADF9">
            <wp:extent cx="6480000" cy="3250717"/>
            <wp:effectExtent l="0" t="0" r="0" b="6985"/>
            <wp:docPr id="32" name="Picture 3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R17004_017_StHelena_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52EA7" wp14:editId="3BF12370">
            <wp:extent cx="6480000" cy="3250717"/>
            <wp:effectExtent l="0" t="0" r="0" b="6985"/>
            <wp:docPr id="33" name="Picture 3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R17004_018_StHelena_1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B26E" w14:textId="0D1C11FA" w:rsidR="00BF5FA7" w:rsidRDefault="00BF5FA7" w:rsidP="00BF5FA7"/>
    <w:p w14:paraId="6F3C2231" w14:textId="77777777" w:rsidR="00BF5FA7" w:rsidRDefault="00BF5FA7" w:rsidP="00BF5FA7"/>
    <w:p w14:paraId="7D071030" w14:textId="637F86F2" w:rsidR="00BF5FA7" w:rsidRDefault="00BF5FA7" w:rsidP="00BF5FA7"/>
    <w:p w14:paraId="2E68E11C" w14:textId="0890B7EE" w:rsidR="00106888" w:rsidRDefault="00106888" w:rsidP="00BF5FA7"/>
    <w:p w14:paraId="32ECE740" w14:textId="6208CF04" w:rsidR="00106888" w:rsidRDefault="00106888" w:rsidP="00BF5FA7"/>
    <w:p w14:paraId="130501F1" w14:textId="73F53E48" w:rsidR="00BF5FA7" w:rsidRDefault="00C4709D" w:rsidP="006F0A60">
      <w:pPr>
        <w:pStyle w:val="Heading2"/>
        <w:numPr>
          <w:ilvl w:val="0"/>
          <w:numId w:val="0"/>
        </w:numPr>
      </w:pPr>
      <w:bookmarkStart w:id="9" w:name="_Toc35599499"/>
      <w:bookmarkStart w:id="10" w:name="_Toc35599839"/>
      <w:bookmarkStart w:id="11" w:name="_Toc36132651"/>
      <w:r>
        <w:lastRenderedPageBreak/>
        <w:t>F</w:t>
      </w:r>
      <w:r w:rsidRPr="00CC5FD6">
        <w:t>igure S</w:t>
      </w:r>
      <w:r>
        <w:t>6</w:t>
      </w:r>
      <w:r w:rsidRPr="00CC5FD6">
        <w:t>.</w:t>
      </w:r>
      <w:r>
        <w:t xml:space="preserve"> </w:t>
      </w:r>
      <w:r w:rsidR="00BF5FA7" w:rsidRPr="00CB1502">
        <w:rPr>
          <w:i/>
          <w:iCs/>
        </w:rPr>
        <w:t>RRS</w:t>
      </w:r>
      <w:r w:rsidR="00BF5FA7">
        <w:t xml:space="preserve"> James Clark </w:t>
      </w:r>
      <w:r w:rsidR="00995191">
        <w:t xml:space="preserve">Ross </w:t>
      </w:r>
      <w:r w:rsidR="00BF5FA7">
        <w:t>Survey JR17-004 - profiles to 300m</w:t>
      </w:r>
      <w:bookmarkEnd w:id="9"/>
      <w:bookmarkEnd w:id="10"/>
      <w:bookmarkEnd w:id="11"/>
    </w:p>
    <w:p w14:paraId="422841CF" w14:textId="71DC3046" w:rsidR="00BF5FA7" w:rsidRDefault="00BF5FA7" w:rsidP="00BF5FA7">
      <w:r>
        <w:rPr>
          <w:noProof/>
        </w:rPr>
        <w:drawing>
          <wp:inline distT="0" distB="0" distL="0" distR="0" wp14:anchorId="0B62E784" wp14:editId="722DE05C">
            <wp:extent cx="6480000" cy="3358598"/>
            <wp:effectExtent l="0" t="0" r="0" b="0"/>
            <wp:docPr id="298" name="Picture 29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JR17004_009_StHelena_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F5465" wp14:editId="5753DEE0">
            <wp:extent cx="6480000" cy="3358598"/>
            <wp:effectExtent l="0" t="0" r="0" b="0"/>
            <wp:docPr id="299" name="Picture 29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JR17004_010_StHelena_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E76D8" wp14:editId="19CD1FB0">
            <wp:extent cx="6480000" cy="3358598"/>
            <wp:effectExtent l="0" t="0" r="0" b="0"/>
            <wp:docPr id="300" name="Picture 30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JR17004_011_StHelena_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6D403" wp14:editId="5ADF590D">
            <wp:extent cx="6480000" cy="3358598"/>
            <wp:effectExtent l="0" t="0" r="0" b="0"/>
            <wp:docPr id="301" name="Picture 30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JR17004_012_StHelena_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6DFF0" wp14:editId="0FD6809B">
            <wp:extent cx="6480000" cy="3358598"/>
            <wp:effectExtent l="0" t="0" r="0" b="0"/>
            <wp:docPr id="302" name="Picture 30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JR17004_013_StHelena_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FA407" wp14:editId="26345488">
            <wp:extent cx="6480000" cy="3358598"/>
            <wp:effectExtent l="0" t="0" r="0" b="0"/>
            <wp:docPr id="303" name="Picture 30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JR17004_014_StHelena_6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C74E6" wp14:editId="731E0C3F">
            <wp:extent cx="6480000" cy="3358598"/>
            <wp:effectExtent l="0" t="0" r="0" b="0"/>
            <wp:docPr id="304" name="Picture 30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JR17004_015_StHelena_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4BACC" wp14:editId="770443A0">
            <wp:extent cx="6480000" cy="3358598"/>
            <wp:effectExtent l="0" t="0" r="0" b="0"/>
            <wp:docPr id="305" name="Picture 30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JR17004_016_StHelena_8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1460F" wp14:editId="3FC37A15">
            <wp:extent cx="6480000" cy="3358598"/>
            <wp:effectExtent l="0" t="0" r="0" b="0"/>
            <wp:docPr id="306" name="Picture 30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JR17004_017_StHelena_9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6D571" wp14:editId="354BFF94">
            <wp:extent cx="6480000" cy="3358598"/>
            <wp:effectExtent l="0" t="0" r="0" b="0"/>
            <wp:docPr id="307" name="Picture 30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JR17004_018_StHelena_10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7AAE" w14:textId="77777777" w:rsidR="0090234D" w:rsidRDefault="0090234D" w:rsidP="00D6692D"/>
    <w:p w14:paraId="149CFBAC" w14:textId="2734DD60" w:rsidR="00987E76" w:rsidRDefault="00987E76" w:rsidP="00D6692D">
      <w:pPr>
        <w:sectPr w:rsidR="00987E76" w:rsidSect="00137C8D">
          <w:headerReference w:type="even" r:id="rId55"/>
          <w:headerReference w:type="default" r:id="rId56"/>
          <w:footerReference w:type="even" r:id="rId57"/>
          <w:headerReference w:type="first" r:id="rId5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0EEB68B" w14:textId="5CD394B2" w:rsidR="007D757A" w:rsidRDefault="007D757A" w:rsidP="006F0A60">
      <w:pPr>
        <w:pStyle w:val="Heading2"/>
        <w:numPr>
          <w:ilvl w:val="0"/>
          <w:numId w:val="0"/>
        </w:numPr>
      </w:pPr>
      <w:r>
        <w:lastRenderedPageBreak/>
        <w:t>F</w:t>
      </w:r>
      <w:r w:rsidRPr="00CC5FD6">
        <w:t>igure S</w:t>
      </w:r>
      <w:r>
        <w:t>7</w:t>
      </w:r>
      <w:r w:rsidRPr="00CC5FD6">
        <w:t>.</w:t>
      </w:r>
      <w:r>
        <w:t xml:space="preserve"> James Bay CTD profiles</w:t>
      </w:r>
    </w:p>
    <w:p w14:paraId="55377078" w14:textId="77777777" w:rsidR="007D757A" w:rsidRPr="00E716D8" w:rsidRDefault="007D757A" w:rsidP="007D757A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04B0344" wp14:editId="3EFC0FAD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6480000" cy="3584993"/>
            <wp:effectExtent l="0" t="0" r="0" b="0"/>
            <wp:wrapTight wrapText="bothSides">
              <wp:wrapPolygon edited="0">
                <wp:start x="0" y="0"/>
                <wp:lineTo x="0" y="21466"/>
                <wp:lineTo x="21528" y="21466"/>
                <wp:lineTo x="21528" y="0"/>
                <wp:lineTo x="0" y="0"/>
              </wp:wrapPolygon>
            </wp:wrapTight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_labelled.pn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r="7737"/>
                    <a:stretch/>
                  </pic:blipFill>
                  <pic:spPr bwMode="auto">
                    <a:xfrm>
                      <a:off x="0" y="0"/>
                      <a:ext cx="6480000" cy="358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E28D14" w14:textId="4011DC1B" w:rsidR="007D757A" w:rsidRDefault="007D757A" w:rsidP="00FB0D81">
      <w:pPr>
        <w:pStyle w:val="Caption"/>
      </w:pPr>
      <w:bookmarkStart w:id="12" w:name="_Ref36130677"/>
      <w:bookmarkStart w:id="13" w:name="_Toc36121466"/>
      <w:r>
        <w:t xml:space="preserve">Figure </w:t>
      </w:r>
      <w:bookmarkEnd w:id="12"/>
      <w:r>
        <w:t>S7 a-f. CTD profiles from the James Bay transect on DY100, from offshore (CTD 16)</w:t>
      </w:r>
      <w:r w:rsidR="00DD211A">
        <w:t xml:space="preserve"> to inshore (CTD 14). </w:t>
      </w:r>
      <w:r>
        <w:rPr>
          <w:noProof/>
        </w:rPr>
        <w:t>The legend shows the CTD profile numbers.</w:t>
      </w:r>
      <w:bookmarkEnd w:id="13"/>
    </w:p>
    <w:p w14:paraId="05CDF91A" w14:textId="2CAA31D1" w:rsidR="005D73B2" w:rsidRDefault="005D73B2" w:rsidP="00D6692D">
      <w:r>
        <w:br w:type="page"/>
      </w:r>
    </w:p>
    <w:p w14:paraId="3A7A8BCC" w14:textId="163EEEDE" w:rsidR="00D6692D" w:rsidRDefault="00D6692D" w:rsidP="006F0A60">
      <w:pPr>
        <w:pStyle w:val="Heading2"/>
        <w:numPr>
          <w:ilvl w:val="0"/>
          <w:numId w:val="0"/>
        </w:numPr>
      </w:pPr>
      <w:r>
        <w:lastRenderedPageBreak/>
        <w:t>F</w:t>
      </w:r>
      <w:r w:rsidRPr="00CC5FD6">
        <w:t>igure S</w:t>
      </w:r>
      <w:r w:rsidR="001461E9">
        <w:t>8</w:t>
      </w:r>
      <w:r w:rsidRPr="00CC5FD6">
        <w:t>.</w:t>
      </w:r>
      <w:r>
        <w:t xml:space="preserve"> </w:t>
      </w:r>
      <w:r w:rsidRPr="009C15B7">
        <w:t>Inshore</w:t>
      </w:r>
      <w:r>
        <w:t xml:space="preserve"> CTD profiles</w:t>
      </w:r>
    </w:p>
    <w:p w14:paraId="2587A97A" w14:textId="3DFCD222" w:rsidR="0045515D" w:rsidRDefault="00AF260D" w:rsidP="0045515D">
      <w:bookmarkStart w:id="14" w:name="_Ref33739170"/>
      <w:bookmarkStart w:id="15" w:name="_Toc33738585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3AFEE9B" wp14:editId="4671EE7C">
                <wp:simplePos x="0" y="0"/>
                <wp:positionH relativeFrom="margin">
                  <wp:posOffset>483705</wp:posOffset>
                </wp:positionH>
                <wp:positionV relativeFrom="paragraph">
                  <wp:posOffset>198050</wp:posOffset>
                </wp:positionV>
                <wp:extent cx="5640705" cy="5935980"/>
                <wp:effectExtent l="0" t="0" r="0" b="7620"/>
                <wp:wrapTight wrapText="bothSides">
                  <wp:wrapPolygon edited="0">
                    <wp:start x="0" y="0"/>
                    <wp:lineTo x="0" y="21558"/>
                    <wp:lineTo x="11161" y="21558"/>
                    <wp:lineTo x="21520" y="21558"/>
                    <wp:lineTo x="21520" y="0"/>
                    <wp:lineTo x="11088" y="0"/>
                    <wp:lineTo x="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705" cy="5935980"/>
                          <a:chOff x="0" y="0"/>
                          <a:chExt cx="5641975" cy="593471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9525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924175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2914650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F0918" id="Group 2" o:spid="_x0000_s1026" style="position:absolute;margin-left:38.1pt;margin-top:15.6pt;width:444.15pt;height:467.4pt;z-index:-251644928;mso-position-horizontal-relative:margin" coordsize="56419,59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a cell phone&#10;&#10;Description automatically generated" style="position:absolute;width:28797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">
                  <v:imagedata r:id="rId64" o:title="A screenshot of a cell phone&#10;&#10;Description automatically generated"/>
                </v:shape>
                <v:shape id="Picture 4" o:spid="_x0000_s1028" type="#_x0000_t75" alt="A close up of a map&#10;&#10;Description automatically generated" style="position:absolute;left:27622;top:95;width:28797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">
                  <v:imagedata r:id="rId65" o:title="A close up of a map&#10;&#10;Description automatically generated"/>
                </v:shape>
                <v:shape id="Picture 6" o:spid="_x0000_s1029" type="#_x0000_t75" alt="A close up of a map&#10;&#10;Description automatically generated" style="position:absolute;left:190;top:29241;width:28797;height:3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">
                  <v:imagedata r:id="rId66" o:title="A close up of a map&#10;&#10;Description automatically generated"/>
                </v:shape>
                <v:shape id="Picture 9" o:spid="_x0000_s1030" type="#_x0000_t75" alt="A close up of a map&#10;&#10;Description automatically generated" style="position:absolute;left:27622;top:29146;width:28797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">
                  <v:imagedata r:id="rId67" o:title="A close up of a map&#10;&#10;Description automatically generated"/>
                </v:shape>
                <w10:wrap type="tight" anchorx="margin"/>
              </v:group>
            </w:pict>
          </mc:Fallback>
        </mc:AlternateContent>
      </w:r>
    </w:p>
    <w:p w14:paraId="607D79D2" w14:textId="77777777" w:rsidR="0045515D" w:rsidRDefault="0045515D" w:rsidP="0045515D"/>
    <w:p w14:paraId="48B75896" w14:textId="77777777" w:rsidR="0045515D" w:rsidRDefault="0045515D" w:rsidP="0045515D"/>
    <w:p w14:paraId="3CCE5087" w14:textId="77777777" w:rsidR="0045515D" w:rsidRDefault="0045515D" w:rsidP="0045515D"/>
    <w:p w14:paraId="51F4234F" w14:textId="77777777" w:rsidR="0045515D" w:rsidRDefault="0045515D" w:rsidP="0045515D"/>
    <w:p w14:paraId="1DFB667E" w14:textId="77777777" w:rsidR="0045515D" w:rsidRDefault="0045515D" w:rsidP="0045515D"/>
    <w:p w14:paraId="5097AC9D" w14:textId="77777777" w:rsidR="0045515D" w:rsidRDefault="0045515D" w:rsidP="0045515D"/>
    <w:p w14:paraId="65C5EFC1" w14:textId="77777777" w:rsidR="0045515D" w:rsidRDefault="0045515D" w:rsidP="0045515D"/>
    <w:p w14:paraId="758BAE74" w14:textId="5611278D" w:rsidR="0045515D" w:rsidRDefault="0045515D" w:rsidP="0045515D"/>
    <w:p w14:paraId="6B2733FF" w14:textId="76774C64" w:rsidR="00AF260D" w:rsidRDefault="00AF260D" w:rsidP="0045515D"/>
    <w:p w14:paraId="59BA8E6A" w14:textId="64F65C89" w:rsidR="00AF260D" w:rsidRDefault="00AF260D" w:rsidP="0045515D"/>
    <w:p w14:paraId="5A48E06A" w14:textId="38D62AE2" w:rsidR="00AF260D" w:rsidRDefault="00AF260D" w:rsidP="0045515D"/>
    <w:p w14:paraId="0B37FAEB" w14:textId="7DA1C28A" w:rsidR="00AF260D" w:rsidRDefault="00AF260D" w:rsidP="0045515D"/>
    <w:p w14:paraId="41B118AD" w14:textId="420C7818" w:rsidR="00AF260D" w:rsidRDefault="00AF260D" w:rsidP="0045515D"/>
    <w:p w14:paraId="736802FD" w14:textId="78478EAE" w:rsidR="00AF260D" w:rsidRDefault="00AF260D" w:rsidP="0045515D"/>
    <w:p w14:paraId="6C39A344" w14:textId="7A3963DB" w:rsidR="00AF260D" w:rsidRDefault="00AF260D" w:rsidP="0045515D"/>
    <w:p w14:paraId="06B8C804" w14:textId="79DDF3E0" w:rsidR="00AF260D" w:rsidRDefault="00AF260D" w:rsidP="0045515D"/>
    <w:p w14:paraId="52E1E1F1" w14:textId="3EA5C746" w:rsidR="00AF260D" w:rsidRDefault="00AF260D" w:rsidP="0045515D"/>
    <w:p w14:paraId="78DA9168" w14:textId="74093FD5" w:rsidR="00AF260D" w:rsidRDefault="00AF260D" w:rsidP="0045515D"/>
    <w:p w14:paraId="21E2D4BA" w14:textId="77777777" w:rsidR="00AF260D" w:rsidRDefault="00AF260D" w:rsidP="0045515D"/>
    <w:p w14:paraId="0AB09533" w14:textId="147AE286" w:rsidR="0045515D" w:rsidRDefault="0045515D" w:rsidP="0045515D">
      <w:pPr>
        <w:pStyle w:val="Caption"/>
      </w:pPr>
      <w:r>
        <w:t xml:space="preserve">Figure </w:t>
      </w:r>
      <w:bookmarkEnd w:id="14"/>
      <w:r w:rsidR="00AF260D">
        <w:rPr>
          <w:noProof/>
        </w:rPr>
        <w:t>S</w:t>
      </w:r>
      <w:r w:rsidR="001461E9">
        <w:rPr>
          <w:noProof/>
        </w:rPr>
        <w:t>8</w:t>
      </w:r>
      <w:r w:rsidR="00AF260D">
        <w:rPr>
          <w:noProof/>
        </w:rPr>
        <w:t>.1</w:t>
      </w:r>
      <w:r>
        <w:t xml:space="preserve">. </w:t>
      </w:r>
      <w:r w:rsidRPr="00AB5567">
        <w:t>CTD profiles from sites C2 (Below Ladder Hill), D2 (West Rocks Outfall), G4 (RFA Darkdale) and H4 (Jamestown Steps).</w:t>
      </w:r>
      <w:bookmarkEnd w:id="15"/>
    </w:p>
    <w:p w14:paraId="5EF47979" w14:textId="074CD41D" w:rsidR="00204481" w:rsidRDefault="00204481" w:rsidP="00D6692D"/>
    <w:p w14:paraId="29721243" w14:textId="7B5449BD" w:rsidR="00AF260D" w:rsidRDefault="00AF260D" w:rsidP="00D6692D"/>
    <w:p w14:paraId="6B9DD337" w14:textId="7F62BD57" w:rsidR="00AF260D" w:rsidRDefault="00AF260D" w:rsidP="00D6692D"/>
    <w:p w14:paraId="4C626343" w14:textId="4DDA57D7" w:rsidR="00CE0FED" w:rsidRDefault="00CE0FED" w:rsidP="00B8667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3B1FFB6" wp14:editId="2F1105C9">
                <wp:simplePos x="0" y="0"/>
                <wp:positionH relativeFrom="margin">
                  <wp:posOffset>686948</wp:posOffset>
                </wp:positionH>
                <wp:positionV relativeFrom="paragraph">
                  <wp:posOffset>27549</wp:posOffset>
                </wp:positionV>
                <wp:extent cx="5685155" cy="5928995"/>
                <wp:effectExtent l="0" t="0" r="0" b="0"/>
                <wp:wrapTight wrapText="bothSides">
                  <wp:wrapPolygon edited="0">
                    <wp:start x="0" y="0"/>
                    <wp:lineTo x="0" y="10965"/>
                    <wp:lineTo x="72" y="21514"/>
                    <wp:lineTo x="21496" y="21514"/>
                    <wp:lineTo x="21496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55" cy="5928995"/>
                          <a:chOff x="0" y="0"/>
                          <a:chExt cx="5685555" cy="592909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8252" y="0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04" y="2918564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5830" y="2918564"/>
                            <a:ext cx="2879725" cy="3010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6E5F9" id="Group 15" o:spid="_x0000_s1026" style="position:absolute;margin-left:54.1pt;margin-top:2.15pt;width:447.65pt;height:466.85pt;z-index:-251634688;mso-position-horizontal-relative:margin" coordsize="56855,5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">
                <v:shape id="Picture 12" o:spid="_x0000_s1027" type="#_x0000_t75" alt="A close up of a map&#10;&#10;Description automatically generated" style="position:absolute;width:28797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">
                  <v:imagedata r:id="rId72" o:title="A close up of a map&#10;&#10;Description automatically generated"/>
                </v:shape>
                <v:shape id="Picture 13" o:spid="_x0000_s1028" type="#_x0000_t75" alt="A close up of a map&#10;&#10;Description automatically generated" style="position:absolute;left:27682;width:28797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">
                  <v:imagedata r:id="rId73" o:title="A close up of a map&#10;&#10;Description automatically generated"/>
                </v:shape>
                <v:shape id="Picture 14" o:spid="_x0000_s1029" type="#_x0000_t75" alt="A close up of a map&#10;&#10;Description automatically generated" style="position:absolute;left:501;top:29185;width:28797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">
                  <v:imagedata r:id="rId74" o:title="A close up of a map&#10;&#10;Description automatically generated"/>
                </v:shape>
                <v:shape id="Picture 235" o:spid="_x0000_s1030" type="#_x0000_t75" alt="A screenshot of a cell phone&#10;&#10;Description automatically generated" style="position:absolute;left:28058;top:29185;width:28797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">
                  <v:imagedata r:id="rId75" o:title="A screenshot of a cell phone&#10;&#10;Description automatically generated"/>
                </v:shape>
                <w10:wrap type="tight" anchorx="margin"/>
              </v:group>
            </w:pict>
          </mc:Fallback>
        </mc:AlternateContent>
      </w:r>
    </w:p>
    <w:p w14:paraId="5048B441" w14:textId="77777777" w:rsidR="00CE0FED" w:rsidRDefault="00CE0FED" w:rsidP="00B8667E"/>
    <w:p w14:paraId="50B04C0D" w14:textId="77777777" w:rsidR="00CE0FED" w:rsidRDefault="00CE0FED" w:rsidP="00B8667E"/>
    <w:p w14:paraId="58CAE88D" w14:textId="77777777" w:rsidR="00CE0FED" w:rsidRDefault="00CE0FED" w:rsidP="00B8667E"/>
    <w:p w14:paraId="20FEEEEE" w14:textId="77777777" w:rsidR="00CE0FED" w:rsidRDefault="00CE0FED" w:rsidP="00B8667E"/>
    <w:p w14:paraId="5DED3C21" w14:textId="77777777" w:rsidR="00CE0FED" w:rsidRDefault="00CE0FED" w:rsidP="00B8667E"/>
    <w:p w14:paraId="3D77F023" w14:textId="77777777" w:rsidR="00CE0FED" w:rsidRDefault="00CE0FED" w:rsidP="00B8667E"/>
    <w:p w14:paraId="7DEB54E9" w14:textId="77777777" w:rsidR="00CE0FED" w:rsidRDefault="00CE0FED" w:rsidP="00B8667E"/>
    <w:p w14:paraId="60EBF7A0" w14:textId="77777777" w:rsidR="00CE0FED" w:rsidRDefault="00CE0FED" w:rsidP="00B8667E"/>
    <w:p w14:paraId="0AEE1895" w14:textId="77777777" w:rsidR="00CE0FED" w:rsidRDefault="00CE0FED" w:rsidP="00B8667E"/>
    <w:p w14:paraId="6D401E1C" w14:textId="77777777" w:rsidR="00CE0FED" w:rsidRDefault="00CE0FED" w:rsidP="00B8667E"/>
    <w:p w14:paraId="7ABA49D9" w14:textId="77777777" w:rsidR="00CE0FED" w:rsidRDefault="00CE0FED" w:rsidP="00B8667E"/>
    <w:p w14:paraId="1450518B" w14:textId="77777777" w:rsidR="00CE0FED" w:rsidRDefault="00CE0FED" w:rsidP="00B8667E"/>
    <w:p w14:paraId="2082CC65" w14:textId="77777777" w:rsidR="00CE0FED" w:rsidRDefault="00CE0FED" w:rsidP="00B8667E"/>
    <w:p w14:paraId="64C5E4D0" w14:textId="77777777" w:rsidR="00CE0FED" w:rsidRDefault="00CE0FED" w:rsidP="00B8667E"/>
    <w:p w14:paraId="59A59DE8" w14:textId="77777777" w:rsidR="00CE0FED" w:rsidRDefault="00CE0FED" w:rsidP="00B8667E"/>
    <w:p w14:paraId="57308887" w14:textId="77777777" w:rsidR="00CE0FED" w:rsidRDefault="00CE0FED" w:rsidP="00B8667E"/>
    <w:p w14:paraId="235CBCDE" w14:textId="77777777" w:rsidR="00CE0FED" w:rsidRDefault="00CE0FED" w:rsidP="00B8667E"/>
    <w:p w14:paraId="40176926" w14:textId="1AEE9517" w:rsidR="00B8667E" w:rsidRDefault="00B8667E" w:rsidP="00B8667E"/>
    <w:p w14:paraId="5D29C027" w14:textId="62910055" w:rsidR="00B8667E" w:rsidRDefault="00B8667E" w:rsidP="00B8667E">
      <w:pPr>
        <w:pStyle w:val="Caption"/>
      </w:pPr>
      <w:r>
        <w:t xml:space="preserve">Figure </w:t>
      </w:r>
      <w:r w:rsidR="00CE0FED">
        <w:t>S</w:t>
      </w:r>
      <w:r w:rsidR="001461E9">
        <w:t>8</w:t>
      </w:r>
      <w:r w:rsidR="00CE0FED">
        <w:t>.</w:t>
      </w:r>
      <w:r>
        <w:t xml:space="preserve">2. </w:t>
      </w:r>
      <w:r w:rsidRPr="005F0E52">
        <w:t>CTD profiles from sites B</w:t>
      </w:r>
      <w:r w:rsidR="00D12C2F">
        <w:t>2</w:t>
      </w:r>
      <w:r w:rsidRPr="005F0E52">
        <w:t xml:space="preserve"> (Half Tree Hollow), E</w:t>
      </w:r>
      <w:r w:rsidR="00D12C2F">
        <w:t>2</w:t>
      </w:r>
      <w:r w:rsidRPr="005F0E52">
        <w:t xml:space="preserve"> (Jamestown Outfall), F</w:t>
      </w:r>
      <w:r w:rsidR="00D12C2F">
        <w:t>1</w:t>
      </w:r>
      <w:r w:rsidRPr="005F0E52">
        <w:t xml:space="preserve"> (James Bay Moorings) and I</w:t>
      </w:r>
      <w:r w:rsidR="00D12C2F">
        <w:t>3</w:t>
      </w:r>
      <w:r w:rsidRPr="005F0E52">
        <w:t xml:space="preserve"> (Rupert’s main jetty).</w:t>
      </w:r>
    </w:p>
    <w:p w14:paraId="25BD80D8" w14:textId="77777777" w:rsidR="00B8667E" w:rsidRDefault="00B8667E" w:rsidP="00B8667E"/>
    <w:p w14:paraId="7204AECA" w14:textId="77777777" w:rsidR="00B8667E" w:rsidRDefault="00B8667E" w:rsidP="00B8667E">
      <w:r w:rsidRPr="005A7086"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1D8518F1" wp14:editId="1C6E3D48">
            <wp:simplePos x="0" y="0"/>
            <wp:positionH relativeFrom="column">
              <wp:posOffset>3291303</wp:posOffset>
            </wp:positionH>
            <wp:positionV relativeFrom="paragraph">
              <wp:posOffset>66988</wp:posOffset>
            </wp:positionV>
            <wp:extent cx="2879725" cy="3010535"/>
            <wp:effectExtent l="0" t="0" r="0" b="0"/>
            <wp:wrapTight wrapText="bothSides">
              <wp:wrapPolygon edited="0">
                <wp:start x="0" y="0"/>
                <wp:lineTo x="0" y="21459"/>
                <wp:lineTo x="21433" y="21459"/>
                <wp:lineTo x="21433" y="0"/>
                <wp:lineTo x="0" y="0"/>
              </wp:wrapPolygon>
            </wp:wrapTight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-2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7086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7BEECE7" wp14:editId="4C31A249">
            <wp:simplePos x="0" y="0"/>
            <wp:positionH relativeFrom="column">
              <wp:posOffset>411837</wp:posOffset>
            </wp:positionH>
            <wp:positionV relativeFrom="paragraph">
              <wp:posOffset>66988</wp:posOffset>
            </wp:positionV>
            <wp:extent cx="2880000" cy="3010822"/>
            <wp:effectExtent l="0" t="0" r="0" b="0"/>
            <wp:wrapTight wrapText="bothSides">
              <wp:wrapPolygon edited="0">
                <wp:start x="0" y="0"/>
                <wp:lineTo x="0" y="21459"/>
                <wp:lineTo x="21433" y="21459"/>
                <wp:lineTo x="21433" y="0"/>
                <wp:lineTo x="0" y="0"/>
              </wp:wrapPolygon>
            </wp:wrapTight>
            <wp:docPr id="11" name="Picture 11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-2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01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270CC" w14:textId="77777777" w:rsidR="00B8667E" w:rsidRDefault="00B8667E" w:rsidP="00B8667E"/>
    <w:p w14:paraId="309E0DDD" w14:textId="77777777" w:rsidR="00B8667E" w:rsidRDefault="00B8667E" w:rsidP="00B8667E"/>
    <w:p w14:paraId="3A86A343" w14:textId="77777777" w:rsidR="00B8667E" w:rsidRDefault="00B8667E" w:rsidP="00B8667E"/>
    <w:p w14:paraId="5A322239" w14:textId="77777777" w:rsidR="00B8667E" w:rsidRDefault="00B8667E" w:rsidP="00B8667E"/>
    <w:p w14:paraId="5057B93A" w14:textId="77777777" w:rsidR="00B8667E" w:rsidRDefault="00B8667E" w:rsidP="00B8667E"/>
    <w:p w14:paraId="5069BBB6" w14:textId="77777777" w:rsidR="00B8667E" w:rsidRDefault="00B8667E" w:rsidP="00B8667E"/>
    <w:p w14:paraId="03532690" w14:textId="77777777" w:rsidR="00B8667E" w:rsidRDefault="00B8667E" w:rsidP="00B8667E"/>
    <w:p w14:paraId="27FB15F1" w14:textId="77777777" w:rsidR="00B8667E" w:rsidRDefault="00B8667E" w:rsidP="00B8667E"/>
    <w:p w14:paraId="668577CC" w14:textId="77777777" w:rsidR="00B8667E" w:rsidRDefault="00B8667E" w:rsidP="00B8667E">
      <w:r w:rsidRPr="005A7086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DB7F5E6" wp14:editId="272BAE07">
            <wp:simplePos x="0" y="0"/>
            <wp:positionH relativeFrom="margin">
              <wp:posOffset>1685746</wp:posOffset>
            </wp:positionH>
            <wp:positionV relativeFrom="paragraph">
              <wp:posOffset>95027</wp:posOffset>
            </wp:positionV>
            <wp:extent cx="2879725" cy="3010535"/>
            <wp:effectExtent l="0" t="0" r="0" b="0"/>
            <wp:wrapTight wrapText="bothSides">
              <wp:wrapPolygon edited="0">
                <wp:start x="0" y="0"/>
                <wp:lineTo x="0" y="21459"/>
                <wp:lineTo x="21433" y="21459"/>
                <wp:lineTo x="21433" y="0"/>
                <wp:lineTo x="0" y="0"/>
              </wp:wrapPolygon>
            </wp:wrapTight>
            <wp:docPr id="240" name="Picture 24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-2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1B543" w14:textId="77777777" w:rsidR="00B8667E" w:rsidRDefault="00B8667E" w:rsidP="00B8667E"/>
    <w:p w14:paraId="3EA39140" w14:textId="77777777" w:rsidR="00B8667E" w:rsidRDefault="00B8667E" w:rsidP="00B8667E"/>
    <w:p w14:paraId="240809C9" w14:textId="77777777" w:rsidR="00B8667E" w:rsidRDefault="00B8667E" w:rsidP="00B8667E"/>
    <w:p w14:paraId="636C2D13" w14:textId="77777777" w:rsidR="00B8667E" w:rsidRDefault="00B8667E" w:rsidP="00B8667E"/>
    <w:p w14:paraId="480A0F90" w14:textId="77777777" w:rsidR="00B8667E" w:rsidRDefault="00B8667E" w:rsidP="00B8667E"/>
    <w:p w14:paraId="4503E31A" w14:textId="77777777" w:rsidR="00B8667E" w:rsidRDefault="00B8667E" w:rsidP="00B8667E"/>
    <w:p w14:paraId="412C237A" w14:textId="77777777" w:rsidR="00B8667E" w:rsidRDefault="00B8667E" w:rsidP="00B8667E"/>
    <w:p w14:paraId="5559E0A7" w14:textId="77777777" w:rsidR="00B8667E" w:rsidRDefault="00B8667E" w:rsidP="00B8667E"/>
    <w:p w14:paraId="740C3EA2" w14:textId="77777777" w:rsidR="00B8667E" w:rsidRDefault="00B8667E" w:rsidP="00B8667E"/>
    <w:p w14:paraId="14CBB022" w14:textId="75A1B212" w:rsidR="00B8667E" w:rsidRDefault="00B8667E" w:rsidP="00B8667E">
      <w:pPr>
        <w:pStyle w:val="Caption"/>
      </w:pPr>
      <w:r>
        <w:t xml:space="preserve">Figure </w:t>
      </w:r>
      <w:r w:rsidR="00754E21">
        <w:t>S</w:t>
      </w:r>
      <w:r w:rsidR="001461E9">
        <w:t>8</w:t>
      </w:r>
      <w:r>
        <w:t>.3. CTD profiles obtained from sites J</w:t>
      </w:r>
      <w:r w:rsidR="008326BB">
        <w:t>2</w:t>
      </w:r>
      <w:r>
        <w:t xml:space="preserve"> (Rupert’s Bay Temporary Jetty), K</w:t>
      </w:r>
      <w:r w:rsidR="008326BB">
        <w:t>2</w:t>
      </w:r>
      <w:r>
        <w:t xml:space="preserve"> (Rupert’s Slipway) and L</w:t>
      </w:r>
      <w:r w:rsidR="008326BB">
        <w:t>2</w:t>
      </w:r>
      <w:r>
        <w:t xml:space="preserve"> (</w:t>
      </w:r>
      <w:proofErr w:type="spellStart"/>
      <w:r>
        <w:t>Refuelling</w:t>
      </w:r>
      <w:proofErr w:type="spellEnd"/>
      <w:r>
        <w:t xml:space="preserve"> Dock).</w:t>
      </w:r>
    </w:p>
    <w:p w14:paraId="6530D5C0" w14:textId="77777777" w:rsidR="00B8667E" w:rsidRDefault="00B8667E" w:rsidP="00B8667E"/>
    <w:p w14:paraId="0A06C099" w14:textId="77777777" w:rsidR="00B8667E" w:rsidRDefault="00B8667E" w:rsidP="00D6692D"/>
    <w:p w14:paraId="06F96D1F" w14:textId="77777777" w:rsidR="00AF260D" w:rsidRDefault="00AF260D" w:rsidP="00D6692D"/>
    <w:sectPr w:rsidR="00AF260D" w:rsidSect="006A7C7C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97AEC" w14:textId="77777777" w:rsidR="00C66F98" w:rsidRDefault="00C66F98" w:rsidP="00117666">
      <w:pPr>
        <w:spacing w:after="0"/>
      </w:pPr>
      <w:r>
        <w:separator/>
      </w:r>
    </w:p>
  </w:endnote>
  <w:endnote w:type="continuationSeparator" w:id="0">
    <w:p w14:paraId="1F04B7F1" w14:textId="77777777" w:rsidR="00C66F98" w:rsidRDefault="00C66F9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58187" w14:textId="77777777" w:rsidR="006A1B97" w:rsidRDefault="006A1B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274F5" w14:textId="705A3701" w:rsidR="00BF5FA7" w:rsidRDefault="00BF5FA7" w:rsidP="001D239E">
    <w:pPr>
      <w:pStyle w:val="Footer"/>
      <w:pBdr>
        <w:top w:val="single" w:sz="4" w:space="1" w:color="1F497D" w:themeColor="text2"/>
      </w:pBdr>
      <w:tabs>
        <w:tab w:val="center" w:pos="8931"/>
      </w:tabs>
    </w:pPr>
    <w:r w:rsidRPr="00F62C8E">
      <w:rPr>
        <w:color w:val="002554"/>
        <w:sz w:val="20"/>
        <w:szCs w:val="20"/>
        <w:lang w:eastAsia="en-GB"/>
      </w:rPr>
      <w:t>St Helena Water Quality</w:t>
    </w:r>
    <w:r>
      <w:rPr>
        <w:color w:val="002554"/>
        <w:sz w:val="20"/>
        <w:szCs w:val="20"/>
        <w:lang w:eastAsia="en-GB"/>
      </w:rPr>
      <w:t xml:space="preserve">: </w:t>
    </w:r>
    <w:r w:rsidR="006A7C7C">
      <w:rPr>
        <w:color w:val="002554"/>
        <w:sz w:val="20"/>
        <w:szCs w:val="20"/>
        <w:lang w:eastAsia="en-GB"/>
      </w:rPr>
      <w:t>Suppl Material</w:t>
    </w:r>
    <w:r>
      <w:rPr>
        <w:i/>
        <w:color w:val="002554"/>
        <w:sz w:val="20"/>
        <w:szCs w:val="20"/>
        <w:lang w:eastAsia="en-GB"/>
      </w:rPr>
      <w:tab/>
    </w:r>
    <w:r w:rsidRPr="001D239E">
      <w:rPr>
        <w:color w:val="002554"/>
        <w:sz w:val="20"/>
        <w:szCs w:val="20"/>
        <w:lang w:eastAsia="en-GB"/>
      </w:rPr>
      <w:t xml:space="preserve"> </w:t>
    </w:r>
    <w:r w:rsidR="006A7C7C">
      <w:rPr>
        <w:color w:val="002554"/>
        <w:sz w:val="20"/>
        <w:szCs w:val="20"/>
        <w:lang w:eastAsia="en-GB"/>
      </w:rPr>
      <w:tab/>
    </w:r>
    <w:r w:rsidRPr="001D239E">
      <w:rPr>
        <w:color w:val="002554"/>
        <w:sz w:val="20"/>
        <w:szCs w:val="20"/>
        <w:lang w:eastAsia="en-GB"/>
      </w:rPr>
      <w:t xml:space="preserve">Page </w:t>
    </w:r>
    <w:r w:rsidRPr="001D239E">
      <w:rPr>
        <w:color w:val="002554"/>
        <w:sz w:val="20"/>
        <w:szCs w:val="20"/>
        <w:lang w:eastAsia="en-GB"/>
      </w:rPr>
      <w:fldChar w:fldCharType="begin"/>
    </w:r>
    <w:r w:rsidRPr="001D239E">
      <w:rPr>
        <w:color w:val="002554"/>
        <w:sz w:val="20"/>
        <w:szCs w:val="20"/>
        <w:lang w:eastAsia="en-GB"/>
      </w:rPr>
      <w:instrText xml:space="preserve"> PAGE   \* MERGEFORMAT </w:instrText>
    </w:r>
    <w:r w:rsidRPr="001D239E">
      <w:rPr>
        <w:color w:val="002554"/>
        <w:sz w:val="20"/>
        <w:szCs w:val="20"/>
        <w:lang w:eastAsia="en-GB"/>
      </w:rPr>
      <w:fldChar w:fldCharType="separate"/>
    </w:r>
    <w:r>
      <w:rPr>
        <w:noProof/>
        <w:color w:val="002554"/>
        <w:sz w:val="20"/>
        <w:szCs w:val="20"/>
        <w:lang w:eastAsia="en-GB"/>
      </w:rPr>
      <w:t>11</w:t>
    </w:r>
    <w:r w:rsidRPr="001D239E">
      <w:rPr>
        <w:color w:val="002554"/>
        <w:sz w:val="20"/>
        <w:szCs w:val="20"/>
        <w:lang w:eastAsia="en-GB"/>
      </w:rPr>
      <w:fldChar w:fldCharType="end"/>
    </w:r>
    <w:r>
      <w:rPr>
        <w:color w:val="002554"/>
        <w:sz w:val="20"/>
        <w:szCs w:val="20"/>
        <w:lang w:eastAsia="en-GB"/>
      </w:rPr>
      <w:t xml:space="preserve"> of </w:t>
    </w:r>
    <w:r w:rsidR="00A85271">
      <w:rPr>
        <w:color w:val="002554"/>
        <w:sz w:val="20"/>
        <w:szCs w:val="20"/>
        <w:lang w:eastAsia="en-GB"/>
      </w:rPr>
      <w:t>2</w:t>
    </w:r>
    <w:r>
      <w:rPr>
        <w:color w:val="002554"/>
        <w:sz w:val="20"/>
        <w:szCs w:val="20"/>
        <w:lang w:eastAsia="en-GB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35B8E" w14:textId="77777777" w:rsidR="006A1B97" w:rsidRDefault="006A1B9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9E7E" w14:textId="1B9C6050" w:rsidR="00BF5FA7" w:rsidRDefault="00BF5FA7" w:rsidP="001D239E">
    <w:pPr>
      <w:pStyle w:val="Footer"/>
      <w:pBdr>
        <w:top w:val="single" w:sz="4" w:space="1" w:color="1F497D" w:themeColor="text2"/>
      </w:pBdr>
      <w:tabs>
        <w:tab w:val="center" w:pos="8931"/>
      </w:tabs>
    </w:pPr>
    <w:r w:rsidRPr="00F62C8E">
      <w:rPr>
        <w:color w:val="002554"/>
        <w:sz w:val="20"/>
        <w:szCs w:val="20"/>
        <w:lang w:eastAsia="en-GB"/>
      </w:rPr>
      <w:t>St Helena Water Quality</w:t>
    </w:r>
    <w:r>
      <w:rPr>
        <w:color w:val="002554"/>
        <w:sz w:val="20"/>
        <w:szCs w:val="20"/>
        <w:lang w:eastAsia="en-GB"/>
      </w:rPr>
      <w:t xml:space="preserve">: </w:t>
    </w:r>
    <w:r w:rsidR="006A7C7C">
      <w:rPr>
        <w:color w:val="002554"/>
        <w:sz w:val="20"/>
        <w:szCs w:val="20"/>
        <w:lang w:eastAsia="en-GB"/>
      </w:rPr>
      <w:t>Suppl Material</w:t>
    </w:r>
    <w:r>
      <w:rPr>
        <w:i/>
        <w:color w:val="002554"/>
        <w:sz w:val="20"/>
        <w:szCs w:val="20"/>
        <w:lang w:eastAsia="en-GB"/>
      </w:rPr>
      <w:tab/>
    </w:r>
    <w:r>
      <w:rPr>
        <w:i/>
        <w:color w:val="002554"/>
        <w:sz w:val="20"/>
        <w:szCs w:val="20"/>
        <w:lang w:eastAsia="en-GB"/>
      </w:rPr>
      <w:tab/>
    </w:r>
    <w:r w:rsidRPr="001D239E">
      <w:rPr>
        <w:color w:val="002554"/>
        <w:sz w:val="20"/>
        <w:szCs w:val="20"/>
        <w:lang w:eastAsia="en-GB"/>
      </w:rPr>
      <w:t xml:space="preserve">Page </w:t>
    </w:r>
    <w:r w:rsidRPr="001D239E">
      <w:rPr>
        <w:color w:val="002554"/>
        <w:sz w:val="20"/>
        <w:szCs w:val="20"/>
        <w:lang w:eastAsia="en-GB"/>
      </w:rPr>
      <w:fldChar w:fldCharType="begin"/>
    </w:r>
    <w:r w:rsidRPr="001D239E">
      <w:rPr>
        <w:color w:val="002554"/>
        <w:sz w:val="20"/>
        <w:szCs w:val="20"/>
        <w:lang w:eastAsia="en-GB"/>
      </w:rPr>
      <w:instrText xml:space="preserve"> PAGE   \* MERGEFORMAT </w:instrText>
    </w:r>
    <w:r w:rsidRPr="001D239E">
      <w:rPr>
        <w:color w:val="002554"/>
        <w:sz w:val="20"/>
        <w:szCs w:val="20"/>
        <w:lang w:eastAsia="en-GB"/>
      </w:rPr>
      <w:fldChar w:fldCharType="separate"/>
    </w:r>
    <w:r>
      <w:rPr>
        <w:noProof/>
        <w:color w:val="002554"/>
        <w:sz w:val="20"/>
        <w:szCs w:val="20"/>
        <w:lang w:eastAsia="en-GB"/>
      </w:rPr>
      <w:t>11</w:t>
    </w:r>
    <w:r w:rsidRPr="001D239E">
      <w:rPr>
        <w:color w:val="002554"/>
        <w:sz w:val="20"/>
        <w:szCs w:val="20"/>
        <w:lang w:eastAsia="en-GB"/>
      </w:rPr>
      <w:fldChar w:fldCharType="end"/>
    </w:r>
    <w:r>
      <w:rPr>
        <w:color w:val="002554"/>
        <w:sz w:val="20"/>
        <w:szCs w:val="20"/>
        <w:lang w:eastAsia="en-GB"/>
      </w:rPr>
      <w:t xml:space="preserve"> of </w:t>
    </w:r>
    <w:r w:rsidR="006A7C7C">
      <w:rPr>
        <w:color w:val="002554"/>
        <w:sz w:val="20"/>
        <w:szCs w:val="20"/>
        <w:lang w:eastAsia="en-GB"/>
      </w:rPr>
      <w:t>29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27A3A560" w:rsidR="00995F6A" w:rsidRPr="00577C4C" w:rsidRDefault="00C66F98">
    <w:pPr>
      <w:rPr>
        <w:color w:val="C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EE707" w14:textId="77777777" w:rsidR="00C66F98" w:rsidRDefault="00C66F98" w:rsidP="00117666">
      <w:pPr>
        <w:spacing w:after="0"/>
      </w:pPr>
      <w:r>
        <w:separator/>
      </w:r>
    </w:p>
  </w:footnote>
  <w:footnote w:type="continuationSeparator" w:id="0">
    <w:p w14:paraId="041FB5E4" w14:textId="77777777" w:rsidR="00C66F98" w:rsidRDefault="00C66F9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F45C" w14:textId="77777777" w:rsidR="006A1B97" w:rsidRDefault="006A1B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91E1C" w14:textId="77777777" w:rsidR="006A1B97" w:rsidRDefault="006A1B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8CBF7" w14:textId="77777777" w:rsidR="006A1B97" w:rsidRDefault="006A1B9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33FD1" w14:textId="77777777" w:rsidR="009D5759" w:rsidRDefault="009D575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0B1B34"/>
    <w:multiLevelType w:val="hybridMultilevel"/>
    <w:tmpl w:val="99DAD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5740"/>
    <w:rsid w:val="00045011"/>
    <w:rsid w:val="00052A14"/>
    <w:rsid w:val="00053E1F"/>
    <w:rsid w:val="00077D53"/>
    <w:rsid w:val="00077F03"/>
    <w:rsid w:val="0008124B"/>
    <w:rsid w:val="00081D5B"/>
    <w:rsid w:val="00085844"/>
    <w:rsid w:val="00097525"/>
    <w:rsid w:val="000D29FF"/>
    <w:rsid w:val="000D5E1F"/>
    <w:rsid w:val="000E3F37"/>
    <w:rsid w:val="00105FD9"/>
    <w:rsid w:val="00106888"/>
    <w:rsid w:val="00117666"/>
    <w:rsid w:val="00137C8D"/>
    <w:rsid w:val="00142DE4"/>
    <w:rsid w:val="001461E9"/>
    <w:rsid w:val="001501E0"/>
    <w:rsid w:val="001549D3"/>
    <w:rsid w:val="00160065"/>
    <w:rsid w:val="00177C60"/>
    <w:rsid w:val="00177D84"/>
    <w:rsid w:val="001A5219"/>
    <w:rsid w:val="001C3C0D"/>
    <w:rsid w:val="001E6891"/>
    <w:rsid w:val="001F0E1F"/>
    <w:rsid w:val="00204481"/>
    <w:rsid w:val="002071F7"/>
    <w:rsid w:val="00244766"/>
    <w:rsid w:val="00267D18"/>
    <w:rsid w:val="00274347"/>
    <w:rsid w:val="002868E2"/>
    <w:rsid w:val="002869C3"/>
    <w:rsid w:val="002936E4"/>
    <w:rsid w:val="002A1851"/>
    <w:rsid w:val="002B4A57"/>
    <w:rsid w:val="002C2416"/>
    <w:rsid w:val="002C74CA"/>
    <w:rsid w:val="002D6253"/>
    <w:rsid w:val="002F05F6"/>
    <w:rsid w:val="00311A7C"/>
    <w:rsid w:val="003123F4"/>
    <w:rsid w:val="003125A4"/>
    <w:rsid w:val="00344FEC"/>
    <w:rsid w:val="003544FB"/>
    <w:rsid w:val="003C3E2C"/>
    <w:rsid w:val="003D2F2D"/>
    <w:rsid w:val="003D43A8"/>
    <w:rsid w:val="003E27CC"/>
    <w:rsid w:val="003E7C81"/>
    <w:rsid w:val="00401590"/>
    <w:rsid w:val="0042357E"/>
    <w:rsid w:val="00431408"/>
    <w:rsid w:val="00445C97"/>
    <w:rsid w:val="00447801"/>
    <w:rsid w:val="00450BBC"/>
    <w:rsid w:val="00452E9C"/>
    <w:rsid w:val="0045515D"/>
    <w:rsid w:val="004735C8"/>
    <w:rsid w:val="004835BE"/>
    <w:rsid w:val="004947A6"/>
    <w:rsid w:val="004961FF"/>
    <w:rsid w:val="00496C5A"/>
    <w:rsid w:val="004D15F4"/>
    <w:rsid w:val="004D3248"/>
    <w:rsid w:val="004E1418"/>
    <w:rsid w:val="0050117E"/>
    <w:rsid w:val="00517A89"/>
    <w:rsid w:val="00522F1A"/>
    <w:rsid w:val="005250F2"/>
    <w:rsid w:val="00544A2C"/>
    <w:rsid w:val="00571AE7"/>
    <w:rsid w:val="005725C3"/>
    <w:rsid w:val="0057519E"/>
    <w:rsid w:val="00593EEA"/>
    <w:rsid w:val="005A5EEE"/>
    <w:rsid w:val="005D73B2"/>
    <w:rsid w:val="005E544C"/>
    <w:rsid w:val="00603E19"/>
    <w:rsid w:val="00624299"/>
    <w:rsid w:val="006375C7"/>
    <w:rsid w:val="00654E8F"/>
    <w:rsid w:val="00660D05"/>
    <w:rsid w:val="006820B1"/>
    <w:rsid w:val="006A1B97"/>
    <w:rsid w:val="006A7C7C"/>
    <w:rsid w:val="006B786D"/>
    <w:rsid w:val="006B7D14"/>
    <w:rsid w:val="006C25FB"/>
    <w:rsid w:val="006E728D"/>
    <w:rsid w:val="006F0A60"/>
    <w:rsid w:val="006F296D"/>
    <w:rsid w:val="00701727"/>
    <w:rsid w:val="007050E5"/>
    <w:rsid w:val="0070566C"/>
    <w:rsid w:val="00714C50"/>
    <w:rsid w:val="00721B2F"/>
    <w:rsid w:val="00725A7D"/>
    <w:rsid w:val="00733B82"/>
    <w:rsid w:val="007501BE"/>
    <w:rsid w:val="00754E21"/>
    <w:rsid w:val="007768C8"/>
    <w:rsid w:val="00790BB3"/>
    <w:rsid w:val="007A19EE"/>
    <w:rsid w:val="007A3204"/>
    <w:rsid w:val="007A4CA6"/>
    <w:rsid w:val="007A6674"/>
    <w:rsid w:val="007C206C"/>
    <w:rsid w:val="007C42E3"/>
    <w:rsid w:val="007D757A"/>
    <w:rsid w:val="007E68F0"/>
    <w:rsid w:val="008125A4"/>
    <w:rsid w:val="00817DD6"/>
    <w:rsid w:val="008326BB"/>
    <w:rsid w:val="0083759F"/>
    <w:rsid w:val="00885156"/>
    <w:rsid w:val="008B0B8E"/>
    <w:rsid w:val="008E6F88"/>
    <w:rsid w:val="0090234D"/>
    <w:rsid w:val="00906B73"/>
    <w:rsid w:val="00911B91"/>
    <w:rsid w:val="009151AA"/>
    <w:rsid w:val="0092210C"/>
    <w:rsid w:val="009243B6"/>
    <w:rsid w:val="00925DAC"/>
    <w:rsid w:val="0093429D"/>
    <w:rsid w:val="00943573"/>
    <w:rsid w:val="00964134"/>
    <w:rsid w:val="00965F63"/>
    <w:rsid w:val="00970F7D"/>
    <w:rsid w:val="00971D8C"/>
    <w:rsid w:val="00981DCC"/>
    <w:rsid w:val="009836CD"/>
    <w:rsid w:val="00987E76"/>
    <w:rsid w:val="00994A3D"/>
    <w:rsid w:val="00995191"/>
    <w:rsid w:val="009A2A9C"/>
    <w:rsid w:val="009C15B7"/>
    <w:rsid w:val="009C2B12"/>
    <w:rsid w:val="009D24E8"/>
    <w:rsid w:val="009D408F"/>
    <w:rsid w:val="009D44EE"/>
    <w:rsid w:val="009D5759"/>
    <w:rsid w:val="009F3863"/>
    <w:rsid w:val="00A04686"/>
    <w:rsid w:val="00A15459"/>
    <w:rsid w:val="00A174D9"/>
    <w:rsid w:val="00A25D4E"/>
    <w:rsid w:val="00A62E0E"/>
    <w:rsid w:val="00A8483D"/>
    <w:rsid w:val="00A85271"/>
    <w:rsid w:val="00AA4D24"/>
    <w:rsid w:val="00AB4532"/>
    <w:rsid w:val="00AB6715"/>
    <w:rsid w:val="00AC5902"/>
    <w:rsid w:val="00AD1043"/>
    <w:rsid w:val="00AF260D"/>
    <w:rsid w:val="00B1671E"/>
    <w:rsid w:val="00B24817"/>
    <w:rsid w:val="00B25EB8"/>
    <w:rsid w:val="00B37F4D"/>
    <w:rsid w:val="00B44D7E"/>
    <w:rsid w:val="00B754AC"/>
    <w:rsid w:val="00B8552F"/>
    <w:rsid w:val="00B8667E"/>
    <w:rsid w:val="00BB5BAF"/>
    <w:rsid w:val="00BD4FD4"/>
    <w:rsid w:val="00BE02BA"/>
    <w:rsid w:val="00BE37E3"/>
    <w:rsid w:val="00BF18A9"/>
    <w:rsid w:val="00BF3653"/>
    <w:rsid w:val="00BF5FA7"/>
    <w:rsid w:val="00C15F24"/>
    <w:rsid w:val="00C164A5"/>
    <w:rsid w:val="00C27E55"/>
    <w:rsid w:val="00C31CC4"/>
    <w:rsid w:val="00C4709D"/>
    <w:rsid w:val="00C52A7B"/>
    <w:rsid w:val="00C56BAF"/>
    <w:rsid w:val="00C62D6C"/>
    <w:rsid w:val="00C66F98"/>
    <w:rsid w:val="00C679AA"/>
    <w:rsid w:val="00C75972"/>
    <w:rsid w:val="00CC5FD6"/>
    <w:rsid w:val="00CD066B"/>
    <w:rsid w:val="00CE0FED"/>
    <w:rsid w:val="00CE4FEE"/>
    <w:rsid w:val="00CF7E82"/>
    <w:rsid w:val="00D060CF"/>
    <w:rsid w:val="00D12C2F"/>
    <w:rsid w:val="00D33AC3"/>
    <w:rsid w:val="00D54EEB"/>
    <w:rsid w:val="00D6692D"/>
    <w:rsid w:val="00DB59C3"/>
    <w:rsid w:val="00DC259A"/>
    <w:rsid w:val="00DD211A"/>
    <w:rsid w:val="00DE23E8"/>
    <w:rsid w:val="00E23227"/>
    <w:rsid w:val="00E446A1"/>
    <w:rsid w:val="00E52377"/>
    <w:rsid w:val="00E537AD"/>
    <w:rsid w:val="00E64E17"/>
    <w:rsid w:val="00E716D8"/>
    <w:rsid w:val="00E866C9"/>
    <w:rsid w:val="00E946CD"/>
    <w:rsid w:val="00EA3D3C"/>
    <w:rsid w:val="00EB52C8"/>
    <w:rsid w:val="00EC090A"/>
    <w:rsid w:val="00ED20B5"/>
    <w:rsid w:val="00ED5578"/>
    <w:rsid w:val="00EE4A40"/>
    <w:rsid w:val="00EE6B89"/>
    <w:rsid w:val="00EE6D68"/>
    <w:rsid w:val="00F46900"/>
    <w:rsid w:val="00F61D89"/>
    <w:rsid w:val="00F714A6"/>
    <w:rsid w:val="00F81926"/>
    <w:rsid w:val="00FA4BD4"/>
    <w:rsid w:val="00FB0D81"/>
    <w:rsid w:val="00FB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3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FA7"/>
    <w:pPr>
      <w:keepNext/>
      <w:keepLines/>
      <w:spacing w:before="40" w:after="200" w:line="276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FA7"/>
    <w:pPr>
      <w:keepNext/>
      <w:keepLines/>
      <w:spacing w:before="40" w:after="200" w:line="276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FA7"/>
    <w:pPr>
      <w:keepNext/>
      <w:keepLines/>
      <w:spacing w:before="40" w:after="200" w:line="27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FA7"/>
    <w:pPr>
      <w:keepNext/>
      <w:keepLines/>
      <w:spacing w:before="40" w:after="200" w:line="27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aliases w:val="Figure Caption"/>
    <w:basedOn w:val="Normal"/>
    <w:next w:val="NoSpacing"/>
    <w:link w:val="CaptionChar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aliases w:val="_Bullet"/>
    <w:basedOn w:val="Normal"/>
    <w:uiPriority w:val="34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7C42E3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Normal"/>
    <w:rsid w:val="007C42E3"/>
    <w:pPr>
      <w:spacing w:before="100" w:beforeAutospacing="1" w:after="100" w:afterAutospacing="1"/>
    </w:pPr>
    <w:rPr>
      <w:rFonts w:eastAsia="Times New Roman" w:cs="Times New Roman"/>
      <w:szCs w:val="24"/>
      <w:lang w:val="en-GB" w:eastAsia="en-GB"/>
    </w:rPr>
  </w:style>
  <w:style w:type="paragraph" w:customStyle="1" w:styleId="font5">
    <w:name w:val="font5"/>
    <w:basedOn w:val="Normal"/>
    <w:rsid w:val="007C42E3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22"/>
      <w:lang w:val="en-GB" w:eastAsia="en-GB"/>
    </w:rPr>
  </w:style>
  <w:style w:type="paragraph" w:customStyle="1" w:styleId="font6">
    <w:name w:val="font6"/>
    <w:basedOn w:val="Normal"/>
    <w:rsid w:val="007C42E3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22"/>
      <w:lang w:val="en-GB" w:eastAsia="en-GB"/>
    </w:rPr>
  </w:style>
  <w:style w:type="paragraph" w:customStyle="1" w:styleId="xl65">
    <w:name w:val="xl65"/>
    <w:basedOn w:val="Normal"/>
    <w:rsid w:val="007C42E3"/>
    <w:pPr>
      <w:spacing w:before="100" w:beforeAutospacing="1" w:after="100" w:afterAutospacing="1"/>
      <w:jc w:val="center"/>
    </w:pPr>
    <w:rPr>
      <w:rFonts w:eastAsia="Times New Roman" w:cs="Times New Roman"/>
      <w:szCs w:val="24"/>
      <w:lang w:val="en-GB" w:eastAsia="en-GB"/>
    </w:rPr>
  </w:style>
  <w:style w:type="paragraph" w:customStyle="1" w:styleId="xl66">
    <w:name w:val="xl66"/>
    <w:basedOn w:val="Normal"/>
    <w:rsid w:val="007C42E3"/>
    <w:pP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val="en-GB" w:eastAsia="en-GB"/>
    </w:rPr>
  </w:style>
  <w:style w:type="paragraph" w:customStyle="1" w:styleId="xl67">
    <w:name w:val="xl67"/>
    <w:basedOn w:val="Normal"/>
    <w:rsid w:val="007C42E3"/>
    <w:pP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val="en-GB" w:eastAsia="en-GB"/>
    </w:rPr>
  </w:style>
  <w:style w:type="paragraph" w:customStyle="1" w:styleId="xl68">
    <w:name w:val="xl68"/>
    <w:basedOn w:val="Normal"/>
    <w:rsid w:val="007C42E3"/>
    <w:pPr>
      <w:spacing w:before="100" w:beforeAutospacing="1" w:after="100" w:afterAutospacing="1"/>
      <w:jc w:val="center"/>
    </w:pPr>
    <w:rPr>
      <w:rFonts w:eastAsia="Times New Roman" w:cs="Times New Roman"/>
      <w:szCs w:val="24"/>
      <w:lang w:val="en-GB" w:eastAsia="en-GB"/>
    </w:rPr>
  </w:style>
  <w:style w:type="paragraph" w:customStyle="1" w:styleId="xl69">
    <w:name w:val="xl69"/>
    <w:basedOn w:val="Normal"/>
    <w:rsid w:val="007C42E3"/>
    <w:pP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val="en-GB" w:eastAsia="en-GB"/>
    </w:rPr>
  </w:style>
  <w:style w:type="character" w:customStyle="1" w:styleId="sc">
    <w:name w:val="sc"/>
    <w:basedOn w:val="DefaultParagraphFont"/>
    <w:rsid w:val="007C42E3"/>
  </w:style>
  <w:style w:type="paragraph" w:customStyle="1" w:styleId="TableContents">
    <w:name w:val="Table_Contents"/>
    <w:basedOn w:val="Normal"/>
    <w:uiPriority w:val="99"/>
    <w:qFormat/>
    <w:rsid w:val="007C42E3"/>
    <w:pPr>
      <w:spacing w:before="0" w:after="0"/>
    </w:pPr>
    <w:rPr>
      <w:rFonts w:ascii="Arial" w:hAnsi="Arial" w:cs="Arial"/>
      <w:sz w:val="22"/>
      <w:lang w:val="en-GB" w:eastAsia="en-GB"/>
    </w:rPr>
  </w:style>
  <w:style w:type="character" w:customStyle="1" w:styleId="section-facts-description-text">
    <w:name w:val="section-facts-description-text"/>
    <w:basedOn w:val="DefaultParagraphFont"/>
    <w:rsid w:val="007C42E3"/>
  </w:style>
  <w:style w:type="character" w:customStyle="1" w:styleId="Heading6Char">
    <w:name w:val="Heading 6 Char"/>
    <w:basedOn w:val="DefaultParagraphFont"/>
    <w:link w:val="Heading6"/>
    <w:uiPriority w:val="9"/>
    <w:semiHidden/>
    <w:rsid w:val="00BF5FA7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FA7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FA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FA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table" w:customStyle="1" w:styleId="GridTable4-Accent51">
    <w:name w:val="Grid Table 4 - Accent 51"/>
    <w:basedOn w:val="TableNormal"/>
    <w:uiPriority w:val="49"/>
    <w:rsid w:val="00BF5FA7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CefasHeading">
    <w:name w:val="Cefas Heading"/>
    <w:basedOn w:val="Normal"/>
    <w:link w:val="CefasHeadingChar"/>
    <w:rsid w:val="00BF5FA7"/>
    <w:pPr>
      <w:keepNext/>
      <w:spacing w:before="0" w:line="276" w:lineRule="auto"/>
      <w:ind w:left="397"/>
      <w:contextualSpacing/>
      <w:jc w:val="both"/>
      <w:outlineLvl w:val="0"/>
    </w:pPr>
    <w:rPr>
      <w:rFonts w:ascii="Verdana" w:eastAsia="Times New Roman" w:hAnsi="Verdana" w:cs="Arial"/>
      <w:b/>
      <w:color w:val="244061"/>
      <w:sz w:val="36"/>
      <w:szCs w:val="36"/>
      <w:lang w:val="en-GB"/>
    </w:rPr>
  </w:style>
  <w:style w:type="character" w:customStyle="1" w:styleId="CefasHeadingChar">
    <w:name w:val="Cefas Heading Char"/>
    <w:basedOn w:val="DefaultParagraphFont"/>
    <w:link w:val="CefasHeading"/>
    <w:rsid w:val="00BF5FA7"/>
    <w:rPr>
      <w:rFonts w:ascii="Verdana" w:eastAsia="Times New Roman" w:hAnsi="Verdana" w:cs="Arial"/>
      <w:b/>
      <w:color w:val="244061"/>
      <w:sz w:val="36"/>
      <w:szCs w:val="36"/>
      <w:lang w:val="en-GB"/>
    </w:rPr>
  </w:style>
  <w:style w:type="paragraph" w:customStyle="1" w:styleId="Cefastitle">
    <w:name w:val="Cefas title"/>
    <w:basedOn w:val="Normal"/>
    <w:link w:val="CefastitleChar"/>
    <w:rsid w:val="00BF5FA7"/>
    <w:pPr>
      <w:spacing w:before="0" w:after="640" w:line="276" w:lineRule="auto"/>
      <w:ind w:left="397"/>
    </w:pPr>
    <w:rPr>
      <w:rFonts w:asciiTheme="minorHAnsi" w:hAnsiTheme="minorHAnsi" w:cstheme="minorHAnsi"/>
      <w:b/>
      <w:color w:val="002554"/>
      <w:sz w:val="60"/>
      <w:szCs w:val="60"/>
      <w:lang w:val="en-GB"/>
    </w:rPr>
  </w:style>
  <w:style w:type="character" w:customStyle="1" w:styleId="CefastitleChar">
    <w:name w:val="Cefas title Char"/>
    <w:basedOn w:val="DefaultParagraphFont"/>
    <w:link w:val="Cefastitle"/>
    <w:rsid w:val="00BF5FA7"/>
    <w:rPr>
      <w:rFonts w:cstheme="minorHAnsi"/>
      <w:b/>
      <w:color w:val="002554"/>
      <w:sz w:val="60"/>
      <w:szCs w:val="6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BF5FA7"/>
    <w:pPr>
      <w:spacing w:before="0" w:after="40" w:line="276" w:lineRule="auto"/>
      <w:ind w:left="680"/>
      <w:jc w:val="both"/>
    </w:pPr>
    <w:rPr>
      <w:rFonts w:asciiTheme="minorHAnsi" w:hAnsiTheme="minorHAnsi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BF5FA7"/>
    <w:pPr>
      <w:tabs>
        <w:tab w:val="left" w:pos="440"/>
        <w:tab w:val="left" w:pos="1100"/>
        <w:tab w:val="right" w:leader="dot" w:pos="9016"/>
      </w:tabs>
      <w:spacing w:before="0" w:after="40" w:line="276" w:lineRule="auto"/>
      <w:ind w:left="397"/>
      <w:jc w:val="both"/>
    </w:pPr>
    <w:rPr>
      <w:rFonts w:asciiTheme="minorHAnsi" w:hAnsiTheme="minorHAnsi"/>
      <w:sz w:val="22"/>
      <w:lang w:val="en-GB"/>
    </w:rPr>
  </w:style>
  <w:style w:type="paragraph" w:customStyle="1" w:styleId="TableCaption">
    <w:name w:val="Table Caption"/>
    <w:basedOn w:val="Caption"/>
    <w:link w:val="TableCaptionChar"/>
    <w:qFormat/>
    <w:rsid w:val="00BF5FA7"/>
    <w:pPr>
      <w:keepNext w:val="0"/>
      <w:spacing w:before="0" w:after="200"/>
      <w:ind w:left="397"/>
      <w:jc w:val="both"/>
    </w:pPr>
    <w:rPr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BF5FA7"/>
    <w:pPr>
      <w:spacing w:before="0" w:after="200" w:line="276" w:lineRule="auto"/>
      <w:ind w:left="397"/>
      <w:jc w:val="both"/>
    </w:pPr>
    <w:rPr>
      <w:rFonts w:asciiTheme="minorHAnsi" w:hAnsiTheme="minorHAnsi"/>
      <w:sz w:val="22"/>
      <w:lang w:val="en-GB"/>
    </w:rPr>
  </w:style>
  <w:style w:type="character" w:customStyle="1" w:styleId="CaptionChar">
    <w:name w:val="Caption Char"/>
    <w:aliases w:val="Figure Caption Char"/>
    <w:basedOn w:val="DefaultParagraphFont"/>
    <w:link w:val="Caption"/>
    <w:uiPriority w:val="35"/>
    <w:rsid w:val="00BF5FA7"/>
    <w:rPr>
      <w:rFonts w:ascii="Times New Roman" w:hAnsi="Times New Roman" w:cs="Times New Roman"/>
      <w:b/>
      <w:bCs/>
      <w:sz w:val="24"/>
      <w:szCs w:val="24"/>
    </w:rPr>
  </w:style>
  <w:style w:type="character" w:customStyle="1" w:styleId="TableCaptionChar">
    <w:name w:val="Table Caption Char"/>
    <w:basedOn w:val="CaptionChar"/>
    <w:link w:val="TableCaption"/>
    <w:rsid w:val="00BF5FA7"/>
    <w:rPr>
      <w:rFonts w:ascii="Times New Roman" w:hAnsi="Times New Roman" w:cs="Times New Roman"/>
      <w:b/>
      <w:bCs/>
      <w:sz w:val="24"/>
      <w:szCs w:val="24"/>
      <w:lang w:val="en-GB"/>
    </w:rPr>
  </w:style>
  <w:style w:type="paragraph" w:customStyle="1" w:styleId="Appendix">
    <w:name w:val="Appendix"/>
    <w:basedOn w:val="Normal"/>
    <w:next w:val="Normal"/>
    <w:qFormat/>
    <w:rsid w:val="00BF5FA7"/>
    <w:pPr>
      <w:keepNext/>
      <w:pBdr>
        <w:top w:val="single" w:sz="18" w:space="1" w:color="244061" w:themeColor="accent1" w:themeShade="80"/>
      </w:pBdr>
      <w:spacing w:before="0" w:line="276" w:lineRule="auto"/>
      <w:contextualSpacing/>
      <w:jc w:val="both"/>
      <w:outlineLvl w:val="0"/>
    </w:pPr>
    <w:rPr>
      <w:rFonts w:asciiTheme="minorHAnsi" w:eastAsia="Times New Roman" w:hAnsiTheme="minorHAnsi" w:cs="Arial"/>
      <w:b/>
      <w:color w:val="244061"/>
      <w:sz w:val="36"/>
      <w:szCs w:val="36"/>
      <w:lang w:val="en-GB"/>
    </w:rPr>
  </w:style>
  <w:style w:type="paragraph" w:customStyle="1" w:styleId="CefasSub-heading">
    <w:name w:val="Cefas Sub-heading"/>
    <w:basedOn w:val="Normal"/>
    <w:link w:val="CefasSub-headingChar"/>
    <w:rsid w:val="00BF5FA7"/>
    <w:pPr>
      <w:spacing w:before="0" w:after="200" w:line="276" w:lineRule="auto"/>
      <w:ind w:left="397"/>
    </w:pPr>
    <w:rPr>
      <w:rFonts w:asciiTheme="minorHAnsi" w:hAnsiTheme="minorHAnsi" w:cstheme="minorHAnsi"/>
      <w:b/>
      <w:bCs/>
      <w:color w:val="004C6F"/>
      <w:sz w:val="36"/>
      <w:szCs w:val="28"/>
      <w:lang w:val="en-GB"/>
    </w:rPr>
  </w:style>
  <w:style w:type="character" w:customStyle="1" w:styleId="CefasSub-headingChar">
    <w:name w:val="Cefas Sub-heading Char"/>
    <w:basedOn w:val="DefaultParagraphFont"/>
    <w:link w:val="CefasSub-heading"/>
    <w:rsid w:val="00BF5FA7"/>
    <w:rPr>
      <w:rFonts w:cstheme="minorHAnsi"/>
      <w:b/>
      <w:bCs/>
      <w:color w:val="004C6F"/>
      <w:sz w:val="36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BF5FA7"/>
    <w:pPr>
      <w:spacing w:before="0" w:after="200"/>
      <w:ind w:left="397"/>
      <w:jc w:val="both"/>
    </w:pPr>
    <w:rPr>
      <w:rFonts w:ascii="Calibri" w:hAnsi="Calibri" w:cs="Times New Roman"/>
      <w:sz w:val="22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BF5FA7"/>
    <w:rPr>
      <w:rFonts w:ascii="Calibri" w:hAnsi="Calibri" w:cs="Times New Roman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F5FA7"/>
    <w:pPr>
      <w:keepNext/>
      <w:keepLines/>
      <w:numPr>
        <w:numId w:val="0"/>
      </w:numPr>
      <w:spacing w:after="20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Normalblue">
    <w:name w:val="Normal_blue"/>
    <w:basedOn w:val="Normal"/>
    <w:rsid w:val="00BF5FA7"/>
    <w:pPr>
      <w:spacing w:before="0" w:after="200" w:line="276" w:lineRule="auto"/>
      <w:ind w:left="397"/>
      <w:jc w:val="both"/>
    </w:pPr>
    <w:rPr>
      <w:rFonts w:asciiTheme="minorHAnsi" w:hAnsiTheme="minorHAnsi"/>
      <w:color w:val="004C6F"/>
      <w:sz w:val="22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BF5FA7"/>
    <w:pPr>
      <w:tabs>
        <w:tab w:val="left" w:pos="1540"/>
        <w:tab w:val="right" w:leader="dot" w:pos="9016"/>
      </w:tabs>
      <w:spacing w:before="0" w:after="40" w:line="276" w:lineRule="auto"/>
      <w:ind w:left="794"/>
      <w:jc w:val="both"/>
    </w:pPr>
    <w:rPr>
      <w:rFonts w:asciiTheme="minorHAnsi" w:hAnsiTheme="minorHAnsi"/>
      <w:sz w:val="22"/>
      <w:lang w:val="en-GB"/>
    </w:rPr>
  </w:style>
  <w:style w:type="character" w:styleId="Mention">
    <w:name w:val="Mention"/>
    <w:basedOn w:val="DefaultParagraphFont"/>
    <w:uiPriority w:val="99"/>
    <w:semiHidden/>
    <w:unhideWhenUsed/>
    <w:rsid w:val="00BF5FA7"/>
    <w:rPr>
      <w:color w:val="2B579A"/>
      <w:shd w:val="clear" w:color="auto" w:fill="E6E6E6"/>
    </w:rPr>
  </w:style>
  <w:style w:type="paragraph" w:customStyle="1" w:styleId="Caption-textonly">
    <w:name w:val="Caption - text only"/>
    <w:basedOn w:val="NoSpacing"/>
    <w:rsid w:val="00BF5FA7"/>
    <w:pPr>
      <w:spacing w:after="200"/>
      <w:ind w:left="567"/>
      <w:jc w:val="both"/>
    </w:pPr>
    <w:rPr>
      <w:rFonts w:asciiTheme="minorHAnsi" w:hAnsiTheme="minorHAnsi"/>
      <w:color w:val="44546A"/>
      <w:sz w:val="18"/>
      <w:szCs w:val="18"/>
      <w:lang w:val="en-GB"/>
    </w:rPr>
  </w:style>
  <w:style w:type="table" w:styleId="GridTable4-Accent5">
    <w:name w:val="Grid Table 4 Accent 5"/>
    <w:basedOn w:val="TableNormal"/>
    <w:uiPriority w:val="49"/>
    <w:rsid w:val="00BF5FA7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F5FA7"/>
    <w:rPr>
      <w:color w:val="808080"/>
      <w:shd w:val="clear" w:color="auto" w:fill="E6E6E6"/>
    </w:rPr>
  </w:style>
  <w:style w:type="character" w:styleId="PageNumber">
    <w:name w:val="page number"/>
    <w:basedOn w:val="DefaultParagraphFont"/>
    <w:uiPriority w:val="99"/>
    <w:semiHidden/>
    <w:unhideWhenUsed/>
    <w:rsid w:val="00BF5FA7"/>
  </w:style>
  <w:style w:type="paragraph" w:customStyle="1" w:styleId="nova-e-listitem">
    <w:name w:val="nova-e-list__item"/>
    <w:basedOn w:val="Normal"/>
    <w:rsid w:val="00BF5FA7"/>
    <w:pPr>
      <w:spacing w:before="100" w:beforeAutospacing="1" w:after="100" w:afterAutospacing="1"/>
    </w:pPr>
    <w:rPr>
      <w:rFonts w:eastAsia="Times New Roman" w:cs="Times New Roman"/>
      <w:szCs w:val="24"/>
      <w:lang w:val="en-GB" w:eastAsia="en-GB"/>
    </w:rPr>
  </w:style>
  <w:style w:type="paragraph" w:customStyle="1" w:styleId="TableText">
    <w:name w:val="Table Text"/>
    <w:basedOn w:val="Normal"/>
    <w:qFormat/>
    <w:rsid w:val="00BF5FA7"/>
    <w:pPr>
      <w:spacing w:before="40" w:after="40"/>
    </w:pPr>
    <w:rPr>
      <w:rFonts w:ascii="Calibri" w:eastAsia="Times New Roman" w:hAnsi="Calibri" w:cs="Times New Roman"/>
      <w:sz w:val="20"/>
      <w:szCs w:val="24"/>
      <w:lang w:val="en-GB"/>
    </w:rPr>
  </w:style>
  <w:style w:type="paragraph" w:customStyle="1" w:styleId="Default">
    <w:name w:val="Default"/>
    <w:rsid w:val="00BF5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e24kjd">
    <w:name w:val="e24kjd"/>
    <w:basedOn w:val="DefaultParagraphFont"/>
    <w:rsid w:val="00BF5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eader" Target="header4.xml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header" Target="header6.xml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5.xm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5.xm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29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Suzanne Painting (Cefas)</cp:lastModifiedBy>
  <cp:revision>3</cp:revision>
  <cp:lastPrinted>2013-10-03T12:51:00Z</cp:lastPrinted>
  <dcterms:created xsi:type="dcterms:W3CDTF">2021-05-18T22:28:00Z</dcterms:created>
  <dcterms:modified xsi:type="dcterms:W3CDTF">2021-05-18T22:28:00Z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c2ddd0-afbf-49e4-8b02-da81def1ba6b_Enabled">
    <vt:lpwstr>True</vt:lpwstr>
  </property>
  <property fmtid="{D5CDD505-2E9C-101B-9397-08002B2CF9AE}" pid="3" name="MSIP_Label_a0c2ddd0-afbf-49e4-8b02-da81def1ba6b_SiteId">
    <vt:lpwstr>eeea3199-afa0-41eb-bbf2-f6e42c3da7cf</vt:lpwstr>
  </property>
  <property fmtid="{D5CDD505-2E9C-101B-9397-08002B2CF9AE}" pid="4" name="MSIP_Label_a0c2ddd0-afbf-49e4-8b02-da81def1ba6b_Owner">
    <vt:lpwstr>suzanne.painting@cefas.co.uk</vt:lpwstr>
  </property>
  <property fmtid="{D5CDD505-2E9C-101B-9397-08002B2CF9AE}" pid="5" name="MSIP_Label_a0c2ddd0-afbf-49e4-8b02-da81def1ba6b_SetDate">
    <vt:lpwstr>2020-10-22T11:40:28.5113018Z</vt:lpwstr>
  </property>
  <property fmtid="{D5CDD505-2E9C-101B-9397-08002B2CF9AE}" pid="6" name="MSIP_Label_a0c2ddd0-afbf-49e4-8b02-da81def1ba6b_Name">
    <vt:lpwstr>Official</vt:lpwstr>
  </property>
  <property fmtid="{D5CDD505-2E9C-101B-9397-08002B2CF9AE}" pid="7" name="MSIP_Label_a0c2ddd0-afbf-49e4-8b02-da81def1ba6b_Application">
    <vt:lpwstr>Microsoft Azure Information Protection</vt:lpwstr>
  </property>
  <property fmtid="{D5CDD505-2E9C-101B-9397-08002B2CF9AE}" pid="8" name="MSIP_Label_a0c2ddd0-afbf-49e4-8b02-da81def1ba6b_ActionId">
    <vt:lpwstr>aece3121-2200-4ebb-b113-7aea9124584c</vt:lpwstr>
  </property>
  <property fmtid="{D5CDD505-2E9C-101B-9397-08002B2CF9AE}" pid="9" name="MSIP_Label_a0c2ddd0-afbf-49e4-8b02-da81def1ba6b_Extended_MSFT_Method">
    <vt:lpwstr>Automatic</vt:lpwstr>
  </property>
  <property fmtid="{D5CDD505-2E9C-101B-9397-08002B2CF9AE}" pid="10" name="Sensitivity">
    <vt:lpwstr>Official</vt:lpwstr>
  </property>
</Properties>
</file>