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2DDF1" w14:textId="2818B4DA" w:rsidR="00316A9F" w:rsidRDefault="00316A9F" w:rsidP="002D70D9">
      <w:pPr>
        <w:jc w:val="both"/>
        <w:rPr>
          <w:b/>
          <w:color w:val="000000" w:themeColor="text1"/>
          <w:lang w:val="en-GB"/>
        </w:rPr>
      </w:pPr>
      <w:r>
        <w:rPr>
          <w:b/>
          <w:color w:val="000000" w:themeColor="text1"/>
          <w:lang w:val="en-GB"/>
        </w:rPr>
        <w:t xml:space="preserve">Appendix </w:t>
      </w:r>
    </w:p>
    <w:p w14:paraId="356FF83A" w14:textId="77777777" w:rsidR="00316A9F" w:rsidRDefault="00316A9F" w:rsidP="002D70D9">
      <w:pPr>
        <w:jc w:val="both"/>
        <w:rPr>
          <w:b/>
          <w:color w:val="000000" w:themeColor="text1"/>
          <w:lang w:val="en-GB"/>
        </w:rPr>
      </w:pPr>
    </w:p>
    <w:p w14:paraId="7E45BBCD" w14:textId="64E4B7E7" w:rsidR="003A084E" w:rsidRPr="00753796" w:rsidRDefault="007636A8" w:rsidP="002D70D9">
      <w:pPr>
        <w:jc w:val="both"/>
        <w:rPr>
          <w:rStyle w:val="Hyperlink"/>
          <w:color w:val="000000" w:themeColor="text1"/>
          <w:lang w:val="en-GB"/>
        </w:rPr>
      </w:pPr>
      <w:r w:rsidRPr="00753796">
        <w:rPr>
          <w:b/>
          <w:color w:val="000000" w:themeColor="text1"/>
          <w:lang w:val="en-GB"/>
        </w:rPr>
        <w:t>Annex</w:t>
      </w:r>
      <w:r w:rsidR="0063535E" w:rsidRPr="00753796">
        <w:rPr>
          <w:b/>
          <w:color w:val="000000" w:themeColor="text1"/>
          <w:lang w:val="en-GB"/>
        </w:rPr>
        <w:t xml:space="preserve"> 1: </w:t>
      </w:r>
      <w:r w:rsidRPr="00753796">
        <w:rPr>
          <w:color w:val="000000" w:themeColor="text1"/>
          <w:lang w:val="en-GB"/>
        </w:rPr>
        <w:t xml:space="preserve">Map </w:t>
      </w:r>
      <w:r w:rsidR="00167466">
        <w:rPr>
          <w:color w:val="000000" w:themeColor="text1"/>
          <w:lang w:val="en-GB"/>
        </w:rPr>
        <w:t>showing</w:t>
      </w:r>
      <w:r w:rsidR="00167466" w:rsidRPr="00753796">
        <w:rPr>
          <w:color w:val="000000" w:themeColor="text1"/>
          <w:lang w:val="en-GB"/>
        </w:rPr>
        <w:t xml:space="preserve"> </w:t>
      </w:r>
      <w:r w:rsidRPr="00753796">
        <w:rPr>
          <w:color w:val="000000" w:themeColor="text1"/>
          <w:lang w:val="en-GB"/>
        </w:rPr>
        <w:t>the g</w:t>
      </w:r>
      <w:r w:rsidR="0063535E" w:rsidRPr="00753796">
        <w:rPr>
          <w:color w:val="000000" w:themeColor="text1"/>
          <w:lang w:val="en-GB"/>
        </w:rPr>
        <w:t xml:space="preserve">eographical situation of the parks where the interviews were conducted within the </w:t>
      </w:r>
      <w:r w:rsidR="00167466" w:rsidRPr="00753796">
        <w:rPr>
          <w:color w:val="000000" w:themeColor="text1"/>
          <w:lang w:val="en-GB"/>
        </w:rPr>
        <w:t>Brussels</w:t>
      </w:r>
      <w:r w:rsidR="00167466">
        <w:rPr>
          <w:color w:val="000000" w:themeColor="text1"/>
          <w:lang w:val="en-GB"/>
        </w:rPr>
        <w:t>-</w:t>
      </w:r>
      <w:r w:rsidR="0063535E" w:rsidRPr="00753796">
        <w:rPr>
          <w:color w:val="000000" w:themeColor="text1"/>
          <w:lang w:val="en-GB"/>
        </w:rPr>
        <w:t xml:space="preserve">Capital Region </w:t>
      </w:r>
      <w:r w:rsidR="003A084E">
        <w:rPr>
          <w:color w:val="000000" w:themeColor="text1"/>
          <w:lang w:val="en-GB"/>
        </w:rPr>
        <w:t>(</w:t>
      </w:r>
      <w:r w:rsidR="003A084E" w:rsidRPr="0075606E">
        <w:rPr>
          <w:color w:val="000000" w:themeColor="text1"/>
          <w:lang w:val="en-GB" w:eastAsia="en-US"/>
        </w:rPr>
        <w:t>Sources:</w:t>
      </w:r>
      <w:r w:rsidR="003A084E" w:rsidRPr="00753796">
        <w:rPr>
          <w:b/>
          <w:color w:val="000000" w:themeColor="text1"/>
          <w:lang w:val="en-GB" w:eastAsia="en-US"/>
        </w:rPr>
        <w:t xml:space="preserve"> </w:t>
      </w:r>
      <w:r w:rsidR="003A084E" w:rsidRPr="00753796">
        <w:rPr>
          <w:color w:val="000000" w:themeColor="text1"/>
          <w:lang w:val="en-GB" w:eastAsia="en-US"/>
        </w:rPr>
        <w:t xml:space="preserve">Regional roads from Brussels.mobility; grass cover from Ubris map. Retrieved from: </w:t>
      </w:r>
      <w:hyperlink r:id="rId8" w:history="1">
        <w:r w:rsidR="003A084E" w:rsidRPr="00753796">
          <w:rPr>
            <w:rStyle w:val="Hyperlink"/>
            <w:color w:val="000000" w:themeColor="text1"/>
            <w:lang w:val="en-GB"/>
          </w:rPr>
          <w:t>https://geobru.irisnet.be/en/catalogue/</w:t>
        </w:r>
      </w:hyperlink>
      <w:r w:rsidR="003A084E">
        <w:rPr>
          <w:rStyle w:val="Hyperlink"/>
          <w:color w:val="000000" w:themeColor="text1"/>
          <w:lang w:val="en-GB"/>
        </w:rPr>
        <w:t>)</w:t>
      </w:r>
    </w:p>
    <w:p w14:paraId="26811E54" w14:textId="0ADE05C3" w:rsidR="0063535E" w:rsidRPr="00753796" w:rsidRDefault="0063535E" w:rsidP="002D70D9">
      <w:pPr>
        <w:pStyle w:val="CommentText"/>
        <w:jc w:val="both"/>
        <w:rPr>
          <w:color w:val="000000" w:themeColor="text1"/>
          <w:sz w:val="24"/>
          <w:szCs w:val="24"/>
          <w:lang w:val="en-GB"/>
        </w:rPr>
      </w:pPr>
    </w:p>
    <w:p w14:paraId="42754665" w14:textId="57B9DE07" w:rsidR="0063535E" w:rsidRPr="00753796" w:rsidRDefault="007C7667" w:rsidP="002D70D9">
      <w:pPr>
        <w:rPr>
          <w:color w:val="000000" w:themeColor="text1"/>
          <w:lang w:val="en-GB" w:eastAsia="en-US"/>
        </w:rPr>
      </w:pPr>
      <w:r>
        <w:rPr>
          <w:noProof/>
          <w:color w:val="000000" w:themeColor="text1"/>
          <w:lang w:val="en-GB" w:eastAsia="en-US"/>
        </w:rPr>
        <w:drawing>
          <wp:inline distT="0" distB="0" distL="0" distR="0" wp14:anchorId="48A931CE" wp14:editId="1B34E820">
            <wp:extent cx="6197600" cy="4387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43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EA724" w14:textId="77777777" w:rsidR="00894CF5" w:rsidRPr="00753796" w:rsidRDefault="00894CF5" w:rsidP="002D70D9">
      <w:pPr>
        <w:rPr>
          <w:color w:val="000000" w:themeColor="text1"/>
          <w:lang w:val="en-GB" w:eastAsia="en-US"/>
        </w:rPr>
      </w:pPr>
    </w:p>
    <w:p w14:paraId="0B82794A" w14:textId="77777777" w:rsidR="002775F1" w:rsidRPr="00753796" w:rsidRDefault="002775F1" w:rsidP="002D70D9">
      <w:pPr>
        <w:rPr>
          <w:color w:val="000000" w:themeColor="text1"/>
          <w:lang w:val="en-GB" w:eastAsia="en-US"/>
        </w:rPr>
        <w:sectPr w:rsidR="002775F1" w:rsidRPr="00753796" w:rsidSect="002D70D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pgSz w:w="12240" w:h="15840"/>
          <w:pgMar w:top="1138" w:right="1181" w:bottom="1138" w:left="1282" w:header="283" w:footer="510" w:gutter="0"/>
          <w:cols w:space="720"/>
          <w:docGrid w:linePitch="360"/>
        </w:sectPr>
      </w:pPr>
    </w:p>
    <w:p w14:paraId="6CE668B3" w14:textId="359FA3AA" w:rsidR="00BD1BA0" w:rsidRPr="00BD1BA0" w:rsidRDefault="00011FFE" w:rsidP="002D70D9">
      <w:pPr>
        <w:jc w:val="both"/>
        <w:rPr>
          <w:color w:val="000000" w:themeColor="text1"/>
          <w:lang w:val="en-GB" w:eastAsia="en-GB"/>
        </w:rPr>
      </w:pPr>
      <w:r w:rsidRPr="00BD1BA0">
        <w:rPr>
          <w:b/>
          <w:color w:val="000000" w:themeColor="text1"/>
          <w:lang w:val="en-GB"/>
        </w:rPr>
        <w:lastRenderedPageBreak/>
        <w:t xml:space="preserve">Annex </w:t>
      </w:r>
      <w:r w:rsidR="007636A8" w:rsidRPr="00BD1BA0">
        <w:rPr>
          <w:b/>
          <w:color w:val="000000" w:themeColor="text1"/>
          <w:lang w:val="en-GB"/>
        </w:rPr>
        <w:t>2</w:t>
      </w:r>
      <w:r w:rsidRPr="00BD1BA0">
        <w:rPr>
          <w:b/>
          <w:color w:val="000000" w:themeColor="text1"/>
          <w:lang w:val="en-GB"/>
        </w:rPr>
        <w:t xml:space="preserve">: </w:t>
      </w:r>
      <w:r w:rsidRPr="00BD1BA0">
        <w:rPr>
          <w:color w:val="000000" w:themeColor="text1"/>
          <w:lang w:val="en-GB"/>
        </w:rPr>
        <w:t>Sociodemographic, socioeconomic</w:t>
      </w:r>
      <w:r w:rsidR="00167466" w:rsidRPr="00BD1BA0">
        <w:rPr>
          <w:color w:val="000000" w:themeColor="text1"/>
          <w:lang w:val="en-GB"/>
        </w:rPr>
        <w:t xml:space="preserve"> and </w:t>
      </w:r>
      <w:r w:rsidRPr="00BD1BA0">
        <w:rPr>
          <w:color w:val="000000" w:themeColor="text1"/>
          <w:lang w:val="en-GB"/>
        </w:rPr>
        <w:t>environmental characteristics and health status of the population living in the neighbo</w:t>
      </w:r>
      <w:r w:rsidR="00167466" w:rsidRPr="00BD1BA0">
        <w:rPr>
          <w:color w:val="000000" w:themeColor="text1"/>
          <w:lang w:val="en-GB"/>
        </w:rPr>
        <w:t>u</w:t>
      </w:r>
      <w:r w:rsidRPr="00BD1BA0">
        <w:rPr>
          <w:color w:val="000000" w:themeColor="text1"/>
          <w:lang w:val="en-GB"/>
        </w:rPr>
        <w:t xml:space="preserve">rhoods </w:t>
      </w:r>
      <w:r w:rsidR="00167466" w:rsidRPr="00BD1BA0">
        <w:rPr>
          <w:color w:val="000000" w:themeColor="text1"/>
          <w:lang w:val="en-GB"/>
        </w:rPr>
        <w:t xml:space="preserve">of the PGSs </w:t>
      </w:r>
      <w:r w:rsidRPr="00BD1BA0">
        <w:rPr>
          <w:color w:val="000000" w:themeColor="text1"/>
          <w:lang w:val="en-GB"/>
        </w:rPr>
        <w:t>where the interviews were conducted, compared to the BCR mean value</w:t>
      </w:r>
      <w:r w:rsidR="00BD1BA0" w:rsidRPr="00BD1BA0">
        <w:rPr>
          <w:color w:val="000000" w:themeColor="text1"/>
          <w:lang w:val="en-GB"/>
        </w:rPr>
        <w:t xml:space="preserve"> (Source: </w:t>
      </w:r>
      <w:r w:rsidR="00BD1BA0" w:rsidRPr="00BD1BA0">
        <w:rPr>
          <w:color w:val="000000" w:themeColor="text1"/>
          <w:lang w:val="en-GB" w:eastAsia="en-GB"/>
        </w:rPr>
        <w:t xml:space="preserve">Data retrieved from IBSA-BISA (in English: Brussels Institute for Statistics and Analytics) (Link: </w:t>
      </w:r>
      <w:hyperlink r:id="rId15" w:history="1">
        <w:r w:rsidR="00BD1BA0" w:rsidRPr="00BD1BA0">
          <w:rPr>
            <w:rStyle w:val="Hyperlink"/>
            <w:color w:val="000000" w:themeColor="text1"/>
            <w:lang w:val="en-GB" w:eastAsia="en-GB"/>
          </w:rPr>
          <w:t>https://monitoringdesquartiers.brussels/</w:t>
        </w:r>
      </w:hyperlink>
      <w:r w:rsidR="00BD1BA0" w:rsidRPr="00BD1BA0">
        <w:rPr>
          <w:color w:val="000000" w:themeColor="text1"/>
          <w:lang w:val="en-GB" w:eastAsia="en-GB"/>
        </w:rPr>
        <w:t>)</w:t>
      </w:r>
      <w:r w:rsidR="009E24D3">
        <w:rPr>
          <w:color w:val="000000" w:themeColor="text1"/>
          <w:lang w:val="en-GB" w:eastAsia="en-GB"/>
        </w:rPr>
        <w:t>)</w:t>
      </w:r>
      <w:r w:rsidR="00BD1BA0" w:rsidRPr="00BD1BA0">
        <w:rPr>
          <w:color w:val="000000" w:themeColor="text1"/>
          <w:lang w:val="en-GB" w:eastAsia="en-GB"/>
        </w:rPr>
        <w:t>.</w:t>
      </w:r>
    </w:p>
    <w:p w14:paraId="09C919FA" w14:textId="0251F770" w:rsidR="0095374A" w:rsidRPr="00753796" w:rsidRDefault="0095374A" w:rsidP="002D70D9">
      <w:pPr>
        <w:rPr>
          <w:color w:val="000000" w:themeColor="text1"/>
          <w:lang w:val="en-GB" w:eastAsia="en-US"/>
        </w:rPr>
      </w:pPr>
    </w:p>
    <w:tbl>
      <w:tblPr>
        <w:tblW w:w="13668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15"/>
        <w:gridCol w:w="853"/>
        <w:gridCol w:w="1117"/>
        <w:gridCol w:w="1588"/>
        <w:gridCol w:w="1139"/>
        <w:gridCol w:w="1139"/>
        <w:gridCol w:w="1423"/>
        <w:gridCol w:w="1424"/>
        <w:gridCol w:w="1142"/>
        <w:gridCol w:w="1106"/>
        <w:gridCol w:w="22"/>
      </w:tblGrid>
      <w:tr w:rsidR="00E93594" w:rsidRPr="00753796" w14:paraId="5392669E" w14:textId="77777777" w:rsidTr="00D05D99">
        <w:trPr>
          <w:gridAfter w:val="1"/>
          <w:wAfter w:w="22" w:type="dxa"/>
          <w:trHeight w:val="485"/>
        </w:trPr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8CF86B6" w14:textId="49789E39" w:rsidR="00C63F60" w:rsidRPr="00753796" w:rsidRDefault="00C63F60" w:rsidP="002D70D9">
            <w:pPr>
              <w:rPr>
                <w:b/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b/>
                <w:color w:val="000000" w:themeColor="text1"/>
                <w:sz w:val="16"/>
                <w:szCs w:val="16"/>
                <w:lang w:val="en-GB" w:eastAsia="en-GB"/>
              </w:rPr>
              <w:t>Neighbo</w:t>
            </w:r>
            <w:r w:rsidR="00167466">
              <w:rPr>
                <w:b/>
                <w:color w:val="000000" w:themeColor="text1"/>
                <w:sz w:val="16"/>
                <w:szCs w:val="16"/>
                <w:lang w:val="en-GB" w:eastAsia="en-GB"/>
              </w:rPr>
              <w:t>u</w:t>
            </w:r>
            <w:r w:rsidRPr="00753796">
              <w:rPr>
                <w:b/>
                <w:color w:val="000000" w:themeColor="text1"/>
                <w:sz w:val="16"/>
                <w:szCs w:val="16"/>
                <w:lang w:val="en-GB" w:eastAsia="en-GB"/>
              </w:rPr>
              <w:t>rhoods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  <w:noWrap/>
            <w:vAlign w:val="center"/>
            <w:hideMark/>
          </w:tcPr>
          <w:p w14:paraId="49BB507A" w14:textId="4954FC19" w:rsidR="00C63F60" w:rsidRPr="00753796" w:rsidRDefault="00C63F60" w:rsidP="002D70D9">
            <w:pPr>
              <w:jc w:val="center"/>
              <w:rPr>
                <w:b/>
                <w:bCs/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b/>
                <w:bCs/>
                <w:color w:val="000000" w:themeColor="text1"/>
                <w:sz w:val="16"/>
                <w:szCs w:val="16"/>
                <w:lang w:val="en-GB" w:eastAsia="en-GB"/>
              </w:rPr>
              <w:t>Cureghem Rosée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4F81BD" w:themeFill="accent1"/>
            <w:vAlign w:val="center"/>
            <w:hideMark/>
          </w:tcPr>
          <w:p w14:paraId="320B26B2" w14:textId="77777777" w:rsidR="00C63F60" w:rsidRPr="00753796" w:rsidRDefault="00C63F60" w:rsidP="002D70D9">
            <w:pPr>
              <w:jc w:val="center"/>
              <w:rPr>
                <w:b/>
                <w:bCs/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b/>
                <w:bCs/>
                <w:color w:val="000000" w:themeColor="text1"/>
                <w:sz w:val="16"/>
                <w:szCs w:val="16"/>
                <w:lang w:val="en-GB" w:eastAsia="en-GB"/>
              </w:rPr>
              <w:t>Molenbeek Historique</w:t>
            </w:r>
          </w:p>
        </w:tc>
        <w:tc>
          <w:tcPr>
            <w:tcW w:w="2278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E4E937"/>
            <w:noWrap/>
            <w:vAlign w:val="center"/>
            <w:hideMark/>
          </w:tcPr>
          <w:p w14:paraId="70D8545A" w14:textId="77777777" w:rsidR="00C63F60" w:rsidRPr="00753796" w:rsidRDefault="00C63F60" w:rsidP="002D70D9">
            <w:pPr>
              <w:jc w:val="center"/>
              <w:rPr>
                <w:b/>
                <w:bCs/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b/>
                <w:bCs/>
                <w:color w:val="000000" w:themeColor="text1"/>
                <w:sz w:val="16"/>
                <w:szCs w:val="16"/>
                <w:lang w:val="en-GB" w:eastAsia="en-GB"/>
              </w:rPr>
              <w:t>Houba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79E9C6"/>
            <w:vAlign w:val="center"/>
            <w:hideMark/>
          </w:tcPr>
          <w:p w14:paraId="3628EACB" w14:textId="77777777" w:rsidR="00C63F60" w:rsidRPr="00753796" w:rsidRDefault="00C63F60" w:rsidP="002D70D9">
            <w:pPr>
              <w:jc w:val="center"/>
              <w:rPr>
                <w:b/>
                <w:bCs/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b/>
                <w:bCs/>
                <w:color w:val="000000" w:themeColor="text1"/>
                <w:sz w:val="16"/>
                <w:szCs w:val="16"/>
                <w:lang w:val="en-GB" w:eastAsia="en-GB"/>
              </w:rPr>
              <w:t>Parc Baudouin - Dielegembos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0000"/>
            <w:vAlign w:val="center"/>
            <w:hideMark/>
          </w:tcPr>
          <w:p w14:paraId="5AC44F60" w14:textId="77777777" w:rsidR="00C63F60" w:rsidRPr="00753796" w:rsidRDefault="00C63F60" w:rsidP="002D70D9">
            <w:pPr>
              <w:jc w:val="center"/>
              <w:rPr>
                <w:b/>
                <w:bCs/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b/>
                <w:bCs/>
                <w:color w:val="000000" w:themeColor="text1"/>
                <w:sz w:val="16"/>
                <w:szCs w:val="16"/>
                <w:lang w:val="en-GB" w:eastAsia="en-GB"/>
              </w:rPr>
              <w:t>Jette Centre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14:paraId="382609B7" w14:textId="77777777" w:rsidR="00C63F60" w:rsidRPr="00753796" w:rsidRDefault="00C63F60" w:rsidP="002D70D9">
            <w:pPr>
              <w:jc w:val="center"/>
              <w:rPr>
                <w:b/>
                <w:bCs/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b/>
                <w:bCs/>
                <w:color w:val="000000" w:themeColor="text1"/>
                <w:sz w:val="16"/>
                <w:szCs w:val="16"/>
                <w:lang w:val="en-GB" w:eastAsia="en-GB"/>
              </w:rPr>
              <w:t>Woeste</w:t>
            </w:r>
          </w:p>
        </w:tc>
        <w:tc>
          <w:tcPr>
            <w:tcW w:w="1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F8447" w14:textId="77777777" w:rsidR="00C63F60" w:rsidRPr="00753796" w:rsidRDefault="00C63F60" w:rsidP="002D70D9">
            <w:pPr>
              <w:jc w:val="center"/>
              <w:rPr>
                <w:b/>
                <w:bCs/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b/>
                <w:bCs/>
                <w:color w:val="000000" w:themeColor="text1"/>
                <w:sz w:val="16"/>
                <w:szCs w:val="16"/>
                <w:lang w:val="en-GB" w:eastAsia="en-GB"/>
              </w:rPr>
              <w:t>Regional mean</w:t>
            </w:r>
          </w:p>
        </w:tc>
      </w:tr>
      <w:tr w:rsidR="00E93594" w:rsidRPr="00753796" w14:paraId="3A021621" w14:textId="77777777" w:rsidTr="00D05D99">
        <w:trPr>
          <w:gridAfter w:val="1"/>
          <w:wAfter w:w="21" w:type="dxa"/>
          <w:trHeight w:val="501"/>
        </w:trPr>
        <w:tc>
          <w:tcPr>
            <w:tcW w:w="271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39125" w14:textId="0117268E" w:rsidR="00C63F60" w:rsidRPr="00753796" w:rsidRDefault="00C63F60" w:rsidP="002D70D9">
            <w:pPr>
              <w:rPr>
                <w:b/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b/>
                <w:color w:val="000000" w:themeColor="text1"/>
                <w:sz w:val="16"/>
                <w:szCs w:val="16"/>
                <w:lang w:val="en-GB" w:eastAsia="en-GB"/>
              </w:rPr>
              <w:t>Parks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F96B7" w14:textId="47EAAF92" w:rsidR="00C63F60" w:rsidRPr="00753796" w:rsidRDefault="002E39B0" w:rsidP="002D70D9">
            <w:pPr>
              <w:jc w:val="center"/>
              <w:rPr>
                <w:b/>
                <w:bCs/>
                <w:color w:val="000000" w:themeColor="text1"/>
                <w:sz w:val="16"/>
                <w:szCs w:val="16"/>
                <w:lang w:val="en-GB" w:eastAsia="en-GB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  <w:lang w:val="en-GB" w:eastAsia="en-GB"/>
              </w:rPr>
              <w:t>Ninoofsepoort Park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5B4BD" w14:textId="7B59A190" w:rsidR="00C63F60" w:rsidRPr="00753796" w:rsidRDefault="00C63F60" w:rsidP="002D70D9">
            <w:pPr>
              <w:jc w:val="center"/>
              <w:rPr>
                <w:b/>
                <w:bCs/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b/>
                <w:bCs/>
                <w:color w:val="000000" w:themeColor="text1"/>
                <w:sz w:val="16"/>
                <w:szCs w:val="16"/>
                <w:lang w:val="en-GB" w:eastAsia="en-GB"/>
              </w:rPr>
              <w:t>Dauw</w:t>
            </w:r>
            <w:r w:rsidR="00450E58">
              <w:rPr>
                <w:b/>
                <w:bCs/>
                <w:color w:val="000000" w:themeColor="text1"/>
                <w:sz w:val="16"/>
                <w:szCs w:val="16"/>
                <w:lang w:val="en-GB" w:eastAsia="en-GB"/>
              </w:rPr>
              <w:t xml:space="preserve"> P</w:t>
            </w:r>
            <w:r w:rsidRPr="00753796">
              <w:rPr>
                <w:b/>
                <w:bCs/>
                <w:color w:val="000000" w:themeColor="text1"/>
                <w:sz w:val="16"/>
                <w:szCs w:val="16"/>
                <w:lang w:val="en-GB" w:eastAsia="en-GB"/>
              </w:rPr>
              <w:t>ark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36A5C" w14:textId="115E4364" w:rsidR="00C63F60" w:rsidRPr="00753796" w:rsidRDefault="00C63F60" w:rsidP="002D70D9">
            <w:pPr>
              <w:jc w:val="center"/>
              <w:rPr>
                <w:b/>
                <w:bCs/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b/>
                <w:bCs/>
                <w:color w:val="000000" w:themeColor="text1"/>
                <w:sz w:val="16"/>
                <w:szCs w:val="16"/>
                <w:lang w:val="en-GB" w:eastAsia="en-GB"/>
              </w:rPr>
              <w:t>Bonnevie</w:t>
            </w:r>
            <w:r w:rsidR="00167466">
              <w:rPr>
                <w:b/>
                <w:bCs/>
                <w:color w:val="000000" w:themeColor="text1"/>
                <w:sz w:val="16"/>
                <w:szCs w:val="16"/>
                <w:lang w:val="en-GB" w:eastAsia="en-GB"/>
              </w:rPr>
              <w:t xml:space="preserve"> P</w:t>
            </w:r>
            <w:r w:rsidRPr="00753796">
              <w:rPr>
                <w:b/>
                <w:bCs/>
                <w:color w:val="000000" w:themeColor="text1"/>
                <w:sz w:val="16"/>
                <w:szCs w:val="16"/>
                <w:lang w:val="en-GB" w:eastAsia="en-GB"/>
              </w:rPr>
              <w:t>ark</w:t>
            </w:r>
          </w:p>
        </w:tc>
        <w:tc>
          <w:tcPr>
            <w:tcW w:w="113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F043201" w14:textId="684C1483" w:rsidR="00C63F60" w:rsidRPr="00753796" w:rsidRDefault="00B860CE" w:rsidP="002D70D9">
            <w:pPr>
              <w:jc w:val="center"/>
              <w:rPr>
                <w:b/>
                <w:bCs/>
                <w:color w:val="000000" w:themeColor="text1"/>
                <w:sz w:val="16"/>
                <w:szCs w:val="16"/>
                <w:lang w:val="en-GB" w:eastAsia="en-GB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  <w:lang w:val="en-GB" w:eastAsia="en-GB"/>
              </w:rPr>
              <w:t>Jean Sobieski Park</w:t>
            </w:r>
          </w:p>
        </w:tc>
        <w:tc>
          <w:tcPr>
            <w:tcW w:w="1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65796E5" w14:textId="6451A2BA" w:rsidR="00C63F60" w:rsidRPr="00753796" w:rsidRDefault="00167466" w:rsidP="002D70D9">
            <w:pPr>
              <w:jc w:val="center"/>
              <w:rPr>
                <w:b/>
                <w:bCs/>
                <w:color w:val="000000" w:themeColor="text1"/>
                <w:sz w:val="16"/>
                <w:szCs w:val="16"/>
                <w:lang w:val="en-GB" w:eastAsia="en-GB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  <w:lang w:val="en-GB" w:eastAsia="en-GB"/>
              </w:rPr>
              <w:t xml:space="preserve">Florist’s </w:t>
            </w:r>
            <w:r w:rsidR="00C63F60" w:rsidRPr="00753796">
              <w:rPr>
                <w:b/>
                <w:bCs/>
                <w:color w:val="000000" w:themeColor="text1"/>
                <w:sz w:val="16"/>
                <w:szCs w:val="16"/>
                <w:lang w:val="en-GB" w:eastAsia="en-GB"/>
              </w:rPr>
              <w:t>Gardens</w:t>
            </w:r>
          </w:p>
        </w:tc>
        <w:tc>
          <w:tcPr>
            <w:tcW w:w="3989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49060" w14:textId="2ADCB368" w:rsidR="00C63F60" w:rsidRPr="00753796" w:rsidRDefault="0059202A" w:rsidP="002D70D9">
            <w:pPr>
              <w:jc w:val="center"/>
              <w:rPr>
                <w:b/>
                <w:bCs/>
                <w:color w:val="000000" w:themeColor="text1"/>
                <w:sz w:val="16"/>
                <w:szCs w:val="16"/>
                <w:lang w:val="en-GB" w:eastAsia="en-GB"/>
              </w:rPr>
            </w:pPr>
            <w:r>
              <w:rPr>
                <w:b/>
                <w:bCs/>
                <w:color w:val="000000" w:themeColor="text1"/>
                <w:sz w:val="16"/>
                <w:szCs w:val="16"/>
                <w:lang w:val="en-GB" w:eastAsia="en-GB"/>
              </w:rPr>
              <w:t>Youth Park</w:t>
            </w:r>
          </w:p>
        </w:tc>
        <w:tc>
          <w:tcPr>
            <w:tcW w:w="1106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0663B421" w14:textId="77777777" w:rsidR="00C63F60" w:rsidRPr="00753796" w:rsidRDefault="00C63F60" w:rsidP="002D70D9">
            <w:pPr>
              <w:jc w:val="center"/>
              <w:rPr>
                <w:b/>
                <w:bCs/>
                <w:color w:val="000000" w:themeColor="text1"/>
                <w:sz w:val="16"/>
                <w:szCs w:val="16"/>
                <w:lang w:val="en-GB" w:eastAsia="en-GB"/>
              </w:rPr>
            </w:pPr>
          </w:p>
        </w:tc>
      </w:tr>
      <w:tr w:rsidR="00E93594" w:rsidRPr="00753796" w14:paraId="1A30A214" w14:textId="77777777" w:rsidTr="00D05D99">
        <w:trPr>
          <w:trHeight w:val="225"/>
        </w:trPr>
        <w:tc>
          <w:tcPr>
            <w:tcW w:w="1366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5A230A2" w14:textId="6BF91545" w:rsidR="00897BD7" w:rsidRPr="00753796" w:rsidRDefault="00897BD7" w:rsidP="002D70D9">
            <w:pPr>
              <w:rPr>
                <w:b/>
                <w:bCs/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b/>
                <w:bCs/>
                <w:color w:val="000000" w:themeColor="text1"/>
                <w:sz w:val="16"/>
                <w:szCs w:val="16"/>
                <w:lang w:val="en-GB" w:eastAsia="en-GB"/>
              </w:rPr>
              <w:t>Sociodemographic characteristics</w:t>
            </w:r>
          </w:p>
        </w:tc>
      </w:tr>
      <w:tr w:rsidR="00E93594" w:rsidRPr="00753796" w14:paraId="240F819E" w14:textId="77777777" w:rsidTr="00D05D99">
        <w:trPr>
          <w:gridAfter w:val="1"/>
          <w:wAfter w:w="22" w:type="dxa"/>
          <w:trHeight w:val="225"/>
        </w:trPr>
        <w:tc>
          <w:tcPr>
            <w:tcW w:w="27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06E07" w14:textId="77777777" w:rsidR="006A526C" w:rsidRPr="00753796" w:rsidRDefault="006A526C" w:rsidP="002D70D9">
            <w:pPr>
              <w:rPr>
                <w:color w:val="000000" w:themeColor="text1"/>
                <w:sz w:val="16"/>
                <w:szCs w:val="16"/>
                <w:lang w:val="en-GB" w:eastAsia="en-GB"/>
              </w:rPr>
            </w:pPr>
          </w:p>
          <w:p w14:paraId="4C726A14" w14:textId="66A3CC8F" w:rsidR="00C63F60" w:rsidRPr="00753796" w:rsidRDefault="00C63F60" w:rsidP="002D70D9">
            <w:pPr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Population density (</w:t>
            </w:r>
            <w:r w:rsidR="00167466">
              <w:rPr>
                <w:color w:val="000000" w:themeColor="text1"/>
                <w:sz w:val="16"/>
                <w:szCs w:val="16"/>
                <w:lang w:val="en-GB" w:eastAsia="en-GB"/>
              </w:rPr>
              <w:t xml:space="preserve">per </w:t>
            </w: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km²)</w:t>
            </w:r>
            <w:r w:rsidR="0065170B"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 xml:space="preserve"> in 2020</w:t>
            </w:r>
          </w:p>
          <w:p w14:paraId="19A7CB7C" w14:textId="4C2BEEBB" w:rsidR="006A526C" w:rsidRPr="00753796" w:rsidRDefault="006A526C" w:rsidP="002D70D9">
            <w:pPr>
              <w:rPr>
                <w:color w:val="000000" w:themeColor="text1"/>
                <w:sz w:val="16"/>
                <w:szCs w:val="16"/>
                <w:lang w:val="en-GB" w:eastAsia="en-GB"/>
              </w:rPr>
            </w:pP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4D3D0" w14:textId="59F12442" w:rsidR="00C63F60" w:rsidRPr="00753796" w:rsidRDefault="00C63F60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8801.3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E872A" w14:textId="77777777" w:rsidR="00C63F60" w:rsidRPr="00753796" w:rsidRDefault="00C63F60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24908.4</w:t>
            </w:r>
          </w:p>
        </w:tc>
        <w:tc>
          <w:tcPr>
            <w:tcW w:w="227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41D5D" w14:textId="77777777" w:rsidR="00C63F60" w:rsidRPr="00753796" w:rsidRDefault="00C63F60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15019.5</w:t>
            </w:r>
          </w:p>
        </w:tc>
        <w:tc>
          <w:tcPr>
            <w:tcW w:w="142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4476116" w14:textId="77777777" w:rsidR="00C63F60" w:rsidRPr="00753796" w:rsidRDefault="00C63F60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187.7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1645CD7" w14:textId="77777777" w:rsidR="00C63F60" w:rsidRPr="00753796" w:rsidRDefault="00C63F60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13505.3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A6165" w14:textId="77777777" w:rsidR="00C63F60" w:rsidRPr="00753796" w:rsidRDefault="00C63F60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18712.1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74FDC" w14:textId="77777777" w:rsidR="00C63F60" w:rsidRPr="00753796" w:rsidRDefault="00C63F60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7500.7</w:t>
            </w:r>
          </w:p>
        </w:tc>
      </w:tr>
      <w:tr w:rsidR="00E93594" w:rsidRPr="00753796" w14:paraId="75B61781" w14:textId="77777777" w:rsidTr="00D05D99">
        <w:trPr>
          <w:gridAfter w:val="1"/>
          <w:wAfter w:w="22" w:type="dxa"/>
          <w:trHeight w:val="225"/>
        </w:trPr>
        <w:tc>
          <w:tcPr>
            <w:tcW w:w="271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3B271" w14:textId="7C73B439" w:rsidR="00C63F60" w:rsidRPr="002737FC" w:rsidRDefault="002737FC" w:rsidP="002D70D9">
            <w:pPr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2D70D9">
              <w:rPr>
                <w:sz w:val="16"/>
                <w:szCs w:val="16"/>
                <w:lang w:val="en-US"/>
              </w:rPr>
              <w:t>Proportion of residents of Northern African origin’</w:t>
            </w:r>
            <w:r w:rsidRPr="002737FC">
              <w:rPr>
                <w:color w:val="000000" w:themeColor="text1"/>
                <w:sz w:val="16"/>
                <w:szCs w:val="16"/>
                <w:lang w:val="en-GB" w:eastAsia="en-GB"/>
              </w:rPr>
              <w:t xml:space="preserve"> </w:t>
            </w:r>
            <w:r w:rsidR="00C63F60" w:rsidRPr="002737FC">
              <w:rPr>
                <w:color w:val="000000" w:themeColor="text1"/>
                <w:sz w:val="16"/>
                <w:szCs w:val="16"/>
                <w:lang w:val="en-GB" w:eastAsia="en-GB"/>
              </w:rPr>
              <w:t>(%)</w:t>
            </w:r>
            <w:r w:rsidR="004C3666" w:rsidRPr="002737FC">
              <w:rPr>
                <w:color w:val="000000" w:themeColor="text1"/>
                <w:sz w:val="16"/>
                <w:szCs w:val="16"/>
                <w:lang w:val="en-GB" w:eastAsia="en-GB"/>
              </w:rPr>
              <w:t xml:space="preserve"> </w:t>
            </w:r>
            <w:r w:rsidR="0065170B" w:rsidRPr="002737FC">
              <w:rPr>
                <w:color w:val="000000" w:themeColor="text1"/>
                <w:sz w:val="16"/>
                <w:szCs w:val="16"/>
                <w:lang w:val="en-GB" w:eastAsia="en-GB"/>
              </w:rPr>
              <w:t>in 2019</w:t>
            </w:r>
          </w:p>
          <w:p w14:paraId="5FF76192" w14:textId="510798F4" w:rsidR="006A526C" w:rsidRPr="00753796" w:rsidRDefault="006A526C" w:rsidP="002D70D9">
            <w:pPr>
              <w:rPr>
                <w:color w:val="000000" w:themeColor="text1"/>
                <w:sz w:val="16"/>
                <w:szCs w:val="16"/>
                <w:lang w:val="en-GB" w:eastAsia="en-GB"/>
              </w:rPr>
            </w:pP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6E866" w14:textId="536BFBD9" w:rsidR="00C63F60" w:rsidRPr="00753796" w:rsidRDefault="00C63F60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7.1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E8FC3" w14:textId="77777777" w:rsidR="00C63F60" w:rsidRPr="00753796" w:rsidRDefault="00C63F60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8.9</w:t>
            </w:r>
          </w:p>
        </w:tc>
        <w:tc>
          <w:tcPr>
            <w:tcW w:w="227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DE550" w14:textId="77777777" w:rsidR="00C63F60" w:rsidRPr="00753796" w:rsidRDefault="00C63F60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4.7</w:t>
            </w:r>
          </w:p>
        </w:tc>
        <w:tc>
          <w:tcPr>
            <w:tcW w:w="142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9A2EDC0" w14:textId="77777777" w:rsidR="00C63F60" w:rsidRPr="00753796" w:rsidRDefault="00C63F60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NA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A87C7B9" w14:textId="77777777" w:rsidR="00C63F60" w:rsidRPr="00753796" w:rsidRDefault="00C63F60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2.4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5F068" w14:textId="77777777" w:rsidR="00C63F60" w:rsidRPr="00753796" w:rsidRDefault="00C63F60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3.7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48459" w14:textId="77777777" w:rsidR="00C63F60" w:rsidRPr="00753796" w:rsidRDefault="00C63F60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3.4</w:t>
            </w:r>
          </w:p>
        </w:tc>
      </w:tr>
      <w:tr w:rsidR="00E93594" w:rsidRPr="00753796" w14:paraId="296F2F4F" w14:textId="77777777" w:rsidTr="00D05D99">
        <w:trPr>
          <w:gridAfter w:val="1"/>
          <w:wAfter w:w="22" w:type="dxa"/>
          <w:trHeight w:val="485"/>
        </w:trPr>
        <w:tc>
          <w:tcPr>
            <w:tcW w:w="271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675A73F" w14:textId="31CD2A75" w:rsidR="00C63F60" w:rsidRPr="00753796" w:rsidRDefault="00C63F60" w:rsidP="002D70D9">
            <w:pPr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 xml:space="preserve">Percentage of the population aged 65 years and older </w:t>
            </w:r>
            <w:r w:rsidR="00167466">
              <w:rPr>
                <w:color w:val="000000" w:themeColor="text1"/>
                <w:sz w:val="16"/>
                <w:szCs w:val="16"/>
                <w:lang w:val="en-GB" w:eastAsia="en-GB"/>
              </w:rPr>
              <w:t>living alone</w:t>
            </w:r>
            <w:r w:rsidR="00167466"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 xml:space="preserve"> </w:t>
            </w: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among total private households</w:t>
            </w:r>
            <w:r w:rsidR="00167466">
              <w:rPr>
                <w:color w:val="000000" w:themeColor="text1"/>
                <w:sz w:val="16"/>
                <w:szCs w:val="16"/>
                <w:lang w:val="en-GB" w:eastAsia="en-GB"/>
              </w:rPr>
              <w:t xml:space="preserve"> </w:t>
            </w: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 xml:space="preserve"> (%)</w:t>
            </w:r>
            <w:r w:rsidR="0065170B"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 xml:space="preserve"> in 2019</w:t>
            </w:r>
          </w:p>
          <w:p w14:paraId="46E387F9" w14:textId="2026AADD" w:rsidR="006A526C" w:rsidRPr="00753796" w:rsidRDefault="006A526C" w:rsidP="002D70D9">
            <w:pPr>
              <w:rPr>
                <w:color w:val="000000" w:themeColor="text1"/>
                <w:sz w:val="16"/>
                <w:szCs w:val="16"/>
                <w:lang w:val="en-GB" w:eastAsia="en-GB"/>
              </w:rPr>
            </w:pP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DC726" w14:textId="35985B0B" w:rsidR="00C63F60" w:rsidRPr="00753796" w:rsidRDefault="00C63F60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5.4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DE6C2" w14:textId="77777777" w:rsidR="00C63F60" w:rsidRPr="00753796" w:rsidRDefault="00C63F60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7.0</w:t>
            </w:r>
          </w:p>
        </w:tc>
        <w:tc>
          <w:tcPr>
            <w:tcW w:w="227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A4DCF" w14:textId="77777777" w:rsidR="00C63F60" w:rsidRPr="00753796" w:rsidRDefault="00C63F60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10.9</w:t>
            </w:r>
          </w:p>
        </w:tc>
        <w:tc>
          <w:tcPr>
            <w:tcW w:w="142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417D3EC" w14:textId="77777777" w:rsidR="00C63F60" w:rsidRPr="00753796" w:rsidRDefault="00C63F60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NA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129B06A" w14:textId="77777777" w:rsidR="00C63F60" w:rsidRPr="00753796" w:rsidRDefault="00C63F60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12.6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1CEBD" w14:textId="77777777" w:rsidR="00C63F60" w:rsidRPr="00753796" w:rsidRDefault="00C63F60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11.8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508CB" w14:textId="77777777" w:rsidR="00C63F60" w:rsidRPr="00753796" w:rsidRDefault="00C63F60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11.4</w:t>
            </w:r>
          </w:p>
        </w:tc>
      </w:tr>
      <w:tr w:rsidR="00E93594" w:rsidRPr="00753796" w14:paraId="3A95E67A" w14:textId="77777777" w:rsidTr="00D05D99">
        <w:trPr>
          <w:trHeight w:val="225"/>
        </w:trPr>
        <w:tc>
          <w:tcPr>
            <w:tcW w:w="1366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4C1A33" w14:textId="4DB1F20D" w:rsidR="00897BD7" w:rsidRPr="00753796" w:rsidRDefault="00897BD7" w:rsidP="002D70D9">
            <w:pPr>
              <w:rPr>
                <w:b/>
                <w:bCs/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b/>
                <w:bCs/>
                <w:color w:val="000000" w:themeColor="text1"/>
                <w:sz w:val="16"/>
                <w:szCs w:val="16"/>
                <w:lang w:val="en-GB" w:eastAsia="en-GB"/>
              </w:rPr>
              <w:t>Socioeconomic characteristics</w:t>
            </w:r>
          </w:p>
        </w:tc>
      </w:tr>
      <w:tr w:rsidR="00E93594" w:rsidRPr="00753796" w14:paraId="67297D36" w14:textId="77777777" w:rsidTr="00D05D99">
        <w:trPr>
          <w:gridAfter w:val="1"/>
          <w:wAfter w:w="22" w:type="dxa"/>
          <w:trHeight w:val="485"/>
        </w:trPr>
        <w:tc>
          <w:tcPr>
            <w:tcW w:w="27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120021D7" w14:textId="77777777" w:rsidR="006A526C" w:rsidRPr="00753796" w:rsidRDefault="006A526C" w:rsidP="002D70D9">
            <w:pPr>
              <w:rPr>
                <w:color w:val="000000" w:themeColor="text1"/>
                <w:sz w:val="16"/>
                <w:szCs w:val="16"/>
                <w:lang w:val="en-GB" w:eastAsia="en-GB"/>
              </w:rPr>
            </w:pPr>
          </w:p>
          <w:p w14:paraId="3C7B174E" w14:textId="786FD5B9" w:rsidR="00897BD7" w:rsidRPr="00753796" w:rsidRDefault="00897BD7" w:rsidP="002D70D9">
            <w:pPr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 xml:space="preserve">Percentage of population aged &lt;18 years old living in a household without </w:t>
            </w:r>
            <w:r w:rsidR="00167466">
              <w:rPr>
                <w:color w:val="000000" w:themeColor="text1"/>
                <w:sz w:val="16"/>
                <w:szCs w:val="16"/>
                <w:lang w:val="en-GB" w:eastAsia="en-GB"/>
              </w:rPr>
              <w:t>earnings</w:t>
            </w: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 xml:space="preserve"> (%)</w:t>
            </w:r>
            <w:r w:rsidR="0065170B"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 xml:space="preserve"> in 2016</w:t>
            </w:r>
          </w:p>
          <w:p w14:paraId="57D7131C" w14:textId="15C833E2" w:rsidR="006A526C" w:rsidRPr="00753796" w:rsidRDefault="006A526C" w:rsidP="002D70D9">
            <w:pPr>
              <w:rPr>
                <w:color w:val="000000" w:themeColor="text1"/>
                <w:sz w:val="16"/>
                <w:szCs w:val="16"/>
                <w:lang w:val="en-GB" w:eastAsia="en-GB"/>
              </w:rPr>
            </w:pP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450BB" w14:textId="04E16E72" w:rsidR="00897BD7" w:rsidRPr="00753796" w:rsidRDefault="00897BD7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26.8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A0475" w14:textId="77777777" w:rsidR="00897BD7" w:rsidRPr="00753796" w:rsidRDefault="00897BD7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24.7</w:t>
            </w:r>
          </w:p>
        </w:tc>
        <w:tc>
          <w:tcPr>
            <w:tcW w:w="227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9ACE9" w14:textId="77777777" w:rsidR="00897BD7" w:rsidRPr="00753796" w:rsidRDefault="00897BD7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18.0</w:t>
            </w:r>
          </w:p>
        </w:tc>
        <w:tc>
          <w:tcPr>
            <w:tcW w:w="142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49B2728" w14:textId="77777777" w:rsidR="00897BD7" w:rsidRPr="00753796" w:rsidRDefault="00897BD7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NA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F3A126F" w14:textId="77777777" w:rsidR="00897BD7" w:rsidRPr="00753796" w:rsidRDefault="00897BD7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11.16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1EB30" w14:textId="77777777" w:rsidR="00897BD7" w:rsidRPr="00753796" w:rsidRDefault="00897BD7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16.00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8797D" w14:textId="77777777" w:rsidR="00897BD7" w:rsidRPr="00753796" w:rsidRDefault="00897BD7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16.2</w:t>
            </w:r>
          </w:p>
        </w:tc>
      </w:tr>
      <w:tr w:rsidR="00E93594" w:rsidRPr="00753796" w14:paraId="1829A26E" w14:textId="77777777" w:rsidTr="00D05D99">
        <w:trPr>
          <w:gridAfter w:val="1"/>
          <w:wAfter w:w="22" w:type="dxa"/>
          <w:trHeight w:val="242"/>
        </w:trPr>
        <w:tc>
          <w:tcPr>
            <w:tcW w:w="271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CCD9D7E" w14:textId="18244150" w:rsidR="00897BD7" w:rsidRPr="00753796" w:rsidRDefault="00897BD7" w:rsidP="002D70D9">
            <w:pPr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Median net taxable income (€)</w:t>
            </w:r>
            <w:r w:rsidR="0065170B"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 xml:space="preserve"> in 2018</w:t>
            </w:r>
          </w:p>
          <w:p w14:paraId="72676025" w14:textId="029A196A" w:rsidR="006A526C" w:rsidRPr="00753796" w:rsidRDefault="006A526C" w:rsidP="002D70D9">
            <w:pPr>
              <w:rPr>
                <w:color w:val="000000" w:themeColor="text1"/>
                <w:sz w:val="16"/>
                <w:szCs w:val="16"/>
                <w:lang w:val="en-GB" w:eastAsia="en-GB"/>
              </w:rPr>
            </w:pP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B8AE4" w14:textId="386FA546" w:rsidR="00897BD7" w:rsidRPr="00753796" w:rsidRDefault="00897BD7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15279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C3847" w14:textId="77777777" w:rsidR="00897BD7" w:rsidRPr="00753796" w:rsidRDefault="00897BD7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15345</w:t>
            </w:r>
          </w:p>
        </w:tc>
        <w:tc>
          <w:tcPr>
            <w:tcW w:w="227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7D87C" w14:textId="77777777" w:rsidR="00897BD7" w:rsidRPr="00753796" w:rsidRDefault="00897BD7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18627</w:t>
            </w:r>
          </w:p>
        </w:tc>
        <w:tc>
          <w:tcPr>
            <w:tcW w:w="142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768B49D" w14:textId="77777777" w:rsidR="00897BD7" w:rsidRPr="00753796" w:rsidRDefault="00897BD7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NA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56E59AEA" w14:textId="77777777" w:rsidR="00897BD7" w:rsidRPr="00753796" w:rsidRDefault="00897BD7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22169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4DF78" w14:textId="77777777" w:rsidR="00897BD7" w:rsidRPr="00753796" w:rsidRDefault="00897BD7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19973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DDDFA" w14:textId="77777777" w:rsidR="00897BD7" w:rsidRPr="00753796" w:rsidRDefault="00897BD7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19723</w:t>
            </w:r>
          </w:p>
        </w:tc>
      </w:tr>
      <w:tr w:rsidR="00E93594" w:rsidRPr="00753796" w14:paraId="730708EB" w14:textId="77777777" w:rsidTr="00D05D99">
        <w:trPr>
          <w:trHeight w:val="225"/>
        </w:trPr>
        <w:tc>
          <w:tcPr>
            <w:tcW w:w="1366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1B1F4BF" w14:textId="3E9FAB79" w:rsidR="00897BD7" w:rsidRPr="00753796" w:rsidRDefault="00897BD7" w:rsidP="002D70D9">
            <w:pPr>
              <w:rPr>
                <w:b/>
                <w:bCs/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b/>
                <w:bCs/>
                <w:color w:val="000000" w:themeColor="text1"/>
                <w:sz w:val="16"/>
                <w:szCs w:val="16"/>
                <w:lang w:val="en-GB" w:eastAsia="en-GB"/>
              </w:rPr>
              <w:t>Environmental factors</w:t>
            </w:r>
          </w:p>
        </w:tc>
      </w:tr>
      <w:tr w:rsidR="00E93594" w:rsidRPr="00753796" w14:paraId="1447A6F3" w14:textId="77777777" w:rsidTr="00D05D99">
        <w:trPr>
          <w:gridAfter w:val="1"/>
          <w:wAfter w:w="22" w:type="dxa"/>
          <w:trHeight w:val="485"/>
        </w:trPr>
        <w:tc>
          <w:tcPr>
            <w:tcW w:w="271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6485C398" w14:textId="77777777" w:rsidR="006A526C" w:rsidRPr="00753796" w:rsidRDefault="006A526C" w:rsidP="002D70D9">
            <w:pPr>
              <w:rPr>
                <w:color w:val="000000" w:themeColor="text1"/>
                <w:sz w:val="16"/>
                <w:szCs w:val="16"/>
                <w:lang w:val="en-GB" w:eastAsia="en-GB"/>
              </w:rPr>
            </w:pPr>
          </w:p>
          <w:p w14:paraId="2053EC13" w14:textId="1F6ABFDD" w:rsidR="00897BD7" w:rsidRPr="00753796" w:rsidRDefault="00897BD7" w:rsidP="002D70D9">
            <w:pPr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Share of the population living near a green space open to the public (%)</w:t>
            </w:r>
            <w:r w:rsidR="0065170B"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 xml:space="preserve"> in 2012</w:t>
            </w:r>
          </w:p>
          <w:p w14:paraId="1ABA391F" w14:textId="3B2BF49D" w:rsidR="006A526C" w:rsidRPr="00753796" w:rsidRDefault="006A526C" w:rsidP="002D70D9">
            <w:pPr>
              <w:rPr>
                <w:color w:val="000000" w:themeColor="text1"/>
                <w:sz w:val="16"/>
                <w:szCs w:val="16"/>
                <w:lang w:val="en-GB" w:eastAsia="en-GB"/>
              </w:rPr>
            </w:pP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ACDD1" w14:textId="7A192EEF" w:rsidR="00897BD7" w:rsidRPr="00753796" w:rsidRDefault="00897BD7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27.0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6824B" w14:textId="77777777" w:rsidR="00897BD7" w:rsidRPr="00753796" w:rsidRDefault="00897BD7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44.4</w:t>
            </w:r>
          </w:p>
        </w:tc>
        <w:tc>
          <w:tcPr>
            <w:tcW w:w="227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1805D" w14:textId="77777777" w:rsidR="00897BD7" w:rsidRPr="00753796" w:rsidRDefault="00897BD7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84.2</w:t>
            </w:r>
          </w:p>
        </w:tc>
        <w:tc>
          <w:tcPr>
            <w:tcW w:w="142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8865936" w14:textId="77777777" w:rsidR="00897BD7" w:rsidRPr="00753796" w:rsidRDefault="00897BD7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100.0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51935E5" w14:textId="77777777" w:rsidR="00897BD7" w:rsidRPr="00753796" w:rsidRDefault="00897BD7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93.2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584C1" w14:textId="77777777" w:rsidR="00897BD7" w:rsidRPr="00753796" w:rsidRDefault="00897BD7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67.5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2D5FA" w14:textId="77777777" w:rsidR="00897BD7" w:rsidRPr="00753796" w:rsidRDefault="00897BD7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81.8</w:t>
            </w:r>
          </w:p>
        </w:tc>
      </w:tr>
      <w:tr w:rsidR="00E93594" w:rsidRPr="00753796" w14:paraId="023E2ABC" w14:textId="77777777" w:rsidTr="00D05D99">
        <w:trPr>
          <w:gridAfter w:val="1"/>
          <w:wAfter w:w="22" w:type="dxa"/>
          <w:trHeight w:val="242"/>
        </w:trPr>
        <w:tc>
          <w:tcPr>
            <w:tcW w:w="271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45BBCFB" w14:textId="77777777" w:rsidR="00897BD7" w:rsidRPr="00753796" w:rsidRDefault="00897BD7" w:rsidP="002D70D9">
            <w:pPr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Annual mean daily concentrations of NOx (µg/m³)</w:t>
            </w:r>
            <w:r w:rsidR="0065170B"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 xml:space="preserve"> in 2001</w:t>
            </w:r>
          </w:p>
          <w:p w14:paraId="710AA933" w14:textId="1F9864B2" w:rsidR="006A526C" w:rsidRPr="00753796" w:rsidRDefault="006A526C" w:rsidP="002D70D9">
            <w:pPr>
              <w:rPr>
                <w:color w:val="000000" w:themeColor="text1"/>
                <w:sz w:val="16"/>
                <w:szCs w:val="16"/>
                <w:lang w:val="en-GB" w:eastAsia="en-GB"/>
              </w:rPr>
            </w:pP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F0AFB" w14:textId="02CCDACF" w:rsidR="00897BD7" w:rsidRPr="00753796" w:rsidRDefault="00897BD7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48.9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50AB7" w14:textId="77777777" w:rsidR="00897BD7" w:rsidRPr="00753796" w:rsidRDefault="00897BD7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40.4</w:t>
            </w:r>
          </w:p>
        </w:tc>
        <w:tc>
          <w:tcPr>
            <w:tcW w:w="227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8C58E" w14:textId="77777777" w:rsidR="00897BD7" w:rsidRPr="00753796" w:rsidRDefault="00897BD7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24.3</w:t>
            </w:r>
          </w:p>
        </w:tc>
        <w:tc>
          <w:tcPr>
            <w:tcW w:w="142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EAF9F79" w14:textId="77777777" w:rsidR="00897BD7" w:rsidRPr="00753796" w:rsidRDefault="00897BD7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7.7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285A8FE" w14:textId="77777777" w:rsidR="00897BD7" w:rsidRPr="00753796" w:rsidRDefault="00897BD7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20.7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0EF6A" w14:textId="77777777" w:rsidR="00897BD7" w:rsidRPr="00753796" w:rsidRDefault="00897BD7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19.0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D98DD" w14:textId="77777777" w:rsidR="00897BD7" w:rsidRPr="00753796" w:rsidRDefault="00897BD7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31.5</w:t>
            </w:r>
          </w:p>
        </w:tc>
      </w:tr>
      <w:tr w:rsidR="00E93594" w:rsidRPr="00753796" w14:paraId="3E53B41C" w14:textId="77777777" w:rsidTr="00D05D99">
        <w:trPr>
          <w:trHeight w:val="225"/>
        </w:trPr>
        <w:tc>
          <w:tcPr>
            <w:tcW w:w="1366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C5EDD11" w14:textId="0E821721" w:rsidR="00897BD7" w:rsidRPr="00753796" w:rsidRDefault="00897BD7" w:rsidP="002D70D9">
            <w:pPr>
              <w:rPr>
                <w:b/>
                <w:bCs/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b/>
                <w:bCs/>
                <w:color w:val="000000" w:themeColor="text1"/>
                <w:sz w:val="16"/>
                <w:szCs w:val="16"/>
                <w:lang w:val="en-GB" w:eastAsia="en-GB"/>
              </w:rPr>
              <w:t>Health indicator</w:t>
            </w:r>
          </w:p>
        </w:tc>
      </w:tr>
      <w:tr w:rsidR="00E93594" w:rsidRPr="00753796" w14:paraId="7FA9B336" w14:textId="77777777" w:rsidTr="00D05D99">
        <w:trPr>
          <w:gridAfter w:val="1"/>
          <w:wAfter w:w="22" w:type="dxa"/>
          <w:trHeight w:val="485"/>
        </w:trPr>
        <w:tc>
          <w:tcPr>
            <w:tcW w:w="2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95021A1" w14:textId="77777777" w:rsidR="006A526C" w:rsidRPr="00753796" w:rsidRDefault="006A526C" w:rsidP="002D70D9">
            <w:pPr>
              <w:rPr>
                <w:color w:val="000000" w:themeColor="text1"/>
                <w:sz w:val="16"/>
                <w:szCs w:val="16"/>
                <w:lang w:val="en-GB" w:eastAsia="en-GB"/>
              </w:rPr>
            </w:pPr>
          </w:p>
          <w:p w14:paraId="730B5B35" w14:textId="77777777" w:rsidR="00897BD7" w:rsidRPr="00753796" w:rsidRDefault="00897BD7" w:rsidP="002D70D9">
            <w:pPr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Share of the population reporting poor self-perceived health (%)</w:t>
            </w:r>
            <w:r w:rsidR="0065170B"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 xml:space="preserve"> in 2001</w:t>
            </w:r>
          </w:p>
          <w:p w14:paraId="006F0B95" w14:textId="6146C549" w:rsidR="006A526C" w:rsidRPr="00753796" w:rsidRDefault="006A526C" w:rsidP="002D70D9">
            <w:pPr>
              <w:rPr>
                <w:color w:val="000000" w:themeColor="text1"/>
                <w:sz w:val="16"/>
                <w:szCs w:val="16"/>
                <w:lang w:val="en-GB" w:eastAsia="en-GB"/>
              </w:rPr>
            </w:pP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A020F" w14:textId="3B7653B3" w:rsidR="00897BD7" w:rsidRPr="00753796" w:rsidRDefault="00897BD7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28.4</w:t>
            </w:r>
          </w:p>
        </w:tc>
        <w:tc>
          <w:tcPr>
            <w:tcW w:w="158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DBCCF" w14:textId="77777777" w:rsidR="00897BD7" w:rsidRPr="00753796" w:rsidRDefault="00897BD7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29.3</w:t>
            </w:r>
          </w:p>
        </w:tc>
        <w:tc>
          <w:tcPr>
            <w:tcW w:w="2278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1365B" w14:textId="77777777" w:rsidR="00897BD7" w:rsidRPr="00753796" w:rsidRDefault="00897BD7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31.1</w:t>
            </w:r>
          </w:p>
        </w:tc>
        <w:tc>
          <w:tcPr>
            <w:tcW w:w="142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80EFCC7" w14:textId="77777777" w:rsidR="00897BD7" w:rsidRPr="00753796" w:rsidRDefault="00897BD7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NA</w:t>
            </w:r>
          </w:p>
        </w:tc>
        <w:tc>
          <w:tcPr>
            <w:tcW w:w="14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2042F38" w14:textId="77777777" w:rsidR="00897BD7" w:rsidRPr="00753796" w:rsidRDefault="00897BD7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27.5</w:t>
            </w:r>
          </w:p>
        </w:tc>
        <w:tc>
          <w:tcPr>
            <w:tcW w:w="11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43169" w14:textId="77777777" w:rsidR="00897BD7" w:rsidRPr="00753796" w:rsidRDefault="00897BD7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29.8</w:t>
            </w:r>
          </w:p>
        </w:tc>
        <w:tc>
          <w:tcPr>
            <w:tcW w:w="110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88095" w14:textId="77777777" w:rsidR="00897BD7" w:rsidRPr="00753796" w:rsidRDefault="00897BD7" w:rsidP="002D70D9">
            <w:pPr>
              <w:jc w:val="center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27.2</w:t>
            </w:r>
          </w:p>
        </w:tc>
      </w:tr>
      <w:tr w:rsidR="00E93594" w:rsidRPr="007C7667" w14:paraId="69D501FE" w14:textId="77777777" w:rsidTr="00D05D99">
        <w:trPr>
          <w:trHeight w:val="291"/>
        </w:trPr>
        <w:tc>
          <w:tcPr>
            <w:tcW w:w="1366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90EFE" w14:textId="77777777" w:rsidR="006A526C" w:rsidRPr="00753796" w:rsidRDefault="006A526C" w:rsidP="002D70D9">
            <w:pPr>
              <w:jc w:val="both"/>
              <w:rPr>
                <w:color w:val="000000" w:themeColor="text1"/>
                <w:sz w:val="16"/>
                <w:szCs w:val="16"/>
                <w:lang w:val="en-GB" w:eastAsia="en-GB"/>
              </w:rPr>
            </w:pPr>
          </w:p>
          <w:p w14:paraId="22C730F1" w14:textId="10727FE1" w:rsidR="001620F6" w:rsidRPr="00753796" w:rsidRDefault="001620F6" w:rsidP="002D70D9">
            <w:pPr>
              <w:jc w:val="both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 xml:space="preserve">Note: NA = Not </w:t>
            </w:r>
            <w:r w:rsidR="00415618">
              <w:rPr>
                <w:color w:val="000000" w:themeColor="text1"/>
                <w:sz w:val="16"/>
                <w:szCs w:val="16"/>
                <w:lang w:val="en-GB" w:eastAsia="en-GB"/>
              </w:rPr>
              <w:t>a</w:t>
            </w:r>
            <w:r w:rsidR="00415618"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vailable</w:t>
            </w: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 xml:space="preserve">. </w:t>
            </w:r>
          </w:p>
          <w:p w14:paraId="239C3F92" w14:textId="603A10D8" w:rsidR="001620F6" w:rsidRPr="00753796" w:rsidRDefault="001620F6" w:rsidP="002D70D9">
            <w:pPr>
              <w:jc w:val="both"/>
              <w:rPr>
                <w:color w:val="000000" w:themeColor="text1"/>
                <w:sz w:val="16"/>
                <w:szCs w:val="16"/>
                <w:lang w:val="en-GB" w:eastAsia="en-GB"/>
              </w:rPr>
            </w:pP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 xml:space="preserve">The Ninoofsepoort </w:t>
            </w:r>
            <w:r w:rsidR="00BD1BA0">
              <w:rPr>
                <w:color w:val="000000" w:themeColor="text1"/>
                <w:sz w:val="16"/>
                <w:szCs w:val="16"/>
                <w:lang w:val="en-GB" w:eastAsia="en-GB"/>
              </w:rPr>
              <w:t xml:space="preserve">Park </w:t>
            </w: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and Dauw</w:t>
            </w:r>
            <w:r w:rsidR="00F176EB">
              <w:rPr>
                <w:color w:val="000000" w:themeColor="text1"/>
                <w:sz w:val="16"/>
                <w:szCs w:val="16"/>
                <w:lang w:val="en-GB" w:eastAsia="en-GB"/>
              </w:rPr>
              <w:t xml:space="preserve"> P</w:t>
            </w: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ark are situated in the Cureghem Rosée</w:t>
            </w:r>
            <w:r w:rsidR="00415618"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 xml:space="preserve"> neighbo</w:t>
            </w:r>
            <w:r w:rsidR="00415618">
              <w:rPr>
                <w:color w:val="000000" w:themeColor="text1"/>
                <w:sz w:val="16"/>
                <w:szCs w:val="16"/>
                <w:lang w:val="en-GB" w:eastAsia="en-GB"/>
              </w:rPr>
              <w:t>u</w:t>
            </w:r>
            <w:r w:rsidR="00415618"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rhood</w:t>
            </w: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 xml:space="preserve">; Bonnevie </w:t>
            </w:r>
            <w:r w:rsidR="00415618">
              <w:rPr>
                <w:color w:val="000000" w:themeColor="text1"/>
                <w:sz w:val="16"/>
                <w:szCs w:val="16"/>
                <w:lang w:val="en-GB" w:eastAsia="en-GB"/>
              </w:rPr>
              <w:t>P</w:t>
            </w:r>
            <w:r w:rsidR="00415618"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 xml:space="preserve">ark </w:t>
            </w: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 xml:space="preserve">is situated in Molenbeek Historique; </w:t>
            </w:r>
            <w:r w:rsidR="00B860CE">
              <w:rPr>
                <w:color w:val="000000" w:themeColor="text1"/>
                <w:sz w:val="16"/>
                <w:szCs w:val="16"/>
                <w:lang w:val="en-GB" w:eastAsia="en-GB"/>
              </w:rPr>
              <w:t>Jean Sobieski Park</w:t>
            </w: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 xml:space="preserve"> and the </w:t>
            </w:r>
            <w:r w:rsidR="00B860CE">
              <w:rPr>
                <w:color w:val="000000" w:themeColor="text1"/>
                <w:sz w:val="16"/>
                <w:szCs w:val="16"/>
                <w:lang w:val="en-GB" w:eastAsia="en-GB"/>
              </w:rPr>
              <w:t>Florist’s Gardens</w:t>
            </w: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 xml:space="preserve"> are situated in Houba; and the Youth Park is situated between the neighbo</w:t>
            </w:r>
            <w:r w:rsidR="00415618">
              <w:rPr>
                <w:color w:val="000000" w:themeColor="text1"/>
                <w:sz w:val="16"/>
                <w:szCs w:val="16"/>
                <w:lang w:val="en-GB" w:eastAsia="en-GB"/>
              </w:rPr>
              <w:t>u</w:t>
            </w:r>
            <w:r w:rsidRPr="00753796">
              <w:rPr>
                <w:color w:val="000000" w:themeColor="text1"/>
                <w:sz w:val="16"/>
                <w:szCs w:val="16"/>
                <w:lang w:val="en-GB" w:eastAsia="en-GB"/>
              </w:rPr>
              <w:t>rhoods Parc Baudouin – Dielegembos, Jette Centre and Woeste.</w:t>
            </w:r>
          </w:p>
          <w:p w14:paraId="4EAD4FA3" w14:textId="3A7B3490" w:rsidR="006A526C" w:rsidRPr="00753796" w:rsidRDefault="006A526C" w:rsidP="002D70D9">
            <w:pPr>
              <w:jc w:val="both"/>
              <w:rPr>
                <w:color w:val="000000" w:themeColor="text1"/>
                <w:sz w:val="16"/>
                <w:szCs w:val="16"/>
                <w:lang w:val="en-GB" w:eastAsia="en-GB"/>
              </w:rPr>
            </w:pPr>
          </w:p>
        </w:tc>
      </w:tr>
    </w:tbl>
    <w:p w14:paraId="2E2A93E1" w14:textId="77777777" w:rsidR="002775F1" w:rsidRPr="00753796" w:rsidRDefault="002775F1" w:rsidP="002D70D9">
      <w:pPr>
        <w:rPr>
          <w:b/>
          <w:color w:val="000000" w:themeColor="text1"/>
          <w:lang w:val="en-GB"/>
        </w:rPr>
        <w:sectPr w:rsidR="002775F1" w:rsidRPr="00753796" w:rsidSect="002D70D9">
          <w:pgSz w:w="15840" w:h="12240" w:orient="landscape"/>
          <w:pgMar w:top="1181" w:right="1138" w:bottom="1282" w:left="1138" w:header="283" w:footer="510" w:gutter="0"/>
          <w:cols w:space="720"/>
          <w:titlePg/>
          <w:docGrid w:linePitch="360"/>
        </w:sectPr>
      </w:pPr>
    </w:p>
    <w:p w14:paraId="65F994DE" w14:textId="39544FDC" w:rsidR="00871368" w:rsidRPr="00753796" w:rsidRDefault="00871368" w:rsidP="002D70D9">
      <w:pPr>
        <w:rPr>
          <w:color w:val="000000" w:themeColor="text1"/>
          <w:lang w:val="en-GB"/>
        </w:rPr>
      </w:pPr>
      <w:r w:rsidRPr="00753796">
        <w:rPr>
          <w:b/>
          <w:color w:val="000000" w:themeColor="text1"/>
          <w:lang w:val="en-GB"/>
        </w:rPr>
        <w:lastRenderedPageBreak/>
        <w:t>Annex 3:</w:t>
      </w:r>
      <w:r w:rsidRPr="00753796">
        <w:rPr>
          <w:color w:val="000000" w:themeColor="text1"/>
          <w:lang w:val="en-GB"/>
        </w:rPr>
        <w:t xml:space="preserve"> Questionnaire </w:t>
      </w:r>
    </w:p>
    <w:p w14:paraId="52CF65D7" w14:textId="772E6E01" w:rsidR="0095374A" w:rsidRPr="00753796" w:rsidRDefault="0095374A" w:rsidP="002D70D9">
      <w:pPr>
        <w:rPr>
          <w:color w:val="000000" w:themeColor="text1"/>
          <w:lang w:val="en-GB"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E93594" w:rsidRPr="00753796" w14:paraId="2891AD80" w14:textId="77777777" w:rsidTr="00A92440">
        <w:tc>
          <w:tcPr>
            <w:tcW w:w="4528" w:type="dxa"/>
          </w:tcPr>
          <w:p w14:paraId="0EA933C2" w14:textId="77777777" w:rsidR="00871368" w:rsidRPr="00753796" w:rsidRDefault="00871368" w:rsidP="002D70D9">
            <w:pPr>
              <w:jc w:val="both"/>
              <w:rPr>
                <w:b/>
                <w:color w:val="000000" w:themeColor="text1"/>
                <w:sz w:val="20"/>
                <w:szCs w:val="20"/>
                <w:lang w:val="en-GB"/>
              </w:rPr>
            </w:pPr>
            <w:r w:rsidRPr="00753796">
              <w:rPr>
                <w:b/>
                <w:color w:val="000000" w:themeColor="text1"/>
                <w:sz w:val="20"/>
                <w:szCs w:val="20"/>
                <w:lang w:val="en-GB"/>
              </w:rPr>
              <w:t xml:space="preserve">Main question </w:t>
            </w:r>
          </w:p>
        </w:tc>
        <w:tc>
          <w:tcPr>
            <w:tcW w:w="4528" w:type="dxa"/>
          </w:tcPr>
          <w:p w14:paraId="0C3356B2" w14:textId="77777777" w:rsidR="00871368" w:rsidRPr="00753796" w:rsidRDefault="00871368" w:rsidP="002D70D9">
            <w:pPr>
              <w:jc w:val="both"/>
              <w:rPr>
                <w:b/>
                <w:color w:val="000000" w:themeColor="text1"/>
                <w:sz w:val="20"/>
                <w:szCs w:val="20"/>
                <w:lang w:val="en-GB"/>
              </w:rPr>
            </w:pPr>
            <w:r w:rsidRPr="00753796">
              <w:rPr>
                <w:b/>
                <w:color w:val="000000" w:themeColor="text1"/>
                <w:sz w:val="20"/>
                <w:szCs w:val="20"/>
                <w:lang w:val="en-GB"/>
              </w:rPr>
              <w:t xml:space="preserve">Probing questions </w:t>
            </w:r>
          </w:p>
        </w:tc>
      </w:tr>
      <w:tr w:rsidR="00E93594" w:rsidRPr="007C7667" w14:paraId="617339D4" w14:textId="77777777" w:rsidTr="00A92440">
        <w:tc>
          <w:tcPr>
            <w:tcW w:w="4528" w:type="dxa"/>
          </w:tcPr>
          <w:p w14:paraId="77B9E23C" w14:textId="34045426" w:rsidR="00871368" w:rsidRPr="00753796" w:rsidRDefault="00871368" w:rsidP="002D70D9">
            <w:pPr>
              <w:jc w:val="both"/>
              <w:rPr>
                <w:color w:val="000000" w:themeColor="text1"/>
                <w:sz w:val="20"/>
                <w:szCs w:val="20"/>
                <w:lang w:val="en-GB"/>
              </w:rPr>
            </w:pP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When I say to you “park </w:t>
            </w:r>
            <w:r w:rsidR="00415618">
              <w:rPr>
                <w:color w:val="000000" w:themeColor="text1"/>
                <w:sz w:val="20"/>
                <w:szCs w:val="20"/>
                <w:lang w:val="en-GB"/>
              </w:rPr>
              <w:t xml:space="preserve">during the </w:t>
            </w:r>
            <w:r w:rsidR="00AF52DD">
              <w:rPr>
                <w:color w:val="000000" w:themeColor="text1"/>
                <w:sz w:val="20"/>
                <w:szCs w:val="20"/>
                <w:lang w:val="en-GB"/>
              </w:rPr>
              <w:t>coronavirus</w:t>
            </w:r>
            <w:r w:rsidR="00415618">
              <w:rPr>
                <w:color w:val="000000" w:themeColor="text1"/>
                <w:sz w:val="20"/>
                <w:szCs w:val="20"/>
                <w:lang w:val="en-GB"/>
              </w:rPr>
              <w:t xml:space="preserve"> epidemic</w:t>
            </w: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”, what images, associations, words, feelings or reactions come to your mind spontaneously? </w:t>
            </w:r>
          </w:p>
          <w:p w14:paraId="312916BA" w14:textId="77777777" w:rsidR="00871368" w:rsidRPr="00753796" w:rsidRDefault="00871368" w:rsidP="002D70D9">
            <w:pPr>
              <w:rPr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4528" w:type="dxa"/>
          </w:tcPr>
          <w:p w14:paraId="1059AC06" w14:textId="77777777" w:rsidR="00871368" w:rsidRPr="00753796" w:rsidRDefault="00871368" w:rsidP="002D70D9">
            <w:pPr>
              <w:pStyle w:val="ListParagraph"/>
              <w:numPr>
                <w:ilvl w:val="0"/>
                <w:numId w:val="26"/>
              </w:numPr>
              <w:spacing w:before="0" w:after="0"/>
              <w:jc w:val="both"/>
              <w:rPr>
                <w:color w:val="000000" w:themeColor="text1"/>
                <w:sz w:val="20"/>
                <w:szCs w:val="20"/>
                <w:lang w:val="en-GB"/>
              </w:rPr>
            </w:pP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>Probe</w:t>
            </w:r>
          </w:p>
          <w:p w14:paraId="5B291C79" w14:textId="77777777" w:rsidR="00871368" w:rsidRPr="00753796" w:rsidRDefault="00871368" w:rsidP="002D70D9">
            <w:pPr>
              <w:pStyle w:val="ListParagraph"/>
              <w:numPr>
                <w:ilvl w:val="0"/>
                <w:numId w:val="26"/>
              </w:numPr>
              <w:spacing w:before="0" w:after="0"/>
              <w:jc w:val="both"/>
              <w:rPr>
                <w:color w:val="000000" w:themeColor="text1"/>
                <w:sz w:val="20"/>
                <w:szCs w:val="20"/>
                <w:lang w:val="en-GB"/>
              </w:rPr>
            </w:pP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During lockdown versus non-lockdown situation? </w:t>
            </w:r>
          </w:p>
          <w:p w14:paraId="533633EF" w14:textId="77777777" w:rsidR="00871368" w:rsidRPr="00753796" w:rsidRDefault="00871368" w:rsidP="002D70D9">
            <w:pPr>
              <w:rPr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E93594" w:rsidRPr="007C7667" w14:paraId="6C904430" w14:textId="77777777" w:rsidTr="00A92440">
        <w:tc>
          <w:tcPr>
            <w:tcW w:w="4528" w:type="dxa"/>
          </w:tcPr>
          <w:p w14:paraId="1C7E6A56" w14:textId="66AEC175" w:rsidR="00871368" w:rsidRPr="00753796" w:rsidRDefault="00871368" w:rsidP="002D70D9">
            <w:pPr>
              <w:jc w:val="both"/>
              <w:rPr>
                <w:color w:val="000000" w:themeColor="text1"/>
                <w:sz w:val="20"/>
                <w:szCs w:val="20"/>
                <w:lang w:val="en-GB"/>
              </w:rPr>
            </w:pP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Has </w:t>
            </w:r>
            <w:r w:rsidR="00AF52DD">
              <w:rPr>
                <w:color w:val="000000" w:themeColor="text1"/>
                <w:sz w:val="20"/>
                <w:szCs w:val="20"/>
                <w:lang w:val="en-GB"/>
              </w:rPr>
              <w:t>coronavirus</w:t>
            </w: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 changed your experience of the park? </w:t>
            </w:r>
          </w:p>
          <w:p w14:paraId="38C2236F" w14:textId="77777777" w:rsidR="00871368" w:rsidRPr="00753796" w:rsidRDefault="00871368" w:rsidP="002D70D9">
            <w:pPr>
              <w:rPr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4528" w:type="dxa"/>
          </w:tcPr>
          <w:p w14:paraId="0AD62A07" w14:textId="77777777" w:rsidR="00871368" w:rsidRPr="00753796" w:rsidRDefault="00871368" w:rsidP="002D70D9">
            <w:pPr>
              <w:pStyle w:val="ListParagraph"/>
              <w:numPr>
                <w:ilvl w:val="0"/>
                <w:numId w:val="26"/>
              </w:numPr>
              <w:spacing w:before="0" w:after="0"/>
              <w:jc w:val="both"/>
              <w:rPr>
                <w:color w:val="000000" w:themeColor="text1"/>
                <w:sz w:val="20"/>
                <w:szCs w:val="20"/>
                <w:lang w:val="en-GB"/>
              </w:rPr>
            </w:pP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During lockdown versus non-lockdown situation? </w:t>
            </w:r>
          </w:p>
          <w:p w14:paraId="5516F3B5" w14:textId="77777777" w:rsidR="00871368" w:rsidRPr="00753796" w:rsidRDefault="00871368" w:rsidP="002D70D9">
            <w:pPr>
              <w:rPr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E93594" w:rsidRPr="007C7667" w14:paraId="55B2F787" w14:textId="77777777" w:rsidTr="00A92440">
        <w:tc>
          <w:tcPr>
            <w:tcW w:w="4528" w:type="dxa"/>
          </w:tcPr>
          <w:p w14:paraId="7594D2AE" w14:textId="0B5D0802" w:rsidR="00871368" w:rsidRPr="00753796" w:rsidRDefault="00871368" w:rsidP="002D70D9">
            <w:pPr>
              <w:jc w:val="both"/>
              <w:rPr>
                <w:color w:val="000000" w:themeColor="text1"/>
                <w:sz w:val="20"/>
                <w:szCs w:val="20"/>
                <w:lang w:val="en-GB"/>
              </w:rPr>
            </w:pP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Since </w:t>
            </w:r>
            <w:r w:rsidR="00AF52DD">
              <w:rPr>
                <w:color w:val="000000" w:themeColor="text1"/>
                <w:sz w:val="20"/>
                <w:szCs w:val="20"/>
                <w:lang w:val="en-GB"/>
              </w:rPr>
              <w:t>coronavirus</w:t>
            </w: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, have there been elements that have </w:t>
            </w:r>
            <w:r w:rsidR="00415618">
              <w:rPr>
                <w:color w:val="000000" w:themeColor="text1"/>
                <w:sz w:val="20"/>
                <w:szCs w:val="20"/>
                <w:lang w:val="en-GB"/>
              </w:rPr>
              <w:t xml:space="preserve">had </w:t>
            </w: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>a negative impact on your experiences in the park, or that you experience differently compared to the pre-</w:t>
            </w:r>
            <w:r w:rsidR="00AF52DD">
              <w:rPr>
                <w:color w:val="000000" w:themeColor="text1"/>
                <w:sz w:val="20"/>
                <w:szCs w:val="20"/>
                <w:lang w:val="en-GB"/>
              </w:rPr>
              <w:t>coronavirus</w:t>
            </w: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 period? (</w:t>
            </w:r>
            <w:r w:rsidR="00415618" w:rsidRPr="00753796">
              <w:rPr>
                <w:color w:val="000000" w:themeColor="text1"/>
                <w:sz w:val="20"/>
                <w:szCs w:val="20"/>
                <w:lang w:val="en-GB"/>
              </w:rPr>
              <w:t>e.g.</w:t>
            </w: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="00415618">
              <w:rPr>
                <w:color w:val="000000" w:themeColor="text1"/>
                <w:sz w:val="20"/>
                <w:szCs w:val="20"/>
                <w:lang w:val="en-GB"/>
              </w:rPr>
              <w:t>h</w:t>
            </w:r>
            <w:r w:rsidR="00415618"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igh </w:t>
            </w: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concentration of people, </w:t>
            </w:r>
            <w:r w:rsidR="00415618">
              <w:rPr>
                <w:color w:val="000000" w:themeColor="text1"/>
                <w:sz w:val="20"/>
                <w:szCs w:val="20"/>
                <w:lang w:val="en-GB"/>
              </w:rPr>
              <w:t>face</w:t>
            </w:r>
            <w:r w:rsidR="00415618"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mask </w:t>
            </w:r>
            <w:r w:rsidR="0059202A">
              <w:rPr>
                <w:color w:val="000000" w:themeColor="text1"/>
                <w:sz w:val="20"/>
                <w:szCs w:val="20"/>
                <w:lang w:val="en-GB"/>
              </w:rPr>
              <w:t>behaviour</w:t>
            </w: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>, people who cough, intimacy between people</w:t>
            </w:r>
            <w:r w:rsidR="00415618" w:rsidRPr="00753796">
              <w:rPr>
                <w:color w:val="000000" w:themeColor="text1"/>
                <w:sz w:val="20"/>
                <w:szCs w:val="20"/>
                <w:lang w:val="en-GB"/>
              </w:rPr>
              <w:t>,</w:t>
            </w:r>
            <w:r w:rsidR="00415618">
              <w:rPr>
                <w:color w:val="000000" w:themeColor="text1"/>
                <w:sz w:val="20"/>
                <w:szCs w:val="20"/>
                <w:lang w:val="en-GB"/>
              </w:rPr>
              <w:t xml:space="preserve"> etc.</w:t>
            </w:r>
            <w:r w:rsidR="00415618"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) </w:t>
            </w:r>
          </w:p>
          <w:p w14:paraId="6963571E" w14:textId="77777777" w:rsidR="00871368" w:rsidRPr="00753796" w:rsidRDefault="00871368" w:rsidP="002D70D9">
            <w:pPr>
              <w:rPr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4528" w:type="dxa"/>
          </w:tcPr>
          <w:p w14:paraId="2312081F" w14:textId="77777777" w:rsidR="00871368" w:rsidRPr="00753796" w:rsidRDefault="00871368" w:rsidP="002D70D9">
            <w:pPr>
              <w:pStyle w:val="ListParagraph"/>
              <w:numPr>
                <w:ilvl w:val="0"/>
                <w:numId w:val="26"/>
              </w:numPr>
              <w:spacing w:before="0" w:after="0"/>
              <w:jc w:val="both"/>
              <w:rPr>
                <w:color w:val="000000" w:themeColor="text1"/>
                <w:sz w:val="20"/>
                <w:szCs w:val="20"/>
                <w:lang w:val="en-GB"/>
              </w:rPr>
            </w:pP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During lockdown versus non-lockdown situation? </w:t>
            </w:r>
          </w:p>
          <w:p w14:paraId="05CE4829" w14:textId="77777777" w:rsidR="00871368" w:rsidRPr="00753796" w:rsidRDefault="00871368" w:rsidP="002D70D9">
            <w:pPr>
              <w:rPr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E93594" w:rsidRPr="007C7667" w14:paraId="39C2AB0A" w14:textId="77777777" w:rsidTr="00A92440">
        <w:tc>
          <w:tcPr>
            <w:tcW w:w="4528" w:type="dxa"/>
          </w:tcPr>
          <w:p w14:paraId="4DCEDD72" w14:textId="727B6522" w:rsidR="00871368" w:rsidRPr="00753796" w:rsidRDefault="00871368" w:rsidP="002D70D9">
            <w:pPr>
              <w:jc w:val="both"/>
              <w:rPr>
                <w:color w:val="000000" w:themeColor="text1"/>
                <w:sz w:val="20"/>
                <w:szCs w:val="20"/>
                <w:lang w:val="en-GB"/>
              </w:rPr>
            </w:pP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How has your park usage changed since </w:t>
            </w:r>
            <w:r w:rsidR="00AF52DD">
              <w:rPr>
                <w:color w:val="000000" w:themeColor="text1"/>
                <w:sz w:val="20"/>
                <w:szCs w:val="20"/>
                <w:lang w:val="en-GB"/>
              </w:rPr>
              <w:t>coronavirus</w:t>
            </w: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>?</w:t>
            </w:r>
          </w:p>
          <w:p w14:paraId="14122B5E" w14:textId="77777777" w:rsidR="00871368" w:rsidRPr="00753796" w:rsidRDefault="00871368" w:rsidP="002D70D9">
            <w:pPr>
              <w:rPr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4528" w:type="dxa"/>
          </w:tcPr>
          <w:p w14:paraId="18167D88" w14:textId="52442DDF" w:rsidR="00871368" w:rsidRPr="00753796" w:rsidRDefault="00415618" w:rsidP="002D70D9">
            <w:pPr>
              <w:pStyle w:val="ListParagraph"/>
              <w:numPr>
                <w:ilvl w:val="1"/>
                <w:numId w:val="27"/>
              </w:numPr>
              <w:spacing w:before="0" w:after="0"/>
              <w:jc w:val="both"/>
              <w:rPr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b/>
                <w:color w:val="000000" w:themeColor="text1"/>
                <w:sz w:val="20"/>
                <w:szCs w:val="20"/>
                <w:lang w:val="en-GB"/>
              </w:rPr>
              <w:t>Different</w:t>
            </w:r>
            <w:r w:rsidRPr="00753796">
              <w:rPr>
                <w:b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="00871368" w:rsidRPr="00753796">
              <w:rPr>
                <w:b/>
                <w:color w:val="000000" w:themeColor="text1"/>
                <w:sz w:val="20"/>
                <w:szCs w:val="20"/>
                <w:lang w:val="en-GB"/>
              </w:rPr>
              <w:t>frequency?</w:t>
            </w:r>
            <w:r w:rsidR="00871368"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>More</w:t>
            </w:r>
            <w:r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or less </w:t>
            </w:r>
            <w:r>
              <w:rPr>
                <w:color w:val="000000" w:themeColor="text1"/>
                <w:sz w:val="20"/>
                <w:szCs w:val="20"/>
                <w:lang w:val="en-GB"/>
              </w:rPr>
              <w:t>s</w:t>
            </w: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ince </w:t>
            </w:r>
            <w:r w:rsidR="00AF52DD">
              <w:rPr>
                <w:color w:val="000000" w:themeColor="text1"/>
                <w:sz w:val="20"/>
                <w:szCs w:val="20"/>
                <w:lang w:val="en-GB"/>
              </w:rPr>
              <w:t>coronavirus</w:t>
            </w:r>
            <w:r w:rsidR="00871368"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? Why? </w:t>
            </w:r>
          </w:p>
          <w:p w14:paraId="31DA8FB7" w14:textId="1B6EFEDF" w:rsidR="00871368" w:rsidRPr="00753796" w:rsidRDefault="00415618" w:rsidP="002D70D9">
            <w:pPr>
              <w:pStyle w:val="ListParagraph"/>
              <w:numPr>
                <w:ilvl w:val="1"/>
                <w:numId w:val="27"/>
              </w:numPr>
              <w:spacing w:before="0" w:after="0"/>
              <w:jc w:val="both"/>
              <w:rPr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b/>
                <w:color w:val="000000" w:themeColor="text1"/>
                <w:sz w:val="20"/>
                <w:szCs w:val="20"/>
                <w:lang w:val="en-GB"/>
              </w:rPr>
              <w:t>Different</w:t>
            </w:r>
            <w:r w:rsidRPr="00753796">
              <w:rPr>
                <w:b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="00871368" w:rsidRPr="00753796">
              <w:rPr>
                <w:b/>
                <w:color w:val="000000" w:themeColor="text1"/>
                <w:sz w:val="20"/>
                <w:szCs w:val="20"/>
                <w:lang w:val="en-GB"/>
              </w:rPr>
              <w:t>PGSs?</w:t>
            </w:r>
            <w:r w:rsidR="00871368"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 Why? What makes these PGSs more/less attractive? Are there any specific PGSs you have been avoiding since </w:t>
            </w:r>
            <w:r w:rsidR="00AF52DD">
              <w:rPr>
                <w:color w:val="000000" w:themeColor="text1"/>
                <w:sz w:val="20"/>
                <w:szCs w:val="20"/>
                <w:lang w:val="en-GB"/>
              </w:rPr>
              <w:t>coronavirus</w:t>
            </w:r>
            <w:r w:rsidR="00871368"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? </w:t>
            </w:r>
          </w:p>
          <w:p w14:paraId="28C839FF" w14:textId="5A04A965" w:rsidR="00871368" w:rsidRPr="00753796" w:rsidRDefault="00415618" w:rsidP="002D70D9">
            <w:pPr>
              <w:pStyle w:val="ListParagraph"/>
              <w:numPr>
                <w:ilvl w:val="1"/>
                <w:numId w:val="27"/>
              </w:numPr>
              <w:spacing w:before="0" w:after="0"/>
              <w:jc w:val="both"/>
              <w:rPr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b/>
                <w:color w:val="000000" w:themeColor="text1"/>
                <w:sz w:val="20"/>
                <w:szCs w:val="20"/>
                <w:lang w:val="en-GB"/>
              </w:rPr>
              <w:t>Different</w:t>
            </w:r>
            <w:r w:rsidRPr="00753796">
              <w:rPr>
                <w:b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>
              <w:rPr>
                <w:b/>
                <w:color w:val="000000" w:themeColor="text1"/>
                <w:sz w:val="20"/>
                <w:szCs w:val="20"/>
                <w:lang w:val="en-GB"/>
              </w:rPr>
              <w:t>time</w:t>
            </w:r>
            <w:r w:rsidR="00871368" w:rsidRPr="00753796">
              <w:rPr>
                <w:b/>
                <w:color w:val="000000" w:themeColor="text1"/>
                <w:sz w:val="20"/>
                <w:szCs w:val="20"/>
                <w:lang w:val="en-GB"/>
              </w:rPr>
              <w:t>s?</w:t>
            </w:r>
            <w:r w:rsidR="00871368"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 Why? To avoid other people? To meet other people? </w:t>
            </w:r>
          </w:p>
          <w:p w14:paraId="2465AF4D" w14:textId="50BCD49B" w:rsidR="00871368" w:rsidRPr="00753796" w:rsidRDefault="00871368" w:rsidP="002D70D9">
            <w:pPr>
              <w:pStyle w:val="ListParagraph"/>
              <w:numPr>
                <w:ilvl w:val="1"/>
                <w:numId w:val="27"/>
              </w:numPr>
              <w:spacing w:before="0" w:after="0"/>
              <w:jc w:val="both"/>
              <w:rPr>
                <w:color w:val="000000" w:themeColor="text1"/>
                <w:sz w:val="20"/>
                <w:szCs w:val="20"/>
                <w:lang w:val="en-GB"/>
              </w:rPr>
            </w:pPr>
            <w:r w:rsidRPr="00753796">
              <w:rPr>
                <w:b/>
                <w:color w:val="000000" w:themeColor="text1"/>
                <w:sz w:val="20"/>
                <w:szCs w:val="20"/>
                <w:lang w:val="en-GB"/>
              </w:rPr>
              <w:t>Other activities?</w:t>
            </w: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 Are there any activities you have stopped doing in the park, or activities that you have started doing in the park since </w:t>
            </w:r>
            <w:r w:rsidR="00AF52DD">
              <w:rPr>
                <w:color w:val="000000" w:themeColor="text1"/>
                <w:sz w:val="20"/>
                <w:szCs w:val="20"/>
                <w:lang w:val="en-GB"/>
              </w:rPr>
              <w:t>coronavirus</w:t>
            </w: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? </w:t>
            </w:r>
          </w:p>
          <w:p w14:paraId="6C02D145" w14:textId="35B5092F" w:rsidR="00871368" w:rsidRPr="00753796" w:rsidRDefault="00871368" w:rsidP="002D70D9">
            <w:pPr>
              <w:pStyle w:val="ListParagraph"/>
              <w:numPr>
                <w:ilvl w:val="1"/>
                <w:numId w:val="27"/>
              </w:numPr>
              <w:spacing w:before="0" w:after="0"/>
              <w:jc w:val="both"/>
              <w:rPr>
                <w:color w:val="000000" w:themeColor="text1"/>
                <w:sz w:val="20"/>
                <w:szCs w:val="20"/>
                <w:lang w:val="en-GB"/>
              </w:rPr>
            </w:pPr>
            <w:r w:rsidRPr="00753796">
              <w:rPr>
                <w:b/>
                <w:color w:val="000000" w:themeColor="text1"/>
                <w:sz w:val="20"/>
                <w:szCs w:val="20"/>
                <w:lang w:val="en-GB"/>
              </w:rPr>
              <w:t>Under certain weather conditions?</w:t>
            </w: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 Impact on the risk of </w:t>
            </w:r>
            <w:r w:rsidR="00AF52DD">
              <w:rPr>
                <w:color w:val="000000" w:themeColor="text1"/>
                <w:sz w:val="20"/>
                <w:szCs w:val="20"/>
                <w:lang w:val="en-GB"/>
              </w:rPr>
              <w:t>infection</w:t>
            </w: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? Impact on crowdedness? </w:t>
            </w:r>
          </w:p>
          <w:p w14:paraId="43233C07" w14:textId="77777777" w:rsidR="00871368" w:rsidRPr="00753796" w:rsidRDefault="00871368" w:rsidP="002D70D9">
            <w:pPr>
              <w:pStyle w:val="ListParagraph"/>
              <w:numPr>
                <w:ilvl w:val="1"/>
                <w:numId w:val="27"/>
              </w:numPr>
              <w:spacing w:before="0" w:after="0"/>
              <w:jc w:val="both"/>
              <w:rPr>
                <w:b/>
                <w:color w:val="000000" w:themeColor="text1"/>
                <w:sz w:val="20"/>
                <w:szCs w:val="20"/>
                <w:lang w:val="en-GB"/>
              </w:rPr>
            </w:pPr>
            <w:r w:rsidRPr="00753796">
              <w:rPr>
                <w:b/>
                <w:color w:val="000000" w:themeColor="text1"/>
                <w:sz w:val="20"/>
                <w:szCs w:val="20"/>
                <w:lang w:val="en-GB"/>
              </w:rPr>
              <w:t xml:space="preserve">More alone or more in company? </w:t>
            </w:r>
          </w:p>
        </w:tc>
      </w:tr>
      <w:tr w:rsidR="00E93594" w:rsidRPr="007C7667" w14:paraId="1001C6D5" w14:textId="77777777" w:rsidTr="00A92440">
        <w:tc>
          <w:tcPr>
            <w:tcW w:w="4528" w:type="dxa"/>
          </w:tcPr>
          <w:p w14:paraId="7C2877F2" w14:textId="77777777" w:rsidR="00871368" w:rsidRPr="00753796" w:rsidRDefault="00871368" w:rsidP="002D70D9">
            <w:pPr>
              <w:jc w:val="both"/>
              <w:rPr>
                <w:color w:val="000000" w:themeColor="text1"/>
                <w:sz w:val="20"/>
                <w:szCs w:val="20"/>
                <w:lang w:val="en-GB"/>
              </w:rPr>
            </w:pP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How did your park usage change during the lockdown in March/November? </w:t>
            </w:r>
          </w:p>
          <w:p w14:paraId="378E6C89" w14:textId="77777777" w:rsidR="00871368" w:rsidRPr="00753796" w:rsidRDefault="00871368" w:rsidP="002D70D9">
            <w:pPr>
              <w:rPr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4528" w:type="dxa"/>
          </w:tcPr>
          <w:p w14:paraId="6DE693B7" w14:textId="62A2AF96" w:rsidR="00871368" w:rsidRPr="00753796" w:rsidRDefault="00415618" w:rsidP="002D70D9">
            <w:pPr>
              <w:pStyle w:val="ListParagraph"/>
              <w:numPr>
                <w:ilvl w:val="1"/>
                <w:numId w:val="33"/>
              </w:numPr>
              <w:spacing w:before="0" w:after="0"/>
              <w:jc w:val="both"/>
              <w:rPr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b/>
                <w:color w:val="000000" w:themeColor="text1"/>
                <w:sz w:val="20"/>
                <w:szCs w:val="20"/>
                <w:lang w:val="en-GB"/>
              </w:rPr>
              <w:t>Different</w:t>
            </w:r>
            <w:r w:rsidR="00871368" w:rsidRPr="00753796">
              <w:rPr>
                <w:b/>
                <w:color w:val="000000" w:themeColor="text1"/>
                <w:sz w:val="20"/>
                <w:szCs w:val="20"/>
                <w:lang w:val="en-GB"/>
              </w:rPr>
              <w:t xml:space="preserve"> frequency?</w:t>
            </w:r>
            <w:r w:rsidR="00871368"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>More</w:t>
            </w:r>
            <w:r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or less </w:t>
            </w:r>
            <w:r>
              <w:rPr>
                <w:color w:val="000000" w:themeColor="text1"/>
                <w:sz w:val="20"/>
                <w:szCs w:val="20"/>
                <w:lang w:val="en-GB"/>
              </w:rPr>
              <w:t>s</w:t>
            </w: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ince </w:t>
            </w:r>
            <w:r>
              <w:rPr>
                <w:color w:val="000000" w:themeColor="text1"/>
                <w:sz w:val="20"/>
                <w:szCs w:val="20"/>
                <w:lang w:val="en-GB"/>
              </w:rPr>
              <w:t>coronavirus</w:t>
            </w:r>
            <w:r w:rsidR="00871368"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? Why? </w:t>
            </w:r>
          </w:p>
          <w:p w14:paraId="41BDCC6A" w14:textId="1B4D7BC9" w:rsidR="00871368" w:rsidRPr="00753796" w:rsidRDefault="00415618" w:rsidP="002D70D9">
            <w:pPr>
              <w:pStyle w:val="ListParagraph"/>
              <w:numPr>
                <w:ilvl w:val="1"/>
                <w:numId w:val="33"/>
              </w:numPr>
              <w:spacing w:before="0" w:after="0"/>
              <w:jc w:val="both"/>
              <w:rPr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b/>
                <w:color w:val="000000" w:themeColor="text1"/>
                <w:sz w:val="20"/>
                <w:szCs w:val="20"/>
                <w:lang w:val="en-GB"/>
              </w:rPr>
              <w:t>Different</w:t>
            </w:r>
            <w:r w:rsidR="00871368" w:rsidRPr="00753796">
              <w:rPr>
                <w:b/>
                <w:color w:val="000000" w:themeColor="text1"/>
                <w:sz w:val="20"/>
                <w:szCs w:val="20"/>
                <w:lang w:val="en-GB"/>
              </w:rPr>
              <w:t xml:space="preserve"> PGSs?</w:t>
            </w:r>
            <w:r w:rsidR="00871368"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 Why? What makes these PGSs more/less attractive? Are there any specific PGSs you have been avoiding since </w:t>
            </w:r>
            <w:r w:rsidR="00AF52DD">
              <w:rPr>
                <w:color w:val="000000" w:themeColor="text1"/>
                <w:sz w:val="20"/>
                <w:szCs w:val="20"/>
                <w:lang w:val="en-GB"/>
              </w:rPr>
              <w:t>coronavirus</w:t>
            </w:r>
            <w:r w:rsidR="00871368"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? </w:t>
            </w:r>
          </w:p>
          <w:p w14:paraId="2957DEF1" w14:textId="157A01C7" w:rsidR="00871368" w:rsidRPr="00753796" w:rsidRDefault="00415618" w:rsidP="002D70D9">
            <w:pPr>
              <w:pStyle w:val="ListParagraph"/>
              <w:numPr>
                <w:ilvl w:val="1"/>
                <w:numId w:val="33"/>
              </w:numPr>
              <w:spacing w:before="0" w:after="0"/>
              <w:jc w:val="both"/>
              <w:rPr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b/>
                <w:color w:val="000000" w:themeColor="text1"/>
                <w:sz w:val="20"/>
                <w:szCs w:val="20"/>
                <w:lang w:val="en-GB"/>
              </w:rPr>
              <w:t>Different</w:t>
            </w:r>
            <w:r w:rsidR="00871368" w:rsidRPr="00753796">
              <w:rPr>
                <w:b/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>
              <w:rPr>
                <w:b/>
                <w:color w:val="000000" w:themeColor="text1"/>
                <w:sz w:val="20"/>
                <w:szCs w:val="20"/>
                <w:lang w:val="en-GB"/>
              </w:rPr>
              <w:t>time</w:t>
            </w:r>
            <w:r w:rsidR="00871368" w:rsidRPr="00753796">
              <w:rPr>
                <w:b/>
                <w:color w:val="000000" w:themeColor="text1"/>
                <w:sz w:val="20"/>
                <w:szCs w:val="20"/>
                <w:lang w:val="en-GB"/>
              </w:rPr>
              <w:t>s?</w:t>
            </w:r>
            <w:r w:rsidR="00871368"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 Why? To avoid </w:t>
            </w:r>
            <w:r>
              <w:rPr>
                <w:color w:val="000000" w:themeColor="text1"/>
                <w:sz w:val="20"/>
                <w:szCs w:val="20"/>
                <w:lang w:val="en-GB"/>
              </w:rPr>
              <w:t>different</w:t>
            </w:r>
            <w:r w:rsidR="00871368"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 people? To meet </w:t>
            </w:r>
            <w:r>
              <w:rPr>
                <w:color w:val="000000" w:themeColor="text1"/>
                <w:sz w:val="20"/>
                <w:szCs w:val="20"/>
                <w:lang w:val="en-GB"/>
              </w:rPr>
              <w:t>different</w:t>
            </w:r>
            <w:r w:rsidR="00871368"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 people? </w:t>
            </w:r>
          </w:p>
          <w:p w14:paraId="2B1094A0" w14:textId="2DFCE763" w:rsidR="00871368" w:rsidRPr="00753796" w:rsidRDefault="00415618" w:rsidP="002D70D9">
            <w:pPr>
              <w:pStyle w:val="ListParagraph"/>
              <w:numPr>
                <w:ilvl w:val="1"/>
                <w:numId w:val="33"/>
              </w:numPr>
              <w:spacing w:before="0" w:after="0"/>
              <w:jc w:val="both"/>
              <w:rPr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b/>
                <w:color w:val="000000" w:themeColor="text1"/>
                <w:sz w:val="20"/>
                <w:szCs w:val="20"/>
                <w:lang w:val="en-GB"/>
              </w:rPr>
              <w:t>Different</w:t>
            </w:r>
            <w:r w:rsidR="00871368" w:rsidRPr="00753796">
              <w:rPr>
                <w:b/>
                <w:color w:val="000000" w:themeColor="text1"/>
                <w:sz w:val="20"/>
                <w:szCs w:val="20"/>
                <w:lang w:val="en-GB"/>
              </w:rPr>
              <w:t xml:space="preserve"> activities?</w:t>
            </w:r>
            <w:r w:rsidR="00871368"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 Are there any activities you have stopped doing in the park, or activities that you have started doing in the park since </w:t>
            </w:r>
            <w:r w:rsidR="00AF52DD">
              <w:rPr>
                <w:color w:val="000000" w:themeColor="text1"/>
                <w:sz w:val="20"/>
                <w:szCs w:val="20"/>
                <w:lang w:val="en-GB"/>
              </w:rPr>
              <w:t>coronavirus</w:t>
            </w:r>
            <w:r w:rsidR="00871368"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? </w:t>
            </w:r>
          </w:p>
          <w:p w14:paraId="36228622" w14:textId="5C4CDD9B" w:rsidR="00871368" w:rsidRPr="00753796" w:rsidRDefault="00871368" w:rsidP="002D70D9">
            <w:pPr>
              <w:pStyle w:val="ListParagraph"/>
              <w:numPr>
                <w:ilvl w:val="1"/>
                <w:numId w:val="33"/>
              </w:numPr>
              <w:spacing w:before="0" w:after="0"/>
              <w:jc w:val="both"/>
              <w:rPr>
                <w:color w:val="000000" w:themeColor="text1"/>
                <w:sz w:val="20"/>
                <w:szCs w:val="20"/>
                <w:lang w:val="en-GB"/>
              </w:rPr>
            </w:pPr>
            <w:r w:rsidRPr="00753796">
              <w:rPr>
                <w:b/>
                <w:color w:val="000000" w:themeColor="text1"/>
                <w:sz w:val="20"/>
                <w:szCs w:val="20"/>
                <w:lang w:val="en-GB"/>
              </w:rPr>
              <w:t>Under certain weather conditions?</w:t>
            </w: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 Impact on the risk of </w:t>
            </w:r>
            <w:r w:rsidR="00AF52DD">
              <w:rPr>
                <w:color w:val="000000" w:themeColor="text1"/>
                <w:sz w:val="20"/>
                <w:szCs w:val="20"/>
                <w:lang w:val="en-GB"/>
              </w:rPr>
              <w:t>infection</w:t>
            </w: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? Impact on crowdedness? </w:t>
            </w:r>
          </w:p>
          <w:p w14:paraId="65808F2E" w14:textId="77777777" w:rsidR="00871368" w:rsidRPr="00753796" w:rsidRDefault="00871368" w:rsidP="002D70D9">
            <w:pPr>
              <w:pStyle w:val="ListParagraph"/>
              <w:numPr>
                <w:ilvl w:val="0"/>
                <w:numId w:val="28"/>
              </w:numPr>
              <w:spacing w:before="0" w:after="0"/>
              <w:jc w:val="both"/>
              <w:rPr>
                <w:b/>
                <w:color w:val="000000" w:themeColor="text1"/>
                <w:sz w:val="20"/>
                <w:szCs w:val="20"/>
                <w:lang w:val="en-GB"/>
              </w:rPr>
            </w:pPr>
            <w:r w:rsidRPr="00753796">
              <w:rPr>
                <w:b/>
                <w:color w:val="000000" w:themeColor="text1"/>
                <w:sz w:val="20"/>
                <w:szCs w:val="20"/>
                <w:lang w:val="en-GB"/>
              </w:rPr>
              <w:t xml:space="preserve">More alone or more in company? </w:t>
            </w:r>
          </w:p>
        </w:tc>
      </w:tr>
      <w:tr w:rsidR="00E93594" w:rsidRPr="007C7667" w14:paraId="399919F8" w14:textId="77777777" w:rsidTr="00A92440">
        <w:tc>
          <w:tcPr>
            <w:tcW w:w="4528" w:type="dxa"/>
          </w:tcPr>
          <w:p w14:paraId="2F359B2B" w14:textId="77777777" w:rsidR="00871368" w:rsidRPr="00753796" w:rsidRDefault="00871368" w:rsidP="002D70D9">
            <w:pPr>
              <w:jc w:val="both"/>
              <w:rPr>
                <w:color w:val="000000" w:themeColor="text1"/>
                <w:sz w:val="20"/>
                <w:szCs w:val="20"/>
                <w:lang w:val="en-GB"/>
              </w:rPr>
            </w:pP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Do you feel any tension or irritation or do you experience or observe conflicts in the park due to Covid? </w:t>
            </w:r>
          </w:p>
          <w:p w14:paraId="368E8688" w14:textId="77777777" w:rsidR="00871368" w:rsidRPr="00753796" w:rsidRDefault="00871368" w:rsidP="002D70D9">
            <w:pPr>
              <w:rPr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4528" w:type="dxa"/>
          </w:tcPr>
          <w:p w14:paraId="14CBD4F1" w14:textId="77777777" w:rsidR="00871368" w:rsidRPr="00753796" w:rsidRDefault="00871368" w:rsidP="002D70D9">
            <w:pPr>
              <w:pStyle w:val="ListParagraph"/>
              <w:numPr>
                <w:ilvl w:val="0"/>
                <w:numId w:val="29"/>
              </w:numPr>
              <w:spacing w:before="0" w:after="0"/>
              <w:jc w:val="both"/>
              <w:rPr>
                <w:color w:val="000000" w:themeColor="text1"/>
                <w:sz w:val="20"/>
                <w:szCs w:val="20"/>
                <w:lang w:val="en-GB"/>
              </w:rPr>
            </w:pP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During lockdown versus non-lockdown situation? </w:t>
            </w:r>
          </w:p>
          <w:p w14:paraId="6AB4EA9B" w14:textId="77777777" w:rsidR="00871368" w:rsidRPr="00753796" w:rsidRDefault="00871368" w:rsidP="002D70D9">
            <w:pPr>
              <w:rPr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E93594" w:rsidRPr="007C7667" w14:paraId="6E770B78" w14:textId="77777777" w:rsidTr="00A92440">
        <w:tc>
          <w:tcPr>
            <w:tcW w:w="4528" w:type="dxa"/>
          </w:tcPr>
          <w:p w14:paraId="41861AE2" w14:textId="5E152255" w:rsidR="00871368" w:rsidRPr="00753796" w:rsidRDefault="00871368" w:rsidP="002D70D9">
            <w:pPr>
              <w:jc w:val="both"/>
              <w:rPr>
                <w:color w:val="000000" w:themeColor="text1"/>
                <w:sz w:val="20"/>
                <w:szCs w:val="20"/>
                <w:lang w:val="en-GB"/>
              </w:rPr>
            </w:pP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Does the park have an impact on your health </w:t>
            </w:r>
            <w:r w:rsidR="00415618">
              <w:rPr>
                <w:color w:val="000000" w:themeColor="text1"/>
                <w:sz w:val="20"/>
                <w:szCs w:val="20"/>
                <w:lang w:val="en-GB"/>
              </w:rPr>
              <w:t>during the</w:t>
            </w: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="00AF52DD">
              <w:rPr>
                <w:color w:val="000000" w:themeColor="text1"/>
                <w:sz w:val="20"/>
                <w:szCs w:val="20"/>
                <w:lang w:val="en-GB"/>
              </w:rPr>
              <w:t>coronavirus</w:t>
            </w:r>
            <w:r w:rsidR="00415618">
              <w:rPr>
                <w:color w:val="000000" w:themeColor="text1"/>
                <w:sz w:val="20"/>
                <w:szCs w:val="20"/>
                <w:lang w:val="en-GB"/>
              </w:rPr>
              <w:t xml:space="preserve"> epidemic</w:t>
            </w: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? </w:t>
            </w:r>
          </w:p>
        </w:tc>
        <w:tc>
          <w:tcPr>
            <w:tcW w:w="4528" w:type="dxa"/>
          </w:tcPr>
          <w:p w14:paraId="50C21722" w14:textId="77777777" w:rsidR="00871368" w:rsidRPr="00753796" w:rsidRDefault="00871368" w:rsidP="002D70D9">
            <w:pPr>
              <w:pStyle w:val="ListParagraph"/>
              <w:numPr>
                <w:ilvl w:val="0"/>
                <w:numId w:val="30"/>
              </w:numPr>
              <w:spacing w:before="0" w:after="0"/>
              <w:jc w:val="both"/>
              <w:rPr>
                <w:color w:val="000000" w:themeColor="text1"/>
                <w:sz w:val="20"/>
                <w:szCs w:val="20"/>
                <w:lang w:val="en-GB"/>
              </w:rPr>
            </w:pP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Positive? Negative? </w:t>
            </w:r>
          </w:p>
          <w:p w14:paraId="40FE54AF" w14:textId="77777777" w:rsidR="00871368" w:rsidRPr="00753796" w:rsidRDefault="00871368" w:rsidP="002D70D9">
            <w:pPr>
              <w:pStyle w:val="ListParagraph"/>
              <w:numPr>
                <w:ilvl w:val="0"/>
                <w:numId w:val="30"/>
              </w:numPr>
              <w:spacing w:before="0" w:after="0"/>
              <w:jc w:val="both"/>
              <w:rPr>
                <w:color w:val="000000" w:themeColor="text1"/>
                <w:sz w:val="20"/>
                <w:szCs w:val="20"/>
                <w:lang w:val="en-GB"/>
              </w:rPr>
            </w:pP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Physically? Mentally? </w:t>
            </w:r>
          </w:p>
          <w:p w14:paraId="78039589" w14:textId="77777777" w:rsidR="00871368" w:rsidRPr="00753796" w:rsidRDefault="00871368" w:rsidP="002D70D9">
            <w:pPr>
              <w:pStyle w:val="ListParagraph"/>
              <w:numPr>
                <w:ilvl w:val="0"/>
                <w:numId w:val="30"/>
              </w:numPr>
              <w:spacing w:before="0" w:after="0"/>
              <w:jc w:val="both"/>
              <w:rPr>
                <w:color w:val="000000" w:themeColor="text1"/>
                <w:sz w:val="20"/>
                <w:szCs w:val="20"/>
                <w:lang w:val="en-GB"/>
              </w:rPr>
            </w:pP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Why? </w:t>
            </w:r>
          </w:p>
          <w:p w14:paraId="3C8CB26A" w14:textId="77777777" w:rsidR="00871368" w:rsidRPr="00753796" w:rsidRDefault="00871368" w:rsidP="002D70D9">
            <w:pPr>
              <w:pStyle w:val="ListParagraph"/>
              <w:numPr>
                <w:ilvl w:val="0"/>
                <w:numId w:val="30"/>
              </w:numPr>
              <w:spacing w:before="0" w:after="0"/>
              <w:jc w:val="both"/>
              <w:rPr>
                <w:color w:val="000000" w:themeColor="text1"/>
                <w:sz w:val="20"/>
                <w:szCs w:val="20"/>
                <w:lang w:val="en-GB"/>
              </w:rPr>
            </w:pP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During lockdown versus non-lockdown situation? </w:t>
            </w:r>
          </w:p>
          <w:p w14:paraId="7CA559E8" w14:textId="77777777" w:rsidR="00871368" w:rsidRPr="00753796" w:rsidRDefault="00871368" w:rsidP="002D70D9">
            <w:pPr>
              <w:rPr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E93594" w:rsidRPr="007C7667" w14:paraId="77139F92" w14:textId="77777777" w:rsidTr="00A92440">
        <w:tc>
          <w:tcPr>
            <w:tcW w:w="4528" w:type="dxa"/>
          </w:tcPr>
          <w:p w14:paraId="67FFF3E7" w14:textId="6EA418B9" w:rsidR="00871368" w:rsidRPr="00753796" w:rsidRDefault="00415618" w:rsidP="002D70D9">
            <w:pPr>
              <w:jc w:val="both"/>
              <w:rPr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color w:val="000000" w:themeColor="text1"/>
                <w:sz w:val="20"/>
                <w:szCs w:val="20"/>
                <w:lang w:val="en-GB"/>
              </w:rPr>
              <w:lastRenderedPageBreak/>
              <w:t>During the</w:t>
            </w: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  <w:lang w:val="en-GB"/>
              </w:rPr>
              <w:t>coronavirus epidemic</w:t>
            </w:r>
            <w:r w:rsidR="00871368"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, are there certain needs that the park can meet that cannot be fulfilled by another location/activity? What can the park offer you that other locations cannot? What can visiting the park offer that no other activity could? </w:t>
            </w:r>
          </w:p>
          <w:p w14:paraId="613CC1C1" w14:textId="77777777" w:rsidR="00871368" w:rsidRPr="00753796" w:rsidRDefault="00871368" w:rsidP="002D70D9">
            <w:pPr>
              <w:rPr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4528" w:type="dxa"/>
          </w:tcPr>
          <w:p w14:paraId="72E1E4F9" w14:textId="77777777" w:rsidR="00871368" w:rsidRPr="00753796" w:rsidRDefault="00871368" w:rsidP="002D70D9">
            <w:pPr>
              <w:pStyle w:val="ListParagraph"/>
              <w:numPr>
                <w:ilvl w:val="1"/>
                <w:numId w:val="31"/>
              </w:numPr>
              <w:spacing w:before="0" w:after="0"/>
              <w:jc w:val="both"/>
              <w:rPr>
                <w:color w:val="000000" w:themeColor="text1"/>
                <w:sz w:val="20"/>
                <w:szCs w:val="20"/>
                <w:lang w:val="en-GB"/>
              </w:rPr>
            </w:pP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Mental needs? </w:t>
            </w:r>
          </w:p>
          <w:p w14:paraId="5F1A18D2" w14:textId="77777777" w:rsidR="00871368" w:rsidRPr="00753796" w:rsidRDefault="00871368" w:rsidP="002D70D9">
            <w:pPr>
              <w:pStyle w:val="ListParagraph"/>
              <w:numPr>
                <w:ilvl w:val="1"/>
                <w:numId w:val="31"/>
              </w:numPr>
              <w:spacing w:before="0" w:after="0"/>
              <w:jc w:val="both"/>
              <w:rPr>
                <w:color w:val="000000" w:themeColor="text1"/>
                <w:sz w:val="20"/>
                <w:szCs w:val="20"/>
                <w:lang w:val="en-GB"/>
              </w:rPr>
            </w:pP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Physical needs? </w:t>
            </w:r>
          </w:p>
          <w:p w14:paraId="07370D94" w14:textId="77777777" w:rsidR="00871368" w:rsidRPr="00753796" w:rsidRDefault="00871368" w:rsidP="002D70D9">
            <w:pPr>
              <w:pStyle w:val="ListParagraph"/>
              <w:numPr>
                <w:ilvl w:val="1"/>
                <w:numId w:val="31"/>
              </w:numPr>
              <w:spacing w:before="0" w:after="0"/>
              <w:jc w:val="both"/>
              <w:rPr>
                <w:color w:val="000000" w:themeColor="text1"/>
                <w:sz w:val="20"/>
                <w:szCs w:val="20"/>
                <w:lang w:val="en-GB"/>
              </w:rPr>
            </w:pP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Social needs? </w:t>
            </w:r>
          </w:p>
          <w:p w14:paraId="66109FB6" w14:textId="77777777" w:rsidR="00871368" w:rsidRPr="00753796" w:rsidRDefault="00871368" w:rsidP="002D70D9">
            <w:pPr>
              <w:pStyle w:val="ListParagraph"/>
              <w:numPr>
                <w:ilvl w:val="0"/>
                <w:numId w:val="31"/>
              </w:numPr>
              <w:spacing w:before="0" w:after="0"/>
              <w:jc w:val="both"/>
              <w:rPr>
                <w:color w:val="000000" w:themeColor="text1"/>
                <w:sz w:val="20"/>
                <w:szCs w:val="20"/>
                <w:lang w:val="en-GB"/>
              </w:rPr>
            </w:pP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During lockdown versus non-lockdown situation? </w:t>
            </w:r>
          </w:p>
          <w:p w14:paraId="26CBE4C2" w14:textId="77777777" w:rsidR="00871368" w:rsidRPr="00753796" w:rsidRDefault="00871368" w:rsidP="002D70D9">
            <w:pPr>
              <w:rPr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E93594" w:rsidRPr="007C7667" w14:paraId="50AA9615" w14:textId="77777777" w:rsidTr="00A92440">
        <w:tc>
          <w:tcPr>
            <w:tcW w:w="4528" w:type="dxa"/>
          </w:tcPr>
          <w:p w14:paraId="46DD8D9D" w14:textId="733E82C6" w:rsidR="00871368" w:rsidRPr="00753796" w:rsidRDefault="00871368" w:rsidP="002D70D9">
            <w:pPr>
              <w:jc w:val="both"/>
              <w:rPr>
                <w:color w:val="000000" w:themeColor="text1"/>
                <w:sz w:val="20"/>
                <w:szCs w:val="20"/>
                <w:lang w:val="en-GB"/>
              </w:rPr>
            </w:pP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If I asked you to take a picture of the park </w:t>
            </w:r>
            <w:r w:rsidR="00415618">
              <w:rPr>
                <w:color w:val="000000" w:themeColor="text1"/>
                <w:sz w:val="20"/>
                <w:szCs w:val="20"/>
                <w:lang w:val="en-GB"/>
              </w:rPr>
              <w:t>during the</w:t>
            </w:r>
            <w:r w:rsidR="00415618"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="00415618">
              <w:rPr>
                <w:color w:val="000000" w:themeColor="text1"/>
                <w:sz w:val="20"/>
                <w:szCs w:val="20"/>
                <w:lang w:val="en-GB"/>
              </w:rPr>
              <w:t>coronavirus epidemic</w:t>
            </w: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>, what would that picture be? Describe the image.</w:t>
            </w:r>
          </w:p>
          <w:p w14:paraId="3C8E9754" w14:textId="77777777" w:rsidR="00871368" w:rsidRPr="00753796" w:rsidRDefault="00871368" w:rsidP="002D70D9">
            <w:pPr>
              <w:rPr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4528" w:type="dxa"/>
          </w:tcPr>
          <w:p w14:paraId="45503C72" w14:textId="77777777" w:rsidR="00871368" w:rsidRPr="00753796" w:rsidRDefault="00871368" w:rsidP="002D70D9">
            <w:pPr>
              <w:pStyle w:val="ListParagraph"/>
              <w:numPr>
                <w:ilvl w:val="0"/>
                <w:numId w:val="34"/>
              </w:numPr>
              <w:spacing w:before="0" w:after="0"/>
              <w:rPr>
                <w:color w:val="000000" w:themeColor="text1"/>
                <w:sz w:val="20"/>
                <w:szCs w:val="20"/>
                <w:lang w:val="en-GB"/>
              </w:rPr>
            </w:pP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What does this mean to you? </w:t>
            </w:r>
          </w:p>
          <w:p w14:paraId="322BAD78" w14:textId="77777777" w:rsidR="00871368" w:rsidRPr="00753796" w:rsidRDefault="00871368" w:rsidP="002D70D9">
            <w:pPr>
              <w:pStyle w:val="ListParagraph"/>
              <w:numPr>
                <w:ilvl w:val="0"/>
                <w:numId w:val="34"/>
              </w:numPr>
              <w:spacing w:before="0" w:after="0"/>
              <w:rPr>
                <w:color w:val="000000" w:themeColor="text1"/>
                <w:sz w:val="20"/>
                <w:szCs w:val="20"/>
                <w:lang w:val="en-GB"/>
              </w:rPr>
            </w:pP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>What feelings, emotions, concerns does this raise in you?</w:t>
            </w:r>
          </w:p>
        </w:tc>
      </w:tr>
      <w:tr w:rsidR="00E93594" w:rsidRPr="007C7667" w14:paraId="2B09F579" w14:textId="77777777" w:rsidTr="00A92440">
        <w:tc>
          <w:tcPr>
            <w:tcW w:w="4528" w:type="dxa"/>
          </w:tcPr>
          <w:p w14:paraId="3B4C7407" w14:textId="3ACB6AF6" w:rsidR="00871368" w:rsidRPr="00753796" w:rsidRDefault="00871368" w:rsidP="002D70D9">
            <w:pPr>
              <w:jc w:val="both"/>
              <w:rPr>
                <w:color w:val="000000" w:themeColor="text1"/>
                <w:sz w:val="20"/>
                <w:szCs w:val="20"/>
                <w:lang w:val="en-GB"/>
              </w:rPr>
            </w:pP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Can you complete the following sentence? </w:t>
            </w:r>
            <w:r w:rsidR="00415618">
              <w:rPr>
                <w:color w:val="000000" w:themeColor="text1"/>
                <w:sz w:val="20"/>
                <w:szCs w:val="20"/>
                <w:lang w:val="en-GB"/>
              </w:rPr>
              <w:t>For me, a</w:t>
            </w: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 park </w:t>
            </w:r>
            <w:r w:rsidR="00415618" w:rsidRPr="00415618">
              <w:rPr>
                <w:color w:val="000000" w:themeColor="text1"/>
                <w:sz w:val="20"/>
                <w:szCs w:val="20"/>
                <w:lang w:val="en-GB"/>
              </w:rPr>
              <w:t>during the coronavirus epidemic</w:t>
            </w: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="00415618">
              <w:rPr>
                <w:color w:val="000000" w:themeColor="text1"/>
                <w:sz w:val="20"/>
                <w:szCs w:val="20"/>
                <w:lang w:val="en-GB"/>
              </w:rPr>
              <w:t xml:space="preserve">is </w:t>
            </w: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(like)… </w:t>
            </w:r>
          </w:p>
          <w:p w14:paraId="7F0C068F" w14:textId="77777777" w:rsidR="00871368" w:rsidRPr="00753796" w:rsidRDefault="00871368" w:rsidP="002D70D9">
            <w:pPr>
              <w:rPr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4528" w:type="dxa"/>
          </w:tcPr>
          <w:p w14:paraId="0B6489DF" w14:textId="77777777" w:rsidR="00871368" w:rsidRPr="00753796" w:rsidRDefault="00871368" w:rsidP="002D70D9">
            <w:pPr>
              <w:rPr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E93594" w:rsidRPr="007C7667" w14:paraId="5AD83B4E" w14:textId="77777777" w:rsidTr="00A92440">
        <w:tc>
          <w:tcPr>
            <w:tcW w:w="4528" w:type="dxa"/>
          </w:tcPr>
          <w:p w14:paraId="381AE50B" w14:textId="5E8A19FB" w:rsidR="00871368" w:rsidRPr="00753796" w:rsidRDefault="00871368" w:rsidP="002D70D9">
            <w:pPr>
              <w:jc w:val="both"/>
              <w:rPr>
                <w:color w:val="000000" w:themeColor="text1"/>
                <w:sz w:val="20"/>
                <w:szCs w:val="20"/>
                <w:lang w:val="en-GB"/>
              </w:rPr>
            </w:pP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Can you complete the following sentence? </w:t>
            </w:r>
            <w:r w:rsidR="00415618">
              <w:rPr>
                <w:color w:val="000000" w:themeColor="text1"/>
                <w:sz w:val="20"/>
                <w:szCs w:val="20"/>
                <w:lang w:val="en-GB"/>
              </w:rPr>
              <w:t>For me, a</w:t>
            </w:r>
            <w:r w:rsidR="00415618"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 park </w:t>
            </w:r>
            <w:r w:rsidR="00415618" w:rsidRPr="00415618">
              <w:rPr>
                <w:color w:val="000000" w:themeColor="text1"/>
                <w:sz w:val="20"/>
                <w:szCs w:val="20"/>
                <w:lang w:val="en-GB"/>
              </w:rPr>
              <w:t xml:space="preserve">during the </w:t>
            </w:r>
            <w:r w:rsidR="00415618">
              <w:rPr>
                <w:color w:val="000000" w:themeColor="text1"/>
                <w:sz w:val="20"/>
                <w:szCs w:val="20"/>
                <w:lang w:val="en-GB"/>
              </w:rPr>
              <w:t>lockdown was</w:t>
            </w: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 (like)… </w:t>
            </w:r>
          </w:p>
          <w:p w14:paraId="7AD1B8C6" w14:textId="77777777" w:rsidR="00871368" w:rsidRPr="00753796" w:rsidRDefault="00871368" w:rsidP="002D70D9">
            <w:pPr>
              <w:rPr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4528" w:type="dxa"/>
          </w:tcPr>
          <w:p w14:paraId="5AAA85B4" w14:textId="77777777" w:rsidR="00871368" w:rsidRPr="00753796" w:rsidRDefault="00871368" w:rsidP="002D70D9">
            <w:pPr>
              <w:rPr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E93594" w:rsidRPr="007C7667" w14:paraId="67C0BD84" w14:textId="77777777" w:rsidTr="00A92440">
        <w:tc>
          <w:tcPr>
            <w:tcW w:w="4528" w:type="dxa"/>
          </w:tcPr>
          <w:p w14:paraId="34681546" w14:textId="53E64633" w:rsidR="00871368" w:rsidRPr="00753796" w:rsidRDefault="00871368" w:rsidP="002D70D9">
            <w:pPr>
              <w:jc w:val="both"/>
              <w:rPr>
                <w:color w:val="000000" w:themeColor="text1"/>
                <w:sz w:val="20"/>
                <w:szCs w:val="20"/>
                <w:lang w:val="en-GB"/>
              </w:rPr>
            </w:pP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Do you think there are things that could be done differently to improve park visits during an epidemic and safeguard its visitors? </w:t>
            </w:r>
          </w:p>
          <w:p w14:paraId="1804F486" w14:textId="77777777" w:rsidR="00871368" w:rsidRPr="00753796" w:rsidRDefault="00871368" w:rsidP="002D70D9">
            <w:pPr>
              <w:rPr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4528" w:type="dxa"/>
          </w:tcPr>
          <w:p w14:paraId="11258735" w14:textId="77777777" w:rsidR="00871368" w:rsidRPr="00753796" w:rsidRDefault="00871368" w:rsidP="002D70D9">
            <w:pPr>
              <w:rPr>
                <w:color w:val="000000" w:themeColor="text1"/>
                <w:sz w:val="20"/>
                <w:szCs w:val="20"/>
                <w:lang w:val="en-GB"/>
              </w:rPr>
            </w:pPr>
          </w:p>
        </w:tc>
      </w:tr>
      <w:tr w:rsidR="00E93594" w:rsidRPr="00753796" w14:paraId="61660FE9" w14:textId="77777777" w:rsidTr="00A92440">
        <w:tc>
          <w:tcPr>
            <w:tcW w:w="4528" w:type="dxa"/>
          </w:tcPr>
          <w:p w14:paraId="683352CF" w14:textId="18231F2B" w:rsidR="00871368" w:rsidRPr="00753796" w:rsidRDefault="00871368" w:rsidP="002D70D9">
            <w:pPr>
              <w:jc w:val="both"/>
              <w:rPr>
                <w:color w:val="000000" w:themeColor="text1"/>
                <w:sz w:val="20"/>
                <w:szCs w:val="20"/>
                <w:lang w:val="en-GB"/>
              </w:rPr>
            </w:pP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Has the value you place on parks changed since </w:t>
            </w:r>
            <w:r w:rsidR="00AF52DD">
              <w:rPr>
                <w:color w:val="000000" w:themeColor="text1"/>
                <w:sz w:val="20"/>
                <w:szCs w:val="20"/>
                <w:lang w:val="en-GB"/>
              </w:rPr>
              <w:t>coronavirus</w:t>
            </w: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? </w:t>
            </w:r>
          </w:p>
          <w:p w14:paraId="13FCB195" w14:textId="77777777" w:rsidR="00871368" w:rsidRPr="00753796" w:rsidRDefault="00871368" w:rsidP="002D70D9">
            <w:pPr>
              <w:rPr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4528" w:type="dxa"/>
          </w:tcPr>
          <w:p w14:paraId="6035678F" w14:textId="77777777" w:rsidR="00871368" w:rsidRPr="00753796" w:rsidRDefault="00871368" w:rsidP="002D70D9">
            <w:pPr>
              <w:pStyle w:val="ListParagraph"/>
              <w:numPr>
                <w:ilvl w:val="0"/>
                <w:numId w:val="32"/>
              </w:numPr>
              <w:spacing w:before="0" w:after="0"/>
              <w:jc w:val="both"/>
              <w:rPr>
                <w:color w:val="000000" w:themeColor="text1"/>
                <w:sz w:val="20"/>
                <w:szCs w:val="20"/>
                <w:lang w:val="en-GB"/>
              </w:rPr>
            </w:pP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How? </w:t>
            </w:r>
          </w:p>
          <w:p w14:paraId="7BD2CF42" w14:textId="77777777" w:rsidR="00871368" w:rsidRPr="00753796" w:rsidRDefault="00871368" w:rsidP="002D70D9">
            <w:pPr>
              <w:pStyle w:val="ListParagraph"/>
              <w:numPr>
                <w:ilvl w:val="0"/>
                <w:numId w:val="32"/>
              </w:numPr>
              <w:spacing w:before="0" w:after="0"/>
              <w:jc w:val="both"/>
              <w:rPr>
                <w:color w:val="000000" w:themeColor="text1"/>
                <w:sz w:val="20"/>
                <w:szCs w:val="20"/>
                <w:lang w:val="en-GB"/>
              </w:rPr>
            </w:pP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Why? </w:t>
            </w:r>
          </w:p>
        </w:tc>
      </w:tr>
      <w:tr w:rsidR="00871368" w:rsidRPr="007C7667" w14:paraId="0867C2DF" w14:textId="77777777" w:rsidTr="00A92440">
        <w:tc>
          <w:tcPr>
            <w:tcW w:w="4528" w:type="dxa"/>
          </w:tcPr>
          <w:p w14:paraId="237D3E14" w14:textId="4D7F4FB0" w:rsidR="00871368" w:rsidRPr="00753796" w:rsidRDefault="00871368" w:rsidP="002D70D9">
            <w:pPr>
              <w:jc w:val="both"/>
              <w:rPr>
                <w:color w:val="000000" w:themeColor="text1"/>
                <w:sz w:val="20"/>
                <w:szCs w:val="20"/>
                <w:lang w:val="en-GB"/>
              </w:rPr>
            </w:pP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What message would you like to convey or what policies would you recommend to local </w:t>
            </w:r>
            <w:r w:rsidR="00415618" w:rsidRPr="00753796">
              <w:rPr>
                <w:color w:val="000000" w:themeColor="text1"/>
                <w:sz w:val="20"/>
                <w:szCs w:val="20"/>
                <w:lang w:val="en-GB"/>
              </w:rPr>
              <w:t>policy</w:t>
            </w:r>
            <w:r w:rsidR="00415618">
              <w:rPr>
                <w:color w:val="000000" w:themeColor="text1"/>
                <w:sz w:val="20"/>
                <w:szCs w:val="20"/>
                <w:lang w:val="en-GB"/>
              </w:rPr>
              <w:t>-</w:t>
            </w:r>
            <w:r w:rsidRPr="00753796">
              <w:rPr>
                <w:color w:val="000000" w:themeColor="text1"/>
                <w:sz w:val="20"/>
                <w:szCs w:val="20"/>
                <w:lang w:val="en-GB"/>
              </w:rPr>
              <w:t xml:space="preserve">makers regarding parks in general or more specifically during an epidemic? </w:t>
            </w:r>
          </w:p>
          <w:p w14:paraId="16C35657" w14:textId="77777777" w:rsidR="00871368" w:rsidRPr="00753796" w:rsidRDefault="00871368" w:rsidP="002D70D9">
            <w:pPr>
              <w:jc w:val="both"/>
              <w:rPr>
                <w:color w:val="000000" w:themeColor="text1"/>
                <w:sz w:val="20"/>
                <w:szCs w:val="20"/>
                <w:lang w:val="en-GB"/>
              </w:rPr>
            </w:pPr>
          </w:p>
        </w:tc>
        <w:tc>
          <w:tcPr>
            <w:tcW w:w="4528" w:type="dxa"/>
          </w:tcPr>
          <w:p w14:paraId="5ED40F9C" w14:textId="77777777" w:rsidR="00871368" w:rsidRPr="00753796" w:rsidRDefault="00871368" w:rsidP="002D70D9">
            <w:pPr>
              <w:jc w:val="both"/>
              <w:rPr>
                <w:color w:val="000000" w:themeColor="text1"/>
                <w:sz w:val="20"/>
                <w:szCs w:val="20"/>
                <w:lang w:val="en-GB"/>
              </w:rPr>
            </w:pPr>
          </w:p>
        </w:tc>
      </w:tr>
    </w:tbl>
    <w:p w14:paraId="4B3F1406" w14:textId="5E36D57A" w:rsidR="0095374A" w:rsidRPr="00753796" w:rsidRDefault="0095374A" w:rsidP="002D70D9">
      <w:pPr>
        <w:rPr>
          <w:color w:val="000000" w:themeColor="text1"/>
          <w:lang w:val="en-GB" w:eastAsia="en-US"/>
        </w:rPr>
      </w:pPr>
    </w:p>
    <w:p w14:paraId="78A88747" w14:textId="0E613B27" w:rsidR="0095374A" w:rsidRPr="00753796" w:rsidRDefault="0095374A" w:rsidP="002D70D9">
      <w:pPr>
        <w:rPr>
          <w:color w:val="000000" w:themeColor="text1"/>
          <w:lang w:val="en-GB" w:eastAsia="en-US"/>
        </w:rPr>
      </w:pPr>
    </w:p>
    <w:p w14:paraId="35E97351" w14:textId="77777777" w:rsidR="00472AB3" w:rsidRPr="00753796" w:rsidRDefault="00472AB3" w:rsidP="002D70D9">
      <w:pPr>
        <w:rPr>
          <w:color w:val="000000" w:themeColor="text1"/>
          <w:lang w:val="en-GB"/>
        </w:rPr>
      </w:pPr>
    </w:p>
    <w:p w14:paraId="38A9E016" w14:textId="77777777" w:rsidR="00A8186A" w:rsidRPr="00753796" w:rsidRDefault="00A8186A" w:rsidP="002D70D9">
      <w:pPr>
        <w:rPr>
          <w:color w:val="000000" w:themeColor="text1"/>
          <w:lang w:val="en-GB" w:eastAsia="en-US"/>
        </w:rPr>
      </w:pPr>
    </w:p>
    <w:sectPr w:rsidR="00A8186A" w:rsidRPr="00753796" w:rsidSect="002D70D9">
      <w:pgSz w:w="12240" w:h="15840"/>
      <w:pgMar w:top="1138" w:right="1181" w:bottom="1138" w:left="1282" w:header="283" w:footer="51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F6AB8D" w14:textId="77777777" w:rsidR="0077760E" w:rsidRDefault="0077760E" w:rsidP="00117666">
      <w:r>
        <w:separator/>
      </w:r>
    </w:p>
  </w:endnote>
  <w:endnote w:type="continuationSeparator" w:id="0">
    <w:p w14:paraId="00303986" w14:textId="77777777" w:rsidR="0077760E" w:rsidRDefault="0077760E" w:rsidP="00117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7028323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5135948" w14:textId="0F8402E0" w:rsidR="009C0ACB" w:rsidRDefault="009C0ACB" w:rsidP="001442EA">
        <w:pPr>
          <w:pStyle w:val="Footer"/>
          <w:framePr w:wrap="none" w:vAnchor="text" w:hAnchor="margin" w:xAlign="outside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6</w:t>
        </w:r>
        <w:r>
          <w:rPr>
            <w:rStyle w:val="PageNumber"/>
          </w:rPr>
          <w:fldChar w:fldCharType="end"/>
        </w:r>
      </w:p>
    </w:sdtContent>
  </w:sdt>
  <w:p w14:paraId="473D3D87" w14:textId="33733557" w:rsidR="009C0ACB" w:rsidRPr="00577C4C" w:rsidRDefault="009C0ACB" w:rsidP="002D70D9">
    <w:pPr>
      <w:pStyle w:val="Footer"/>
      <w:ind w:right="360"/>
      <w:rPr>
        <w:color w:val="C00000"/>
        <w:szCs w:val="24"/>
      </w:rPr>
    </w:pPr>
    <w:r>
      <w:rPr>
        <w:noProof/>
        <w:lang w:val="en-GB" w:eastAsia="en-GB" w:bidi="he-I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1D4B8BD" wp14:editId="658B9412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14951C5" w14:textId="77777777" w:rsidR="009C0ACB" w:rsidRPr="00577C4C" w:rsidRDefault="009C0ACB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Pr="002E7C41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D4B8B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214951C5" w14:textId="77777777" w:rsidR="009C0ACB" w:rsidRPr="00577C4C" w:rsidRDefault="009C0ACB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Pr="002E7C41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7507661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66F0A17" w14:textId="0C77B2BA" w:rsidR="009C0ACB" w:rsidRDefault="009C0ACB" w:rsidP="001442EA">
        <w:pPr>
          <w:pStyle w:val="Footer"/>
          <w:framePr w:wrap="none" w:vAnchor="text" w:hAnchor="margin" w:xAlign="outside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5</w:t>
        </w:r>
        <w:r>
          <w:rPr>
            <w:rStyle w:val="PageNumber"/>
          </w:rPr>
          <w:fldChar w:fldCharType="end"/>
        </w:r>
      </w:p>
    </w:sdtContent>
  </w:sdt>
  <w:p w14:paraId="0970BFF2" w14:textId="77777777" w:rsidR="009C0ACB" w:rsidRPr="00577C4C" w:rsidRDefault="009C0ACB" w:rsidP="001442EA">
    <w:pPr>
      <w:pStyle w:val="Footer"/>
      <w:ind w:right="360" w:firstLine="360"/>
      <w:rPr>
        <w:b/>
        <w:sz w:val="20"/>
        <w:szCs w:val="24"/>
      </w:rPr>
    </w:pPr>
    <w:r>
      <w:rPr>
        <w:noProof/>
        <w:lang w:val="en-GB" w:eastAsia="en-GB" w:bidi="he-I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C4AF3B6" wp14:editId="527467EE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4D070C5" w14:textId="77777777" w:rsidR="009C0ACB" w:rsidRPr="00577C4C" w:rsidRDefault="009C0ACB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Pr="002E7C41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4AF3B6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left:0;text-align:left;margin-left:67.6pt;margin-top:0;width:118.8pt;height:31.15pt;z-index:251655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74D070C5" w14:textId="77777777" w:rsidR="009C0ACB" w:rsidRPr="00577C4C" w:rsidRDefault="009C0ACB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Pr="002E7C41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A1A4E6" w14:textId="77777777" w:rsidR="0077760E" w:rsidRDefault="0077760E" w:rsidP="00117666">
      <w:r>
        <w:separator/>
      </w:r>
    </w:p>
  </w:footnote>
  <w:footnote w:type="continuationSeparator" w:id="0">
    <w:p w14:paraId="61081D16" w14:textId="77777777" w:rsidR="0077760E" w:rsidRDefault="0077760E" w:rsidP="001176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13A34" w14:textId="0A2BE8A1" w:rsidR="009C0ACB" w:rsidRPr="007E3148" w:rsidRDefault="009C0ACB" w:rsidP="00AB4207">
    <w:pPr>
      <w:pStyle w:val="Header"/>
      <w:jc w:val="right"/>
    </w:pPr>
    <w:r>
      <w:t>Public Green Spaces during COVID-19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8A4BC" w14:textId="09244D3F" w:rsidR="009C0ACB" w:rsidRPr="00AB4207" w:rsidRDefault="009C0ACB" w:rsidP="00AB4207">
    <w:pPr>
      <w:pStyle w:val="Header"/>
      <w:jc w:val="right"/>
    </w:pPr>
    <w:r>
      <w:t>Public Green Spaces during COVID-19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F27F1" w14:textId="77777777" w:rsidR="009C0ACB" w:rsidRDefault="009C0ACB" w:rsidP="00A53000">
    <w:pPr>
      <w:pStyle w:val="Header"/>
    </w:pPr>
    <w:r w:rsidRPr="005A1D84">
      <w:rPr>
        <w:noProof/>
        <w:color w:val="A6A6A6" w:themeColor="background1" w:themeShade="A6"/>
        <w:lang w:val="en-GB" w:eastAsia="en-GB" w:bidi="he-IL"/>
      </w:rPr>
      <w:drawing>
        <wp:inline distT="0" distB="0" distL="0" distR="0" wp14:anchorId="56C3F4FE" wp14:editId="369AA4D1">
          <wp:extent cx="1382534" cy="497091"/>
          <wp:effectExtent l="0" t="0" r="0" b="0"/>
          <wp:docPr id="3" name="Picture 3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44328928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445EEE"/>
    <w:multiLevelType w:val="hybridMultilevel"/>
    <w:tmpl w:val="22E639B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859AB"/>
    <w:multiLevelType w:val="hybridMultilevel"/>
    <w:tmpl w:val="92C07C5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8A03CD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EC0601A"/>
    <w:multiLevelType w:val="multilevel"/>
    <w:tmpl w:val="C6A8CCEA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6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514184A"/>
    <w:multiLevelType w:val="hybridMultilevel"/>
    <w:tmpl w:val="1142734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02A7CAC"/>
    <w:multiLevelType w:val="multilevel"/>
    <w:tmpl w:val="C6A8CCEA"/>
    <w:numStyleLink w:val="Headings"/>
  </w:abstractNum>
  <w:abstractNum w:abstractNumId="9" w15:restartNumberingAfterBreak="0">
    <w:nsid w:val="30B956C4"/>
    <w:multiLevelType w:val="hybridMultilevel"/>
    <w:tmpl w:val="E76A53F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6D30736"/>
    <w:multiLevelType w:val="hybridMultilevel"/>
    <w:tmpl w:val="BC1E7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17787E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AE92CDE"/>
    <w:multiLevelType w:val="hybridMultilevel"/>
    <w:tmpl w:val="294E0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1539C0"/>
    <w:multiLevelType w:val="hybridMultilevel"/>
    <w:tmpl w:val="675E0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DE36F6"/>
    <w:multiLevelType w:val="hybridMultilevel"/>
    <w:tmpl w:val="663A1A5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08E502C"/>
    <w:multiLevelType w:val="hybridMultilevel"/>
    <w:tmpl w:val="C2165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2827DA"/>
    <w:multiLevelType w:val="hybridMultilevel"/>
    <w:tmpl w:val="46463F1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4216449"/>
    <w:multiLevelType w:val="hybridMultilevel"/>
    <w:tmpl w:val="60E244E0"/>
    <w:lvl w:ilvl="0" w:tplc="BB925A66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8113DE"/>
    <w:multiLevelType w:val="multilevel"/>
    <w:tmpl w:val="ADB20C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0482224"/>
    <w:multiLevelType w:val="multilevel"/>
    <w:tmpl w:val="D3FAB5BE"/>
    <w:lvl w:ilvl="0">
      <w:start w:val="3"/>
      <w:numFmt w:val="decimal"/>
      <w:lvlText w:val="%1."/>
      <w:lvlJc w:val="left"/>
      <w:pPr>
        <w:ind w:left="400" w:hanging="40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0" w15:restartNumberingAfterBreak="0">
    <w:nsid w:val="518B76D8"/>
    <w:multiLevelType w:val="multilevel"/>
    <w:tmpl w:val="7424FBDC"/>
    <w:lvl w:ilvl="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theme="majorHAnsi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1D15C4"/>
    <w:multiLevelType w:val="hybridMultilevel"/>
    <w:tmpl w:val="AEA47DF4"/>
    <w:lvl w:ilvl="0" w:tplc="53126D26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201AD2"/>
    <w:multiLevelType w:val="hybridMultilevel"/>
    <w:tmpl w:val="3872CE5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0F5E5E"/>
    <w:multiLevelType w:val="hybridMultilevel"/>
    <w:tmpl w:val="26026A62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2290D83"/>
    <w:multiLevelType w:val="hybridMultilevel"/>
    <w:tmpl w:val="D1E4BA92"/>
    <w:lvl w:ilvl="0" w:tplc="E9807BE6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C441D3"/>
    <w:multiLevelType w:val="hybridMultilevel"/>
    <w:tmpl w:val="1980A95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D145649"/>
    <w:multiLevelType w:val="hybridMultilevel"/>
    <w:tmpl w:val="F102645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9D1711"/>
    <w:multiLevelType w:val="hybridMultilevel"/>
    <w:tmpl w:val="3B22F96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DBC6F29"/>
    <w:multiLevelType w:val="multilevel"/>
    <w:tmpl w:val="C6A8CCEA"/>
    <w:numStyleLink w:val="Headings"/>
  </w:abstractNum>
  <w:abstractNum w:abstractNumId="31" w15:restartNumberingAfterBreak="0">
    <w:nsid w:val="7F983756"/>
    <w:multiLevelType w:val="multilevel"/>
    <w:tmpl w:val="F300CE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21"/>
  </w:num>
  <w:num w:numId="3">
    <w:abstractNumId w:val="1"/>
  </w:num>
  <w:num w:numId="4">
    <w:abstractNumId w:val="2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12"/>
  </w:num>
  <w:num w:numId="8">
    <w:abstractNumId w:val="10"/>
  </w:num>
  <w:num w:numId="9">
    <w:abstractNumId w:val="13"/>
  </w:num>
  <w:num w:numId="10">
    <w:abstractNumId w:val="11"/>
  </w:num>
  <w:num w:numId="11">
    <w:abstractNumId w:val="4"/>
  </w:num>
  <w:num w:numId="12">
    <w:abstractNumId w:val="31"/>
  </w:num>
  <w:num w:numId="13">
    <w:abstractNumId w:val="18"/>
  </w:num>
  <w:num w:numId="14">
    <w:abstractNumId w:val="6"/>
  </w:num>
  <w:num w:numId="15">
    <w:abstractNumId w:val="17"/>
  </w:num>
  <w:num w:numId="16">
    <w:abstractNumId w:val="25"/>
  </w:num>
  <w:num w:numId="17">
    <w:abstractNumId w:val="5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</w:num>
  <w:num w:numId="20">
    <w:abstractNumId w:val="30"/>
  </w:num>
  <w:num w:numId="21">
    <w:abstractNumId w:val="5"/>
  </w:num>
  <w:num w:numId="22">
    <w:abstractNumId w:val="5"/>
    <w:lvlOverride w:ilvl="0">
      <w:startOverride w:val="1"/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</w:lvl>
    </w:lvlOverride>
    <w:lvlOverride w:ilvl="1">
      <w:startOverride w:val="1"/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</w:lvl>
    </w:lvlOverride>
    <w:lvlOverride w:ilvl="2">
      <w:startOverride w:val="1"/>
      <w:lvl w:ilvl="2">
        <w:start w:val="1"/>
        <w:numFmt w:val="decimal"/>
        <w:pStyle w:val="Heading3"/>
        <w:lvlText w:val=""/>
        <w:lvlJc w:val="left"/>
      </w:lvl>
    </w:lvlOverride>
    <w:lvlOverride w:ilvl="3">
      <w:startOverride w:val="1"/>
      <w:lvl w:ilvl="3">
        <w:start w:val="1"/>
        <w:numFmt w:val="decimal"/>
        <w:pStyle w:val="Heading4"/>
        <w:lvlText w:val=""/>
        <w:lvlJc w:val="left"/>
      </w:lvl>
    </w:lvlOverride>
    <w:lvlOverride w:ilvl="4">
      <w:startOverride w:val="1"/>
      <w:lvl w:ilvl="4">
        <w:start w:val="1"/>
        <w:numFmt w:val="decimal"/>
        <w:pStyle w:val="Heading5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>
    <w:abstractNumId w:val="20"/>
  </w:num>
  <w:num w:numId="24">
    <w:abstractNumId w:val="28"/>
  </w:num>
  <w:num w:numId="25">
    <w:abstractNumId w:val="19"/>
  </w:num>
  <w:num w:numId="26">
    <w:abstractNumId w:val="3"/>
  </w:num>
  <w:num w:numId="27">
    <w:abstractNumId w:val="2"/>
  </w:num>
  <w:num w:numId="28">
    <w:abstractNumId w:val="7"/>
  </w:num>
  <w:num w:numId="29">
    <w:abstractNumId w:val="14"/>
  </w:num>
  <w:num w:numId="30">
    <w:abstractNumId w:val="23"/>
  </w:num>
  <w:num w:numId="31">
    <w:abstractNumId w:val="9"/>
  </w:num>
  <w:num w:numId="32">
    <w:abstractNumId w:val="16"/>
  </w:num>
  <w:num w:numId="33">
    <w:abstractNumId w:val="29"/>
  </w:num>
  <w:num w:numId="34">
    <w:abstractNumId w:val="27"/>
  </w:num>
  <w:num w:numId="35">
    <w:abstractNumId w:val="22"/>
  </w:num>
  <w:num w:numId="3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1821"/>
    <w:rsid w:val="000027B1"/>
    <w:rsid w:val="0000430C"/>
    <w:rsid w:val="00004A75"/>
    <w:rsid w:val="00006BD4"/>
    <w:rsid w:val="00011CFC"/>
    <w:rsid w:val="00011FFE"/>
    <w:rsid w:val="00013BA3"/>
    <w:rsid w:val="00014D76"/>
    <w:rsid w:val="00016EB2"/>
    <w:rsid w:val="00020EF4"/>
    <w:rsid w:val="00025CBB"/>
    <w:rsid w:val="000302B5"/>
    <w:rsid w:val="00032282"/>
    <w:rsid w:val="00033883"/>
    <w:rsid w:val="00033D41"/>
    <w:rsid w:val="00034304"/>
    <w:rsid w:val="00035434"/>
    <w:rsid w:val="00036512"/>
    <w:rsid w:val="00036A42"/>
    <w:rsid w:val="00036EFE"/>
    <w:rsid w:val="00037064"/>
    <w:rsid w:val="000370A9"/>
    <w:rsid w:val="00037F19"/>
    <w:rsid w:val="00040BFD"/>
    <w:rsid w:val="00042F51"/>
    <w:rsid w:val="0004518D"/>
    <w:rsid w:val="00045678"/>
    <w:rsid w:val="000458E4"/>
    <w:rsid w:val="00047442"/>
    <w:rsid w:val="00051D4D"/>
    <w:rsid w:val="00052375"/>
    <w:rsid w:val="00054907"/>
    <w:rsid w:val="00057750"/>
    <w:rsid w:val="00060A8A"/>
    <w:rsid w:val="0006263E"/>
    <w:rsid w:val="00063D84"/>
    <w:rsid w:val="00064C49"/>
    <w:rsid w:val="0006636D"/>
    <w:rsid w:val="0006698F"/>
    <w:rsid w:val="00067888"/>
    <w:rsid w:val="0006788E"/>
    <w:rsid w:val="00070BFF"/>
    <w:rsid w:val="000710C4"/>
    <w:rsid w:val="0007273B"/>
    <w:rsid w:val="0007279F"/>
    <w:rsid w:val="00072D8F"/>
    <w:rsid w:val="000735C9"/>
    <w:rsid w:val="00075485"/>
    <w:rsid w:val="0007707D"/>
    <w:rsid w:val="00077D53"/>
    <w:rsid w:val="00081394"/>
    <w:rsid w:val="000814F3"/>
    <w:rsid w:val="00086188"/>
    <w:rsid w:val="00091AF1"/>
    <w:rsid w:val="00091C5B"/>
    <w:rsid w:val="00092DB7"/>
    <w:rsid w:val="00092E93"/>
    <w:rsid w:val="00093D03"/>
    <w:rsid w:val="00097934"/>
    <w:rsid w:val="000A1426"/>
    <w:rsid w:val="000A28FB"/>
    <w:rsid w:val="000A2FC7"/>
    <w:rsid w:val="000A3167"/>
    <w:rsid w:val="000A6A7F"/>
    <w:rsid w:val="000A6AB3"/>
    <w:rsid w:val="000A7A2A"/>
    <w:rsid w:val="000B0326"/>
    <w:rsid w:val="000B0CE7"/>
    <w:rsid w:val="000B0E21"/>
    <w:rsid w:val="000B1FF0"/>
    <w:rsid w:val="000B34BD"/>
    <w:rsid w:val="000B37A4"/>
    <w:rsid w:val="000B5A91"/>
    <w:rsid w:val="000B6B5D"/>
    <w:rsid w:val="000C1427"/>
    <w:rsid w:val="000C1947"/>
    <w:rsid w:val="000C2D32"/>
    <w:rsid w:val="000C4AFA"/>
    <w:rsid w:val="000C4EBA"/>
    <w:rsid w:val="000C5598"/>
    <w:rsid w:val="000C5E9D"/>
    <w:rsid w:val="000C648B"/>
    <w:rsid w:val="000C6717"/>
    <w:rsid w:val="000C67FA"/>
    <w:rsid w:val="000C6826"/>
    <w:rsid w:val="000C691D"/>
    <w:rsid w:val="000C71C3"/>
    <w:rsid w:val="000C7E2A"/>
    <w:rsid w:val="000D4833"/>
    <w:rsid w:val="000D6626"/>
    <w:rsid w:val="000D7EEE"/>
    <w:rsid w:val="000E059A"/>
    <w:rsid w:val="000E1CA7"/>
    <w:rsid w:val="000E258E"/>
    <w:rsid w:val="000E2881"/>
    <w:rsid w:val="000E54D1"/>
    <w:rsid w:val="000E5F51"/>
    <w:rsid w:val="000F0AB9"/>
    <w:rsid w:val="000F14A3"/>
    <w:rsid w:val="000F1B91"/>
    <w:rsid w:val="000F2209"/>
    <w:rsid w:val="000F43EB"/>
    <w:rsid w:val="000F4CFB"/>
    <w:rsid w:val="000F7D22"/>
    <w:rsid w:val="00101A32"/>
    <w:rsid w:val="00103862"/>
    <w:rsid w:val="00103E01"/>
    <w:rsid w:val="00107B7C"/>
    <w:rsid w:val="00107DEE"/>
    <w:rsid w:val="00110300"/>
    <w:rsid w:val="001114DC"/>
    <w:rsid w:val="00112FD3"/>
    <w:rsid w:val="001133CA"/>
    <w:rsid w:val="00114030"/>
    <w:rsid w:val="00114E4E"/>
    <w:rsid w:val="001153EE"/>
    <w:rsid w:val="001157E5"/>
    <w:rsid w:val="00115904"/>
    <w:rsid w:val="00115DB9"/>
    <w:rsid w:val="00117666"/>
    <w:rsid w:val="001223A7"/>
    <w:rsid w:val="00125549"/>
    <w:rsid w:val="001264FE"/>
    <w:rsid w:val="00126501"/>
    <w:rsid w:val="00134256"/>
    <w:rsid w:val="00141E9A"/>
    <w:rsid w:val="00143464"/>
    <w:rsid w:val="001442EA"/>
    <w:rsid w:val="00144868"/>
    <w:rsid w:val="00144BD6"/>
    <w:rsid w:val="001456F1"/>
    <w:rsid w:val="00146C4F"/>
    <w:rsid w:val="00147341"/>
    <w:rsid w:val="00147395"/>
    <w:rsid w:val="001503B5"/>
    <w:rsid w:val="001505CA"/>
    <w:rsid w:val="0015440F"/>
    <w:rsid w:val="00154AA0"/>
    <w:rsid w:val="00154C94"/>
    <w:rsid w:val="001552C9"/>
    <w:rsid w:val="001557A4"/>
    <w:rsid w:val="00157A91"/>
    <w:rsid w:val="001620F6"/>
    <w:rsid w:val="001663F7"/>
    <w:rsid w:val="00166EF4"/>
    <w:rsid w:val="00167436"/>
    <w:rsid w:val="00167466"/>
    <w:rsid w:val="00170C82"/>
    <w:rsid w:val="0017364C"/>
    <w:rsid w:val="001758C5"/>
    <w:rsid w:val="00175B37"/>
    <w:rsid w:val="00177D84"/>
    <w:rsid w:val="00183FDA"/>
    <w:rsid w:val="00184D77"/>
    <w:rsid w:val="00186A8F"/>
    <w:rsid w:val="0018777D"/>
    <w:rsid w:val="00190863"/>
    <w:rsid w:val="00193114"/>
    <w:rsid w:val="001946BF"/>
    <w:rsid w:val="001964EF"/>
    <w:rsid w:val="00196E1B"/>
    <w:rsid w:val="00196F6D"/>
    <w:rsid w:val="001976A8"/>
    <w:rsid w:val="001A0D1B"/>
    <w:rsid w:val="001A12A8"/>
    <w:rsid w:val="001A6BC3"/>
    <w:rsid w:val="001B0F2D"/>
    <w:rsid w:val="001B1A2C"/>
    <w:rsid w:val="001B5647"/>
    <w:rsid w:val="001B7BE1"/>
    <w:rsid w:val="001C021A"/>
    <w:rsid w:val="001C0315"/>
    <w:rsid w:val="001C28A2"/>
    <w:rsid w:val="001C5FA7"/>
    <w:rsid w:val="001D107F"/>
    <w:rsid w:val="001D2284"/>
    <w:rsid w:val="001D40EF"/>
    <w:rsid w:val="001D4BBB"/>
    <w:rsid w:val="001D52CE"/>
    <w:rsid w:val="001D5760"/>
    <w:rsid w:val="001D5A47"/>
    <w:rsid w:val="001D5C23"/>
    <w:rsid w:val="001D5CCF"/>
    <w:rsid w:val="001D76B2"/>
    <w:rsid w:val="001E23CF"/>
    <w:rsid w:val="001E2E58"/>
    <w:rsid w:val="001E41EC"/>
    <w:rsid w:val="001E7E54"/>
    <w:rsid w:val="001F1856"/>
    <w:rsid w:val="001F4C07"/>
    <w:rsid w:val="001F5364"/>
    <w:rsid w:val="001F590A"/>
    <w:rsid w:val="001F5E6D"/>
    <w:rsid w:val="001F611D"/>
    <w:rsid w:val="001F6D73"/>
    <w:rsid w:val="0020044F"/>
    <w:rsid w:val="0020107F"/>
    <w:rsid w:val="0020287A"/>
    <w:rsid w:val="0020595D"/>
    <w:rsid w:val="00206F93"/>
    <w:rsid w:val="00207BB7"/>
    <w:rsid w:val="00213D16"/>
    <w:rsid w:val="00214CAB"/>
    <w:rsid w:val="00215E64"/>
    <w:rsid w:val="0021729E"/>
    <w:rsid w:val="002202EC"/>
    <w:rsid w:val="00220416"/>
    <w:rsid w:val="002209AD"/>
    <w:rsid w:val="00220AEA"/>
    <w:rsid w:val="00220B6E"/>
    <w:rsid w:val="00221584"/>
    <w:rsid w:val="00221AAB"/>
    <w:rsid w:val="0022320F"/>
    <w:rsid w:val="00225402"/>
    <w:rsid w:val="0022568B"/>
    <w:rsid w:val="00225C39"/>
    <w:rsid w:val="00225E32"/>
    <w:rsid w:val="00226127"/>
    <w:rsid w:val="00226954"/>
    <w:rsid w:val="00226BB9"/>
    <w:rsid w:val="00226CEA"/>
    <w:rsid w:val="002302DA"/>
    <w:rsid w:val="002347D5"/>
    <w:rsid w:val="0023643B"/>
    <w:rsid w:val="00241270"/>
    <w:rsid w:val="00243180"/>
    <w:rsid w:val="002434A6"/>
    <w:rsid w:val="00245D4B"/>
    <w:rsid w:val="00247892"/>
    <w:rsid w:val="00250802"/>
    <w:rsid w:val="00251330"/>
    <w:rsid w:val="00252B77"/>
    <w:rsid w:val="00252EA3"/>
    <w:rsid w:val="00253073"/>
    <w:rsid w:val="002539F5"/>
    <w:rsid w:val="00253B70"/>
    <w:rsid w:val="00257A45"/>
    <w:rsid w:val="00260733"/>
    <w:rsid w:val="002625B0"/>
    <w:rsid w:val="002629A3"/>
    <w:rsid w:val="002639A0"/>
    <w:rsid w:val="00263A5F"/>
    <w:rsid w:val="00263A9B"/>
    <w:rsid w:val="00264328"/>
    <w:rsid w:val="00265660"/>
    <w:rsid w:val="00267D18"/>
    <w:rsid w:val="00270ABB"/>
    <w:rsid w:val="00271D85"/>
    <w:rsid w:val="002725CE"/>
    <w:rsid w:val="0027274C"/>
    <w:rsid w:val="002737FC"/>
    <w:rsid w:val="00273F77"/>
    <w:rsid w:val="002743B8"/>
    <w:rsid w:val="00276226"/>
    <w:rsid w:val="00276B18"/>
    <w:rsid w:val="002775F1"/>
    <w:rsid w:val="00284607"/>
    <w:rsid w:val="00285E27"/>
    <w:rsid w:val="002868E2"/>
    <w:rsid w:val="002869C3"/>
    <w:rsid w:val="00286A2A"/>
    <w:rsid w:val="002879A6"/>
    <w:rsid w:val="00287C81"/>
    <w:rsid w:val="00287E2A"/>
    <w:rsid w:val="0029013D"/>
    <w:rsid w:val="002935C9"/>
    <w:rsid w:val="002936E4"/>
    <w:rsid w:val="002949FF"/>
    <w:rsid w:val="002951FF"/>
    <w:rsid w:val="00296B88"/>
    <w:rsid w:val="002976EB"/>
    <w:rsid w:val="002A4EEB"/>
    <w:rsid w:val="002B046A"/>
    <w:rsid w:val="002B1DD8"/>
    <w:rsid w:val="002B275B"/>
    <w:rsid w:val="002B546F"/>
    <w:rsid w:val="002B62C6"/>
    <w:rsid w:val="002B67A3"/>
    <w:rsid w:val="002B70FE"/>
    <w:rsid w:val="002C24D9"/>
    <w:rsid w:val="002C6D62"/>
    <w:rsid w:val="002C6DF1"/>
    <w:rsid w:val="002C74CA"/>
    <w:rsid w:val="002D1ABE"/>
    <w:rsid w:val="002D2965"/>
    <w:rsid w:val="002D362F"/>
    <w:rsid w:val="002D5387"/>
    <w:rsid w:val="002D6652"/>
    <w:rsid w:val="002D69D7"/>
    <w:rsid w:val="002D70D9"/>
    <w:rsid w:val="002E168B"/>
    <w:rsid w:val="002E243D"/>
    <w:rsid w:val="002E2666"/>
    <w:rsid w:val="002E35AB"/>
    <w:rsid w:val="002E39B0"/>
    <w:rsid w:val="002E3FD0"/>
    <w:rsid w:val="002E6183"/>
    <w:rsid w:val="002E6B09"/>
    <w:rsid w:val="002E732E"/>
    <w:rsid w:val="002E7C41"/>
    <w:rsid w:val="002F0F32"/>
    <w:rsid w:val="002F18D5"/>
    <w:rsid w:val="002F744D"/>
    <w:rsid w:val="00303DE6"/>
    <w:rsid w:val="00305001"/>
    <w:rsid w:val="003066EC"/>
    <w:rsid w:val="00306B69"/>
    <w:rsid w:val="00306DBD"/>
    <w:rsid w:val="00310124"/>
    <w:rsid w:val="00310B62"/>
    <w:rsid w:val="00314E0A"/>
    <w:rsid w:val="003168C7"/>
    <w:rsid w:val="00316A9F"/>
    <w:rsid w:val="00316E59"/>
    <w:rsid w:val="003179EA"/>
    <w:rsid w:val="003206DD"/>
    <w:rsid w:val="00321616"/>
    <w:rsid w:val="00321684"/>
    <w:rsid w:val="00326042"/>
    <w:rsid w:val="0032620B"/>
    <w:rsid w:val="003267FB"/>
    <w:rsid w:val="00327B0F"/>
    <w:rsid w:val="0033170D"/>
    <w:rsid w:val="00331B17"/>
    <w:rsid w:val="00331FEB"/>
    <w:rsid w:val="003323EF"/>
    <w:rsid w:val="00332749"/>
    <w:rsid w:val="00332BD9"/>
    <w:rsid w:val="00332D01"/>
    <w:rsid w:val="00333B63"/>
    <w:rsid w:val="00334041"/>
    <w:rsid w:val="0033691C"/>
    <w:rsid w:val="00337C56"/>
    <w:rsid w:val="003403E4"/>
    <w:rsid w:val="00340989"/>
    <w:rsid w:val="00340D66"/>
    <w:rsid w:val="00341D6E"/>
    <w:rsid w:val="00344960"/>
    <w:rsid w:val="00346234"/>
    <w:rsid w:val="003536CF"/>
    <w:rsid w:val="003544FB"/>
    <w:rsid w:val="00354600"/>
    <w:rsid w:val="00354B88"/>
    <w:rsid w:val="00354E1F"/>
    <w:rsid w:val="0035524D"/>
    <w:rsid w:val="0035723E"/>
    <w:rsid w:val="003617C1"/>
    <w:rsid w:val="00363AC0"/>
    <w:rsid w:val="003650C5"/>
    <w:rsid w:val="00365D63"/>
    <w:rsid w:val="0036793B"/>
    <w:rsid w:val="00372682"/>
    <w:rsid w:val="003727DA"/>
    <w:rsid w:val="00374D1C"/>
    <w:rsid w:val="00375329"/>
    <w:rsid w:val="00376CC5"/>
    <w:rsid w:val="00376CD2"/>
    <w:rsid w:val="00383B1A"/>
    <w:rsid w:val="00383D11"/>
    <w:rsid w:val="003840A1"/>
    <w:rsid w:val="00384310"/>
    <w:rsid w:val="00385E36"/>
    <w:rsid w:val="003908BD"/>
    <w:rsid w:val="00390B58"/>
    <w:rsid w:val="00391094"/>
    <w:rsid w:val="00391FAB"/>
    <w:rsid w:val="00393950"/>
    <w:rsid w:val="00395063"/>
    <w:rsid w:val="0039693B"/>
    <w:rsid w:val="00397A22"/>
    <w:rsid w:val="003A084E"/>
    <w:rsid w:val="003A304F"/>
    <w:rsid w:val="003A5BB7"/>
    <w:rsid w:val="003A7F09"/>
    <w:rsid w:val="003B0754"/>
    <w:rsid w:val="003B0AFB"/>
    <w:rsid w:val="003B2839"/>
    <w:rsid w:val="003B3C63"/>
    <w:rsid w:val="003B5737"/>
    <w:rsid w:val="003B790E"/>
    <w:rsid w:val="003C04E5"/>
    <w:rsid w:val="003C2AEB"/>
    <w:rsid w:val="003C5035"/>
    <w:rsid w:val="003C532A"/>
    <w:rsid w:val="003C6308"/>
    <w:rsid w:val="003C7094"/>
    <w:rsid w:val="003D2089"/>
    <w:rsid w:val="003D268E"/>
    <w:rsid w:val="003D2F2D"/>
    <w:rsid w:val="003D3A32"/>
    <w:rsid w:val="003D7A90"/>
    <w:rsid w:val="003D7B1D"/>
    <w:rsid w:val="003E2948"/>
    <w:rsid w:val="003E4EC4"/>
    <w:rsid w:val="003E5536"/>
    <w:rsid w:val="003E6112"/>
    <w:rsid w:val="003E6B9E"/>
    <w:rsid w:val="003E7207"/>
    <w:rsid w:val="003E7887"/>
    <w:rsid w:val="003F1B79"/>
    <w:rsid w:val="003F2C51"/>
    <w:rsid w:val="003F2F79"/>
    <w:rsid w:val="003F32F2"/>
    <w:rsid w:val="003F47CA"/>
    <w:rsid w:val="003F6A78"/>
    <w:rsid w:val="003F7FF6"/>
    <w:rsid w:val="00401590"/>
    <w:rsid w:val="00402857"/>
    <w:rsid w:val="00402C20"/>
    <w:rsid w:val="00403B33"/>
    <w:rsid w:val="00407F6B"/>
    <w:rsid w:val="004105B3"/>
    <w:rsid w:val="00410A92"/>
    <w:rsid w:val="00411572"/>
    <w:rsid w:val="00415618"/>
    <w:rsid w:val="00422C94"/>
    <w:rsid w:val="004233BE"/>
    <w:rsid w:val="004239CB"/>
    <w:rsid w:val="004242AA"/>
    <w:rsid w:val="004262B7"/>
    <w:rsid w:val="00430B1E"/>
    <w:rsid w:val="0043197B"/>
    <w:rsid w:val="00433F8E"/>
    <w:rsid w:val="00434F96"/>
    <w:rsid w:val="00435113"/>
    <w:rsid w:val="00442EAD"/>
    <w:rsid w:val="00442F88"/>
    <w:rsid w:val="004434A2"/>
    <w:rsid w:val="00443F3C"/>
    <w:rsid w:val="00446985"/>
    <w:rsid w:val="00446A7E"/>
    <w:rsid w:val="004503EC"/>
    <w:rsid w:val="00450E58"/>
    <w:rsid w:val="004553B3"/>
    <w:rsid w:val="00455BE2"/>
    <w:rsid w:val="00457BB5"/>
    <w:rsid w:val="0046388F"/>
    <w:rsid w:val="00463911"/>
    <w:rsid w:val="00463E3D"/>
    <w:rsid w:val="004645AE"/>
    <w:rsid w:val="00465C3B"/>
    <w:rsid w:val="004666EA"/>
    <w:rsid w:val="00466C40"/>
    <w:rsid w:val="00467466"/>
    <w:rsid w:val="00470645"/>
    <w:rsid w:val="0047064F"/>
    <w:rsid w:val="004715B7"/>
    <w:rsid w:val="00472AB3"/>
    <w:rsid w:val="00472C26"/>
    <w:rsid w:val="004752AD"/>
    <w:rsid w:val="00475CEF"/>
    <w:rsid w:val="0048030A"/>
    <w:rsid w:val="00484F29"/>
    <w:rsid w:val="004855BC"/>
    <w:rsid w:val="00492974"/>
    <w:rsid w:val="00492DC2"/>
    <w:rsid w:val="00493486"/>
    <w:rsid w:val="004A5BD9"/>
    <w:rsid w:val="004A5D52"/>
    <w:rsid w:val="004A6913"/>
    <w:rsid w:val="004B0A51"/>
    <w:rsid w:val="004B16D0"/>
    <w:rsid w:val="004B29DB"/>
    <w:rsid w:val="004B37C1"/>
    <w:rsid w:val="004B40CB"/>
    <w:rsid w:val="004B4480"/>
    <w:rsid w:val="004B5085"/>
    <w:rsid w:val="004B5184"/>
    <w:rsid w:val="004B5EA6"/>
    <w:rsid w:val="004B6269"/>
    <w:rsid w:val="004B6F22"/>
    <w:rsid w:val="004C24C2"/>
    <w:rsid w:val="004C2D98"/>
    <w:rsid w:val="004C307C"/>
    <w:rsid w:val="004C3666"/>
    <w:rsid w:val="004C391B"/>
    <w:rsid w:val="004C3EA7"/>
    <w:rsid w:val="004C59E2"/>
    <w:rsid w:val="004C5D1E"/>
    <w:rsid w:val="004C6413"/>
    <w:rsid w:val="004C6639"/>
    <w:rsid w:val="004D3E33"/>
    <w:rsid w:val="004E6A89"/>
    <w:rsid w:val="004F12D9"/>
    <w:rsid w:val="004F5237"/>
    <w:rsid w:val="004F6A8C"/>
    <w:rsid w:val="00501E62"/>
    <w:rsid w:val="0050259E"/>
    <w:rsid w:val="005104E2"/>
    <w:rsid w:val="0051357D"/>
    <w:rsid w:val="00515513"/>
    <w:rsid w:val="0051598D"/>
    <w:rsid w:val="0051649B"/>
    <w:rsid w:val="00517CE0"/>
    <w:rsid w:val="00524A59"/>
    <w:rsid w:val="005250F2"/>
    <w:rsid w:val="00525B77"/>
    <w:rsid w:val="005276C5"/>
    <w:rsid w:val="005303E0"/>
    <w:rsid w:val="00530702"/>
    <w:rsid w:val="00530BA8"/>
    <w:rsid w:val="00532E9A"/>
    <w:rsid w:val="0053563F"/>
    <w:rsid w:val="00540530"/>
    <w:rsid w:val="005407E1"/>
    <w:rsid w:val="00540E18"/>
    <w:rsid w:val="00541664"/>
    <w:rsid w:val="0054214D"/>
    <w:rsid w:val="005422EE"/>
    <w:rsid w:val="005435D9"/>
    <w:rsid w:val="00543616"/>
    <w:rsid w:val="00544D56"/>
    <w:rsid w:val="005518A1"/>
    <w:rsid w:val="005523E9"/>
    <w:rsid w:val="0055471D"/>
    <w:rsid w:val="00554FA6"/>
    <w:rsid w:val="00557AE7"/>
    <w:rsid w:val="00557D1E"/>
    <w:rsid w:val="005624BB"/>
    <w:rsid w:val="0056369B"/>
    <w:rsid w:val="00563B7F"/>
    <w:rsid w:val="005651EA"/>
    <w:rsid w:val="00565E68"/>
    <w:rsid w:val="00566BDA"/>
    <w:rsid w:val="00570AA5"/>
    <w:rsid w:val="00571C66"/>
    <w:rsid w:val="00571E46"/>
    <w:rsid w:val="00572954"/>
    <w:rsid w:val="005738B5"/>
    <w:rsid w:val="005757E7"/>
    <w:rsid w:val="00575AB6"/>
    <w:rsid w:val="00576A0F"/>
    <w:rsid w:val="005818B4"/>
    <w:rsid w:val="00581D1C"/>
    <w:rsid w:val="00581F27"/>
    <w:rsid w:val="0058202D"/>
    <w:rsid w:val="00583C01"/>
    <w:rsid w:val="00586A05"/>
    <w:rsid w:val="00586D72"/>
    <w:rsid w:val="0059159A"/>
    <w:rsid w:val="00591DA5"/>
    <w:rsid w:val="0059202A"/>
    <w:rsid w:val="00593CC5"/>
    <w:rsid w:val="00594FB4"/>
    <w:rsid w:val="0059680B"/>
    <w:rsid w:val="005A1D84"/>
    <w:rsid w:val="005A2184"/>
    <w:rsid w:val="005A557B"/>
    <w:rsid w:val="005A70EA"/>
    <w:rsid w:val="005A78F1"/>
    <w:rsid w:val="005A7EB3"/>
    <w:rsid w:val="005B01DE"/>
    <w:rsid w:val="005B1344"/>
    <w:rsid w:val="005B2D00"/>
    <w:rsid w:val="005B33C1"/>
    <w:rsid w:val="005B3A44"/>
    <w:rsid w:val="005B3B94"/>
    <w:rsid w:val="005B50C7"/>
    <w:rsid w:val="005B7918"/>
    <w:rsid w:val="005C3963"/>
    <w:rsid w:val="005C6153"/>
    <w:rsid w:val="005C63F6"/>
    <w:rsid w:val="005D0621"/>
    <w:rsid w:val="005D1840"/>
    <w:rsid w:val="005D2414"/>
    <w:rsid w:val="005D2633"/>
    <w:rsid w:val="005D2833"/>
    <w:rsid w:val="005D35E4"/>
    <w:rsid w:val="005D7727"/>
    <w:rsid w:val="005D7910"/>
    <w:rsid w:val="005D7A33"/>
    <w:rsid w:val="005E125A"/>
    <w:rsid w:val="005E1467"/>
    <w:rsid w:val="005E1628"/>
    <w:rsid w:val="005F116E"/>
    <w:rsid w:val="005F15F5"/>
    <w:rsid w:val="005F2FF4"/>
    <w:rsid w:val="005F5005"/>
    <w:rsid w:val="005F65A3"/>
    <w:rsid w:val="005F6821"/>
    <w:rsid w:val="005F772E"/>
    <w:rsid w:val="006023C7"/>
    <w:rsid w:val="00602750"/>
    <w:rsid w:val="006035AC"/>
    <w:rsid w:val="00604B64"/>
    <w:rsid w:val="0060596B"/>
    <w:rsid w:val="00606640"/>
    <w:rsid w:val="00607DD9"/>
    <w:rsid w:val="00610972"/>
    <w:rsid w:val="006109AB"/>
    <w:rsid w:val="006116FB"/>
    <w:rsid w:val="00611D7B"/>
    <w:rsid w:val="00615DBC"/>
    <w:rsid w:val="0062154F"/>
    <w:rsid w:val="00626336"/>
    <w:rsid w:val="0062716E"/>
    <w:rsid w:val="00630761"/>
    <w:rsid w:val="00631A8C"/>
    <w:rsid w:val="0063288A"/>
    <w:rsid w:val="006328C2"/>
    <w:rsid w:val="0063535E"/>
    <w:rsid w:val="00637C99"/>
    <w:rsid w:val="00641E42"/>
    <w:rsid w:val="0064218B"/>
    <w:rsid w:val="00642B12"/>
    <w:rsid w:val="00642EDC"/>
    <w:rsid w:val="00643CBD"/>
    <w:rsid w:val="006455BC"/>
    <w:rsid w:val="00646F89"/>
    <w:rsid w:val="00647951"/>
    <w:rsid w:val="00647FB7"/>
    <w:rsid w:val="006504A6"/>
    <w:rsid w:val="00650A59"/>
    <w:rsid w:val="0065106D"/>
    <w:rsid w:val="0065170B"/>
    <w:rsid w:val="00651CA2"/>
    <w:rsid w:val="0065326F"/>
    <w:rsid w:val="00653D60"/>
    <w:rsid w:val="00654B2D"/>
    <w:rsid w:val="006551A3"/>
    <w:rsid w:val="006574EE"/>
    <w:rsid w:val="00660D05"/>
    <w:rsid w:val="00660DE2"/>
    <w:rsid w:val="0066355C"/>
    <w:rsid w:val="00663686"/>
    <w:rsid w:val="00664B46"/>
    <w:rsid w:val="0066585E"/>
    <w:rsid w:val="0066651E"/>
    <w:rsid w:val="00666C6C"/>
    <w:rsid w:val="00667CF3"/>
    <w:rsid w:val="00667CF8"/>
    <w:rsid w:val="00670C46"/>
    <w:rsid w:val="00671D9A"/>
    <w:rsid w:val="0067358E"/>
    <w:rsid w:val="00673952"/>
    <w:rsid w:val="006742C7"/>
    <w:rsid w:val="00675727"/>
    <w:rsid w:val="006761E2"/>
    <w:rsid w:val="006771A3"/>
    <w:rsid w:val="00681821"/>
    <w:rsid w:val="0068359C"/>
    <w:rsid w:val="006840BC"/>
    <w:rsid w:val="00686C9D"/>
    <w:rsid w:val="00686F72"/>
    <w:rsid w:val="0069366D"/>
    <w:rsid w:val="00693F09"/>
    <w:rsid w:val="00694BD4"/>
    <w:rsid w:val="00695BDC"/>
    <w:rsid w:val="006A526C"/>
    <w:rsid w:val="006A5998"/>
    <w:rsid w:val="006A755F"/>
    <w:rsid w:val="006B2AB3"/>
    <w:rsid w:val="006B2D5B"/>
    <w:rsid w:val="006B2E28"/>
    <w:rsid w:val="006B37AC"/>
    <w:rsid w:val="006B6CB9"/>
    <w:rsid w:val="006B7D14"/>
    <w:rsid w:val="006C03ED"/>
    <w:rsid w:val="006C0F53"/>
    <w:rsid w:val="006C151E"/>
    <w:rsid w:val="006C2363"/>
    <w:rsid w:val="006C36F3"/>
    <w:rsid w:val="006C3D4C"/>
    <w:rsid w:val="006D234B"/>
    <w:rsid w:val="006D3E49"/>
    <w:rsid w:val="006D4430"/>
    <w:rsid w:val="006D5B93"/>
    <w:rsid w:val="006D640B"/>
    <w:rsid w:val="006D6A1F"/>
    <w:rsid w:val="006D7296"/>
    <w:rsid w:val="006D764A"/>
    <w:rsid w:val="006E1A41"/>
    <w:rsid w:val="006E1CC2"/>
    <w:rsid w:val="006E2271"/>
    <w:rsid w:val="006E24A6"/>
    <w:rsid w:val="006E4081"/>
    <w:rsid w:val="006E75F8"/>
    <w:rsid w:val="006F023E"/>
    <w:rsid w:val="006F1140"/>
    <w:rsid w:val="006F1714"/>
    <w:rsid w:val="006F2A6E"/>
    <w:rsid w:val="006F4089"/>
    <w:rsid w:val="006F56A1"/>
    <w:rsid w:val="006F59F2"/>
    <w:rsid w:val="006F5D11"/>
    <w:rsid w:val="006F7BFA"/>
    <w:rsid w:val="00702167"/>
    <w:rsid w:val="00702EAB"/>
    <w:rsid w:val="00705AF3"/>
    <w:rsid w:val="0070772C"/>
    <w:rsid w:val="00710497"/>
    <w:rsid w:val="00710B6C"/>
    <w:rsid w:val="0071109F"/>
    <w:rsid w:val="0071116D"/>
    <w:rsid w:val="0071578B"/>
    <w:rsid w:val="00722715"/>
    <w:rsid w:val="00725A7D"/>
    <w:rsid w:val="0072644B"/>
    <w:rsid w:val="00727AA1"/>
    <w:rsid w:val="0073085C"/>
    <w:rsid w:val="00731FF6"/>
    <w:rsid w:val="0073282A"/>
    <w:rsid w:val="00733784"/>
    <w:rsid w:val="0073476B"/>
    <w:rsid w:val="00736193"/>
    <w:rsid w:val="00737A3C"/>
    <w:rsid w:val="00740F0F"/>
    <w:rsid w:val="00743A23"/>
    <w:rsid w:val="007441B3"/>
    <w:rsid w:val="007447E8"/>
    <w:rsid w:val="00746505"/>
    <w:rsid w:val="007469A0"/>
    <w:rsid w:val="00746B9A"/>
    <w:rsid w:val="007476AD"/>
    <w:rsid w:val="00747F01"/>
    <w:rsid w:val="00753796"/>
    <w:rsid w:val="0075606E"/>
    <w:rsid w:val="007566A4"/>
    <w:rsid w:val="0075702D"/>
    <w:rsid w:val="007573B8"/>
    <w:rsid w:val="00757470"/>
    <w:rsid w:val="00757C74"/>
    <w:rsid w:val="00760EC2"/>
    <w:rsid w:val="00760F21"/>
    <w:rsid w:val="00760F89"/>
    <w:rsid w:val="00762139"/>
    <w:rsid w:val="007625BC"/>
    <w:rsid w:val="007636A8"/>
    <w:rsid w:val="007644A2"/>
    <w:rsid w:val="0076582A"/>
    <w:rsid w:val="007668B0"/>
    <w:rsid w:val="007702BF"/>
    <w:rsid w:val="0077196C"/>
    <w:rsid w:val="00771C9C"/>
    <w:rsid w:val="00772A30"/>
    <w:rsid w:val="00772ABD"/>
    <w:rsid w:val="00773EE4"/>
    <w:rsid w:val="007755C1"/>
    <w:rsid w:val="00775CB8"/>
    <w:rsid w:val="0077760E"/>
    <w:rsid w:val="0077763C"/>
    <w:rsid w:val="007846E6"/>
    <w:rsid w:val="0078724E"/>
    <w:rsid w:val="00790BB3"/>
    <w:rsid w:val="00791B67"/>
    <w:rsid w:val="00792043"/>
    <w:rsid w:val="00793A3C"/>
    <w:rsid w:val="007940B3"/>
    <w:rsid w:val="0079510B"/>
    <w:rsid w:val="007955C4"/>
    <w:rsid w:val="007957BE"/>
    <w:rsid w:val="00797639"/>
    <w:rsid w:val="00797EDD"/>
    <w:rsid w:val="007A1C8D"/>
    <w:rsid w:val="007A217B"/>
    <w:rsid w:val="007A44CF"/>
    <w:rsid w:val="007A611F"/>
    <w:rsid w:val="007A6DE8"/>
    <w:rsid w:val="007A6F32"/>
    <w:rsid w:val="007A7428"/>
    <w:rsid w:val="007A7652"/>
    <w:rsid w:val="007B0008"/>
    <w:rsid w:val="007B0322"/>
    <w:rsid w:val="007B1E0D"/>
    <w:rsid w:val="007B20DC"/>
    <w:rsid w:val="007B3385"/>
    <w:rsid w:val="007B45B3"/>
    <w:rsid w:val="007B543C"/>
    <w:rsid w:val="007B5685"/>
    <w:rsid w:val="007B5A91"/>
    <w:rsid w:val="007B60E6"/>
    <w:rsid w:val="007C0E3F"/>
    <w:rsid w:val="007C206C"/>
    <w:rsid w:val="007C5729"/>
    <w:rsid w:val="007C70CC"/>
    <w:rsid w:val="007C7667"/>
    <w:rsid w:val="007D0182"/>
    <w:rsid w:val="007D23ED"/>
    <w:rsid w:val="007D2C7F"/>
    <w:rsid w:val="007D4599"/>
    <w:rsid w:val="007D6985"/>
    <w:rsid w:val="007D7148"/>
    <w:rsid w:val="007D7A7E"/>
    <w:rsid w:val="007D7FDF"/>
    <w:rsid w:val="007E13A4"/>
    <w:rsid w:val="007E4B46"/>
    <w:rsid w:val="007E59CA"/>
    <w:rsid w:val="007F240E"/>
    <w:rsid w:val="007F328C"/>
    <w:rsid w:val="007F460E"/>
    <w:rsid w:val="007F478D"/>
    <w:rsid w:val="007F6C7E"/>
    <w:rsid w:val="007F7EF8"/>
    <w:rsid w:val="0080107D"/>
    <w:rsid w:val="00802DFE"/>
    <w:rsid w:val="0080588E"/>
    <w:rsid w:val="00805BD7"/>
    <w:rsid w:val="008111E4"/>
    <w:rsid w:val="0081167D"/>
    <w:rsid w:val="00812FE3"/>
    <w:rsid w:val="0081301C"/>
    <w:rsid w:val="0081509C"/>
    <w:rsid w:val="00817DD6"/>
    <w:rsid w:val="00817E81"/>
    <w:rsid w:val="00820959"/>
    <w:rsid w:val="00820B51"/>
    <w:rsid w:val="00820EE7"/>
    <w:rsid w:val="00821126"/>
    <w:rsid w:val="00821571"/>
    <w:rsid w:val="008218D6"/>
    <w:rsid w:val="00830470"/>
    <w:rsid w:val="00830653"/>
    <w:rsid w:val="008309A9"/>
    <w:rsid w:val="00835FA7"/>
    <w:rsid w:val="0083649E"/>
    <w:rsid w:val="008365AF"/>
    <w:rsid w:val="008370B3"/>
    <w:rsid w:val="00837EAD"/>
    <w:rsid w:val="00840744"/>
    <w:rsid w:val="0084121E"/>
    <w:rsid w:val="00842C4F"/>
    <w:rsid w:val="0084423F"/>
    <w:rsid w:val="00845E85"/>
    <w:rsid w:val="008473B1"/>
    <w:rsid w:val="0085071A"/>
    <w:rsid w:val="0085318D"/>
    <w:rsid w:val="0085338D"/>
    <w:rsid w:val="00854201"/>
    <w:rsid w:val="008565D2"/>
    <w:rsid w:val="008612D6"/>
    <w:rsid w:val="0086138D"/>
    <w:rsid w:val="00862485"/>
    <w:rsid w:val="008629A9"/>
    <w:rsid w:val="00865F8E"/>
    <w:rsid w:val="00871368"/>
    <w:rsid w:val="008713B3"/>
    <w:rsid w:val="00873D56"/>
    <w:rsid w:val="008743A6"/>
    <w:rsid w:val="008743DE"/>
    <w:rsid w:val="008760E8"/>
    <w:rsid w:val="008775C6"/>
    <w:rsid w:val="00880B74"/>
    <w:rsid w:val="008842A8"/>
    <w:rsid w:val="0088513A"/>
    <w:rsid w:val="00885549"/>
    <w:rsid w:val="00887FFC"/>
    <w:rsid w:val="00892EA9"/>
    <w:rsid w:val="00892FF4"/>
    <w:rsid w:val="00893682"/>
    <w:rsid w:val="00893C19"/>
    <w:rsid w:val="00894CF5"/>
    <w:rsid w:val="00894E6F"/>
    <w:rsid w:val="00896E51"/>
    <w:rsid w:val="00897BD7"/>
    <w:rsid w:val="008A1E19"/>
    <w:rsid w:val="008A2B4D"/>
    <w:rsid w:val="008A3968"/>
    <w:rsid w:val="008A55F6"/>
    <w:rsid w:val="008A5901"/>
    <w:rsid w:val="008B029A"/>
    <w:rsid w:val="008B3414"/>
    <w:rsid w:val="008B35B0"/>
    <w:rsid w:val="008B3B66"/>
    <w:rsid w:val="008B6201"/>
    <w:rsid w:val="008C0CCA"/>
    <w:rsid w:val="008C12B8"/>
    <w:rsid w:val="008C2739"/>
    <w:rsid w:val="008C32FF"/>
    <w:rsid w:val="008C5244"/>
    <w:rsid w:val="008C665F"/>
    <w:rsid w:val="008C77D9"/>
    <w:rsid w:val="008D01FD"/>
    <w:rsid w:val="008D1229"/>
    <w:rsid w:val="008D2437"/>
    <w:rsid w:val="008D3FCE"/>
    <w:rsid w:val="008D4D02"/>
    <w:rsid w:val="008D4D1F"/>
    <w:rsid w:val="008D4ED7"/>
    <w:rsid w:val="008D5FAB"/>
    <w:rsid w:val="008D6C8D"/>
    <w:rsid w:val="008E0B41"/>
    <w:rsid w:val="008E2B54"/>
    <w:rsid w:val="008E4404"/>
    <w:rsid w:val="008E4CE5"/>
    <w:rsid w:val="008E58C7"/>
    <w:rsid w:val="008F0FE8"/>
    <w:rsid w:val="008F2ACF"/>
    <w:rsid w:val="008F33F6"/>
    <w:rsid w:val="008F5021"/>
    <w:rsid w:val="008F6C8A"/>
    <w:rsid w:val="0090002F"/>
    <w:rsid w:val="009020E5"/>
    <w:rsid w:val="00903A52"/>
    <w:rsid w:val="00903E89"/>
    <w:rsid w:val="00910155"/>
    <w:rsid w:val="00912495"/>
    <w:rsid w:val="00915F01"/>
    <w:rsid w:val="00915F53"/>
    <w:rsid w:val="00915F5C"/>
    <w:rsid w:val="00920648"/>
    <w:rsid w:val="00920A03"/>
    <w:rsid w:val="00920BF7"/>
    <w:rsid w:val="009211B9"/>
    <w:rsid w:val="00922F2D"/>
    <w:rsid w:val="00923A8E"/>
    <w:rsid w:val="009241FF"/>
    <w:rsid w:val="00926934"/>
    <w:rsid w:val="009271AC"/>
    <w:rsid w:val="0093120C"/>
    <w:rsid w:val="0093218E"/>
    <w:rsid w:val="00933184"/>
    <w:rsid w:val="009345DC"/>
    <w:rsid w:val="00934805"/>
    <w:rsid w:val="00937B10"/>
    <w:rsid w:val="00943573"/>
    <w:rsid w:val="00944FD2"/>
    <w:rsid w:val="00946F1D"/>
    <w:rsid w:val="00951AA9"/>
    <w:rsid w:val="00951C0C"/>
    <w:rsid w:val="00951CA3"/>
    <w:rsid w:val="009524B7"/>
    <w:rsid w:val="00952923"/>
    <w:rsid w:val="00953190"/>
    <w:rsid w:val="0095374A"/>
    <w:rsid w:val="009559FC"/>
    <w:rsid w:val="00956C1B"/>
    <w:rsid w:val="009609AA"/>
    <w:rsid w:val="00960B63"/>
    <w:rsid w:val="009613AB"/>
    <w:rsid w:val="009618D1"/>
    <w:rsid w:val="0096257A"/>
    <w:rsid w:val="00963479"/>
    <w:rsid w:val="00965C07"/>
    <w:rsid w:val="00965D0C"/>
    <w:rsid w:val="009708A9"/>
    <w:rsid w:val="00970F96"/>
    <w:rsid w:val="00971B61"/>
    <w:rsid w:val="009747C8"/>
    <w:rsid w:val="009765A4"/>
    <w:rsid w:val="00980C31"/>
    <w:rsid w:val="0098639C"/>
    <w:rsid w:val="00986B21"/>
    <w:rsid w:val="00990B62"/>
    <w:rsid w:val="00991B68"/>
    <w:rsid w:val="009929D3"/>
    <w:rsid w:val="00993790"/>
    <w:rsid w:val="00993E42"/>
    <w:rsid w:val="00994008"/>
    <w:rsid w:val="009946D4"/>
    <w:rsid w:val="009949ED"/>
    <w:rsid w:val="009955FF"/>
    <w:rsid w:val="00996457"/>
    <w:rsid w:val="009965F0"/>
    <w:rsid w:val="00997B8B"/>
    <w:rsid w:val="009A18EA"/>
    <w:rsid w:val="009A41E0"/>
    <w:rsid w:val="009A483E"/>
    <w:rsid w:val="009A69BA"/>
    <w:rsid w:val="009B06AE"/>
    <w:rsid w:val="009B0B66"/>
    <w:rsid w:val="009B12D2"/>
    <w:rsid w:val="009B28DF"/>
    <w:rsid w:val="009B53A7"/>
    <w:rsid w:val="009C0ACB"/>
    <w:rsid w:val="009C43CA"/>
    <w:rsid w:val="009C4897"/>
    <w:rsid w:val="009C7C93"/>
    <w:rsid w:val="009C7F1E"/>
    <w:rsid w:val="009D1CEC"/>
    <w:rsid w:val="009D259D"/>
    <w:rsid w:val="009D2FC5"/>
    <w:rsid w:val="009D5A8E"/>
    <w:rsid w:val="009D7B3B"/>
    <w:rsid w:val="009D7CF5"/>
    <w:rsid w:val="009E088B"/>
    <w:rsid w:val="009E0999"/>
    <w:rsid w:val="009E1D28"/>
    <w:rsid w:val="009E24D3"/>
    <w:rsid w:val="009E2611"/>
    <w:rsid w:val="009E33E6"/>
    <w:rsid w:val="009E5578"/>
    <w:rsid w:val="009E7159"/>
    <w:rsid w:val="009E7B47"/>
    <w:rsid w:val="009F097D"/>
    <w:rsid w:val="009F125D"/>
    <w:rsid w:val="009F2BFD"/>
    <w:rsid w:val="009F489B"/>
    <w:rsid w:val="009F6A09"/>
    <w:rsid w:val="009F6BEE"/>
    <w:rsid w:val="009F737E"/>
    <w:rsid w:val="00A00831"/>
    <w:rsid w:val="00A00A01"/>
    <w:rsid w:val="00A01CEF"/>
    <w:rsid w:val="00A0215A"/>
    <w:rsid w:val="00A04FA8"/>
    <w:rsid w:val="00A064C9"/>
    <w:rsid w:val="00A1209C"/>
    <w:rsid w:val="00A1236C"/>
    <w:rsid w:val="00A1340F"/>
    <w:rsid w:val="00A15B8C"/>
    <w:rsid w:val="00A23262"/>
    <w:rsid w:val="00A240EC"/>
    <w:rsid w:val="00A264A9"/>
    <w:rsid w:val="00A344B8"/>
    <w:rsid w:val="00A3478C"/>
    <w:rsid w:val="00A34C7D"/>
    <w:rsid w:val="00A36457"/>
    <w:rsid w:val="00A36A9D"/>
    <w:rsid w:val="00A36D2C"/>
    <w:rsid w:val="00A3702D"/>
    <w:rsid w:val="00A37CBF"/>
    <w:rsid w:val="00A41E14"/>
    <w:rsid w:val="00A42BF0"/>
    <w:rsid w:val="00A43392"/>
    <w:rsid w:val="00A47A63"/>
    <w:rsid w:val="00A47F93"/>
    <w:rsid w:val="00A50D9D"/>
    <w:rsid w:val="00A519BC"/>
    <w:rsid w:val="00A52362"/>
    <w:rsid w:val="00A53000"/>
    <w:rsid w:val="00A5302A"/>
    <w:rsid w:val="00A545C6"/>
    <w:rsid w:val="00A54685"/>
    <w:rsid w:val="00A56F7D"/>
    <w:rsid w:val="00A61372"/>
    <w:rsid w:val="00A62651"/>
    <w:rsid w:val="00A643E0"/>
    <w:rsid w:val="00A652D0"/>
    <w:rsid w:val="00A65914"/>
    <w:rsid w:val="00A660AB"/>
    <w:rsid w:val="00A71FAA"/>
    <w:rsid w:val="00A7220F"/>
    <w:rsid w:val="00A74680"/>
    <w:rsid w:val="00A74B1E"/>
    <w:rsid w:val="00A7547F"/>
    <w:rsid w:val="00A75C9F"/>
    <w:rsid w:val="00A75F87"/>
    <w:rsid w:val="00A76409"/>
    <w:rsid w:val="00A779F9"/>
    <w:rsid w:val="00A77CFB"/>
    <w:rsid w:val="00A814D0"/>
    <w:rsid w:val="00A8186A"/>
    <w:rsid w:val="00A82B5C"/>
    <w:rsid w:val="00A84072"/>
    <w:rsid w:val="00A84740"/>
    <w:rsid w:val="00A86E01"/>
    <w:rsid w:val="00A9231E"/>
    <w:rsid w:val="00A92440"/>
    <w:rsid w:val="00A95D8B"/>
    <w:rsid w:val="00A96D28"/>
    <w:rsid w:val="00AA185F"/>
    <w:rsid w:val="00AA2671"/>
    <w:rsid w:val="00AA3436"/>
    <w:rsid w:val="00AA7C79"/>
    <w:rsid w:val="00AB0BB8"/>
    <w:rsid w:val="00AB2848"/>
    <w:rsid w:val="00AB2C74"/>
    <w:rsid w:val="00AB4207"/>
    <w:rsid w:val="00AB59FE"/>
    <w:rsid w:val="00AC0270"/>
    <w:rsid w:val="00AC075D"/>
    <w:rsid w:val="00AC2B8E"/>
    <w:rsid w:val="00AC37B2"/>
    <w:rsid w:val="00AC3EA3"/>
    <w:rsid w:val="00AC4743"/>
    <w:rsid w:val="00AC5010"/>
    <w:rsid w:val="00AC5B69"/>
    <w:rsid w:val="00AC5BD7"/>
    <w:rsid w:val="00AC7034"/>
    <w:rsid w:val="00AC792D"/>
    <w:rsid w:val="00AC7DC5"/>
    <w:rsid w:val="00AC7F87"/>
    <w:rsid w:val="00AD29C2"/>
    <w:rsid w:val="00AD2B07"/>
    <w:rsid w:val="00AD387E"/>
    <w:rsid w:val="00AD464B"/>
    <w:rsid w:val="00AD4A3E"/>
    <w:rsid w:val="00AD7343"/>
    <w:rsid w:val="00AE38B4"/>
    <w:rsid w:val="00AE4ADE"/>
    <w:rsid w:val="00AE5C81"/>
    <w:rsid w:val="00AF082B"/>
    <w:rsid w:val="00AF0F00"/>
    <w:rsid w:val="00AF1DD7"/>
    <w:rsid w:val="00AF20B9"/>
    <w:rsid w:val="00AF221D"/>
    <w:rsid w:val="00AF2608"/>
    <w:rsid w:val="00AF2AB8"/>
    <w:rsid w:val="00AF3764"/>
    <w:rsid w:val="00AF37D1"/>
    <w:rsid w:val="00AF52DD"/>
    <w:rsid w:val="00AF7FD2"/>
    <w:rsid w:val="00B03857"/>
    <w:rsid w:val="00B0419B"/>
    <w:rsid w:val="00B04E73"/>
    <w:rsid w:val="00B133EC"/>
    <w:rsid w:val="00B15038"/>
    <w:rsid w:val="00B1698F"/>
    <w:rsid w:val="00B204E2"/>
    <w:rsid w:val="00B213EC"/>
    <w:rsid w:val="00B22D82"/>
    <w:rsid w:val="00B23108"/>
    <w:rsid w:val="00B233D3"/>
    <w:rsid w:val="00B24CB2"/>
    <w:rsid w:val="00B24DF0"/>
    <w:rsid w:val="00B24EB0"/>
    <w:rsid w:val="00B27B13"/>
    <w:rsid w:val="00B30B9B"/>
    <w:rsid w:val="00B323C6"/>
    <w:rsid w:val="00B3368F"/>
    <w:rsid w:val="00B359EA"/>
    <w:rsid w:val="00B370D2"/>
    <w:rsid w:val="00B42392"/>
    <w:rsid w:val="00B424BD"/>
    <w:rsid w:val="00B4404F"/>
    <w:rsid w:val="00B441CA"/>
    <w:rsid w:val="00B45DEC"/>
    <w:rsid w:val="00B46B8D"/>
    <w:rsid w:val="00B46EF1"/>
    <w:rsid w:val="00B500AD"/>
    <w:rsid w:val="00B501BD"/>
    <w:rsid w:val="00B50C61"/>
    <w:rsid w:val="00B51A7A"/>
    <w:rsid w:val="00B533CD"/>
    <w:rsid w:val="00B53B2B"/>
    <w:rsid w:val="00B571E3"/>
    <w:rsid w:val="00B57A4F"/>
    <w:rsid w:val="00B61F78"/>
    <w:rsid w:val="00B62767"/>
    <w:rsid w:val="00B62CE4"/>
    <w:rsid w:val="00B63CB6"/>
    <w:rsid w:val="00B6432E"/>
    <w:rsid w:val="00B657B8"/>
    <w:rsid w:val="00B65C76"/>
    <w:rsid w:val="00B65D29"/>
    <w:rsid w:val="00B6648A"/>
    <w:rsid w:val="00B71934"/>
    <w:rsid w:val="00B72AB5"/>
    <w:rsid w:val="00B72B08"/>
    <w:rsid w:val="00B75D96"/>
    <w:rsid w:val="00B76486"/>
    <w:rsid w:val="00B771E9"/>
    <w:rsid w:val="00B80BDD"/>
    <w:rsid w:val="00B84523"/>
    <w:rsid w:val="00B84920"/>
    <w:rsid w:val="00B84AEF"/>
    <w:rsid w:val="00B8556A"/>
    <w:rsid w:val="00B860CE"/>
    <w:rsid w:val="00B90BC5"/>
    <w:rsid w:val="00B9634E"/>
    <w:rsid w:val="00BA06C8"/>
    <w:rsid w:val="00BA088D"/>
    <w:rsid w:val="00BA1E1F"/>
    <w:rsid w:val="00BA3F72"/>
    <w:rsid w:val="00BA4BA7"/>
    <w:rsid w:val="00BA5F81"/>
    <w:rsid w:val="00BA6529"/>
    <w:rsid w:val="00BB06DE"/>
    <w:rsid w:val="00BB2E75"/>
    <w:rsid w:val="00BC2951"/>
    <w:rsid w:val="00BC3F6A"/>
    <w:rsid w:val="00BC4E7C"/>
    <w:rsid w:val="00BC56AF"/>
    <w:rsid w:val="00BC5A27"/>
    <w:rsid w:val="00BC64DF"/>
    <w:rsid w:val="00BD12FC"/>
    <w:rsid w:val="00BD1BA0"/>
    <w:rsid w:val="00BD2F70"/>
    <w:rsid w:val="00BD4AE9"/>
    <w:rsid w:val="00BD5BA7"/>
    <w:rsid w:val="00BE0264"/>
    <w:rsid w:val="00BE0392"/>
    <w:rsid w:val="00BE11E8"/>
    <w:rsid w:val="00BE2AA7"/>
    <w:rsid w:val="00BE2DD0"/>
    <w:rsid w:val="00BE4220"/>
    <w:rsid w:val="00BE6386"/>
    <w:rsid w:val="00BE64C6"/>
    <w:rsid w:val="00BE7CDF"/>
    <w:rsid w:val="00BF0F64"/>
    <w:rsid w:val="00BF105B"/>
    <w:rsid w:val="00BF303A"/>
    <w:rsid w:val="00BF3A98"/>
    <w:rsid w:val="00BF4AE6"/>
    <w:rsid w:val="00BF4CF2"/>
    <w:rsid w:val="00BF6548"/>
    <w:rsid w:val="00BF6D31"/>
    <w:rsid w:val="00BF7234"/>
    <w:rsid w:val="00C00790"/>
    <w:rsid w:val="00C011B6"/>
    <w:rsid w:val="00C012A3"/>
    <w:rsid w:val="00C01CCD"/>
    <w:rsid w:val="00C03CD3"/>
    <w:rsid w:val="00C04E28"/>
    <w:rsid w:val="00C07A6A"/>
    <w:rsid w:val="00C07C35"/>
    <w:rsid w:val="00C109E9"/>
    <w:rsid w:val="00C137CF"/>
    <w:rsid w:val="00C13BDA"/>
    <w:rsid w:val="00C143B0"/>
    <w:rsid w:val="00C16F19"/>
    <w:rsid w:val="00C20114"/>
    <w:rsid w:val="00C2118E"/>
    <w:rsid w:val="00C213D0"/>
    <w:rsid w:val="00C215F6"/>
    <w:rsid w:val="00C217D5"/>
    <w:rsid w:val="00C217F0"/>
    <w:rsid w:val="00C2312D"/>
    <w:rsid w:val="00C2765D"/>
    <w:rsid w:val="00C3076E"/>
    <w:rsid w:val="00C30F6F"/>
    <w:rsid w:val="00C31833"/>
    <w:rsid w:val="00C32703"/>
    <w:rsid w:val="00C34B53"/>
    <w:rsid w:val="00C41966"/>
    <w:rsid w:val="00C43167"/>
    <w:rsid w:val="00C46DED"/>
    <w:rsid w:val="00C47FF9"/>
    <w:rsid w:val="00C514EB"/>
    <w:rsid w:val="00C52A7B"/>
    <w:rsid w:val="00C52AD9"/>
    <w:rsid w:val="00C53279"/>
    <w:rsid w:val="00C5525C"/>
    <w:rsid w:val="00C60333"/>
    <w:rsid w:val="00C62EE0"/>
    <w:rsid w:val="00C6324C"/>
    <w:rsid w:val="00C6328B"/>
    <w:rsid w:val="00C63320"/>
    <w:rsid w:val="00C63997"/>
    <w:rsid w:val="00C63F60"/>
    <w:rsid w:val="00C65F24"/>
    <w:rsid w:val="00C67517"/>
    <w:rsid w:val="00C676A2"/>
    <w:rsid w:val="00C679AA"/>
    <w:rsid w:val="00C70478"/>
    <w:rsid w:val="00C71483"/>
    <w:rsid w:val="00C71648"/>
    <w:rsid w:val="00C724CF"/>
    <w:rsid w:val="00C7529D"/>
    <w:rsid w:val="00C75972"/>
    <w:rsid w:val="00C76172"/>
    <w:rsid w:val="00C775B6"/>
    <w:rsid w:val="00C80600"/>
    <w:rsid w:val="00C81FF7"/>
    <w:rsid w:val="00C82792"/>
    <w:rsid w:val="00C84706"/>
    <w:rsid w:val="00C859F4"/>
    <w:rsid w:val="00C9171D"/>
    <w:rsid w:val="00C91A93"/>
    <w:rsid w:val="00C91F1E"/>
    <w:rsid w:val="00C922DA"/>
    <w:rsid w:val="00C92E7B"/>
    <w:rsid w:val="00C948FD"/>
    <w:rsid w:val="00C95193"/>
    <w:rsid w:val="00C9575E"/>
    <w:rsid w:val="00C9645B"/>
    <w:rsid w:val="00CA0402"/>
    <w:rsid w:val="00CA4E8D"/>
    <w:rsid w:val="00CA5D6C"/>
    <w:rsid w:val="00CA6216"/>
    <w:rsid w:val="00CA6BC0"/>
    <w:rsid w:val="00CB43D5"/>
    <w:rsid w:val="00CB4B72"/>
    <w:rsid w:val="00CB4B73"/>
    <w:rsid w:val="00CB57A5"/>
    <w:rsid w:val="00CB5C04"/>
    <w:rsid w:val="00CB69CC"/>
    <w:rsid w:val="00CC085D"/>
    <w:rsid w:val="00CC0CF5"/>
    <w:rsid w:val="00CC20CE"/>
    <w:rsid w:val="00CC5E87"/>
    <w:rsid w:val="00CC76F9"/>
    <w:rsid w:val="00CD066B"/>
    <w:rsid w:val="00CD0E08"/>
    <w:rsid w:val="00CD15FF"/>
    <w:rsid w:val="00CD350F"/>
    <w:rsid w:val="00CD46E2"/>
    <w:rsid w:val="00CD570F"/>
    <w:rsid w:val="00CD5DF3"/>
    <w:rsid w:val="00CE0C79"/>
    <w:rsid w:val="00CE36E2"/>
    <w:rsid w:val="00CE3FDD"/>
    <w:rsid w:val="00CE4420"/>
    <w:rsid w:val="00CE4B21"/>
    <w:rsid w:val="00CF4E09"/>
    <w:rsid w:val="00CF5804"/>
    <w:rsid w:val="00CF6F88"/>
    <w:rsid w:val="00CF72E2"/>
    <w:rsid w:val="00D00D0B"/>
    <w:rsid w:val="00D01318"/>
    <w:rsid w:val="00D04B69"/>
    <w:rsid w:val="00D05B21"/>
    <w:rsid w:val="00D05D99"/>
    <w:rsid w:val="00D0668C"/>
    <w:rsid w:val="00D100BC"/>
    <w:rsid w:val="00D10860"/>
    <w:rsid w:val="00D117C5"/>
    <w:rsid w:val="00D13979"/>
    <w:rsid w:val="00D155C0"/>
    <w:rsid w:val="00D162BA"/>
    <w:rsid w:val="00D17840"/>
    <w:rsid w:val="00D21868"/>
    <w:rsid w:val="00D21B23"/>
    <w:rsid w:val="00D24E0D"/>
    <w:rsid w:val="00D26821"/>
    <w:rsid w:val="00D302B4"/>
    <w:rsid w:val="00D318E8"/>
    <w:rsid w:val="00D318ED"/>
    <w:rsid w:val="00D31E31"/>
    <w:rsid w:val="00D330BF"/>
    <w:rsid w:val="00D3311D"/>
    <w:rsid w:val="00D352F5"/>
    <w:rsid w:val="00D37DAA"/>
    <w:rsid w:val="00D4039F"/>
    <w:rsid w:val="00D43545"/>
    <w:rsid w:val="00D457D0"/>
    <w:rsid w:val="00D46783"/>
    <w:rsid w:val="00D477EF"/>
    <w:rsid w:val="00D537FA"/>
    <w:rsid w:val="00D54F9F"/>
    <w:rsid w:val="00D5547D"/>
    <w:rsid w:val="00D566DA"/>
    <w:rsid w:val="00D56AC9"/>
    <w:rsid w:val="00D572AD"/>
    <w:rsid w:val="00D62659"/>
    <w:rsid w:val="00D62E6B"/>
    <w:rsid w:val="00D63525"/>
    <w:rsid w:val="00D64146"/>
    <w:rsid w:val="00D67F90"/>
    <w:rsid w:val="00D71B9A"/>
    <w:rsid w:val="00D80D99"/>
    <w:rsid w:val="00D81D26"/>
    <w:rsid w:val="00D8235D"/>
    <w:rsid w:val="00D823FA"/>
    <w:rsid w:val="00D83EA1"/>
    <w:rsid w:val="00D84488"/>
    <w:rsid w:val="00D85C32"/>
    <w:rsid w:val="00D8627D"/>
    <w:rsid w:val="00D919D9"/>
    <w:rsid w:val="00D93BE0"/>
    <w:rsid w:val="00D9503C"/>
    <w:rsid w:val="00D96580"/>
    <w:rsid w:val="00D968CD"/>
    <w:rsid w:val="00D97670"/>
    <w:rsid w:val="00DA20D0"/>
    <w:rsid w:val="00DA23C5"/>
    <w:rsid w:val="00DA252B"/>
    <w:rsid w:val="00DA333E"/>
    <w:rsid w:val="00DB04DA"/>
    <w:rsid w:val="00DB0676"/>
    <w:rsid w:val="00DB0896"/>
    <w:rsid w:val="00DB0EF4"/>
    <w:rsid w:val="00DB3257"/>
    <w:rsid w:val="00DB4905"/>
    <w:rsid w:val="00DB71D1"/>
    <w:rsid w:val="00DB71D6"/>
    <w:rsid w:val="00DC3340"/>
    <w:rsid w:val="00DC5EAB"/>
    <w:rsid w:val="00DC704B"/>
    <w:rsid w:val="00DD10BC"/>
    <w:rsid w:val="00DD2433"/>
    <w:rsid w:val="00DD4A22"/>
    <w:rsid w:val="00DD6F92"/>
    <w:rsid w:val="00DD73EF"/>
    <w:rsid w:val="00DE23E8"/>
    <w:rsid w:val="00DE431F"/>
    <w:rsid w:val="00DE4A00"/>
    <w:rsid w:val="00DE5ED7"/>
    <w:rsid w:val="00DE724A"/>
    <w:rsid w:val="00DE79B9"/>
    <w:rsid w:val="00DF0E8A"/>
    <w:rsid w:val="00DF124F"/>
    <w:rsid w:val="00DF3202"/>
    <w:rsid w:val="00DF60CA"/>
    <w:rsid w:val="00DF6849"/>
    <w:rsid w:val="00DF72CC"/>
    <w:rsid w:val="00DF773A"/>
    <w:rsid w:val="00E00F14"/>
    <w:rsid w:val="00E0128B"/>
    <w:rsid w:val="00E04F6D"/>
    <w:rsid w:val="00E051D2"/>
    <w:rsid w:val="00E060E5"/>
    <w:rsid w:val="00E10858"/>
    <w:rsid w:val="00E117D6"/>
    <w:rsid w:val="00E146CD"/>
    <w:rsid w:val="00E17E78"/>
    <w:rsid w:val="00E249C1"/>
    <w:rsid w:val="00E26A1F"/>
    <w:rsid w:val="00E30DCD"/>
    <w:rsid w:val="00E30F2A"/>
    <w:rsid w:val="00E314F2"/>
    <w:rsid w:val="00E37D0B"/>
    <w:rsid w:val="00E4152F"/>
    <w:rsid w:val="00E42689"/>
    <w:rsid w:val="00E443FE"/>
    <w:rsid w:val="00E47A11"/>
    <w:rsid w:val="00E528CE"/>
    <w:rsid w:val="00E543A1"/>
    <w:rsid w:val="00E55ED0"/>
    <w:rsid w:val="00E579DA"/>
    <w:rsid w:val="00E633CD"/>
    <w:rsid w:val="00E64E17"/>
    <w:rsid w:val="00E673CF"/>
    <w:rsid w:val="00E727E1"/>
    <w:rsid w:val="00E743CE"/>
    <w:rsid w:val="00E77B96"/>
    <w:rsid w:val="00E80BCD"/>
    <w:rsid w:val="00E8214C"/>
    <w:rsid w:val="00E82C9C"/>
    <w:rsid w:val="00E833E9"/>
    <w:rsid w:val="00E861B0"/>
    <w:rsid w:val="00E86F8A"/>
    <w:rsid w:val="00E86FAA"/>
    <w:rsid w:val="00E87D8D"/>
    <w:rsid w:val="00E905EF"/>
    <w:rsid w:val="00E90C7A"/>
    <w:rsid w:val="00E917AD"/>
    <w:rsid w:val="00E91AC2"/>
    <w:rsid w:val="00E924D6"/>
    <w:rsid w:val="00E92F12"/>
    <w:rsid w:val="00E93594"/>
    <w:rsid w:val="00E93E50"/>
    <w:rsid w:val="00E94728"/>
    <w:rsid w:val="00E9777A"/>
    <w:rsid w:val="00E97DED"/>
    <w:rsid w:val="00EA08F2"/>
    <w:rsid w:val="00EA217E"/>
    <w:rsid w:val="00EA2330"/>
    <w:rsid w:val="00EA27F1"/>
    <w:rsid w:val="00EA318E"/>
    <w:rsid w:val="00EA3D3C"/>
    <w:rsid w:val="00EA6DD1"/>
    <w:rsid w:val="00EB1F41"/>
    <w:rsid w:val="00EB22C3"/>
    <w:rsid w:val="00EB3DA1"/>
    <w:rsid w:val="00EC248B"/>
    <w:rsid w:val="00EC3952"/>
    <w:rsid w:val="00EC46CD"/>
    <w:rsid w:val="00EC5209"/>
    <w:rsid w:val="00EC708F"/>
    <w:rsid w:val="00EC7CC3"/>
    <w:rsid w:val="00ED2AE7"/>
    <w:rsid w:val="00ED4C5E"/>
    <w:rsid w:val="00ED5C5E"/>
    <w:rsid w:val="00EE25CD"/>
    <w:rsid w:val="00EE3CB9"/>
    <w:rsid w:val="00EE50D6"/>
    <w:rsid w:val="00EE6A92"/>
    <w:rsid w:val="00EE70C1"/>
    <w:rsid w:val="00EF119F"/>
    <w:rsid w:val="00EF2A53"/>
    <w:rsid w:val="00F02418"/>
    <w:rsid w:val="00F040C6"/>
    <w:rsid w:val="00F04BAA"/>
    <w:rsid w:val="00F116F1"/>
    <w:rsid w:val="00F13398"/>
    <w:rsid w:val="00F1453E"/>
    <w:rsid w:val="00F15F40"/>
    <w:rsid w:val="00F176EB"/>
    <w:rsid w:val="00F20F4C"/>
    <w:rsid w:val="00F224D9"/>
    <w:rsid w:val="00F240E0"/>
    <w:rsid w:val="00F2496C"/>
    <w:rsid w:val="00F27456"/>
    <w:rsid w:val="00F27833"/>
    <w:rsid w:val="00F3113F"/>
    <w:rsid w:val="00F31E0C"/>
    <w:rsid w:val="00F31F7F"/>
    <w:rsid w:val="00F32C6B"/>
    <w:rsid w:val="00F363EB"/>
    <w:rsid w:val="00F36A23"/>
    <w:rsid w:val="00F36E1E"/>
    <w:rsid w:val="00F36F64"/>
    <w:rsid w:val="00F40A37"/>
    <w:rsid w:val="00F414A2"/>
    <w:rsid w:val="00F420A0"/>
    <w:rsid w:val="00F43F9C"/>
    <w:rsid w:val="00F4533B"/>
    <w:rsid w:val="00F45D8E"/>
    <w:rsid w:val="00F46494"/>
    <w:rsid w:val="00F476D0"/>
    <w:rsid w:val="00F524F6"/>
    <w:rsid w:val="00F539A4"/>
    <w:rsid w:val="00F558AB"/>
    <w:rsid w:val="00F573CC"/>
    <w:rsid w:val="00F57BD0"/>
    <w:rsid w:val="00F60E66"/>
    <w:rsid w:val="00F610AB"/>
    <w:rsid w:val="00F61D89"/>
    <w:rsid w:val="00F642E0"/>
    <w:rsid w:val="00F6431D"/>
    <w:rsid w:val="00F651C8"/>
    <w:rsid w:val="00F73617"/>
    <w:rsid w:val="00F74513"/>
    <w:rsid w:val="00F7533E"/>
    <w:rsid w:val="00F817BF"/>
    <w:rsid w:val="00F81A17"/>
    <w:rsid w:val="00F82E7E"/>
    <w:rsid w:val="00F856E6"/>
    <w:rsid w:val="00F85FC4"/>
    <w:rsid w:val="00F86141"/>
    <w:rsid w:val="00F86ABB"/>
    <w:rsid w:val="00F875AA"/>
    <w:rsid w:val="00F94293"/>
    <w:rsid w:val="00F97FA3"/>
    <w:rsid w:val="00FA1694"/>
    <w:rsid w:val="00FA3A43"/>
    <w:rsid w:val="00FA4944"/>
    <w:rsid w:val="00FA55C3"/>
    <w:rsid w:val="00FA6411"/>
    <w:rsid w:val="00FA69D8"/>
    <w:rsid w:val="00FB2241"/>
    <w:rsid w:val="00FB2CCF"/>
    <w:rsid w:val="00FB3B83"/>
    <w:rsid w:val="00FB41F8"/>
    <w:rsid w:val="00FB4A57"/>
    <w:rsid w:val="00FB6714"/>
    <w:rsid w:val="00FC06FE"/>
    <w:rsid w:val="00FC171A"/>
    <w:rsid w:val="00FC3161"/>
    <w:rsid w:val="00FC34F4"/>
    <w:rsid w:val="00FC3AC6"/>
    <w:rsid w:val="00FC4959"/>
    <w:rsid w:val="00FC636C"/>
    <w:rsid w:val="00FD04C5"/>
    <w:rsid w:val="00FD0C8E"/>
    <w:rsid w:val="00FD1CE5"/>
    <w:rsid w:val="00FD4210"/>
    <w:rsid w:val="00FD49DC"/>
    <w:rsid w:val="00FD7145"/>
    <w:rsid w:val="00FD7648"/>
    <w:rsid w:val="00FD7B25"/>
    <w:rsid w:val="00FE2C49"/>
    <w:rsid w:val="00FE3A28"/>
    <w:rsid w:val="00FE57F3"/>
    <w:rsid w:val="00FF1917"/>
    <w:rsid w:val="00FF2CE1"/>
    <w:rsid w:val="00FF50BB"/>
    <w:rsid w:val="00FF5CA5"/>
    <w:rsid w:val="00FF6640"/>
    <w:rsid w:val="00FF6B58"/>
    <w:rsid w:val="00FF6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BA59A7"/>
  <w15:docId w15:val="{35B2F516-6094-4FF4-8B28-A03956077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70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l-BE" w:eastAsia="nl-NL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D80D99"/>
    <w:pPr>
      <w:numPr>
        <w:numId w:val="17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D80D99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D80D99"/>
    <w:pPr>
      <w:keepNext/>
      <w:keepLines/>
      <w:numPr>
        <w:ilvl w:val="2"/>
        <w:numId w:val="17"/>
      </w:numPr>
      <w:spacing w:before="40" w:after="120"/>
      <w:outlineLvl w:val="2"/>
    </w:pPr>
    <w:rPr>
      <w:rFonts w:eastAsiaTheme="majorEastAsia" w:cstheme="majorBidi"/>
      <w:b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D80D99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D80D99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724CF"/>
    <w:rPr>
      <w:rFonts w:ascii="Times New Roman" w:hAnsi="Times New Roman"/>
      <w:i/>
      <w:iCs/>
    </w:rPr>
  </w:style>
  <w:style w:type="paragraph" w:styleId="ListParagraph">
    <w:name w:val="List Paragraph"/>
    <w:basedOn w:val="Normal"/>
    <w:uiPriority w:val="34"/>
    <w:qFormat/>
    <w:rsid w:val="00310124"/>
    <w:pPr>
      <w:numPr>
        <w:numId w:val="14"/>
      </w:numPr>
      <w:spacing w:before="120" w:after="240"/>
      <w:ind w:left="1434" w:hanging="357"/>
      <w:contextualSpacing/>
    </w:pPr>
    <w:rPr>
      <w:rFonts w:eastAsia="Cambria"/>
      <w:lang w:val="en-US" w:eastAsia="en-US"/>
    </w:rPr>
  </w:style>
  <w:style w:type="character" w:styleId="Strong">
    <w:name w:val="Strong"/>
    <w:basedOn w:val="DefaultParagraphFont"/>
    <w:uiPriority w:val="22"/>
    <w:qFormat/>
    <w:rsid w:val="00C724CF"/>
    <w:rPr>
      <w:rFonts w:ascii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117666"/>
    <w:pPr>
      <w:spacing w:before="100" w:beforeAutospacing="1" w:after="100" w:afterAutospacing="1"/>
    </w:pPr>
    <w:rPr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A53000"/>
    <w:pPr>
      <w:tabs>
        <w:tab w:val="center" w:pos="4844"/>
        <w:tab w:val="right" w:pos="9689"/>
      </w:tabs>
      <w:spacing w:before="120" w:after="240"/>
    </w:pPr>
    <w:rPr>
      <w:rFonts w:eastAsiaTheme="minorHAnsi" w:cstheme="minorBidi"/>
      <w:b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A53000"/>
    <w:rPr>
      <w:rFonts w:ascii="Times New Roman" w:hAnsi="Times New Roman"/>
      <w:b/>
      <w:sz w:val="24"/>
    </w:rPr>
  </w:style>
  <w:style w:type="paragraph" w:styleId="Footer">
    <w:name w:val="footer"/>
    <w:basedOn w:val="Normal"/>
    <w:link w:val="FooterChar"/>
    <w:uiPriority w:val="99"/>
    <w:unhideWhenUsed/>
    <w:rsid w:val="00117666"/>
    <w:pPr>
      <w:tabs>
        <w:tab w:val="center" w:pos="4844"/>
        <w:tab w:val="right" w:pos="9689"/>
      </w:tabs>
      <w:spacing w:before="120"/>
    </w:pPr>
    <w:rPr>
      <w:rFonts w:eastAsiaTheme="minorHAnsi" w:cstheme="minorBidi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17666"/>
  </w:style>
  <w:style w:type="table" w:styleId="TableGrid">
    <w:name w:val="Table Grid"/>
    <w:basedOn w:val="TableNormal"/>
    <w:uiPriority w:val="39"/>
    <w:rsid w:val="00117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17666"/>
    <w:pPr>
      <w:spacing w:before="120"/>
    </w:pPr>
    <w:rPr>
      <w:rFonts w:eastAsiaTheme="minorHAnsi" w:cstheme="minorBidi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766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117666"/>
    <w:rPr>
      <w:vertAlign w:val="superscript"/>
    </w:rPr>
  </w:style>
  <w:style w:type="paragraph" w:styleId="Caption">
    <w:name w:val="caption"/>
    <w:basedOn w:val="Normal"/>
    <w:next w:val="NoSpacing"/>
    <w:uiPriority w:val="35"/>
    <w:unhideWhenUsed/>
    <w:qFormat/>
    <w:rsid w:val="00A53000"/>
    <w:pPr>
      <w:keepNext/>
      <w:spacing w:before="120" w:after="240"/>
    </w:pPr>
    <w:rPr>
      <w:rFonts w:eastAsiaTheme="minorHAnsi"/>
      <w:b/>
      <w:bCs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6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666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117666"/>
  </w:style>
  <w:style w:type="paragraph" w:styleId="EndnoteText">
    <w:name w:val="endnote text"/>
    <w:basedOn w:val="Normal"/>
    <w:link w:val="EndnoteTextChar"/>
    <w:uiPriority w:val="99"/>
    <w:semiHidden/>
    <w:unhideWhenUsed/>
    <w:rsid w:val="00CD066B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D066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D066B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25A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25A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25A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A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5A7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A1D8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D5B93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D80D99"/>
    <w:pPr>
      <w:suppressLineNumbers/>
      <w:spacing w:before="240" w:after="360"/>
      <w:jc w:val="center"/>
    </w:pPr>
    <w:rPr>
      <w:rFonts w:eastAsiaTheme="minorHAnsi"/>
      <w:b/>
      <w:sz w:val="32"/>
      <w:szCs w:val="32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D80D99"/>
    <w:rPr>
      <w:rFonts w:ascii="Times New Roman" w:hAnsi="Times New Roman" w:cs="Times New Roman"/>
      <w:b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C0270"/>
    <w:pPr>
      <w:spacing w:before="240" w:after="240"/>
    </w:pPr>
    <w:rPr>
      <w:rFonts w:eastAsiaTheme="minorHAnsi"/>
      <w:b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99"/>
    <w:rsid w:val="00651CA2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2"/>
    <w:rsid w:val="005D1840"/>
    <w:rPr>
      <w:rFonts w:ascii="Times New Roman" w:eastAsiaTheme="majorEastAsia" w:hAnsi="Times New Roman" w:cstheme="majorBidi"/>
      <w:b/>
      <w:sz w:val="24"/>
      <w:szCs w:val="24"/>
    </w:rPr>
  </w:style>
  <w:style w:type="paragraph" w:styleId="NoSpacing">
    <w:name w:val="No Spacing"/>
    <w:uiPriority w:val="99"/>
    <w:unhideWhenUsed/>
    <w:qFormat/>
    <w:rsid w:val="00A53000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Heading4Char">
    <w:name w:val="Heading 4 Char"/>
    <w:basedOn w:val="DefaultParagraphFont"/>
    <w:link w:val="Heading4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651CA2"/>
  </w:style>
  <w:style w:type="character" w:styleId="SubtleEmphasis">
    <w:name w:val="Subtle Emphasis"/>
    <w:basedOn w:val="DefaultParagraphFont"/>
    <w:uiPriority w:val="19"/>
    <w:qFormat/>
    <w:rsid w:val="00C724CF"/>
    <w:rPr>
      <w:rFonts w:ascii="Times New Roman" w:hAnsi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unhideWhenUsed/>
    <w:rsid w:val="00C724CF"/>
    <w:rPr>
      <w:rFonts w:ascii="Times New Roman" w:hAnsi="Times New Roman"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C724CF"/>
    <w:pPr>
      <w:spacing w:before="200" w:after="160"/>
      <w:ind w:left="864" w:right="864"/>
      <w:jc w:val="center"/>
    </w:pPr>
    <w:rPr>
      <w:rFonts w:eastAsiaTheme="minorHAnsi" w:cstheme="minorBidi"/>
      <w:i/>
      <w:iCs/>
      <w:color w:val="404040" w:themeColor="text1" w:themeTint="BF"/>
      <w:szCs w:val="22"/>
      <w:lang w:val="en-US" w:eastAsia="en-US"/>
    </w:rPr>
  </w:style>
  <w:style w:type="character" w:customStyle="1" w:styleId="QuoteChar">
    <w:name w:val="Quote Char"/>
    <w:basedOn w:val="DefaultParagraphFont"/>
    <w:link w:val="Quote"/>
    <w:uiPriority w:val="29"/>
    <w:rsid w:val="00C724CF"/>
    <w:rPr>
      <w:rFonts w:ascii="Times New Roman" w:hAnsi="Times New Roman"/>
      <w:i/>
      <w:iCs/>
      <w:color w:val="404040" w:themeColor="text1" w:themeTint="BF"/>
      <w:sz w:val="24"/>
    </w:rPr>
  </w:style>
  <w:style w:type="character" w:styleId="IntenseReference">
    <w:name w:val="Intense Reference"/>
    <w:basedOn w:val="DefaultParagraphFont"/>
    <w:uiPriority w:val="32"/>
    <w:qFormat/>
    <w:rsid w:val="00C724CF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qFormat/>
    <w:rsid w:val="00C724CF"/>
    <w:rPr>
      <w:rFonts w:ascii="Times New Roman" w:hAnsi="Times New Roman"/>
      <w:b/>
      <w:bCs/>
      <w:i/>
      <w:iCs/>
      <w:spacing w:val="5"/>
    </w:rPr>
  </w:style>
  <w:style w:type="numbering" w:customStyle="1" w:styleId="Headings">
    <w:name w:val="Headings"/>
    <w:uiPriority w:val="99"/>
    <w:rsid w:val="00D80D99"/>
    <w:pPr>
      <w:numPr>
        <w:numId w:val="21"/>
      </w:numPr>
    </w:pPr>
  </w:style>
  <w:style w:type="paragraph" w:styleId="Revision">
    <w:name w:val="Revision"/>
    <w:hidden/>
    <w:uiPriority w:val="99"/>
    <w:semiHidden/>
    <w:rsid w:val="00A545C6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Onopgelostemelding1">
    <w:name w:val="Onopgeloste melding1"/>
    <w:basedOn w:val="DefaultParagraphFont"/>
    <w:uiPriority w:val="99"/>
    <w:semiHidden/>
    <w:unhideWhenUsed/>
    <w:rsid w:val="00DE79B9"/>
    <w:rPr>
      <w:color w:val="605E5C"/>
      <w:shd w:val="clear" w:color="auto" w:fill="E1DFDD"/>
    </w:rPr>
  </w:style>
  <w:style w:type="table" w:customStyle="1" w:styleId="Onopgemaaktetabel51">
    <w:name w:val="Onopgemaakte tabel 51"/>
    <w:basedOn w:val="TableNormal"/>
    <w:uiPriority w:val="45"/>
    <w:rsid w:val="00A344B8"/>
    <w:pPr>
      <w:spacing w:after="0" w:line="240" w:lineRule="auto"/>
    </w:pPr>
    <w:rPr>
      <w:rFonts w:asciiTheme="minorHAnsi" w:hAnsiTheme="minorHAnsi"/>
      <w:sz w:val="24"/>
      <w:szCs w:val="24"/>
      <w:lang w:val="nl-NL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apple-converted-space">
    <w:name w:val="apple-converted-space"/>
    <w:basedOn w:val="DefaultParagraphFont"/>
    <w:rsid w:val="007B5A91"/>
  </w:style>
  <w:style w:type="character" w:styleId="PageNumber">
    <w:name w:val="page number"/>
    <w:basedOn w:val="DefaultParagraphFont"/>
    <w:uiPriority w:val="99"/>
    <w:semiHidden/>
    <w:unhideWhenUsed/>
    <w:rsid w:val="001442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4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65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82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959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1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09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76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971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9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78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22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02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68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8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67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34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29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56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64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81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85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1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19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45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647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53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14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1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4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2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0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7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5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05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0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54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22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74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0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25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43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76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25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25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092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394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0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52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56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4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eobru.irisnet.be/en/catalogue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monitoringdesquartiers.brussels/" TargetMode="Externa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Frontiers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0B6F837-CD3A-2C40-8A6B-F2A599866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Frontiers_template.dotx</Template>
  <TotalTime>0</TotalTime>
  <Pages>1</Pages>
  <Words>852</Words>
  <Characters>4863</Characters>
  <Application>Microsoft Office Word</Application>
  <DocSecurity>0</DocSecurity>
  <Lines>40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NOEL</dc:creator>
  <cp:lastModifiedBy>Frontiers Media SA</cp:lastModifiedBy>
  <cp:revision>73</cp:revision>
  <cp:lastPrinted>2013-10-03T12:51:00Z</cp:lastPrinted>
  <dcterms:created xsi:type="dcterms:W3CDTF">2021-04-13T16:28:00Z</dcterms:created>
  <dcterms:modified xsi:type="dcterms:W3CDTF">2021-05-25T10:42:00Z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http://www.zotero.org/styles/apa</vt:lpwstr>
  </property>
  <property fmtid="{D5CDD505-2E9C-101B-9397-08002B2CF9AE}" pid="4" name="Mendeley Unique User Id_1">
    <vt:lpwstr>332249f5-eefd-3e47-967e-a2408fd05b10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10th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Id 9_1">
    <vt:lpwstr>http://www.zotero.org/styles/vancouver</vt:lpwstr>
  </property>
  <property fmtid="{D5CDD505-2E9C-101B-9397-08002B2CF9AE}" pid="24" name="Mendeley Recent Style Name 9_1">
    <vt:lpwstr>Vancouver</vt:lpwstr>
  </property>
</Properties>
</file>