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54D378" w14:textId="6A684225" w:rsidR="00994A3D" w:rsidRPr="0076438F" w:rsidRDefault="00654E8F" w:rsidP="0076438F">
      <w:pPr>
        <w:pStyle w:val="SupplementaryMaterial"/>
        <w:rPr>
          <w:b w:val="0"/>
        </w:rPr>
      </w:pPr>
      <w:r w:rsidRPr="001549D3">
        <w:t xml:space="preserve">Supplementary </w:t>
      </w:r>
      <w:r w:rsidR="001B741B" w:rsidRPr="001B741B">
        <w:t>Figures</w:t>
      </w:r>
    </w:p>
    <w:p w14:paraId="3C419443" w14:textId="2122CCD5" w:rsidR="00994A3D" w:rsidRPr="0076438F" w:rsidRDefault="0076438F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F18D980" wp14:editId="010AC692">
            <wp:extent cx="5286375" cy="317171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424" cy="319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A0615" w14:textId="286E50FE" w:rsidR="0076438F" w:rsidRDefault="00994A3D" w:rsidP="002B4A57">
      <w:pPr>
        <w:keepNext/>
        <w:rPr>
          <w:b/>
          <w:bCs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1549D3">
        <w:rPr>
          <w:rFonts w:cs="Times New Roman"/>
          <w:szCs w:val="24"/>
        </w:rPr>
        <w:t xml:space="preserve"> </w:t>
      </w:r>
      <w:r w:rsidR="001B741B" w:rsidRPr="000F4C57">
        <w:rPr>
          <w:b/>
          <w:bCs/>
          <w:szCs w:val="24"/>
        </w:rPr>
        <w:t xml:space="preserve">Soft </w:t>
      </w:r>
      <w:r w:rsidR="001B741B">
        <w:rPr>
          <w:b/>
          <w:bCs/>
          <w:szCs w:val="24"/>
        </w:rPr>
        <w:t>t</w:t>
      </w:r>
      <w:r w:rsidR="001B741B" w:rsidRPr="000F4C57">
        <w:rPr>
          <w:b/>
          <w:bCs/>
          <w:szCs w:val="24"/>
        </w:rPr>
        <w:t>hreshold determination of WGCNA</w:t>
      </w:r>
      <w:r w:rsidR="0076438F">
        <w:rPr>
          <w:rFonts w:hint="eastAsia"/>
          <w:b/>
          <w:bCs/>
          <w:szCs w:val="24"/>
          <w:lang w:eastAsia="zh-CN"/>
        </w:rPr>
        <w:t>.</w:t>
      </w:r>
    </w:p>
    <w:p w14:paraId="2B25F28C" w14:textId="77777777" w:rsidR="00CF2D84" w:rsidRDefault="00CF2D84" w:rsidP="002B4A57">
      <w:pPr>
        <w:keepNext/>
        <w:rPr>
          <w:rFonts w:hint="eastAsia"/>
          <w:b/>
          <w:bCs/>
          <w:szCs w:val="24"/>
          <w:lang w:eastAsia="zh-CN"/>
        </w:rPr>
      </w:pPr>
    </w:p>
    <w:p w14:paraId="16D34492" w14:textId="18097CF6" w:rsidR="0076438F" w:rsidRDefault="0076438F" w:rsidP="002B4A57">
      <w:pPr>
        <w:keepNext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3F0BA516" wp14:editId="7202D1B7">
            <wp:extent cx="5918200" cy="29916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774" cy="29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69BA3ACA" w:rsidR="00DE23E8" w:rsidRPr="00CF2D84" w:rsidRDefault="001B741B" w:rsidP="00CF2D84">
      <w:pPr>
        <w:keepNext/>
        <w:rPr>
          <w:rFonts w:cs="Times New Roman"/>
          <w:b/>
          <w:szCs w:val="24"/>
        </w:rPr>
      </w:pPr>
      <w:r w:rsidRPr="000F4C57">
        <w:rPr>
          <w:b/>
          <w:bCs/>
          <w:szCs w:val="24"/>
        </w:rPr>
        <w:t>Supplementary Figure 2 Correlation analysis (A) and principal component analysis (PCA, B) of samples.</w:t>
      </w:r>
    </w:p>
    <w:sectPr w:rsidR="00DE23E8" w:rsidRPr="00CF2D84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595FA9" w14:textId="77777777" w:rsidR="009129E7" w:rsidRDefault="009129E7" w:rsidP="00117666">
      <w:pPr>
        <w:spacing w:after="0"/>
      </w:pPr>
      <w:r>
        <w:separator/>
      </w:r>
    </w:p>
  </w:endnote>
  <w:endnote w:type="continuationSeparator" w:id="0">
    <w:p w14:paraId="27D0F562" w14:textId="77777777" w:rsidR="009129E7" w:rsidRDefault="009129E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9BBD4" w14:textId="77777777" w:rsidR="009129E7" w:rsidRDefault="009129E7" w:rsidP="00117666">
      <w:pPr>
        <w:spacing w:after="0"/>
      </w:pPr>
      <w:r>
        <w:separator/>
      </w:r>
    </w:p>
  </w:footnote>
  <w:footnote w:type="continuationSeparator" w:id="0">
    <w:p w14:paraId="271EAD9E" w14:textId="77777777" w:rsidR="009129E7" w:rsidRDefault="009129E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B741B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6438F"/>
    <w:rsid w:val="00790BB3"/>
    <w:rsid w:val="007C206C"/>
    <w:rsid w:val="00817DD6"/>
    <w:rsid w:val="0083759F"/>
    <w:rsid w:val="00863A0D"/>
    <w:rsid w:val="00885156"/>
    <w:rsid w:val="009129E7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CF2D84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21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常 玉洁</cp:lastModifiedBy>
  <cp:revision>6</cp:revision>
  <cp:lastPrinted>2013-10-03T12:51:00Z</cp:lastPrinted>
  <dcterms:created xsi:type="dcterms:W3CDTF">2018-11-23T08:58:00Z</dcterms:created>
  <dcterms:modified xsi:type="dcterms:W3CDTF">2021-03-08T10:18:00Z</dcterms:modified>
</cp:coreProperties>
</file>