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22E340" w14:textId="3885E315" w:rsidR="001604FE" w:rsidRDefault="00654E8F" w:rsidP="001604FE">
      <w:pPr>
        <w:pStyle w:val="SupplementaryMaterial"/>
        <w:rPr>
          <w:rFonts w:hint="eastAsia"/>
          <w:lang w:eastAsia="zh-CN"/>
        </w:rPr>
      </w:pPr>
      <w:r w:rsidRPr="001549D3">
        <w:t>Supplementary Material</w:t>
      </w:r>
    </w:p>
    <w:p w14:paraId="27D130FD" w14:textId="77777777" w:rsidR="009538C0" w:rsidRPr="009538C0" w:rsidRDefault="009538C0" w:rsidP="009538C0">
      <w:pPr>
        <w:pStyle w:val="afd"/>
        <w:rPr>
          <w:lang w:eastAsia="zh-CN"/>
        </w:rPr>
      </w:pPr>
    </w:p>
    <w:p w14:paraId="5F69C8C1" w14:textId="77777777" w:rsidR="009538C0" w:rsidRDefault="009538C0" w:rsidP="009538C0">
      <w:pPr>
        <w:ind w:rightChars="40" w:right="96"/>
        <w:rPr>
          <w:rFonts w:eastAsia="微软雅黑" w:cs="Times New Roman"/>
          <w:sz w:val="28"/>
          <w:szCs w:val="21"/>
        </w:rPr>
      </w:pPr>
      <w:r>
        <w:rPr>
          <w:rFonts w:eastAsia="微软雅黑" w:cs="Times New Roman"/>
          <w:noProof/>
          <w:sz w:val="28"/>
          <w:szCs w:val="21"/>
          <w:lang w:eastAsia="zh-CN"/>
        </w:rPr>
        <w:drawing>
          <wp:inline distT="0" distB="0" distL="0" distR="0" wp14:anchorId="05B9D94E" wp14:editId="45D226C1">
            <wp:extent cx="6208395" cy="3901440"/>
            <wp:effectExtent l="0" t="0" r="190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78554" w14:textId="77777777" w:rsidR="009538C0" w:rsidRPr="00776ED1" w:rsidRDefault="009538C0" w:rsidP="009538C0">
      <w:pPr>
        <w:ind w:rightChars="40" w:right="96"/>
        <w:jc w:val="center"/>
        <w:rPr>
          <w:rFonts w:eastAsia="微软雅黑" w:cs="Times New Roman"/>
          <w:iCs/>
          <w:szCs w:val="21"/>
        </w:rPr>
      </w:pPr>
      <w:r w:rsidRPr="00617FD5">
        <w:rPr>
          <w:rFonts w:eastAsia="微软雅黑" w:cs="Times New Roman"/>
          <w:b/>
          <w:iCs/>
          <w:szCs w:val="21"/>
        </w:rPr>
        <w:t>Supplementary Figure S1</w:t>
      </w:r>
      <w:r w:rsidRPr="00A420E5">
        <w:rPr>
          <w:rFonts w:eastAsia="微软雅黑" w:cs="Times New Roman"/>
          <w:b/>
          <w:iCs/>
          <w:szCs w:val="21"/>
        </w:rPr>
        <w:t xml:space="preserve"> </w:t>
      </w:r>
      <w:bookmarkStart w:id="0" w:name="_Hlk74860101"/>
      <w:r w:rsidRPr="00A420E5">
        <w:rPr>
          <w:rFonts w:eastAsia="微软雅黑" w:cs="Times New Roman"/>
          <w:iCs/>
          <w:szCs w:val="21"/>
        </w:rPr>
        <w:t>Conserved domains</w:t>
      </w:r>
      <w:r w:rsidRPr="00A420E5">
        <w:rPr>
          <w:rFonts w:eastAsia="微软雅黑" w:cs="Times New Roman" w:hint="eastAsia"/>
          <w:iCs/>
          <w:szCs w:val="21"/>
        </w:rPr>
        <w:t xml:space="preserve"> of </w:t>
      </w:r>
      <w:proofErr w:type="spellStart"/>
      <w:r w:rsidRPr="00A420E5">
        <w:rPr>
          <w:rFonts w:eastAsia="微软雅黑" w:cs="Times New Roman" w:hint="eastAsia"/>
          <w:iCs/>
          <w:szCs w:val="21"/>
        </w:rPr>
        <w:t>PiGSTs</w:t>
      </w:r>
      <w:bookmarkEnd w:id="0"/>
      <w:proofErr w:type="spellEnd"/>
    </w:p>
    <w:p w14:paraId="6AD2D2F6" w14:textId="77777777" w:rsidR="009538C0" w:rsidRDefault="009538C0" w:rsidP="009538C0">
      <w:pPr>
        <w:ind w:rightChars="40" w:right="96"/>
        <w:rPr>
          <w:rFonts w:eastAsia="微软雅黑" w:cs="Times New Roman"/>
          <w:sz w:val="28"/>
          <w:szCs w:val="21"/>
        </w:rPr>
      </w:pPr>
    </w:p>
    <w:p w14:paraId="34F41357" w14:textId="77777777" w:rsidR="009538C0" w:rsidRDefault="009538C0" w:rsidP="009538C0">
      <w:pPr>
        <w:ind w:rightChars="40" w:right="96"/>
        <w:rPr>
          <w:rFonts w:eastAsia="微软雅黑" w:cs="Times New Roman"/>
          <w:sz w:val="28"/>
          <w:szCs w:val="21"/>
        </w:rPr>
      </w:pPr>
    </w:p>
    <w:p w14:paraId="1296C0B5" w14:textId="77777777" w:rsidR="009538C0" w:rsidRDefault="009538C0" w:rsidP="009538C0">
      <w:pPr>
        <w:ind w:rightChars="40" w:right="96"/>
        <w:rPr>
          <w:rFonts w:eastAsia="微软雅黑" w:cs="Times New Roman"/>
          <w:sz w:val="28"/>
          <w:szCs w:val="21"/>
        </w:rPr>
      </w:pPr>
    </w:p>
    <w:p w14:paraId="3C6B99E6" w14:textId="77777777" w:rsidR="009538C0" w:rsidRDefault="009538C0" w:rsidP="009538C0">
      <w:pPr>
        <w:ind w:rightChars="40" w:right="96"/>
        <w:rPr>
          <w:rFonts w:eastAsia="微软雅黑" w:cs="Times New Roman"/>
          <w:sz w:val="28"/>
          <w:szCs w:val="21"/>
        </w:rPr>
      </w:pPr>
    </w:p>
    <w:p w14:paraId="06FBE499" w14:textId="77777777" w:rsidR="009538C0" w:rsidRDefault="009538C0" w:rsidP="009538C0">
      <w:pPr>
        <w:ind w:rightChars="40" w:right="96"/>
        <w:rPr>
          <w:rFonts w:eastAsia="微软雅黑" w:cs="Times New Roman"/>
          <w:sz w:val="28"/>
          <w:szCs w:val="21"/>
        </w:rPr>
      </w:pPr>
      <w:r>
        <w:rPr>
          <w:rFonts w:eastAsia="微软雅黑" w:cs="Times New Roman"/>
          <w:noProof/>
          <w:sz w:val="28"/>
          <w:szCs w:val="21"/>
          <w:lang w:eastAsia="zh-CN"/>
        </w:rPr>
        <w:lastRenderedPageBreak/>
        <w:drawing>
          <wp:inline distT="0" distB="0" distL="0" distR="0" wp14:anchorId="2A259467" wp14:editId="7EBB0888">
            <wp:extent cx="5868356" cy="313944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nal_fina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169" cy="314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D8579" w14:textId="3EAC8154" w:rsidR="009538C0" w:rsidRDefault="009538C0" w:rsidP="009538C0">
      <w:pPr>
        <w:ind w:rightChars="40" w:right="96"/>
        <w:jc w:val="center"/>
        <w:rPr>
          <w:rFonts w:eastAsia="微软雅黑" w:cs="Times New Roman"/>
          <w:iCs/>
          <w:szCs w:val="21"/>
        </w:rPr>
      </w:pPr>
      <w:r w:rsidRPr="00617FD5">
        <w:rPr>
          <w:rFonts w:eastAsia="微软雅黑" w:cs="Times New Roman"/>
          <w:b/>
          <w:iCs/>
          <w:szCs w:val="21"/>
        </w:rPr>
        <w:t>Supplementary Figure S</w:t>
      </w:r>
      <w:r>
        <w:rPr>
          <w:rFonts w:eastAsia="微软雅黑" w:cs="Times New Roman"/>
          <w:b/>
          <w:iCs/>
          <w:szCs w:val="21"/>
        </w:rPr>
        <w:t>2</w:t>
      </w:r>
      <w:r w:rsidRPr="00343FEB">
        <w:rPr>
          <w:rFonts w:eastAsia="微软雅黑" w:cs="Times New Roman"/>
          <w:b/>
          <w:iCs/>
          <w:szCs w:val="21"/>
        </w:rPr>
        <w:t xml:space="preserve"> </w:t>
      </w:r>
      <w:bookmarkStart w:id="1" w:name="_Hlk74860115"/>
      <w:r w:rsidRPr="00343FEB">
        <w:rPr>
          <w:rFonts w:eastAsia="微软雅黑" w:cs="Times New Roman"/>
          <w:iCs/>
          <w:szCs w:val="21"/>
        </w:rPr>
        <w:t xml:space="preserve">Sequence alignment of the conserved motifs logo of </w:t>
      </w:r>
      <w:proofErr w:type="spellStart"/>
      <w:r w:rsidRPr="00343FEB">
        <w:rPr>
          <w:rFonts w:eastAsia="微软雅黑" w:cs="Times New Roman"/>
          <w:iCs/>
          <w:szCs w:val="21"/>
        </w:rPr>
        <w:t>PiGSTs</w:t>
      </w:r>
      <w:bookmarkEnd w:id="1"/>
      <w:proofErr w:type="spellEnd"/>
    </w:p>
    <w:p w14:paraId="7AEA5691" w14:textId="77777777" w:rsidR="009538C0" w:rsidRDefault="009538C0">
      <w:pPr>
        <w:spacing w:before="0" w:after="200" w:line="276" w:lineRule="auto"/>
        <w:rPr>
          <w:rFonts w:eastAsia="微软雅黑" w:cs="Times New Roman"/>
          <w:iCs/>
          <w:szCs w:val="21"/>
        </w:rPr>
      </w:pPr>
      <w:r>
        <w:rPr>
          <w:rFonts w:eastAsia="微软雅黑" w:cs="Times New Roman"/>
          <w:iCs/>
          <w:szCs w:val="21"/>
        </w:rPr>
        <w:br w:type="page"/>
      </w:r>
    </w:p>
    <w:p w14:paraId="05418C35" w14:textId="77777777" w:rsidR="009538C0" w:rsidRPr="00CE4910" w:rsidRDefault="009538C0" w:rsidP="009538C0">
      <w:pPr>
        <w:ind w:rightChars="40" w:right="96"/>
        <w:jc w:val="center"/>
        <w:rPr>
          <w:rFonts w:eastAsia="微软雅黑" w:cs="Times New Roman"/>
          <w:szCs w:val="21"/>
        </w:rPr>
      </w:pPr>
    </w:p>
    <w:p w14:paraId="527615CC" w14:textId="77777777" w:rsidR="009538C0" w:rsidRPr="00E56B4D" w:rsidRDefault="009538C0" w:rsidP="009538C0">
      <w:pPr>
        <w:jc w:val="center"/>
      </w:pPr>
      <w:r>
        <w:rPr>
          <w:noProof/>
          <w:lang w:eastAsia="zh-CN"/>
        </w:rPr>
        <w:drawing>
          <wp:inline distT="0" distB="0" distL="0" distR="0" wp14:anchorId="684356CB" wp14:editId="7A65A0A7">
            <wp:extent cx="5263723" cy="2870200"/>
            <wp:effectExtent l="0" t="0" r="0" b="6350"/>
            <wp:docPr id="3" name="图片 3" descr="F:\论文\印度谷螟\GST\figure\序列多重比对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论文\印度谷螟\GST\figure\序列多重比对0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298" cy="287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F1EB6" w14:textId="77777777" w:rsidR="009538C0" w:rsidRPr="002A1028" w:rsidRDefault="009538C0" w:rsidP="009538C0">
      <w:pPr>
        <w:jc w:val="center"/>
        <w:rPr>
          <w:rFonts w:eastAsia="微软雅黑" w:cs="Times New Roman"/>
          <w:iCs/>
          <w:szCs w:val="21"/>
        </w:rPr>
      </w:pPr>
      <w:r w:rsidRPr="00617FD5">
        <w:rPr>
          <w:rFonts w:eastAsia="微软雅黑" w:cs="Times New Roman"/>
          <w:b/>
          <w:iCs/>
          <w:szCs w:val="21"/>
        </w:rPr>
        <w:t>Supplementary Figure S</w:t>
      </w:r>
      <w:r>
        <w:rPr>
          <w:rFonts w:eastAsia="微软雅黑" w:cs="Times New Roman"/>
          <w:b/>
          <w:iCs/>
          <w:szCs w:val="21"/>
        </w:rPr>
        <w:t>3</w:t>
      </w:r>
      <w:r w:rsidRPr="00234D5B">
        <w:rPr>
          <w:rFonts w:eastAsia="微软雅黑" w:cs="Times New Roman" w:hint="eastAsia"/>
          <w:b/>
          <w:iCs/>
          <w:szCs w:val="21"/>
        </w:rPr>
        <w:t xml:space="preserve"> </w:t>
      </w:r>
      <w:bookmarkStart w:id="2" w:name="_Hlk74860147"/>
      <w:r w:rsidRPr="002A1028">
        <w:rPr>
          <w:rFonts w:eastAsia="微软雅黑" w:cs="Times New Roman"/>
          <w:iCs/>
          <w:szCs w:val="21"/>
        </w:rPr>
        <w:t>Multiple alignment of PiGSTd1 with delta GSTs from other moths, including HvGSTd1 (AWX68884.1), OfGSTd1 (QIC35737.1), CsGSTd1 (AKS40338.1), SeGSTd1 (ASN63930.1), BmGSTd1 (NP_001037183.1) and PrGSTd1 (APW77568.1), as well as three antennae-specific delta GSTs: GmolGSTD1 (MG696891), GST-msolf1 (</w:t>
      </w:r>
      <w:r w:rsidRPr="002A1028">
        <w:rPr>
          <w:rFonts w:cs="Times New Roman"/>
          <w:color w:val="000000"/>
          <w:szCs w:val="21"/>
        </w:rPr>
        <w:t>AF133268</w:t>
      </w:r>
      <w:r w:rsidRPr="002A1028">
        <w:rPr>
          <w:rFonts w:eastAsia="微软雅黑" w:cs="Times New Roman"/>
          <w:iCs/>
          <w:szCs w:val="21"/>
        </w:rPr>
        <w:t>) and CpomGSTd2 (KX500029)</w:t>
      </w:r>
      <w:bookmarkEnd w:id="2"/>
    </w:p>
    <w:p w14:paraId="6140B877" w14:textId="77777777" w:rsidR="009538C0" w:rsidRPr="009538C0" w:rsidRDefault="009538C0" w:rsidP="005C7144">
      <w:pPr>
        <w:jc w:val="center"/>
        <w:rPr>
          <w:rFonts w:eastAsia="宋体" w:cs="Times New Roman" w:hint="eastAsia"/>
          <w:b/>
          <w:bCs/>
          <w:color w:val="000000"/>
          <w:lang w:eastAsia="zh-CN" w:bidi="ar"/>
        </w:rPr>
      </w:pPr>
    </w:p>
    <w:p w14:paraId="0AF19C47" w14:textId="77777777" w:rsidR="009538C0" w:rsidRDefault="009538C0" w:rsidP="005C7144">
      <w:pPr>
        <w:jc w:val="center"/>
        <w:rPr>
          <w:rFonts w:eastAsia="宋体" w:cs="Times New Roman" w:hint="eastAsia"/>
          <w:b/>
          <w:bCs/>
          <w:color w:val="000000"/>
          <w:lang w:eastAsia="zh-CN" w:bidi="ar"/>
        </w:rPr>
      </w:pPr>
    </w:p>
    <w:p w14:paraId="72050A9C" w14:textId="77777777" w:rsidR="009538C0" w:rsidRDefault="009538C0" w:rsidP="005C7144">
      <w:pPr>
        <w:jc w:val="center"/>
        <w:rPr>
          <w:rFonts w:eastAsia="宋体" w:cs="Times New Roman" w:hint="eastAsia"/>
          <w:b/>
          <w:bCs/>
          <w:color w:val="000000"/>
          <w:lang w:eastAsia="zh-CN" w:bidi="ar"/>
        </w:rPr>
      </w:pPr>
    </w:p>
    <w:p w14:paraId="4674F310" w14:textId="0B07FDD4" w:rsidR="009538C0" w:rsidRDefault="009538C0">
      <w:pPr>
        <w:spacing w:before="0" w:after="200" w:line="276" w:lineRule="auto"/>
        <w:rPr>
          <w:rFonts w:eastAsia="宋体" w:cs="Times New Roman"/>
          <w:b/>
          <w:bCs/>
          <w:color w:val="000000"/>
          <w:lang w:eastAsia="zh-CN" w:bidi="ar"/>
        </w:rPr>
      </w:pPr>
      <w:r>
        <w:rPr>
          <w:rFonts w:eastAsia="宋体" w:cs="Times New Roman"/>
          <w:b/>
          <w:bCs/>
          <w:color w:val="000000"/>
          <w:lang w:eastAsia="zh-CN" w:bidi="ar"/>
        </w:rPr>
        <w:br w:type="page"/>
      </w:r>
    </w:p>
    <w:p w14:paraId="4CA158F3" w14:textId="77777777" w:rsidR="009538C0" w:rsidRDefault="009538C0" w:rsidP="005C7144">
      <w:pPr>
        <w:jc w:val="center"/>
        <w:rPr>
          <w:rFonts w:eastAsia="宋体" w:cs="Times New Roman" w:hint="eastAsia"/>
          <w:b/>
          <w:bCs/>
          <w:color w:val="000000"/>
          <w:lang w:eastAsia="zh-CN" w:bidi="ar"/>
        </w:rPr>
      </w:pPr>
    </w:p>
    <w:p w14:paraId="30CF6A0E" w14:textId="30BCEED3" w:rsidR="005C7144" w:rsidRDefault="005C7144" w:rsidP="005C7144">
      <w:pPr>
        <w:jc w:val="center"/>
        <w:rPr>
          <w:rFonts w:eastAsia="宋体" w:cs="Times New Roman"/>
          <w:color w:val="000000"/>
          <w:lang w:bidi="ar"/>
        </w:rPr>
      </w:pPr>
      <w:proofErr w:type="gramStart"/>
      <w:r w:rsidRPr="007C3947">
        <w:rPr>
          <w:rFonts w:eastAsia="宋体" w:cs="Times New Roman"/>
          <w:b/>
          <w:bCs/>
          <w:color w:val="000000"/>
          <w:lang w:bidi="ar"/>
        </w:rPr>
        <w:t>Supplementary Table S1</w:t>
      </w:r>
      <w:r w:rsidRPr="007C3947">
        <w:rPr>
          <w:rFonts w:eastAsia="宋体" w:cs="Times New Roman"/>
          <w:color w:val="000000"/>
          <w:lang w:bidi="ar"/>
        </w:rPr>
        <w:t>.</w:t>
      </w:r>
      <w:proofErr w:type="gramEnd"/>
      <w:r w:rsidRPr="007C3947">
        <w:rPr>
          <w:rFonts w:eastAsia="宋体" w:cs="Times New Roman"/>
          <w:color w:val="000000"/>
          <w:lang w:bidi="ar"/>
        </w:rPr>
        <w:t xml:space="preserve"> </w:t>
      </w:r>
      <w:bookmarkStart w:id="3" w:name="_Hlk60308610"/>
      <w:r w:rsidRPr="007C3947">
        <w:rPr>
          <w:rFonts w:eastAsia="宋体" w:cs="Times New Roman"/>
          <w:color w:val="000000"/>
          <w:lang w:bidi="ar"/>
        </w:rPr>
        <w:t xml:space="preserve">Primers used in RNA interference and </w:t>
      </w:r>
      <w:proofErr w:type="spellStart"/>
      <w:r w:rsidRPr="007C3947">
        <w:rPr>
          <w:rFonts w:eastAsia="宋体" w:cs="Times New Roman"/>
          <w:color w:val="000000"/>
          <w:lang w:bidi="ar"/>
        </w:rPr>
        <w:t>qRT</w:t>
      </w:r>
      <w:proofErr w:type="spellEnd"/>
      <w:r w:rsidRPr="007C3947">
        <w:rPr>
          <w:rFonts w:eastAsia="宋体" w:cs="Times New Roman"/>
          <w:color w:val="000000"/>
          <w:lang w:bidi="ar"/>
        </w:rPr>
        <w:t>-PCR.</w:t>
      </w:r>
      <w:bookmarkEnd w:id="3"/>
    </w:p>
    <w:tbl>
      <w:tblPr>
        <w:tblW w:w="8522" w:type="dxa"/>
        <w:jc w:val="center"/>
        <w:tblLayout w:type="fixed"/>
        <w:tblLook w:val="04A0" w:firstRow="1" w:lastRow="0" w:firstColumn="1" w:lastColumn="0" w:noHBand="0" w:noVBand="1"/>
      </w:tblPr>
      <w:tblGrid>
        <w:gridCol w:w="1435"/>
        <w:gridCol w:w="3685"/>
        <w:gridCol w:w="3402"/>
      </w:tblGrid>
      <w:tr w:rsidR="005C7144" w:rsidRPr="001604FE" w14:paraId="3BFE0CAF" w14:textId="77777777" w:rsidTr="00FD4718">
        <w:trPr>
          <w:trHeight w:val="666"/>
          <w:jc w:val="center"/>
        </w:trPr>
        <w:tc>
          <w:tcPr>
            <w:tcW w:w="143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0246318" w14:textId="77777777" w:rsidR="005C7144" w:rsidRPr="001604FE" w:rsidRDefault="005C7144" w:rsidP="00965E31">
            <w:pPr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 w:val="22"/>
              </w:rPr>
            </w:pPr>
            <w:r w:rsidRPr="001604FE">
              <w:rPr>
                <w:rFonts w:eastAsia="宋体" w:cs="Times New Roman"/>
                <w:b/>
                <w:bCs/>
                <w:color w:val="000000"/>
                <w:sz w:val="22"/>
                <w:lang w:bidi="ar"/>
              </w:rPr>
              <w:t>Primers</w:t>
            </w:r>
          </w:p>
        </w:tc>
        <w:tc>
          <w:tcPr>
            <w:tcW w:w="36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EFA588D" w14:textId="77777777" w:rsidR="005C7144" w:rsidRPr="001604FE" w:rsidRDefault="005C7144" w:rsidP="00965E31">
            <w:pPr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 w:val="22"/>
                <w:lang w:bidi="ar"/>
              </w:rPr>
            </w:pPr>
            <w:r w:rsidRPr="001604FE">
              <w:rPr>
                <w:rFonts w:eastAsia="宋体" w:cs="Times New Roman"/>
                <w:b/>
                <w:bCs/>
                <w:color w:val="000000"/>
                <w:sz w:val="22"/>
                <w:lang w:bidi="ar"/>
              </w:rPr>
              <w:t>Sequence (5'-3')</w:t>
            </w:r>
          </w:p>
          <w:p w14:paraId="5523E1FA" w14:textId="77777777" w:rsidR="005C7144" w:rsidRPr="001604FE" w:rsidRDefault="005C7144" w:rsidP="00965E31">
            <w:pPr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 w:val="22"/>
              </w:rPr>
            </w:pPr>
            <w:r w:rsidRPr="001604FE">
              <w:rPr>
                <w:rFonts w:eastAsia="宋体" w:cs="Times New Roman"/>
                <w:b/>
                <w:bCs/>
                <w:color w:val="000000"/>
                <w:sz w:val="22"/>
                <w:lang w:bidi="ar"/>
              </w:rPr>
              <w:t>Forward</w:t>
            </w:r>
          </w:p>
        </w:tc>
        <w:tc>
          <w:tcPr>
            <w:tcW w:w="340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CA11BF8" w14:textId="77777777" w:rsidR="005C7144" w:rsidRPr="001604FE" w:rsidRDefault="005C7144" w:rsidP="00965E31">
            <w:pPr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 w:val="22"/>
                <w:lang w:bidi="ar"/>
              </w:rPr>
            </w:pPr>
            <w:r w:rsidRPr="001604FE">
              <w:rPr>
                <w:rFonts w:eastAsia="宋体" w:cs="Times New Roman"/>
                <w:b/>
                <w:bCs/>
                <w:color w:val="000000"/>
                <w:sz w:val="22"/>
                <w:lang w:bidi="ar"/>
              </w:rPr>
              <w:t>Sequence (5'-3')</w:t>
            </w:r>
          </w:p>
          <w:p w14:paraId="2BBAE55E" w14:textId="77777777" w:rsidR="005C7144" w:rsidRPr="001604FE" w:rsidRDefault="005C7144" w:rsidP="00965E31">
            <w:pPr>
              <w:jc w:val="center"/>
              <w:textAlignment w:val="center"/>
              <w:rPr>
                <w:rFonts w:eastAsia="宋体" w:cs="Times New Roman"/>
                <w:b/>
                <w:bCs/>
                <w:color w:val="000000"/>
                <w:sz w:val="22"/>
              </w:rPr>
            </w:pPr>
            <w:r w:rsidRPr="001604FE">
              <w:rPr>
                <w:rFonts w:eastAsia="宋体" w:cs="Times New Roman"/>
                <w:b/>
                <w:bCs/>
                <w:color w:val="000000"/>
                <w:sz w:val="22"/>
                <w:lang w:bidi="ar"/>
              </w:rPr>
              <w:t>Reverse</w:t>
            </w:r>
          </w:p>
        </w:tc>
      </w:tr>
      <w:tr w:rsidR="005C7144" w:rsidRPr="009B0988" w14:paraId="2BEF0B41" w14:textId="77777777" w:rsidTr="00FD4718">
        <w:trPr>
          <w:trHeight w:val="454"/>
          <w:jc w:val="center"/>
        </w:trPr>
        <w:tc>
          <w:tcPr>
            <w:tcW w:w="143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395EA2" w14:textId="77777777" w:rsidR="005C7144" w:rsidRPr="001604FE" w:rsidRDefault="005C7144" w:rsidP="00965E31">
            <w:pPr>
              <w:jc w:val="center"/>
              <w:textAlignment w:val="center"/>
              <w:rPr>
                <w:rFonts w:eastAsia="宋体" w:cs="Times New Roman"/>
                <w:i/>
                <w:color w:val="000000"/>
                <w:sz w:val="22"/>
                <w:lang w:bidi="ar"/>
              </w:rPr>
            </w:pPr>
            <w:r w:rsidRPr="001604FE">
              <w:rPr>
                <w:rFonts w:eastAsia="宋体" w:cs="Times New Roman"/>
                <w:i/>
                <w:color w:val="000000"/>
                <w:sz w:val="22"/>
                <w:lang w:bidi="ar"/>
              </w:rPr>
              <w:t>β-actin</w:t>
            </w:r>
          </w:p>
        </w:tc>
        <w:tc>
          <w:tcPr>
            <w:tcW w:w="368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F02426" w14:textId="77777777" w:rsidR="005C7144" w:rsidRPr="009B0988" w:rsidRDefault="005C7144" w:rsidP="00965E31">
            <w:pPr>
              <w:jc w:val="center"/>
              <w:textAlignment w:val="center"/>
              <w:rPr>
                <w:rFonts w:eastAsia="宋体" w:cs="Times New Roman"/>
                <w:color w:val="000000"/>
                <w:sz w:val="21"/>
                <w:szCs w:val="21"/>
                <w:lang w:bidi="ar"/>
              </w:rPr>
            </w:pPr>
            <w:r w:rsidRPr="009B0988">
              <w:rPr>
                <w:rFonts w:cs="Times New Roman"/>
                <w:sz w:val="21"/>
                <w:szCs w:val="21"/>
              </w:rPr>
              <w:t>GTATCAACGGATTTGGTCG</w:t>
            </w:r>
          </w:p>
        </w:tc>
        <w:tc>
          <w:tcPr>
            <w:tcW w:w="340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7A198" w14:textId="77777777" w:rsidR="005C7144" w:rsidRPr="009B0988" w:rsidRDefault="005C7144" w:rsidP="00965E31">
            <w:pPr>
              <w:jc w:val="center"/>
              <w:textAlignment w:val="center"/>
              <w:rPr>
                <w:rFonts w:eastAsia="宋体" w:cs="Times New Roman"/>
                <w:color w:val="000000"/>
                <w:sz w:val="21"/>
                <w:szCs w:val="21"/>
                <w:lang w:bidi="ar"/>
              </w:rPr>
            </w:pPr>
            <w:r w:rsidRPr="009B0988">
              <w:rPr>
                <w:rFonts w:cs="Times New Roman"/>
                <w:sz w:val="21"/>
                <w:szCs w:val="21"/>
              </w:rPr>
              <w:t>CACCTTCCAAGTGAGCAGAT</w:t>
            </w:r>
          </w:p>
        </w:tc>
      </w:tr>
      <w:tr w:rsidR="005C7144" w:rsidRPr="009B0988" w14:paraId="6550B866" w14:textId="77777777" w:rsidTr="00965E31">
        <w:trPr>
          <w:trHeight w:val="454"/>
          <w:jc w:val="center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8F7796" w14:textId="77777777" w:rsidR="005C7144" w:rsidRPr="001604FE" w:rsidRDefault="005C7144" w:rsidP="00965E31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 w:rsidRPr="001604FE">
              <w:rPr>
                <w:rFonts w:eastAsia="等线" w:cs="Times New Roman"/>
                <w:color w:val="000000"/>
                <w:sz w:val="22"/>
              </w:rPr>
              <w:t>PiGSTo1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B6717" w14:textId="77777777" w:rsidR="005C7144" w:rsidRPr="009B0988" w:rsidRDefault="005C7144" w:rsidP="00965E31">
            <w:pPr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9B0988">
              <w:rPr>
                <w:rFonts w:eastAsia="等线" w:cs="Times New Roman"/>
                <w:color w:val="000000"/>
                <w:sz w:val="21"/>
                <w:szCs w:val="21"/>
              </w:rPr>
              <w:t>CACCTTGCTTGCTCTCATC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DEE700" w14:textId="77777777" w:rsidR="005C7144" w:rsidRPr="009B0988" w:rsidRDefault="005C7144" w:rsidP="00965E31">
            <w:pPr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9B0988">
              <w:rPr>
                <w:rFonts w:eastAsia="等线" w:cs="Times New Roman"/>
                <w:color w:val="000000"/>
                <w:sz w:val="21"/>
                <w:szCs w:val="21"/>
              </w:rPr>
              <w:t>CATGAATAGGACCCGTAGC</w:t>
            </w:r>
          </w:p>
        </w:tc>
      </w:tr>
      <w:tr w:rsidR="005C7144" w:rsidRPr="009B0988" w14:paraId="388BDBF9" w14:textId="77777777" w:rsidTr="00965E31">
        <w:trPr>
          <w:trHeight w:val="454"/>
          <w:jc w:val="center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F133E" w14:textId="77777777" w:rsidR="005C7144" w:rsidRPr="001604FE" w:rsidRDefault="005C7144" w:rsidP="00965E31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 w:rsidRPr="001604FE">
              <w:rPr>
                <w:rFonts w:eastAsia="等线" w:cs="Times New Roman"/>
                <w:color w:val="000000"/>
                <w:sz w:val="22"/>
              </w:rPr>
              <w:t>PiGSTo2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522AD6" w14:textId="77777777" w:rsidR="005C7144" w:rsidRPr="009B0988" w:rsidRDefault="005C7144" w:rsidP="00965E31">
            <w:pPr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9B0988">
              <w:rPr>
                <w:rFonts w:eastAsia="等线" w:cs="Times New Roman"/>
                <w:color w:val="000000"/>
                <w:sz w:val="21"/>
                <w:szCs w:val="21"/>
              </w:rPr>
              <w:t>GCCGACTTATCCTGGTAAAC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20A25" w14:textId="77777777" w:rsidR="005C7144" w:rsidRPr="009B0988" w:rsidRDefault="005C7144" w:rsidP="00965E31">
            <w:pPr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9B0988">
              <w:rPr>
                <w:rFonts w:eastAsia="等线" w:cs="Times New Roman"/>
                <w:color w:val="000000"/>
                <w:sz w:val="21"/>
                <w:szCs w:val="21"/>
              </w:rPr>
              <w:t>CAGACTGAGCAGAAGCAAAG</w:t>
            </w:r>
          </w:p>
        </w:tc>
      </w:tr>
      <w:tr w:rsidR="005C7144" w:rsidRPr="009B0988" w14:paraId="776DF559" w14:textId="77777777" w:rsidTr="00965E31">
        <w:trPr>
          <w:trHeight w:val="454"/>
          <w:jc w:val="center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2B194" w14:textId="77777777" w:rsidR="005C7144" w:rsidRPr="001604FE" w:rsidRDefault="005C7144" w:rsidP="00965E31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 w:rsidRPr="001604FE">
              <w:rPr>
                <w:rFonts w:eastAsia="等线" w:cs="Times New Roman"/>
                <w:color w:val="000000"/>
                <w:sz w:val="22"/>
              </w:rPr>
              <w:t>PiGSTd1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E35799" w14:textId="77777777" w:rsidR="005C7144" w:rsidRPr="009B0988" w:rsidRDefault="005C7144" w:rsidP="00965E31">
            <w:pPr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9B0988">
              <w:rPr>
                <w:rFonts w:eastAsia="等线" w:cs="Times New Roman"/>
                <w:color w:val="000000"/>
                <w:sz w:val="21"/>
                <w:szCs w:val="21"/>
              </w:rPr>
              <w:t>GCTCAAGCCATCAAACTG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48ACF" w14:textId="77777777" w:rsidR="005C7144" w:rsidRPr="009B0988" w:rsidRDefault="005C7144" w:rsidP="00965E31">
            <w:pPr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9B0988">
              <w:rPr>
                <w:rFonts w:eastAsia="等线" w:cs="Times New Roman"/>
                <w:color w:val="000000"/>
                <w:sz w:val="21"/>
                <w:szCs w:val="21"/>
              </w:rPr>
              <w:t>CGTTCACGAAGTAAGCCA</w:t>
            </w:r>
          </w:p>
        </w:tc>
      </w:tr>
      <w:tr w:rsidR="005C7144" w:rsidRPr="009B0988" w14:paraId="4C57C414" w14:textId="77777777" w:rsidTr="00965E31">
        <w:trPr>
          <w:trHeight w:val="454"/>
          <w:jc w:val="center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A427B" w14:textId="77777777" w:rsidR="005C7144" w:rsidRPr="001604FE" w:rsidRDefault="005C7144" w:rsidP="00965E31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 w:rsidRPr="001604FE">
              <w:rPr>
                <w:rFonts w:eastAsia="等线" w:cs="Times New Roman"/>
                <w:color w:val="000000"/>
                <w:sz w:val="22"/>
              </w:rPr>
              <w:t>PiGSTo3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8538EF" w14:textId="77777777" w:rsidR="005C7144" w:rsidRPr="009B0988" w:rsidRDefault="005C7144" w:rsidP="00965E31">
            <w:pPr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9B0988">
              <w:rPr>
                <w:rFonts w:eastAsia="等线" w:cs="Times New Roman"/>
                <w:color w:val="000000"/>
                <w:sz w:val="21"/>
                <w:szCs w:val="21"/>
              </w:rPr>
              <w:t>CCAGCATAAATCATCGGAGG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5F0E7" w14:textId="77777777" w:rsidR="005C7144" w:rsidRPr="009B0988" w:rsidRDefault="005C7144" w:rsidP="00965E31">
            <w:pPr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9B0988">
              <w:rPr>
                <w:rFonts w:eastAsia="等线" w:cs="Times New Roman"/>
                <w:color w:val="000000"/>
                <w:sz w:val="21"/>
                <w:szCs w:val="21"/>
              </w:rPr>
              <w:t>GTTCTGCGGGTACCTCTCGT</w:t>
            </w:r>
          </w:p>
        </w:tc>
      </w:tr>
      <w:tr w:rsidR="005C7144" w:rsidRPr="009B0988" w14:paraId="0E6DA3C4" w14:textId="77777777" w:rsidTr="00965E31">
        <w:trPr>
          <w:trHeight w:val="454"/>
          <w:jc w:val="center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A1E56" w14:textId="77777777" w:rsidR="005C7144" w:rsidRPr="001604FE" w:rsidRDefault="005C7144" w:rsidP="00965E31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 w:rsidRPr="001604FE">
              <w:rPr>
                <w:rFonts w:eastAsia="等线" w:cs="Times New Roman"/>
                <w:color w:val="000000"/>
                <w:sz w:val="22"/>
              </w:rPr>
              <w:t>PiGSTu1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3AB8BC" w14:textId="77777777" w:rsidR="005C7144" w:rsidRPr="009B0988" w:rsidRDefault="005C7144" w:rsidP="00965E31">
            <w:pPr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9B0988">
              <w:rPr>
                <w:rFonts w:eastAsia="等线" w:cs="Times New Roman"/>
                <w:color w:val="000000"/>
                <w:sz w:val="21"/>
                <w:szCs w:val="21"/>
              </w:rPr>
              <w:t>CTGGATGACGAGGGATTC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DE8EC" w14:textId="77777777" w:rsidR="005C7144" w:rsidRPr="009B0988" w:rsidRDefault="005C7144" w:rsidP="00965E31">
            <w:pPr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9B0988">
              <w:rPr>
                <w:rFonts w:eastAsia="等线" w:cs="Times New Roman"/>
                <w:color w:val="000000"/>
                <w:sz w:val="21"/>
                <w:szCs w:val="21"/>
              </w:rPr>
              <w:t>TGATGAGTTGGAAGTCCG</w:t>
            </w:r>
          </w:p>
        </w:tc>
      </w:tr>
      <w:tr w:rsidR="005C7144" w:rsidRPr="009B0988" w14:paraId="01FC9258" w14:textId="77777777" w:rsidTr="00965E31">
        <w:trPr>
          <w:trHeight w:val="454"/>
          <w:jc w:val="center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05DC3" w14:textId="77777777" w:rsidR="005C7144" w:rsidRPr="001604FE" w:rsidRDefault="005C7144" w:rsidP="00965E31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 w:rsidRPr="001604FE">
              <w:rPr>
                <w:rFonts w:eastAsia="等线" w:cs="Times New Roman"/>
                <w:color w:val="000000"/>
                <w:sz w:val="22"/>
              </w:rPr>
              <w:t>PiGSTt1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89C73A" w14:textId="77777777" w:rsidR="005C7144" w:rsidRPr="009B0988" w:rsidRDefault="005C7144" w:rsidP="00965E31">
            <w:pPr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9B0988">
              <w:rPr>
                <w:rFonts w:eastAsia="等线" w:cs="Times New Roman"/>
                <w:color w:val="000000"/>
                <w:sz w:val="21"/>
                <w:szCs w:val="21"/>
              </w:rPr>
              <w:t>CCATCTACAAATACCTGTCTCG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CB730" w14:textId="77777777" w:rsidR="005C7144" w:rsidRPr="009B0988" w:rsidRDefault="005C7144" w:rsidP="00965E31">
            <w:pPr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9B0988">
              <w:rPr>
                <w:rFonts w:eastAsia="等线" w:cs="Times New Roman"/>
                <w:color w:val="000000"/>
                <w:sz w:val="21"/>
                <w:szCs w:val="21"/>
              </w:rPr>
              <w:t>GGTCTGCTCTGGAGTGTTCT</w:t>
            </w:r>
          </w:p>
        </w:tc>
      </w:tr>
      <w:tr w:rsidR="005C7144" w:rsidRPr="009B0988" w14:paraId="1C7E6A5F" w14:textId="77777777" w:rsidTr="00965E31">
        <w:trPr>
          <w:trHeight w:val="454"/>
          <w:jc w:val="center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6EEA5" w14:textId="77777777" w:rsidR="005C7144" w:rsidRPr="001604FE" w:rsidRDefault="005C7144" w:rsidP="00965E31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 w:rsidRPr="001604FE">
              <w:rPr>
                <w:rFonts w:eastAsia="等线" w:cs="Times New Roman"/>
                <w:color w:val="000000"/>
                <w:sz w:val="22"/>
              </w:rPr>
              <w:t>PiGSTe1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7DFE05" w14:textId="77777777" w:rsidR="005C7144" w:rsidRPr="009B0988" w:rsidRDefault="005C7144" w:rsidP="00965E31">
            <w:pPr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9B0988">
              <w:rPr>
                <w:rFonts w:eastAsia="等线" w:cs="Times New Roman"/>
                <w:color w:val="000000"/>
                <w:sz w:val="21"/>
                <w:szCs w:val="21"/>
              </w:rPr>
              <w:t>CCTTTACCCTGACGACATC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6DAA3" w14:textId="77777777" w:rsidR="005C7144" w:rsidRPr="009B0988" w:rsidRDefault="005C7144" w:rsidP="00965E31">
            <w:pPr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9B0988">
              <w:rPr>
                <w:rFonts w:eastAsia="等线" w:cs="Times New Roman"/>
                <w:color w:val="000000"/>
                <w:sz w:val="21"/>
                <w:szCs w:val="21"/>
              </w:rPr>
              <w:t>CTCAAGCATCTGATAGGCG</w:t>
            </w:r>
          </w:p>
        </w:tc>
      </w:tr>
      <w:tr w:rsidR="005C7144" w:rsidRPr="009B0988" w14:paraId="2BE4E0CE" w14:textId="77777777" w:rsidTr="00965E31">
        <w:trPr>
          <w:trHeight w:val="454"/>
          <w:jc w:val="center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3791B" w14:textId="77777777" w:rsidR="005C7144" w:rsidRPr="001604FE" w:rsidRDefault="005C7144" w:rsidP="00965E31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 w:rsidRPr="001604FE">
              <w:rPr>
                <w:rFonts w:eastAsia="等线" w:cs="Times New Roman"/>
                <w:color w:val="000000"/>
                <w:sz w:val="22"/>
              </w:rPr>
              <w:t>PiGSTe2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09DC4C" w14:textId="77777777" w:rsidR="005C7144" w:rsidRPr="009B0988" w:rsidRDefault="005C7144" w:rsidP="00965E31">
            <w:pPr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9B0988">
              <w:rPr>
                <w:rFonts w:eastAsia="等线" w:cs="Times New Roman"/>
                <w:color w:val="000000"/>
                <w:sz w:val="21"/>
                <w:szCs w:val="21"/>
              </w:rPr>
              <w:t>GGCGTGGATTATGTCAATG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52122" w14:textId="77777777" w:rsidR="005C7144" w:rsidRPr="009B0988" w:rsidRDefault="005C7144" w:rsidP="00965E31">
            <w:pPr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9B0988">
              <w:rPr>
                <w:rFonts w:eastAsia="等线" w:cs="Times New Roman"/>
                <w:color w:val="000000"/>
                <w:sz w:val="21"/>
                <w:szCs w:val="21"/>
              </w:rPr>
              <w:t>GAAACTCTCTGTGAAGCCG</w:t>
            </w:r>
          </w:p>
        </w:tc>
      </w:tr>
      <w:tr w:rsidR="005C7144" w:rsidRPr="009B0988" w14:paraId="3076C5DB" w14:textId="77777777" w:rsidTr="00965E31">
        <w:trPr>
          <w:trHeight w:val="454"/>
          <w:jc w:val="center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91154F" w14:textId="77777777" w:rsidR="005C7144" w:rsidRPr="001604FE" w:rsidRDefault="005C7144" w:rsidP="00965E31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 w:rsidRPr="001604FE">
              <w:rPr>
                <w:rFonts w:eastAsia="等线" w:cs="Times New Roman"/>
                <w:color w:val="000000"/>
                <w:sz w:val="22"/>
              </w:rPr>
              <w:t>PiGSTz1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EB1C58" w14:textId="77777777" w:rsidR="005C7144" w:rsidRPr="009B0988" w:rsidRDefault="005C7144" w:rsidP="00965E31">
            <w:pPr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9B0988">
              <w:rPr>
                <w:rFonts w:eastAsia="等线" w:cs="Times New Roman"/>
                <w:color w:val="000000"/>
                <w:sz w:val="21"/>
                <w:szCs w:val="21"/>
              </w:rPr>
              <w:t>GCAATGAGTATCGGGATGTC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B08A1" w14:textId="77777777" w:rsidR="005C7144" w:rsidRPr="009B0988" w:rsidRDefault="005C7144" w:rsidP="00965E31">
            <w:pPr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9B0988">
              <w:rPr>
                <w:rFonts w:eastAsia="等线" w:cs="Times New Roman"/>
                <w:color w:val="000000"/>
                <w:sz w:val="21"/>
                <w:szCs w:val="21"/>
              </w:rPr>
              <w:t>CACTCCTTCTTCTTCTCCTCG</w:t>
            </w:r>
          </w:p>
        </w:tc>
      </w:tr>
      <w:tr w:rsidR="005C7144" w:rsidRPr="009B0988" w14:paraId="04333110" w14:textId="77777777" w:rsidTr="00965E31">
        <w:trPr>
          <w:trHeight w:val="454"/>
          <w:jc w:val="center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913355" w14:textId="77777777" w:rsidR="005C7144" w:rsidRPr="001604FE" w:rsidRDefault="005C7144" w:rsidP="00965E31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 w:rsidRPr="001604FE">
              <w:rPr>
                <w:rFonts w:eastAsia="等线" w:cs="Times New Roman"/>
                <w:color w:val="000000"/>
                <w:sz w:val="22"/>
              </w:rPr>
              <w:t>PiGSTd3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B165F" w14:textId="77777777" w:rsidR="005C7144" w:rsidRPr="009B0988" w:rsidRDefault="005C7144" w:rsidP="00965E31">
            <w:pPr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9B0988">
              <w:rPr>
                <w:rFonts w:eastAsia="等线" w:cs="Times New Roman"/>
                <w:color w:val="000000"/>
                <w:sz w:val="21"/>
                <w:szCs w:val="21"/>
              </w:rPr>
              <w:t>GCTCTCAACCTCAACCTGAAC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63A31" w14:textId="77777777" w:rsidR="005C7144" w:rsidRPr="009B0988" w:rsidRDefault="005C7144" w:rsidP="00965E31">
            <w:pPr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9B0988">
              <w:rPr>
                <w:rFonts w:eastAsia="等线" w:cs="Times New Roman"/>
                <w:color w:val="000000"/>
                <w:sz w:val="21"/>
                <w:szCs w:val="21"/>
              </w:rPr>
              <w:t>TAGCAGCCTTCTCCTTGTCG</w:t>
            </w:r>
          </w:p>
        </w:tc>
      </w:tr>
      <w:tr w:rsidR="005C7144" w:rsidRPr="009B0988" w14:paraId="6914E013" w14:textId="77777777" w:rsidTr="00965E31">
        <w:trPr>
          <w:trHeight w:val="454"/>
          <w:jc w:val="center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DDC53" w14:textId="77777777" w:rsidR="005C7144" w:rsidRPr="001604FE" w:rsidRDefault="005C7144" w:rsidP="00965E31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 w:rsidRPr="001604FE">
              <w:rPr>
                <w:rFonts w:eastAsia="等线" w:cs="Times New Roman"/>
                <w:color w:val="000000"/>
                <w:sz w:val="22"/>
              </w:rPr>
              <w:t>PiGSTs1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2A27C1" w14:textId="77777777" w:rsidR="005C7144" w:rsidRPr="009B0988" w:rsidRDefault="005C7144" w:rsidP="00965E31">
            <w:pPr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9B0988">
              <w:rPr>
                <w:rFonts w:eastAsia="等线" w:cs="Times New Roman"/>
                <w:color w:val="000000"/>
                <w:sz w:val="21"/>
                <w:szCs w:val="21"/>
              </w:rPr>
              <w:t>ATGGTGGGCATAACTTCG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43FB85" w14:textId="77777777" w:rsidR="005C7144" w:rsidRPr="009B0988" w:rsidRDefault="005C7144" w:rsidP="00965E31">
            <w:pPr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9B0988">
              <w:rPr>
                <w:rFonts w:eastAsia="等线" w:cs="Times New Roman"/>
                <w:color w:val="000000"/>
                <w:sz w:val="21"/>
                <w:szCs w:val="21"/>
              </w:rPr>
              <w:t>CTTCTCAAACCGTGACAGG</w:t>
            </w:r>
          </w:p>
        </w:tc>
      </w:tr>
      <w:tr w:rsidR="005C7144" w:rsidRPr="009B0988" w14:paraId="196010B5" w14:textId="77777777" w:rsidTr="00965E31">
        <w:trPr>
          <w:trHeight w:val="454"/>
          <w:jc w:val="center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E53309" w14:textId="77777777" w:rsidR="005C7144" w:rsidRPr="001604FE" w:rsidRDefault="005C7144" w:rsidP="00965E31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 w:rsidRPr="001604FE">
              <w:rPr>
                <w:rFonts w:eastAsia="等线" w:cs="Times New Roman"/>
                <w:color w:val="000000"/>
                <w:sz w:val="22"/>
              </w:rPr>
              <w:t>PiGSTs2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3BCF4" w14:textId="77777777" w:rsidR="005C7144" w:rsidRPr="009B0988" w:rsidRDefault="005C7144" w:rsidP="00965E31">
            <w:pPr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9B0988">
              <w:rPr>
                <w:rFonts w:eastAsia="等线" w:cs="Times New Roman"/>
                <w:color w:val="000000"/>
                <w:sz w:val="21"/>
                <w:szCs w:val="21"/>
              </w:rPr>
              <w:t>GCTGCTGCTGTCTTATGG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4D0ED" w14:textId="77777777" w:rsidR="005C7144" w:rsidRPr="009B0988" w:rsidRDefault="005C7144" w:rsidP="00965E31">
            <w:pPr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9B0988">
              <w:rPr>
                <w:rFonts w:eastAsia="等线" w:cs="Times New Roman"/>
                <w:color w:val="000000"/>
                <w:sz w:val="21"/>
                <w:szCs w:val="21"/>
              </w:rPr>
              <w:t>CGTCTTCCTCGTATTGGACT</w:t>
            </w:r>
          </w:p>
        </w:tc>
      </w:tr>
      <w:tr w:rsidR="005C7144" w:rsidRPr="009B0988" w14:paraId="29E77ADA" w14:textId="77777777" w:rsidTr="00965E31">
        <w:trPr>
          <w:trHeight w:val="454"/>
          <w:jc w:val="center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6DA5DB" w14:textId="77777777" w:rsidR="005C7144" w:rsidRPr="001604FE" w:rsidRDefault="005C7144" w:rsidP="00965E31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 w:rsidRPr="001604FE">
              <w:rPr>
                <w:rFonts w:eastAsia="等线" w:cs="Times New Roman"/>
                <w:color w:val="000000"/>
                <w:sz w:val="22"/>
              </w:rPr>
              <w:t>PiGSTm1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807B95" w14:textId="77777777" w:rsidR="005C7144" w:rsidRPr="009B0988" w:rsidRDefault="005C7144" w:rsidP="00965E31">
            <w:pPr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9B0988">
              <w:rPr>
                <w:rFonts w:eastAsia="等线" w:cs="Times New Roman"/>
                <w:color w:val="000000"/>
                <w:sz w:val="21"/>
                <w:szCs w:val="21"/>
              </w:rPr>
              <w:t>CCTGATGTTGAAAGAGTAAGGC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11BF60" w14:textId="77777777" w:rsidR="005C7144" w:rsidRPr="009B0988" w:rsidRDefault="005C7144" w:rsidP="00965E31">
            <w:pPr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9B0988">
              <w:rPr>
                <w:rFonts w:eastAsia="等线" w:cs="Times New Roman"/>
                <w:color w:val="000000"/>
                <w:sz w:val="21"/>
                <w:szCs w:val="21"/>
              </w:rPr>
              <w:t>AATGGTATGCCGTATGCG</w:t>
            </w:r>
          </w:p>
        </w:tc>
      </w:tr>
      <w:tr w:rsidR="005C7144" w:rsidRPr="009B0988" w14:paraId="44F26A8E" w14:textId="77777777" w:rsidTr="00965E31">
        <w:trPr>
          <w:trHeight w:val="454"/>
          <w:jc w:val="center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0C0C8" w14:textId="77777777" w:rsidR="005C7144" w:rsidRPr="001604FE" w:rsidRDefault="005C7144" w:rsidP="00965E31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 w:rsidRPr="001604FE">
              <w:rPr>
                <w:rFonts w:eastAsia="等线" w:cs="Times New Roman"/>
                <w:color w:val="000000"/>
                <w:sz w:val="22"/>
              </w:rPr>
              <w:t>PiGSTm2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08C5B" w14:textId="77777777" w:rsidR="005C7144" w:rsidRPr="009B0988" w:rsidRDefault="005C7144" w:rsidP="00965E31">
            <w:pPr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9B0988">
              <w:rPr>
                <w:rFonts w:eastAsia="等线" w:cs="Times New Roman"/>
                <w:color w:val="000000"/>
                <w:sz w:val="21"/>
                <w:szCs w:val="21"/>
              </w:rPr>
              <w:t>GAGTGAAGACTGACGATAGGG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A52E69" w14:textId="77777777" w:rsidR="005C7144" w:rsidRPr="009B0988" w:rsidRDefault="005C7144" w:rsidP="00965E31">
            <w:pPr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9B0988">
              <w:rPr>
                <w:rFonts w:eastAsia="等线" w:cs="Times New Roman"/>
                <w:color w:val="000000"/>
                <w:sz w:val="21"/>
                <w:szCs w:val="21"/>
              </w:rPr>
              <w:t>GCAGAACGGGATAGATAGC</w:t>
            </w:r>
          </w:p>
        </w:tc>
      </w:tr>
      <w:tr w:rsidR="005C7144" w:rsidRPr="009B0988" w14:paraId="17DA4A30" w14:textId="77777777" w:rsidTr="00FD4718">
        <w:trPr>
          <w:trHeight w:val="454"/>
          <w:jc w:val="center"/>
        </w:trPr>
        <w:tc>
          <w:tcPr>
            <w:tcW w:w="143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2EE9F88" w14:textId="77777777" w:rsidR="005C7144" w:rsidRPr="001604FE" w:rsidRDefault="005C7144" w:rsidP="00965E31">
            <w:pPr>
              <w:jc w:val="center"/>
              <w:rPr>
                <w:rFonts w:eastAsia="等线" w:cs="Times New Roman"/>
                <w:color w:val="000000"/>
                <w:sz w:val="22"/>
              </w:rPr>
            </w:pPr>
            <w:r w:rsidRPr="001604FE">
              <w:rPr>
                <w:rFonts w:eastAsia="等线" w:cs="Times New Roman"/>
                <w:color w:val="000000"/>
                <w:sz w:val="22"/>
              </w:rPr>
              <w:t>PiGSTm3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76AE4FF" w14:textId="77777777" w:rsidR="005C7144" w:rsidRPr="009B0988" w:rsidRDefault="005C7144" w:rsidP="00965E31">
            <w:pPr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9B0988">
              <w:rPr>
                <w:rFonts w:eastAsia="等线" w:cs="Times New Roman"/>
                <w:color w:val="000000"/>
                <w:sz w:val="21"/>
                <w:szCs w:val="21"/>
              </w:rPr>
              <w:t>CAAGAGCTCGGTACAGCAAG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ADFD425" w14:textId="77777777" w:rsidR="005C7144" w:rsidRPr="009B0988" w:rsidRDefault="005C7144" w:rsidP="00965E31">
            <w:pPr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9B0988">
              <w:rPr>
                <w:rFonts w:eastAsia="等线" w:cs="Times New Roman"/>
                <w:color w:val="000000"/>
                <w:sz w:val="21"/>
                <w:szCs w:val="21"/>
              </w:rPr>
              <w:t>GAGGCATCGGCTTTATTG</w:t>
            </w:r>
          </w:p>
        </w:tc>
      </w:tr>
    </w:tbl>
    <w:p w14:paraId="2C3B891F" w14:textId="345CDBF2" w:rsidR="009538C0" w:rsidRDefault="009538C0" w:rsidP="005C7144">
      <w:pPr>
        <w:jc w:val="center"/>
        <w:rPr>
          <w:rFonts w:eastAsia="宋体" w:cs="Times New Roman"/>
          <w:b/>
          <w:bCs/>
          <w:color w:val="000000"/>
          <w:lang w:bidi="ar"/>
        </w:rPr>
      </w:pPr>
    </w:p>
    <w:p w14:paraId="696EB07F" w14:textId="77777777" w:rsidR="009538C0" w:rsidRDefault="009538C0">
      <w:pPr>
        <w:spacing w:before="0" w:after="200" w:line="276" w:lineRule="auto"/>
        <w:rPr>
          <w:rFonts w:eastAsia="宋体" w:cs="Times New Roman"/>
          <w:b/>
          <w:bCs/>
          <w:color w:val="000000"/>
          <w:lang w:bidi="ar"/>
        </w:rPr>
      </w:pPr>
      <w:r>
        <w:rPr>
          <w:rFonts w:eastAsia="宋体" w:cs="Times New Roman"/>
          <w:b/>
          <w:bCs/>
          <w:color w:val="000000"/>
          <w:lang w:bidi="ar"/>
        </w:rPr>
        <w:br w:type="page"/>
      </w:r>
    </w:p>
    <w:p w14:paraId="3D2AF745" w14:textId="77777777" w:rsidR="00565EF1" w:rsidRDefault="00565EF1" w:rsidP="005C7144">
      <w:pPr>
        <w:jc w:val="center"/>
        <w:rPr>
          <w:rFonts w:eastAsia="宋体" w:cs="Times New Roman"/>
          <w:b/>
          <w:bCs/>
          <w:color w:val="000000"/>
          <w:lang w:bidi="ar"/>
        </w:rPr>
      </w:pPr>
    </w:p>
    <w:p w14:paraId="2E3AFCCE" w14:textId="75EA79A4" w:rsidR="005C7144" w:rsidRDefault="005C7144" w:rsidP="005C7144">
      <w:pPr>
        <w:jc w:val="center"/>
        <w:rPr>
          <w:rFonts w:cs="Times New Roman"/>
        </w:rPr>
      </w:pPr>
      <w:r w:rsidRPr="007C3947">
        <w:rPr>
          <w:rFonts w:eastAsia="宋体" w:cs="Times New Roman"/>
          <w:b/>
          <w:bCs/>
          <w:color w:val="000000"/>
          <w:lang w:bidi="ar"/>
        </w:rPr>
        <w:t>Supplementary Table S</w:t>
      </w:r>
      <w:r>
        <w:rPr>
          <w:rFonts w:eastAsia="宋体" w:cs="Times New Roman" w:hint="eastAsia"/>
          <w:b/>
          <w:bCs/>
          <w:color w:val="000000"/>
          <w:lang w:bidi="ar"/>
        </w:rPr>
        <w:t>2</w:t>
      </w:r>
      <w:r w:rsidRPr="007C3947">
        <w:rPr>
          <w:rFonts w:eastAsia="宋体" w:cs="Times New Roman"/>
          <w:color w:val="000000"/>
          <w:lang w:bidi="ar"/>
        </w:rPr>
        <w:t>.</w:t>
      </w:r>
      <w:r w:rsidRPr="00117622">
        <w:rPr>
          <w:rFonts w:cs="Times New Roman"/>
        </w:rPr>
        <w:t xml:space="preserve"> </w:t>
      </w:r>
      <w:bookmarkStart w:id="4" w:name="_Hlk74859965"/>
      <w:r w:rsidRPr="00117622">
        <w:rPr>
          <w:rFonts w:cs="Times New Roman"/>
        </w:rPr>
        <w:t>Substrate compounds used for degradation evaluation of PiGSTd1</w:t>
      </w:r>
      <w:bookmarkEnd w:id="4"/>
    </w:p>
    <w:tbl>
      <w:tblPr>
        <w:tblStyle w:val="afc"/>
        <w:tblW w:w="10065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3"/>
        <w:gridCol w:w="2226"/>
        <w:gridCol w:w="1675"/>
        <w:gridCol w:w="1917"/>
        <w:gridCol w:w="1182"/>
        <w:gridCol w:w="2362"/>
      </w:tblGrid>
      <w:tr w:rsidR="005C7144" w:rsidRPr="00EB6F5A" w14:paraId="54F5695D" w14:textId="77777777" w:rsidTr="0098600E">
        <w:trPr>
          <w:jc w:val="center"/>
        </w:trPr>
        <w:tc>
          <w:tcPr>
            <w:tcW w:w="703" w:type="dxa"/>
            <w:tcBorders>
              <w:top w:val="single" w:sz="12" w:space="0" w:color="auto"/>
              <w:bottom w:val="single" w:sz="12" w:space="0" w:color="auto"/>
            </w:tcBorders>
          </w:tcPr>
          <w:p w14:paraId="524762F1" w14:textId="77777777" w:rsidR="005C7144" w:rsidRPr="00EB6F5A" w:rsidRDefault="005C7144" w:rsidP="00565EF1">
            <w:pPr>
              <w:jc w:val="center"/>
              <w:rPr>
                <w:rFonts w:cs="Times New Roman"/>
                <w:b/>
                <w:bCs/>
                <w:sz w:val="22"/>
                <w:szCs w:val="20"/>
              </w:rPr>
            </w:pPr>
            <w:r w:rsidRPr="00EB6F5A">
              <w:rPr>
                <w:rFonts w:cs="Times New Roman"/>
                <w:b/>
                <w:bCs/>
                <w:sz w:val="22"/>
                <w:szCs w:val="20"/>
              </w:rPr>
              <w:t>No.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12" w:space="0" w:color="auto"/>
            </w:tcBorders>
          </w:tcPr>
          <w:p w14:paraId="17ABA998" w14:textId="77777777" w:rsidR="005C7144" w:rsidRPr="00EB6F5A" w:rsidRDefault="005C7144" w:rsidP="00565EF1">
            <w:pPr>
              <w:jc w:val="center"/>
              <w:rPr>
                <w:rFonts w:cs="Times New Roman"/>
                <w:b/>
                <w:bCs/>
                <w:sz w:val="22"/>
                <w:szCs w:val="20"/>
              </w:rPr>
            </w:pPr>
            <w:r w:rsidRPr="00EB6F5A">
              <w:rPr>
                <w:rFonts w:cs="Times New Roman"/>
                <w:b/>
                <w:bCs/>
                <w:sz w:val="22"/>
                <w:szCs w:val="20"/>
              </w:rPr>
              <w:t>Compounds</w:t>
            </w:r>
          </w:p>
        </w:tc>
        <w:tc>
          <w:tcPr>
            <w:tcW w:w="1680" w:type="dxa"/>
            <w:tcBorders>
              <w:top w:val="single" w:sz="12" w:space="0" w:color="auto"/>
              <w:bottom w:val="single" w:sz="12" w:space="0" w:color="auto"/>
            </w:tcBorders>
          </w:tcPr>
          <w:p w14:paraId="2F95F13B" w14:textId="77777777" w:rsidR="005C7144" w:rsidRPr="00EB6F5A" w:rsidRDefault="005C7144" w:rsidP="00565EF1">
            <w:pPr>
              <w:jc w:val="center"/>
              <w:rPr>
                <w:rFonts w:cs="Times New Roman"/>
                <w:b/>
                <w:bCs/>
                <w:sz w:val="22"/>
                <w:szCs w:val="20"/>
              </w:rPr>
            </w:pPr>
            <w:r w:rsidRPr="00EB6F5A">
              <w:rPr>
                <w:rFonts w:cs="Times New Roman" w:hint="eastAsia"/>
                <w:b/>
                <w:bCs/>
                <w:sz w:val="22"/>
                <w:szCs w:val="20"/>
              </w:rPr>
              <w:t>CAS No.</w:t>
            </w:r>
          </w:p>
        </w:tc>
        <w:tc>
          <w:tcPr>
            <w:tcW w:w="1922" w:type="dxa"/>
            <w:tcBorders>
              <w:top w:val="single" w:sz="12" w:space="0" w:color="auto"/>
              <w:bottom w:val="single" w:sz="12" w:space="0" w:color="auto"/>
            </w:tcBorders>
          </w:tcPr>
          <w:p w14:paraId="26542313" w14:textId="77777777" w:rsidR="005C7144" w:rsidRPr="00EB6F5A" w:rsidRDefault="005C7144" w:rsidP="00565EF1">
            <w:pPr>
              <w:jc w:val="center"/>
              <w:rPr>
                <w:rFonts w:cs="Times New Roman"/>
                <w:b/>
                <w:bCs/>
                <w:sz w:val="22"/>
                <w:szCs w:val="20"/>
              </w:rPr>
            </w:pPr>
            <w:r w:rsidRPr="00EB6F5A">
              <w:rPr>
                <w:rFonts w:cs="Times New Roman"/>
                <w:b/>
                <w:bCs/>
                <w:sz w:val="22"/>
                <w:szCs w:val="20"/>
              </w:rPr>
              <w:t>Source</w:t>
            </w:r>
          </w:p>
        </w:tc>
        <w:tc>
          <w:tcPr>
            <w:tcW w:w="1163" w:type="dxa"/>
            <w:tcBorders>
              <w:top w:val="single" w:sz="12" w:space="0" w:color="auto"/>
              <w:bottom w:val="single" w:sz="12" w:space="0" w:color="auto"/>
            </w:tcBorders>
          </w:tcPr>
          <w:p w14:paraId="04D2640D" w14:textId="77777777" w:rsidR="005C7144" w:rsidRPr="00EB6F5A" w:rsidRDefault="005C7144" w:rsidP="00565EF1">
            <w:pPr>
              <w:jc w:val="center"/>
              <w:rPr>
                <w:rFonts w:cs="Times New Roman"/>
                <w:b/>
                <w:bCs/>
                <w:sz w:val="22"/>
                <w:szCs w:val="20"/>
              </w:rPr>
            </w:pPr>
            <w:proofErr w:type="gramStart"/>
            <w:r w:rsidRPr="00EB6F5A">
              <w:rPr>
                <w:rFonts w:cs="Times New Roman"/>
                <w:b/>
                <w:bCs/>
                <w:sz w:val="22"/>
                <w:szCs w:val="20"/>
              </w:rPr>
              <w:t>Purity</w:t>
            </w:r>
            <w:r w:rsidRPr="00EB6F5A">
              <w:rPr>
                <w:rFonts w:cs="Times New Roman" w:hint="eastAsia"/>
                <w:b/>
                <w:bCs/>
                <w:sz w:val="22"/>
                <w:szCs w:val="20"/>
              </w:rPr>
              <w:t>(</w:t>
            </w:r>
            <w:proofErr w:type="gramEnd"/>
            <w:r w:rsidRPr="00EB6F5A">
              <w:rPr>
                <w:rFonts w:cs="Times New Roman" w:hint="eastAsia"/>
                <w:b/>
                <w:bCs/>
                <w:sz w:val="22"/>
                <w:szCs w:val="20"/>
              </w:rPr>
              <w:t>%)</w:t>
            </w:r>
          </w:p>
        </w:tc>
        <w:tc>
          <w:tcPr>
            <w:tcW w:w="2367" w:type="dxa"/>
            <w:tcBorders>
              <w:top w:val="single" w:sz="12" w:space="0" w:color="auto"/>
              <w:bottom w:val="single" w:sz="12" w:space="0" w:color="auto"/>
            </w:tcBorders>
          </w:tcPr>
          <w:p w14:paraId="1654F987" w14:textId="77777777" w:rsidR="005C7144" w:rsidRPr="00EB6F5A" w:rsidRDefault="005C7144" w:rsidP="00565EF1">
            <w:pPr>
              <w:jc w:val="center"/>
              <w:rPr>
                <w:rFonts w:cs="Times New Roman"/>
                <w:b/>
                <w:bCs/>
                <w:sz w:val="22"/>
                <w:szCs w:val="20"/>
              </w:rPr>
            </w:pPr>
            <w:r w:rsidRPr="00EB6F5A">
              <w:rPr>
                <w:rFonts w:cs="Times New Roman"/>
                <w:b/>
                <w:bCs/>
                <w:sz w:val="22"/>
                <w:szCs w:val="20"/>
              </w:rPr>
              <w:t>Clarification</w:t>
            </w:r>
          </w:p>
        </w:tc>
      </w:tr>
      <w:tr w:rsidR="005C7144" w:rsidRPr="00117622" w14:paraId="0C2DE781" w14:textId="77777777" w:rsidTr="0098600E">
        <w:trPr>
          <w:jc w:val="center"/>
        </w:trPr>
        <w:tc>
          <w:tcPr>
            <w:tcW w:w="703" w:type="dxa"/>
            <w:tcBorders>
              <w:top w:val="single" w:sz="12" w:space="0" w:color="auto"/>
            </w:tcBorders>
            <w:vAlign w:val="center"/>
          </w:tcPr>
          <w:p w14:paraId="65D7ECE6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722E1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vAlign w:val="center"/>
          </w:tcPr>
          <w:p w14:paraId="27A824C6" w14:textId="77777777" w:rsidR="005C7144" w:rsidRPr="005722E1" w:rsidRDefault="005C7144" w:rsidP="00565EF1">
            <w:pPr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 w:hint="eastAsia"/>
                <w:color w:val="000000"/>
                <w:sz w:val="18"/>
                <w:szCs w:val="18"/>
              </w:rPr>
              <w:t>9Z-Dodecenyl acetate</w:t>
            </w:r>
          </w:p>
          <w:p w14:paraId="78978503" w14:textId="77777777" w:rsidR="005C7144" w:rsidRPr="005722E1" w:rsidRDefault="005C7144" w:rsidP="00565EF1">
            <w:pPr>
              <w:jc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5722E1">
              <w:rPr>
                <w:rFonts w:cs="Times New Roman" w:hint="eastAsia"/>
                <w:color w:val="000000"/>
                <w:sz w:val="18"/>
                <w:szCs w:val="18"/>
              </w:rPr>
              <w:t>(</w:t>
            </w:r>
            <w:r>
              <w:rPr>
                <w:rFonts w:cs="Times New Roman"/>
                <w:color w:val="000000"/>
                <w:sz w:val="18"/>
                <w:szCs w:val="18"/>
              </w:rPr>
              <w:t>Z9-12:</w:t>
            </w:r>
            <w:r w:rsidRPr="005722E1">
              <w:rPr>
                <w:rFonts w:cs="Times New Roman"/>
                <w:color w:val="000000"/>
                <w:sz w:val="18"/>
                <w:szCs w:val="18"/>
              </w:rPr>
              <w:t>Ac</w:t>
            </w:r>
            <w:r w:rsidRPr="005722E1">
              <w:rPr>
                <w:rFonts w:cs="Times New Roman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1680" w:type="dxa"/>
            <w:tcBorders>
              <w:top w:val="single" w:sz="12" w:space="0" w:color="auto"/>
            </w:tcBorders>
            <w:vAlign w:val="center"/>
          </w:tcPr>
          <w:p w14:paraId="67D6B00F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16974-11-1</w:t>
            </w:r>
          </w:p>
        </w:tc>
        <w:tc>
          <w:tcPr>
            <w:tcW w:w="1922" w:type="dxa"/>
            <w:tcBorders>
              <w:top w:val="single" w:sz="12" w:space="0" w:color="auto"/>
            </w:tcBorders>
            <w:vAlign w:val="center"/>
          </w:tcPr>
          <w:p w14:paraId="322D25E9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J&amp;K</w:t>
            </w:r>
          </w:p>
        </w:tc>
        <w:tc>
          <w:tcPr>
            <w:tcW w:w="1163" w:type="dxa"/>
            <w:tcBorders>
              <w:top w:val="single" w:sz="12" w:space="0" w:color="auto"/>
            </w:tcBorders>
            <w:vAlign w:val="center"/>
          </w:tcPr>
          <w:p w14:paraId="09143C28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93</w:t>
            </w:r>
          </w:p>
        </w:tc>
        <w:tc>
          <w:tcPr>
            <w:tcW w:w="2367" w:type="dxa"/>
            <w:tcBorders>
              <w:top w:val="single" w:sz="12" w:space="0" w:color="auto"/>
            </w:tcBorders>
            <w:vAlign w:val="center"/>
          </w:tcPr>
          <w:p w14:paraId="68547C35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722E1">
              <w:rPr>
                <w:rFonts w:cs="Times New Roman" w:hint="eastAsia"/>
                <w:sz w:val="18"/>
                <w:szCs w:val="18"/>
              </w:rPr>
              <w:t>Sex pheromone</w:t>
            </w:r>
          </w:p>
        </w:tc>
      </w:tr>
      <w:tr w:rsidR="005C7144" w:rsidRPr="00117622" w14:paraId="4B2BE03E" w14:textId="77777777" w:rsidTr="0098600E">
        <w:trPr>
          <w:jc w:val="center"/>
        </w:trPr>
        <w:tc>
          <w:tcPr>
            <w:tcW w:w="703" w:type="dxa"/>
            <w:vAlign w:val="center"/>
          </w:tcPr>
          <w:p w14:paraId="58170911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722E1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2230" w:type="dxa"/>
            <w:vAlign w:val="center"/>
          </w:tcPr>
          <w:p w14:paraId="06C3BCC7" w14:textId="77777777" w:rsidR="005C7144" w:rsidRPr="00BF5E53" w:rsidRDefault="005C7144" w:rsidP="00565EF1">
            <w:pPr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BF5E53">
              <w:rPr>
                <w:rFonts w:cs="Times New Roman" w:hint="eastAsia"/>
                <w:color w:val="000000"/>
                <w:sz w:val="18"/>
                <w:szCs w:val="18"/>
              </w:rPr>
              <w:t xml:space="preserve">8Z- </w:t>
            </w:r>
            <w:proofErr w:type="spellStart"/>
            <w:r w:rsidRPr="00BF5E53">
              <w:rPr>
                <w:rFonts w:cs="Times New Roman" w:hint="eastAsia"/>
                <w:color w:val="000000"/>
                <w:sz w:val="18"/>
                <w:szCs w:val="18"/>
              </w:rPr>
              <w:t>Dodecenyl</w:t>
            </w:r>
            <w:proofErr w:type="spellEnd"/>
            <w:r w:rsidRPr="00BF5E53">
              <w:rPr>
                <w:rFonts w:cs="Times New Roman" w:hint="eastAsia"/>
                <w:color w:val="000000"/>
                <w:sz w:val="18"/>
                <w:szCs w:val="18"/>
              </w:rPr>
              <w:t xml:space="preserve"> acetate</w:t>
            </w:r>
          </w:p>
          <w:p w14:paraId="1E2DCB7A" w14:textId="77777777" w:rsidR="005C7144" w:rsidRPr="00BF5E53" w:rsidRDefault="005C7144" w:rsidP="00565EF1">
            <w:pPr>
              <w:jc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BF5E53">
              <w:rPr>
                <w:rFonts w:cs="Times New Roman" w:hint="eastAsia"/>
                <w:color w:val="000000"/>
                <w:sz w:val="18"/>
                <w:szCs w:val="18"/>
              </w:rPr>
              <w:t>(</w:t>
            </w:r>
            <w:r w:rsidRPr="00BF5E53">
              <w:rPr>
                <w:rFonts w:cs="Times New Roman"/>
                <w:color w:val="000000"/>
                <w:sz w:val="18"/>
                <w:szCs w:val="18"/>
              </w:rPr>
              <w:t>Z</w:t>
            </w:r>
            <w:r w:rsidRPr="00BF5E53">
              <w:rPr>
                <w:rFonts w:cs="Times New Roman" w:hint="eastAsia"/>
                <w:color w:val="000000"/>
                <w:sz w:val="18"/>
                <w:szCs w:val="18"/>
              </w:rPr>
              <w:t>8</w:t>
            </w:r>
            <w:r w:rsidRPr="00BF5E53">
              <w:rPr>
                <w:rFonts w:cs="Times New Roman"/>
                <w:color w:val="000000"/>
                <w:sz w:val="18"/>
                <w:szCs w:val="18"/>
              </w:rPr>
              <w:t>-1</w:t>
            </w:r>
            <w:r w:rsidRPr="00BF5E53">
              <w:rPr>
                <w:rFonts w:cs="Times New Roman" w:hint="eastAsia"/>
                <w:color w:val="000000"/>
                <w:sz w:val="18"/>
                <w:szCs w:val="18"/>
              </w:rPr>
              <w:t>2</w:t>
            </w:r>
            <w:r w:rsidRPr="00BF5E53">
              <w:rPr>
                <w:rFonts w:cs="Times New Roman"/>
                <w:color w:val="000000"/>
                <w:sz w:val="18"/>
                <w:szCs w:val="18"/>
              </w:rPr>
              <w:t>:Ac</w:t>
            </w:r>
            <w:r w:rsidRPr="00BF5E53">
              <w:rPr>
                <w:rFonts w:cs="Times New Roman" w:hint="eastAsia"/>
                <w:color w:val="000000"/>
                <w:sz w:val="18"/>
                <w:szCs w:val="18"/>
              </w:rPr>
              <w:t>)</w:t>
            </w:r>
          </w:p>
        </w:tc>
        <w:tc>
          <w:tcPr>
            <w:tcW w:w="1680" w:type="dxa"/>
            <w:vAlign w:val="center"/>
          </w:tcPr>
          <w:p w14:paraId="5DE3CF1A" w14:textId="77777777" w:rsidR="005C7144" w:rsidRPr="00BF5E53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28079-04-1</w:t>
            </w:r>
          </w:p>
        </w:tc>
        <w:tc>
          <w:tcPr>
            <w:tcW w:w="1922" w:type="dxa"/>
            <w:vAlign w:val="center"/>
          </w:tcPr>
          <w:p w14:paraId="078CF2BD" w14:textId="77777777" w:rsidR="005C7144" w:rsidRPr="00BF5E53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J&amp;K</w:t>
            </w:r>
          </w:p>
        </w:tc>
        <w:tc>
          <w:tcPr>
            <w:tcW w:w="1163" w:type="dxa"/>
            <w:vAlign w:val="center"/>
          </w:tcPr>
          <w:p w14:paraId="4548EB6A" w14:textId="77777777" w:rsidR="005C7144" w:rsidRPr="00BF5E53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 w:rsidRPr="00BF5E53">
              <w:rPr>
                <w:rFonts w:cs="Times New Roman" w:hint="eastAsia"/>
                <w:sz w:val="18"/>
                <w:szCs w:val="18"/>
              </w:rPr>
              <w:t>9</w:t>
            </w:r>
            <w:r>
              <w:rPr>
                <w:rFonts w:cs="Times New Roman" w:hint="eastAsia"/>
                <w:sz w:val="18"/>
                <w:szCs w:val="18"/>
              </w:rPr>
              <w:t>3</w:t>
            </w:r>
          </w:p>
        </w:tc>
        <w:tc>
          <w:tcPr>
            <w:tcW w:w="2367" w:type="dxa"/>
            <w:vAlign w:val="center"/>
          </w:tcPr>
          <w:p w14:paraId="197C2889" w14:textId="77777777" w:rsidR="005C7144" w:rsidRPr="00BF5E53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 w:rsidRPr="00BF5E53">
              <w:rPr>
                <w:rFonts w:cs="Times New Roman" w:hint="eastAsia"/>
                <w:sz w:val="18"/>
                <w:szCs w:val="18"/>
              </w:rPr>
              <w:t>Sex pheromone analogue</w:t>
            </w:r>
          </w:p>
        </w:tc>
      </w:tr>
      <w:tr w:rsidR="005C7144" w:rsidRPr="00117622" w14:paraId="34FA0BD1" w14:textId="77777777" w:rsidTr="0098600E">
        <w:trPr>
          <w:jc w:val="center"/>
        </w:trPr>
        <w:tc>
          <w:tcPr>
            <w:tcW w:w="703" w:type="dxa"/>
            <w:vAlign w:val="center"/>
          </w:tcPr>
          <w:p w14:paraId="6D468782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722E1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2230" w:type="dxa"/>
            <w:vAlign w:val="center"/>
          </w:tcPr>
          <w:p w14:paraId="45C97006" w14:textId="77777777" w:rsidR="005C7144" w:rsidRPr="005722E1" w:rsidRDefault="005C7144" w:rsidP="00565EF1">
            <w:pPr>
              <w:jc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5722E1">
              <w:rPr>
                <w:rFonts w:cs="Times New Roman" w:hint="eastAsia"/>
                <w:color w:val="000000"/>
                <w:sz w:val="18"/>
                <w:szCs w:val="18"/>
              </w:rPr>
              <w:t>(+)-</w:t>
            </w:r>
            <w:r w:rsidRPr="005722E1">
              <w:rPr>
                <w:rFonts w:cs="Times New Roman"/>
                <w:color w:val="000000"/>
                <w:sz w:val="18"/>
                <w:szCs w:val="18"/>
              </w:rPr>
              <w:t>α-Pinene</w:t>
            </w:r>
          </w:p>
        </w:tc>
        <w:tc>
          <w:tcPr>
            <w:tcW w:w="1680" w:type="dxa"/>
            <w:vAlign w:val="center"/>
          </w:tcPr>
          <w:p w14:paraId="5BDB824D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722E1">
              <w:rPr>
                <w:rFonts w:cs="Times New Roman" w:hint="eastAsia"/>
                <w:sz w:val="18"/>
                <w:szCs w:val="18"/>
              </w:rPr>
              <w:t>7785-70-8</w:t>
            </w:r>
          </w:p>
        </w:tc>
        <w:tc>
          <w:tcPr>
            <w:tcW w:w="1922" w:type="dxa"/>
            <w:vAlign w:val="center"/>
          </w:tcPr>
          <w:p w14:paraId="0F22A1F0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J&amp;K</w:t>
            </w:r>
          </w:p>
        </w:tc>
        <w:tc>
          <w:tcPr>
            <w:tcW w:w="1163" w:type="dxa"/>
            <w:vAlign w:val="center"/>
          </w:tcPr>
          <w:p w14:paraId="3EAB1F1F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722E1">
              <w:rPr>
                <w:rFonts w:cs="Times New Roman" w:hint="eastAsia"/>
                <w:sz w:val="18"/>
                <w:szCs w:val="18"/>
              </w:rPr>
              <w:t>9</w:t>
            </w:r>
            <w:r>
              <w:rPr>
                <w:rFonts w:cs="Times New Roman" w:hint="eastAsia"/>
                <w:sz w:val="18"/>
                <w:szCs w:val="18"/>
              </w:rPr>
              <w:t>8</w:t>
            </w:r>
          </w:p>
        </w:tc>
        <w:tc>
          <w:tcPr>
            <w:tcW w:w="2367" w:type="dxa"/>
            <w:vAlign w:val="center"/>
          </w:tcPr>
          <w:p w14:paraId="45D5C52C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Green leaf volatile</w:t>
            </w:r>
          </w:p>
        </w:tc>
      </w:tr>
      <w:tr w:rsidR="005C7144" w:rsidRPr="00117622" w14:paraId="355E25F3" w14:textId="77777777" w:rsidTr="0098600E">
        <w:trPr>
          <w:jc w:val="center"/>
        </w:trPr>
        <w:tc>
          <w:tcPr>
            <w:tcW w:w="703" w:type="dxa"/>
            <w:vAlign w:val="center"/>
          </w:tcPr>
          <w:p w14:paraId="77A41ACD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722E1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2230" w:type="dxa"/>
            <w:vAlign w:val="center"/>
          </w:tcPr>
          <w:p w14:paraId="6DA52E6B" w14:textId="77777777" w:rsidR="005C7144" w:rsidRPr="005722E1" w:rsidRDefault="005C7144" w:rsidP="00565EF1">
            <w:pPr>
              <w:jc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5722E1">
              <w:rPr>
                <w:rFonts w:cs="Times New Roman"/>
                <w:color w:val="000000"/>
                <w:sz w:val="18"/>
                <w:szCs w:val="18"/>
              </w:rPr>
              <w:t>(</w:t>
            </w:r>
            <w:r w:rsidRPr="00F30C82">
              <w:rPr>
                <w:rFonts w:cs="Times New Roman"/>
                <w:i/>
                <w:color w:val="000000"/>
                <w:sz w:val="18"/>
                <w:szCs w:val="18"/>
              </w:rPr>
              <w:t>Z</w:t>
            </w:r>
            <w:r w:rsidRPr="005722E1">
              <w:rPr>
                <w:rFonts w:cs="Times New Roman"/>
                <w:color w:val="000000"/>
                <w:sz w:val="18"/>
                <w:szCs w:val="18"/>
              </w:rPr>
              <w:t>)-3-Hexenol</w:t>
            </w:r>
          </w:p>
        </w:tc>
        <w:tc>
          <w:tcPr>
            <w:tcW w:w="1680" w:type="dxa"/>
            <w:vAlign w:val="center"/>
          </w:tcPr>
          <w:p w14:paraId="74F2BA20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722E1">
              <w:rPr>
                <w:rFonts w:cs="Times New Roman" w:hint="eastAsia"/>
                <w:sz w:val="18"/>
                <w:szCs w:val="18"/>
              </w:rPr>
              <w:t>928-96-1</w:t>
            </w:r>
          </w:p>
        </w:tc>
        <w:tc>
          <w:tcPr>
            <w:tcW w:w="1922" w:type="dxa"/>
            <w:vAlign w:val="center"/>
          </w:tcPr>
          <w:p w14:paraId="1EDB5630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5722E1">
              <w:rPr>
                <w:rFonts w:cs="Times New Roman"/>
                <w:color w:val="000000" w:themeColor="text1"/>
                <w:sz w:val="18"/>
                <w:szCs w:val="18"/>
              </w:rPr>
              <w:t>aladdin</w:t>
            </w:r>
            <w:proofErr w:type="spellEnd"/>
          </w:p>
        </w:tc>
        <w:tc>
          <w:tcPr>
            <w:tcW w:w="1163" w:type="dxa"/>
            <w:vAlign w:val="center"/>
          </w:tcPr>
          <w:p w14:paraId="5F862CF4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722E1">
              <w:rPr>
                <w:rFonts w:cs="Times New Roman" w:hint="eastAsia"/>
                <w:sz w:val="18"/>
                <w:szCs w:val="18"/>
              </w:rPr>
              <w:t>98</w:t>
            </w:r>
          </w:p>
        </w:tc>
        <w:tc>
          <w:tcPr>
            <w:tcW w:w="2367" w:type="dxa"/>
            <w:vAlign w:val="center"/>
          </w:tcPr>
          <w:p w14:paraId="39776B5A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Green leaf volatile</w:t>
            </w:r>
          </w:p>
        </w:tc>
      </w:tr>
      <w:tr w:rsidR="005C7144" w:rsidRPr="00117622" w14:paraId="0C943003" w14:textId="77777777" w:rsidTr="0098600E">
        <w:trPr>
          <w:jc w:val="center"/>
        </w:trPr>
        <w:tc>
          <w:tcPr>
            <w:tcW w:w="703" w:type="dxa"/>
            <w:vAlign w:val="center"/>
          </w:tcPr>
          <w:p w14:paraId="77E2B557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722E1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2230" w:type="dxa"/>
            <w:vAlign w:val="center"/>
          </w:tcPr>
          <w:p w14:paraId="4F53B12F" w14:textId="77777777" w:rsidR="005C7144" w:rsidRPr="005722E1" w:rsidRDefault="005C7144" w:rsidP="00565EF1">
            <w:pPr>
              <w:jc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5722E1">
              <w:rPr>
                <w:rFonts w:cs="Times New Roman"/>
                <w:color w:val="000000"/>
                <w:sz w:val="18"/>
                <w:szCs w:val="18"/>
              </w:rPr>
              <w:t>(</w:t>
            </w:r>
            <w:r w:rsidRPr="00F30C82">
              <w:rPr>
                <w:rFonts w:cs="Times New Roman"/>
                <w:i/>
                <w:color w:val="000000"/>
                <w:sz w:val="18"/>
                <w:szCs w:val="18"/>
              </w:rPr>
              <w:t>Z</w:t>
            </w:r>
            <w:r w:rsidRPr="005722E1">
              <w:rPr>
                <w:rFonts w:cs="Times New Roman"/>
                <w:color w:val="000000"/>
                <w:sz w:val="18"/>
                <w:szCs w:val="18"/>
              </w:rPr>
              <w:t>)-3-Hexenyl acetate</w:t>
            </w:r>
          </w:p>
        </w:tc>
        <w:tc>
          <w:tcPr>
            <w:tcW w:w="1680" w:type="dxa"/>
            <w:vAlign w:val="center"/>
          </w:tcPr>
          <w:p w14:paraId="58C1252D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3681-71-8</w:t>
            </w:r>
          </w:p>
        </w:tc>
        <w:tc>
          <w:tcPr>
            <w:tcW w:w="1922" w:type="dxa"/>
            <w:vAlign w:val="center"/>
          </w:tcPr>
          <w:p w14:paraId="04BC05AB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5722E1">
              <w:rPr>
                <w:rFonts w:cs="Times New Roman"/>
                <w:color w:val="000000" w:themeColor="text1"/>
                <w:sz w:val="18"/>
                <w:szCs w:val="18"/>
              </w:rPr>
              <w:t>aladdin</w:t>
            </w:r>
            <w:proofErr w:type="spellEnd"/>
          </w:p>
        </w:tc>
        <w:tc>
          <w:tcPr>
            <w:tcW w:w="1163" w:type="dxa"/>
            <w:vAlign w:val="center"/>
          </w:tcPr>
          <w:p w14:paraId="3C322E30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98</w:t>
            </w:r>
          </w:p>
        </w:tc>
        <w:tc>
          <w:tcPr>
            <w:tcW w:w="2367" w:type="dxa"/>
            <w:vAlign w:val="center"/>
          </w:tcPr>
          <w:p w14:paraId="6C22C2B3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Green leaf volatile</w:t>
            </w:r>
          </w:p>
        </w:tc>
      </w:tr>
      <w:tr w:rsidR="005C7144" w:rsidRPr="00117622" w14:paraId="5AEF5897" w14:textId="77777777" w:rsidTr="0098600E">
        <w:trPr>
          <w:jc w:val="center"/>
        </w:trPr>
        <w:tc>
          <w:tcPr>
            <w:tcW w:w="703" w:type="dxa"/>
            <w:vAlign w:val="center"/>
          </w:tcPr>
          <w:p w14:paraId="2C02949E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722E1"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2230" w:type="dxa"/>
            <w:vAlign w:val="center"/>
          </w:tcPr>
          <w:p w14:paraId="7A0C4DB5" w14:textId="77777777" w:rsidR="005C7144" w:rsidRPr="005722E1" w:rsidRDefault="005C7144" w:rsidP="00565EF1">
            <w:pPr>
              <w:jc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proofErr w:type="spellStart"/>
            <w:r w:rsidRPr="005722E1">
              <w:rPr>
                <w:rFonts w:cs="Times New Roman"/>
                <w:color w:val="000000"/>
                <w:sz w:val="18"/>
                <w:szCs w:val="18"/>
              </w:rPr>
              <w:t>Isopentanol</w:t>
            </w:r>
            <w:proofErr w:type="spellEnd"/>
          </w:p>
        </w:tc>
        <w:tc>
          <w:tcPr>
            <w:tcW w:w="1680" w:type="dxa"/>
            <w:vAlign w:val="center"/>
          </w:tcPr>
          <w:p w14:paraId="450E1090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123-51-3</w:t>
            </w:r>
          </w:p>
        </w:tc>
        <w:tc>
          <w:tcPr>
            <w:tcW w:w="1922" w:type="dxa"/>
            <w:vAlign w:val="center"/>
          </w:tcPr>
          <w:p w14:paraId="479E4F3C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5722E1">
              <w:rPr>
                <w:rFonts w:cs="Times New Roman"/>
                <w:color w:val="000000" w:themeColor="text1"/>
                <w:sz w:val="18"/>
                <w:szCs w:val="18"/>
              </w:rPr>
              <w:t>aladdin</w:t>
            </w:r>
            <w:proofErr w:type="spellEnd"/>
          </w:p>
        </w:tc>
        <w:tc>
          <w:tcPr>
            <w:tcW w:w="1163" w:type="dxa"/>
            <w:vAlign w:val="center"/>
          </w:tcPr>
          <w:p w14:paraId="1F52925B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&gt;99</w:t>
            </w:r>
          </w:p>
        </w:tc>
        <w:tc>
          <w:tcPr>
            <w:tcW w:w="2367" w:type="dxa"/>
            <w:vAlign w:val="center"/>
          </w:tcPr>
          <w:p w14:paraId="3DC57391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Grain volatile</w:t>
            </w:r>
          </w:p>
        </w:tc>
      </w:tr>
      <w:tr w:rsidR="005C7144" w:rsidRPr="00117622" w14:paraId="0B825C82" w14:textId="77777777" w:rsidTr="0098600E">
        <w:trPr>
          <w:jc w:val="center"/>
        </w:trPr>
        <w:tc>
          <w:tcPr>
            <w:tcW w:w="703" w:type="dxa"/>
            <w:vAlign w:val="center"/>
          </w:tcPr>
          <w:p w14:paraId="2B268DAC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722E1"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2230" w:type="dxa"/>
            <w:vAlign w:val="center"/>
          </w:tcPr>
          <w:p w14:paraId="0115B9C8" w14:textId="77777777" w:rsidR="005C7144" w:rsidRPr="005722E1" w:rsidRDefault="005C7144" w:rsidP="00565EF1">
            <w:pPr>
              <w:jc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5722E1">
              <w:rPr>
                <w:rFonts w:cs="Times New Roman"/>
                <w:color w:val="000000"/>
                <w:sz w:val="18"/>
                <w:szCs w:val="18"/>
              </w:rPr>
              <w:t>Hexanal</w:t>
            </w:r>
          </w:p>
        </w:tc>
        <w:tc>
          <w:tcPr>
            <w:tcW w:w="1680" w:type="dxa"/>
            <w:vAlign w:val="center"/>
          </w:tcPr>
          <w:p w14:paraId="3984ED45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66-25-1</w:t>
            </w:r>
          </w:p>
        </w:tc>
        <w:tc>
          <w:tcPr>
            <w:tcW w:w="1922" w:type="dxa"/>
            <w:vAlign w:val="center"/>
          </w:tcPr>
          <w:p w14:paraId="3B8F5213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5722E1">
              <w:rPr>
                <w:rFonts w:cs="Times New Roman"/>
                <w:color w:val="000000" w:themeColor="text1"/>
                <w:sz w:val="18"/>
                <w:szCs w:val="18"/>
              </w:rPr>
              <w:t>aladdin</w:t>
            </w:r>
            <w:proofErr w:type="spellEnd"/>
          </w:p>
        </w:tc>
        <w:tc>
          <w:tcPr>
            <w:tcW w:w="1163" w:type="dxa"/>
            <w:vAlign w:val="center"/>
          </w:tcPr>
          <w:p w14:paraId="044C7853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≥</w:t>
            </w:r>
            <w:r>
              <w:rPr>
                <w:rFonts w:cs="Times New Roman" w:hint="eastAsia"/>
                <w:sz w:val="18"/>
                <w:szCs w:val="18"/>
              </w:rPr>
              <w:t>99</w:t>
            </w:r>
          </w:p>
        </w:tc>
        <w:tc>
          <w:tcPr>
            <w:tcW w:w="2367" w:type="dxa"/>
            <w:vAlign w:val="center"/>
          </w:tcPr>
          <w:p w14:paraId="04B0BE54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Grain volatile</w:t>
            </w:r>
          </w:p>
        </w:tc>
      </w:tr>
      <w:tr w:rsidR="005C7144" w:rsidRPr="00117622" w14:paraId="2689ED67" w14:textId="77777777" w:rsidTr="0098600E">
        <w:trPr>
          <w:jc w:val="center"/>
        </w:trPr>
        <w:tc>
          <w:tcPr>
            <w:tcW w:w="703" w:type="dxa"/>
            <w:vAlign w:val="center"/>
          </w:tcPr>
          <w:p w14:paraId="23239F5A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722E1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2230" w:type="dxa"/>
            <w:vAlign w:val="center"/>
          </w:tcPr>
          <w:p w14:paraId="28A4F50C" w14:textId="77777777" w:rsidR="005C7144" w:rsidRPr="005722E1" w:rsidRDefault="005C7144" w:rsidP="00565EF1">
            <w:pPr>
              <w:jc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5722E1">
              <w:rPr>
                <w:rFonts w:cs="Times New Roman"/>
                <w:color w:val="000000"/>
                <w:sz w:val="18"/>
                <w:szCs w:val="18"/>
              </w:rPr>
              <w:t>Heptanal</w:t>
            </w:r>
          </w:p>
        </w:tc>
        <w:tc>
          <w:tcPr>
            <w:tcW w:w="1680" w:type="dxa"/>
            <w:vAlign w:val="center"/>
          </w:tcPr>
          <w:p w14:paraId="5B598D6C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111-71-7</w:t>
            </w:r>
          </w:p>
        </w:tc>
        <w:tc>
          <w:tcPr>
            <w:tcW w:w="1922" w:type="dxa"/>
            <w:vAlign w:val="center"/>
          </w:tcPr>
          <w:p w14:paraId="15934DB1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5722E1">
              <w:rPr>
                <w:rFonts w:cs="Times New Roman"/>
                <w:color w:val="000000" w:themeColor="text1"/>
                <w:sz w:val="18"/>
                <w:szCs w:val="18"/>
              </w:rPr>
              <w:t>aladdin</w:t>
            </w:r>
            <w:proofErr w:type="spellEnd"/>
          </w:p>
        </w:tc>
        <w:tc>
          <w:tcPr>
            <w:tcW w:w="1163" w:type="dxa"/>
            <w:vAlign w:val="center"/>
          </w:tcPr>
          <w:p w14:paraId="4F183087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≥</w:t>
            </w:r>
            <w:r>
              <w:rPr>
                <w:rFonts w:cs="Times New Roman" w:hint="eastAsia"/>
                <w:sz w:val="18"/>
                <w:szCs w:val="18"/>
              </w:rPr>
              <w:t>99</w:t>
            </w:r>
          </w:p>
        </w:tc>
        <w:tc>
          <w:tcPr>
            <w:tcW w:w="2367" w:type="dxa"/>
            <w:vAlign w:val="center"/>
          </w:tcPr>
          <w:p w14:paraId="6E0A91D8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Grain volatile</w:t>
            </w:r>
          </w:p>
        </w:tc>
      </w:tr>
      <w:tr w:rsidR="005C7144" w:rsidRPr="00117622" w14:paraId="053511BD" w14:textId="77777777" w:rsidTr="0098600E">
        <w:trPr>
          <w:jc w:val="center"/>
        </w:trPr>
        <w:tc>
          <w:tcPr>
            <w:tcW w:w="703" w:type="dxa"/>
            <w:vAlign w:val="center"/>
          </w:tcPr>
          <w:p w14:paraId="14654B7B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722E1"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2230" w:type="dxa"/>
            <w:vAlign w:val="center"/>
          </w:tcPr>
          <w:p w14:paraId="0D0D76F8" w14:textId="77777777" w:rsidR="005C7144" w:rsidRPr="005722E1" w:rsidRDefault="005C7144" w:rsidP="00565EF1">
            <w:pPr>
              <w:jc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5722E1">
              <w:rPr>
                <w:rFonts w:cs="Times New Roman"/>
                <w:color w:val="000000"/>
                <w:sz w:val="18"/>
                <w:szCs w:val="18"/>
              </w:rPr>
              <w:t>Octanal</w:t>
            </w:r>
          </w:p>
        </w:tc>
        <w:tc>
          <w:tcPr>
            <w:tcW w:w="1680" w:type="dxa"/>
            <w:vAlign w:val="center"/>
          </w:tcPr>
          <w:p w14:paraId="5899ADEE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124-13-0</w:t>
            </w:r>
          </w:p>
        </w:tc>
        <w:tc>
          <w:tcPr>
            <w:tcW w:w="1922" w:type="dxa"/>
            <w:vAlign w:val="center"/>
          </w:tcPr>
          <w:p w14:paraId="1AB27940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5722E1">
              <w:rPr>
                <w:rFonts w:cs="Times New Roman"/>
                <w:color w:val="000000" w:themeColor="text1"/>
                <w:sz w:val="18"/>
                <w:szCs w:val="18"/>
              </w:rPr>
              <w:t>aladdin</w:t>
            </w:r>
            <w:proofErr w:type="spellEnd"/>
          </w:p>
        </w:tc>
        <w:tc>
          <w:tcPr>
            <w:tcW w:w="1163" w:type="dxa"/>
            <w:vAlign w:val="center"/>
          </w:tcPr>
          <w:p w14:paraId="4BE25468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99</w:t>
            </w:r>
          </w:p>
        </w:tc>
        <w:tc>
          <w:tcPr>
            <w:tcW w:w="2367" w:type="dxa"/>
            <w:vAlign w:val="center"/>
          </w:tcPr>
          <w:p w14:paraId="44CCF08C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Grain volatile</w:t>
            </w:r>
          </w:p>
        </w:tc>
      </w:tr>
      <w:tr w:rsidR="005C7144" w:rsidRPr="00117622" w14:paraId="2CE455C9" w14:textId="77777777" w:rsidTr="0098600E">
        <w:trPr>
          <w:jc w:val="center"/>
        </w:trPr>
        <w:tc>
          <w:tcPr>
            <w:tcW w:w="703" w:type="dxa"/>
            <w:vAlign w:val="center"/>
          </w:tcPr>
          <w:p w14:paraId="5FF64232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722E1"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2230" w:type="dxa"/>
            <w:vAlign w:val="center"/>
          </w:tcPr>
          <w:p w14:paraId="05565D65" w14:textId="77777777" w:rsidR="005C7144" w:rsidRPr="005722E1" w:rsidRDefault="005C7144" w:rsidP="00565EF1">
            <w:pPr>
              <w:jc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5722E1">
              <w:rPr>
                <w:rFonts w:cs="Times New Roman"/>
                <w:color w:val="000000"/>
                <w:sz w:val="18"/>
                <w:szCs w:val="18"/>
              </w:rPr>
              <w:t>(</w:t>
            </w:r>
            <w:r w:rsidRPr="00F30C82">
              <w:rPr>
                <w:rFonts w:cs="Times New Roman"/>
                <w:i/>
                <w:color w:val="000000"/>
                <w:sz w:val="18"/>
                <w:szCs w:val="18"/>
              </w:rPr>
              <w:t>E</w:t>
            </w:r>
            <w:r w:rsidRPr="005722E1">
              <w:rPr>
                <w:rFonts w:cs="Times New Roman"/>
                <w:color w:val="000000"/>
                <w:sz w:val="18"/>
                <w:szCs w:val="18"/>
              </w:rPr>
              <w:t>)-2-Octenal</w:t>
            </w:r>
          </w:p>
        </w:tc>
        <w:tc>
          <w:tcPr>
            <w:tcW w:w="1680" w:type="dxa"/>
            <w:vAlign w:val="center"/>
          </w:tcPr>
          <w:p w14:paraId="5D49AE60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2548-87-0</w:t>
            </w:r>
          </w:p>
        </w:tc>
        <w:tc>
          <w:tcPr>
            <w:tcW w:w="1922" w:type="dxa"/>
            <w:vAlign w:val="center"/>
          </w:tcPr>
          <w:p w14:paraId="6EB38C0A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5722E1">
              <w:rPr>
                <w:rFonts w:cs="Times New Roman"/>
                <w:color w:val="000000" w:themeColor="text1"/>
                <w:sz w:val="18"/>
                <w:szCs w:val="18"/>
              </w:rPr>
              <w:t>aladdin</w:t>
            </w:r>
            <w:proofErr w:type="spellEnd"/>
          </w:p>
        </w:tc>
        <w:tc>
          <w:tcPr>
            <w:tcW w:w="1163" w:type="dxa"/>
            <w:vAlign w:val="center"/>
          </w:tcPr>
          <w:p w14:paraId="79103C70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≥</w:t>
            </w:r>
            <w:r>
              <w:rPr>
                <w:rFonts w:cs="Times New Roman" w:hint="eastAsia"/>
                <w:sz w:val="18"/>
                <w:szCs w:val="18"/>
              </w:rPr>
              <w:t>95</w:t>
            </w:r>
          </w:p>
        </w:tc>
        <w:tc>
          <w:tcPr>
            <w:tcW w:w="2367" w:type="dxa"/>
            <w:vAlign w:val="center"/>
          </w:tcPr>
          <w:p w14:paraId="7EEB8899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Grain volatile</w:t>
            </w:r>
          </w:p>
        </w:tc>
      </w:tr>
      <w:tr w:rsidR="005C7144" w:rsidRPr="00117622" w14:paraId="0FB8FE34" w14:textId="77777777" w:rsidTr="0098600E">
        <w:trPr>
          <w:jc w:val="center"/>
        </w:trPr>
        <w:tc>
          <w:tcPr>
            <w:tcW w:w="703" w:type="dxa"/>
            <w:vAlign w:val="center"/>
          </w:tcPr>
          <w:p w14:paraId="4EBBD1C4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722E1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2230" w:type="dxa"/>
            <w:vAlign w:val="center"/>
          </w:tcPr>
          <w:p w14:paraId="166B2C90" w14:textId="77777777" w:rsidR="005C7144" w:rsidRPr="005722E1" w:rsidRDefault="005C7144" w:rsidP="00565EF1">
            <w:pPr>
              <w:jc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5722E1">
              <w:rPr>
                <w:rFonts w:cs="Times New Roman"/>
                <w:color w:val="000000"/>
                <w:sz w:val="18"/>
                <w:szCs w:val="18"/>
              </w:rPr>
              <w:t>Nonanal</w:t>
            </w:r>
          </w:p>
        </w:tc>
        <w:tc>
          <w:tcPr>
            <w:tcW w:w="1680" w:type="dxa"/>
            <w:vAlign w:val="center"/>
          </w:tcPr>
          <w:p w14:paraId="28995A6B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124-19-6</w:t>
            </w:r>
          </w:p>
        </w:tc>
        <w:tc>
          <w:tcPr>
            <w:tcW w:w="1922" w:type="dxa"/>
            <w:vAlign w:val="center"/>
          </w:tcPr>
          <w:p w14:paraId="1E2E8700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5722E1">
              <w:rPr>
                <w:rFonts w:cs="Times New Roman"/>
                <w:color w:val="000000" w:themeColor="text1"/>
                <w:sz w:val="18"/>
                <w:szCs w:val="18"/>
              </w:rPr>
              <w:t>aladdin</w:t>
            </w:r>
            <w:proofErr w:type="spellEnd"/>
          </w:p>
        </w:tc>
        <w:tc>
          <w:tcPr>
            <w:tcW w:w="1163" w:type="dxa"/>
            <w:vAlign w:val="center"/>
          </w:tcPr>
          <w:p w14:paraId="79FDD374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96</w:t>
            </w:r>
          </w:p>
        </w:tc>
        <w:tc>
          <w:tcPr>
            <w:tcW w:w="2367" w:type="dxa"/>
            <w:vAlign w:val="center"/>
          </w:tcPr>
          <w:p w14:paraId="19A5FBC9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Grain volatile</w:t>
            </w:r>
          </w:p>
        </w:tc>
      </w:tr>
      <w:tr w:rsidR="005C7144" w:rsidRPr="00117622" w14:paraId="6B61C534" w14:textId="77777777" w:rsidTr="0098600E">
        <w:trPr>
          <w:jc w:val="center"/>
        </w:trPr>
        <w:tc>
          <w:tcPr>
            <w:tcW w:w="703" w:type="dxa"/>
            <w:vAlign w:val="center"/>
          </w:tcPr>
          <w:p w14:paraId="46FCBC80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722E1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2230" w:type="dxa"/>
            <w:vAlign w:val="center"/>
          </w:tcPr>
          <w:p w14:paraId="68D84966" w14:textId="77777777" w:rsidR="005C7144" w:rsidRPr="005722E1" w:rsidRDefault="005C7144" w:rsidP="00565EF1">
            <w:pPr>
              <w:jc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5722E1">
              <w:rPr>
                <w:rFonts w:cs="Times New Roman"/>
                <w:color w:val="000000"/>
                <w:sz w:val="18"/>
                <w:szCs w:val="18"/>
              </w:rPr>
              <w:t>(</w:t>
            </w:r>
            <w:r w:rsidRPr="00F30C82">
              <w:rPr>
                <w:rFonts w:cs="Times New Roman"/>
                <w:i/>
                <w:color w:val="000000"/>
                <w:sz w:val="18"/>
                <w:szCs w:val="18"/>
              </w:rPr>
              <w:t>E</w:t>
            </w:r>
            <w:r w:rsidRPr="005722E1">
              <w:rPr>
                <w:rFonts w:cs="Times New Roman"/>
                <w:color w:val="000000"/>
                <w:sz w:val="18"/>
                <w:szCs w:val="18"/>
              </w:rPr>
              <w:t>)-2-Nonenal</w:t>
            </w:r>
          </w:p>
        </w:tc>
        <w:tc>
          <w:tcPr>
            <w:tcW w:w="1680" w:type="dxa"/>
            <w:vAlign w:val="center"/>
          </w:tcPr>
          <w:p w14:paraId="4C84B229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18829-56-6</w:t>
            </w:r>
          </w:p>
        </w:tc>
        <w:tc>
          <w:tcPr>
            <w:tcW w:w="1922" w:type="dxa"/>
            <w:vAlign w:val="center"/>
          </w:tcPr>
          <w:p w14:paraId="19B39C26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J&amp;K</w:t>
            </w:r>
          </w:p>
        </w:tc>
        <w:tc>
          <w:tcPr>
            <w:tcW w:w="1163" w:type="dxa"/>
            <w:vAlign w:val="center"/>
          </w:tcPr>
          <w:p w14:paraId="1A7A1BB3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&gt;95</w:t>
            </w:r>
          </w:p>
        </w:tc>
        <w:tc>
          <w:tcPr>
            <w:tcW w:w="2367" w:type="dxa"/>
            <w:vAlign w:val="center"/>
          </w:tcPr>
          <w:p w14:paraId="598556DA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Grain volatile</w:t>
            </w:r>
          </w:p>
        </w:tc>
      </w:tr>
      <w:tr w:rsidR="005C7144" w:rsidRPr="00117622" w14:paraId="7AE71717" w14:textId="77777777" w:rsidTr="0098600E">
        <w:trPr>
          <w:jc w:val="center"/>
        </w:trPr>
        <w:tc>
          <w:tcPr>
            <w:tcW w:w="703" w:type="dxa"/>
            <w:vAlign w:val="center"/>
          </w:tcPr>
          <w:p w14:paraId="20D75E31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722E1">
              <w:rPr>
                <w:rFonts w:cs="Times New Roman"/>
                <w:sz w:val="18"/>
                <w:szCs w:val="18"/>
              </w:rPr>
              <w:t>13</w:t>
            </w:r>
          </w:p>
        </w:tc>
        <w:tc>
          <w:tcPr>
            <w:tcW w:w="2230" w:type="dxa"/>
            <w:vAlign w:val="center"/>
          </w:tcPr>
          <w:p w14:paraId="014552D9" w14:textId="77777777" w:rsidR="005C7144" w:rsidRPr="005722E1" w:rsidRDefault="005C7144" w:rsidP="00565EF1">
            <w:pPr>
              <w:jc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5722E1">
              <w:rPr>
                <w:rFonts w:cs="Times New Roman"/>
                <w:color w:val="000000"/>
                <w:sz w:val="18"/>
                <w:szCs w:val="18"/>
              </w:rPr>
              <w:t>Decanal</w:t>
            </w:r>
          </w:p>
        </w:tc>
        <w:tc>
          <w:tcPr>
            <w:tcW w:w="1680" w:type="dxa"/>
            <w:vAlign w:val="center"/>
          </w:tcPr>
          <w:p w14:paraId="5B880887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112-31-2</w:t>
            </w:r>
          </w:p>
        </w:tc>
        <w:tc>
          <w:tcPr>
            <w:tcW w:w="1922" w:type="dxa"/>
            <w:vAlign w:val="center"/>
          </w:tcPr>
          <w:p w14:paraId="0CBBF7A4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5722E1">
              <w:rPr>
                <w:rFonts w:cs="Times New Roman"/>
                <w:color w:val="000000" w:themeColor="text1"/>
                <w:sz w:val="18"/>
                <w:szCs w:val="18"/>
              </w:rPr>
              <w:t>aladdin</w:t>
            </w:r>
            <w:proofErr w:type="spellEnd"/>
          </w:p>
        </w:tc>
        <w:tc>
          <w:tcPr>
            <w:tcW w:w="1163" w:type="dxa"/>
            <w:vAlign w:val="center"/>
          </w:tcPr>
          <w:p w14:paraId="2218104B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97</w:t>
            </w:r>
          </w:p>
        </w:tc>
        <w:tc>
          <w:tcPr>
            <w:tcW w:w="2367" w:type="dxa"/>
            <w:vAlign w:val="center"/>
          </w:tcPr>
          <w:p w14:paraId="1035CC30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Grain volatile</w:t>
            </w:r>
          </w:p>
        </w:tc>
      </w:tr>
      <w:tr w:rsidR="005C7144" w:rsidRPr="00117622" w14:paraId="0217EDA8" w14:textId="77777777" w:rsidTr="0098600E">
        <w:trPr>
          <w:jc w:val="center"/>
        </w:trPr>
        <w:tc>
          <w:tcPr>
            <w:tcW w:w="703" w:type="dxa"/>
            <w:vAlign w:val="center"/>
          </w:tcPr>
          <w:p w14:paraId="0E6DBC67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722E1">
              <w:rPr>
                <w:rFonts w:cs="Times New Roman"/>
                <w:sz w:val="18"/>
                <w:szCs w:val="18"/>
              </w:rPr>
              <w:t>14</w:t>
            </w:r>
          </w:p>
        </w:tc>
        <w:tc>
          <w:tcPr>
            <w:tcW w:w="2230" w:type="dxa"/>
            <w:vAlign w:val="center"/>
          </w:tcPr>
          <w:p w14:paraId="22E17663" w14:textId="77777777" w:rsidR="005C7144" w:rsidRPr="005722E1" w:rsidRDefault="005C7144" w:rsidP="00565EF1">
            <w:pPr>
              <w:jc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5722E1">
              <w:rPr>
                <w:rFonts w:cs="Times New Roman"/>
                <w:color w:val="000000"/>
                <w:sz w:val="18"/>
                <w:szCs w:val="18"/>
              </w:rPr>
              <w:t>(</w:t>
            </w:r>
            <w:r w:rsidRPr="00F30C82">
              <w:rPr>
                <w:rFonts w:cs="Times New Roman"/>
                <w:i/>
                <w:color w:val="000000"/>
                <w:sz w:val="18"/>
                <w:szCs w:val="18"/>
              </w:rPr>
              <w:t>E</w:t>
            </w:r>
            <w:r w:rsidRPr="005722E1">
              <w:rPr>
                <w:rFonts w:cs="Times New Roman"/>
                <w:color w:val="000000"/>
                <w:sz w:val="18"/>
                <w:szCs w:val="18"/>
              </w:rPr>
              <w:t>)-2-Decenal</w:t>
            </w:r>
          </w:p>
        </w:tc>
        <w:tc>
          <w:tcPr>
            <w:tcW w:w="1680" w:type="dxa"/>
            <w:vAlign w:val="center"/>
          </w:tcPr>
          <w:p w14:paraId="3E878BEE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3913-81-3</w:t>
            </w:r>
          </w:p>
        </w:tc>
        <w:tc>
          <w:tcPr>
            <w:tcW w:w="1922" w:type="dxa"/>
            <w:vAlign w:val="center"/>
          </w:tcPr>
          <w:p w14:paraId="71100CBD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5722E1">
              <w:rPr>
                <w:rFonts w:cs="Times New Roman"/>
                <w:color w:val="000000" w:themeColor="text1"/>
                <w:sz w:val="18"/>
                <w:szCs w:val="18"/>
              </w:rPr>
              <w:t>aladdin</w:t>
            </w:r>
            <w:proofErr w:type="spellEnd"/>
          </w:p>
        </w:tc>
        <w:tc>
          <w:tcPr>
            <w:tcW w:w="1163" w:type="dxa"/>
            <w:vAlign w:val="center"/>
          </w:tcPr>
          <w:p w14:paraId="0FC5A25A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95</w:t>
            </w:r>
          </w:p>
        </w:tc>
        <w:tc>
          <w:tcPr>
            <w:tcW w:w="2367" w:type="dxa"/>
            <w:vAlign w:val="center"/>
          </w:tcPr>
          <w:p w14:paraId="2BF21B8E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Grain volatile</w:t>
            </w:r>
          </w:p>
        </w:tc>
      </w:tr>
      <w:tr w:rsidR="005C7144" w:rsidRPr="00117622" w14:paraId="34D7BFD9" w14:textId="77777777" w:rsidTr="0098600E">
        <w:trPr>
          <w:jc w:val="center"/>
        </w:trPr>
        <w:tc>
          <w:tcPr>
            <w:tcW w:w="703" w:type="dxa"/>
            <w:vAlign w:val="center"/>
          </w:tcPr>
          <w:p w14:paraId="6B04FC0D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722E1">
              <w:rPr>
                <w:rFonts w:cs="Times New Roman"/>
                <w:sz w:val="18"/>
                <w:szCs w:val="18"/>
              </w:rPr>
              <w:t>15</w:t>
            </w:r>
          </w:p>
        </w:tc>
        <w:tc>
          <w:tcPr>
            <w:tcW w:w="2230" w:type="dxa"/>
            <w:vAlign w:val="center"/>
          </w:tcPr>
          <w:p w14:paraId="39467D81" w14:textId="77777777" w:rsidR="005C7144" w:rsidRPr="005722E1" w:rsidRDefault="005C7144" w:rsidP="00565EF1">
            <w:pPr>
              <w:jc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5722E1">
              <w:rPr>
                <w:rFonts w:cs="Times New Roman"/>
                <w:color w:val="000000"/>
                <w:sz w:val="18"/>
                <w:szCs w:val="18"/>
              </w:rPr>
              <w:t>Benzaldehyde</w:t>
            </w:r>
          </w:p>
        </w:tc>
        <w:tc>
          <w:tcPr>
            <w:tcW w:w="1680" w:type="dxa"/>
            <w:vAlign w:val="center"/>
          </w:tcPr>
          <w:p w14:paraId="6049954E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100-52-7</w:t>
            </w:r>
          </w:p>
        </w:tc>
        <w:tc>
          <w:tcPr>
            <w:tcW w:w="1922" w:type="dxa"/>
            <w:vAlign w:val="center"/>
          </w:tcPr>
          <w:p w14:paraId="01F1AA34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5722E1">
              <w:rPr>
                <w:rFonts w:cs="Times New Roman"/>
                <w:color w:val="000000" w:themeColor="text1"/>
                <w:sz w:val="18"/>
                <w:szCs w:val="18"/>
              </w:rPr>
              <w:t>aladdin</w:t>
            </w:r>
            <w:proofErr w:type="spellEnd"/>
          </w:p>
        </w:tc>
        <w:tc>
          <w:tcPr>
            <w:tcW w:w="1163" w:type="dxa"/>
            <w:vAlign w:val="center"/>
          </w:tcPr>
          <w:p w14:paraId="2F1B50B4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≥</w:t>
            </w:r>
            <w:r>
              <w:rPr>
                <w:rFonts w:cs="Times New Roman" w:hint="eastAsia"/>
                <w:sz w:val="18"/>
                <w:szCs w:val="18"/>
              </w:rPr>
              <w:t>99</w:t>
            </w:r>
          </w:p>
        </w:tc>
        <w:tc>
          <w:tcPr>
            <w:tcW w:w="2367" w:type="dxa"/>
            <w:vAlign w:val="center"/>
          </w:tcPr>
          <w:p w14:paraId="45F3CBA1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Floral volatile</w:t>
            </w:r>
          </w:p>
        </w:tc>
      </w:tr>
      <w:tr w:rsidR="005C7144" w:rsidRPr="00117622" w14:paraId="657361CF" w14:textId="77777777" w:rsidTr="0098600E">
        <w:trPr>
          <w:jc w:val="center"/>
        </w:trPr>
        <w:tc>
          <w:tcPr>
            <w:tcW w:w="703" w:type="dxa"/>
            <w:tcBorders>
              <w:bottom w:val="single" w:sz="12" w:space="0" w:color="auto"/>
            </w:tcBorders>
            <w:vAlign w:val="center"/>
          </w:tcPr>
          <w:p w14:paraId="53E7B1EF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722E1">
              <w:rPr>
                <w:rFonts w:cs="Times New Roman"/>
                <w:sz w:val="18"/>
                <w:szCs w:val="18"/>
              </w:rPr>
              <w:t>16</w:t>
            </w:r>
          </w:p>
        </w:tc>
        <w:tc>
          <w:tcPr>
            <w:tcW w:w="2230" w:type="dxa"/>
            <w:tcBorders>
              <w:bottom w:val="single" w:sz="12" w:space="0" w:color="auto"/>
            </w:tcBorders>
            <w:vAlign w:val="center"/>
          </w:tcPr>
          <w:p w14:paraId="7AA21050" w14:textId="77777777" w:rsidR="005C7144" w:rsidRPr="005722E1" w:rsidRDefault="005C7144" w:rsidP="00565EF1">
            <w:pPr>
              <w:jc w:val="center"/>
              <w:rPr>
                <w:rFonts w:eastAsia="宋体" w:cs="Times New Roman"/>
                <w:color w:val="000000"/>
                <w:sz w:val="18"/>
                <w:szCs w:val="18"/>
              </w:rPr>
            </w:pPr>
            <w:r w:rsidRPr="005722E1">
              <w:rPr>
                <w:rFonts w:cs="Times New Roman"/>
                <w:color w:val="000000"/>
                <w:sz w:val="18"/>
                <w:szCs w:val="18"/>
              </w:rPr>
              <w:t>2-Phenylethanal</w:t>
            </w:r>
          </w:p>
        </w:tc>
        <w:tc>
          <w:tcPr>
            <w:tcW w:w="1680" w:type="dxa"/>
            <w:tcBorders>
              <w:bottom w:val="single" w:sz="12" w:space="0" w:color="auto"/>
            </w:tcBorders>
            <w:vAlign w:val="center"/>
          </w:tcPr>
          <w:p w14:paraId="3658BBE2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122-78-1</w:t>
            </w:r>
          </w:p>
        </w:tc>
        <w:tc>
          <w:tcPr>
            <w:tcW w:w="1922" w:type="dxa"/>
            <w:tcBorders>
              <w:bottom w:val="single" w:sz="12" w:space="0" w:color="auto"/>
            </w:tcBorders>
            <w:vAlign w:val="center"/>
          </w:tcPr>
          <w:p w14:paraId="052C9975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5722E1">
              <w:rPr>
                <w:rFonts w:cs="Times New Roman"/>
                <w:color w:val="000000" w:themeColor="text1"/>
                <w:sz w:val="18"/>
                <w:szCs w:val="18"/>
              </w:rPr>
              <w:t>aladdin</w:t>
            </w:r>
            <w:proofErr w:type="spellEnd"/>
          </w:p>
        </w:tc>
        <w:tc>
          <w:tcPr>
            <w:tcW w:w="1163" w:type="dxa"/>
            <w:tcBorders>
              <w:bottom w:val="single" w:sz="12" w:space="0" w:color="auto"/>
            </w:tcBorders>
            <w:vAlign w:val="center"/>
          </w:tcPr>
          <w:p w14:paraId="1B07D481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95</w:t>
            </w:r>
          </w:p>
        </w:tc>
        <w:tc>
          <w:tcPr>
            <w:tcW w:w="2367" w:type="dxa"/>
            <w:tcBorders>
              <w:bottom w:val="single" w:sz="12" w:space="0" w:color="auto"/>
            </w:tcBorders>
            <w:vAlign w:val="center"/>
          </w:tcPr>
          <w:p w14:paraId="167018C8" w14:textId="77777777" w:rsidR="005C7144" w:rsidRPr="005722E1" w:rsidRDefault="005C7144" w:rsidP="00565EF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Floral volatile</w:t>
            </w:r>
          </w:p>
        </w:tc>
      </w:tr>
    </w:tbl>
    <w:p w14:paraId="317109FB" w14:textId="77777777" w:rsidR="005C7144" w:rsidRDefault="005C7144" w:rsidP="005C7144"/>
    <w:p w14:paraId="5898A804" w14:textId="658D3621" w:rsidR="00565EF1" w:rsidRDefault="00565EF1">
      <w:pPr>
        <w:spacing w:before="0" w:after="200" w:line="276" w:lineRule="auto"/>
        <w:rPr>
          <w:rFonts w:eastAsia="微软雅黑" w:cs="Times New Roman"/>
          <w:b/>
          <w:szCs w:val="21"/>
        </w:rPr>
      </w:pPr>
      <w:r>
        <w:rPr>
          <w:rFonts w:eastAsia="微软雅黑" w:cs="Times New Roman"/>
          <w:b/>
          <w:szCs w:val="21"/>
        </w:rPr>
        <w:br w:type="page"/>
      </w:r>
    </w:p>
    <w:p w14:paraId="75626A46" w14:textId="77777777" w:rsidR="005C7144" w:rsidRDefault="005C7144" w:rsidP="005C7144">
      <w:pPr>
        <w:ind w:rightChars="40" w:right="96" w:firstLineChars="200" w:firstLine="480"/>
        <w:jc w:val="center"/>
        <w:rPr>
          <w:rFonts w:eastAsia="微软雅黑" w:cs="Times New Roman"/>
          <w:b/>
          <w:szCs w:val="21"/>
        </w:rPr>
      </w:pPr>
    </w:p>
    <w:p w14:paraId="73728661" w14:textId="56D21012" w:rsidR="005C7144" w:rsidRDefault="005C7144" w:rsidP="005C7144">
      <w:pPr>
        <w:ind w:rightChars="40" w:right="96" w:firstLineChars="200" w:firstLine="482"/>
        <w:jc w:val="center"/>
        <w:rPr>
          <w:rFonts w:eastAsia="微软雅黑" w:cs="Times New Roman"/>
          <w:szCs w:val="21"/>
        </w:rPr>
      </w:pPr>
      <w:r>
        <w:rPr>
          <w:rFonts w:eastAsia="宋体" w:cs="Times New Roman"/>
          <w:b/>
          <w:bCs/>
          <w:color w:val="000000"/>
          <w:lang w:bidi="ar"/>
        </w:rPr>
        <w:t>Supplementary Table S</w:t>
      </w:r>
      <w:r>
        <w:rPr>
          <w:rFonts w:eastAsia="微软雅黑" w:cs="Times New Roman" w:hint="eastAsia"/>
          <w:b/>
          <w:szCs w:val="21"/>
        </w:rPr>
        <w:t>3</w:t>
      </w:r>
      <w:r w:rsidRPr="00776ED1">
        <w:rPr>
          <w:rFonts w:eastAsia="等线" w:cs="Times New Roman"/>
          <w:b/>
          <w:bCs/>
          <w:color w:val="000000"/>
          <w:szCs w:val="21"/>
        </w:rPr>
        <w:t xml:space="preserve"> </w:t>
      </w:r>
      <w:bookmarkStart w:id="5" w:name="_Hlk74860018"/>
      <w:r w:rsidRPr="00A420E5">
        <w:rPr>
          <w:rFonts w:eastAsia="微软雅黑" w:cs="Times New Roman"/>
          <w:szCs w:val="21"/>
        </w:rPr>
        <w:t>Comparison of antennal GST repertoire of various insect species</w:t>
      </w:r>
      <w:bookmarkEnd w:id="5"/>
    </w:p>
    <w:tbl>
      <w:tblPr>
        <w:tblStyle w:val="afc"/>
        <w:tblW w:w="11341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35"/>
        <w:gridCol w:w="851"/>
        <w:gridCol w:w="850"/>
        <w:gridCol w:w="851"/>
        <w:gridCol w:w="716"/>
        <w:gridCol w:w="701"/>
        <w:gridCol w:w="1142"/>
        <w:gridCol w:w="1134"/>
        <w:gridCol w:w="701"/>
        <w:gridCol w:w="1675"/>
      </w:tblGrid>
      <w:tr w:rsidR="005C7144" w14:paraId="1B609BD1" w14:textId="77777777" w:rsidTr="0098600E">
        <w:trPr>
          <w:trHeight w:hRule="exact" w:val="567"/>
          <w:jc w:val="center"/>
        </w:trPr>
        <w:tc>
          <w:tcPr>
            <w:tcW w:w="1985" w:type="dxa"/>
            <w:tcBorders>
              <w:bottom w:val="single" w:sz="12" w:space="0" w:color="auto"/>
            </w:tcBorders>
            <w:vAlign w:val="center"/>
          </w:tcPr>
          <w:p w14:paraId="0B9A2AC8" w14:textId="77777777" w:rsidR="005C7144" w:rsidRPr="00EB6F5A" w:rsidRDefault="005C7144" w:rsidP="00965E31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EB6F5A">
              <w:rPr>
                <w:rFonts w:eastAsia="等线" w:cs="Times New Roman"/>
                <w:b/>
                <w:bCs/>
                <w:color w:val="000000"/>
                <w:sz w:val="16"/>
                <w:szCs w:val="20"/>
              </w:rPr>
              <w:t>Insect species</w:t>
            </w:r>
          </w:p>
        </w:tc>
        <w:tc>
          <w:tcPr>
            <w:tcW w:w="735" w:type="dxa"/>
            <w:tcBorders>
              <w:bottom w:val="single" w:sz="12" w:space="0" w:color="auto"/>
            </w:tcBorders>
            <w:vAlign w:val="center"/>
          </w:tcPr>
          <w:p w14:paraId="3467F1BB" w14:textId="77777777" w:rsidR="005C7144" w:rsidRPr="00EB6F5A" w:rsidRDefault="005C7144" w:rsidP="00965E31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EB6F5A">
              <w:rPr>
                <w:rFonts w:eastAsia="等线" w:cs="Times New Roman"/>
                <w:b/>
                <w:bCs/>
                <w:color w:val="000000"/>
                <w:sz w:val="16"/>
                <w:szCs w:val="20"/>
              </w:rPr>
              <w:t>Delta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14:paraId="12B159D2" w14:textId="77777777" w:rsidR="005C7144" w:rsidRPr="00EB6F5A" w:rsidRDefault="005C7144" w:rsidP="00965E31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EB6F5A">
              <w:rPr>
                <w:rFonts w:eastAsia="等线" w:cs="Times New Roman"/>
                <w:b/>
                <w:bCs/>
                <w:color w:val="000000"/>
                <w:sz w:val="16"/>
                <w:szCs w:val="20"/>
              </w:rPr>
              <w:t>Epsilon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14:paraId="38CF7A52" w14:textId="77777777" w:rsidR="005C7144" w:rsidRPr="00EB6F5A" w:rsidRDefault="005C7144" w:rsidP="00965E31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EB6F5A">
              <w:rPr>
                <w:rFonts w:eastAsia="等线" w:cs="Times New Roman"/>
                <w:b/>
                <w:bCs/>
                <w:color w:val="000000"/>
                <w:sz w:val="16"/>
                <w:szCs w:val="20"/>
              </w:rPr>
              <w:t>Omega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14:paraId="0A947C00" w14:textId="77777777" w:rsidR="005C7144" w:rsidRPr="00EB6F5A" w:rsidRDefault="005C7144" w:rsidP="00965E31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EB6F5A">
              <w:rPr>
                <w:rFonts w:eastAsia="等线" w:cs="Times New Roman"/>
                <w:b/>
                <w:bCs/>
                <w:color w:val="000000"/>
                <w:sz w:val="16"/>
                <w:szCs w:val="20"/>
              </w:rPr>
              <w:t>Sigma</w:t>
            </w:r>
          </w:p>
        </w:tc>
        <w:tc>
          <w:tcPr>
            <w:tcW w:w="716" w:type="dxa"/>
            <w:tcBorders>
              <w:bottom w:val="single" w:sz="12" w:space="0" w:color="auto"/>
            </w:tcBorders>
            <w:vAlign w:val="center"/>
          </w:tcPr>
          <w:p w14:paraId="7D65C82A" w14:textId="77777777" w:rsidR="005C7144" w:rsidRPr="00EB6F5A" w:rsidRDefault="005C7144" w:rsidP="00965E31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EB6F5A">
              <w:rPr>
                <w:rFonts w:eastAsia="等线" w:cs="Times New Roman"/>
                <w:b/>
                <w:bCs/>
                <w:color w:val="000000"/>
                <w:sz w:val="16"/>
                <w:szCs w:val="20"/>
              </w:rPr>
              <w:t>Theta</w:t>
            </w:r>
          </w:p>
        </w:tc>
        <w:tc>
          <w:tcPr>
            <w:tcW w:w="701" w:type="dxa"/>
            <w:tcBorders>
              <w:bottom w:val="single" w:sz="12" w:space="0" w:color="auto"/>
            </w:tcBorders>
            <w:vAlign w:val="center"/>
          </w:tcPr>
          <w:p w14:paraId="44BCEDFE" w14:textId="77777777" w:rsidR="005C7144" w:rsidRPr="00EB6F5A" w:rsidRDefault="005C7144" w:rsidP="00965E31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EB6F5A">
              <w:rPr>
                <w:rFonts w:eastAsia="等线" w:cs="Times New Roman"/>
                <w:b/>
                <w:bCs/>
                <w:color w:val="000000"/>
                <w:sz w:val="16"/>
                <w:szCs w:val="20"/>
              </w:rPr>
              <w:t>Zeta</w:t>
            </w:r>
          </w:p>
        </w:tc>
        <w:tc>
          <w:tcPr>
            <w:tcW w:w="1142" w:type="dxa"/>
            <w:tcBorders>
              <w:bottom w:val="single" w:sz="12" w:space="0" w:color="auto"/>
            </w:tcBorders>
            <w:vAlign w:val="center"/>
          </w:tcPr>
          <w:p w14:paraId="1F02F122" w14:textId="77777777" w:rsidR="005C7144" w:rsidRPr="00EB6F5A" w:rsidRDefault="005C7144" w:rsidP="00965E31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EB6F5A">
              <w:rPr>
                <w:rFonts w:eastAsia="等线" w:cs="Times New Roman"/>
                <w:b/>
                <w:bCs/>
                <w:color w:val="000000"/>
                <w:sz w:val="16"/>
                <w:szCs w:val="20"/>
              </w:rPr>
              <w:t>Unclassified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4EE9603F" w14:textId="77777777" w:rsidR="005C7144" w:rsidRPr="00EB6F5A" w:rsidRDefault="005C7144" w:rsidP="00965E31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EB6F5A">
              <w:rPr>
                <w:rFonts w:eastAsia="等线" w:cs="Times New Roman"/>
                <w:b/>
                <w:bCs/>
                <w:color w:val="000000"/>
                <w:sz w:val="16"/>
                <w:szCs w:val="20"/>
              </w:rPr>
              <w:t>Microsomal</w:t>
            </w:r>
          </w:p>
        </w:tc>
        <w:tc>
          <w:tcPr>
            <w:tcW w:w="701" w:type="dxa"/>
            <w:tcBorders>
              <w:bottom w:val="single" w:sz="12" w:space="0" w:color="auto"/>
            </w:tcBorders>
            <w:vAlign w:val="center"/>
          </w:tcPr>
          <w:p w14:paraId="6A1E21E2" w14:textId="77777777" w:rsidR="005C7144" w:rsidRPr="00EB6F5A" w:rsidRDefault="005C7144" w:rsidP="00965E31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EB6F5A">
              <w:rPr>
                <w:rFonts w:eastAsia="等线" w:cs="Times New Roman"/>
                <w:b/>
                <w:bCs/>
                <w:color w:val="000000"/>
                <w:sz w:val="16"/>
                <w:szCs w:val="20"/>
              </w:rPr>
              <w:t>Total</w:t>
            </w:r>
          </w:p>
        </w:tc>
        <w:tc>
          <w:tcPr>
            <w:tcW w:w="1675" w:type="dxa"/>
            <w:tcBorders>
              <w:bottom w:val="single" w:sz="12" w:space="0" w:color="auto"/>
            </w:tcBorders>
            <w:vAlign w:val="center"/>
          </w:tcPr>
          <w:p w14:paraId="2106C281" w14:textId="77777777" w:rsidR="005C7144" w:rsidRPr="00EB6F5A" w:rsidRDefault="005C7144" w:rsidP="00965E31">
            <w:pPr>
              <w:ind w:rightChars="40" w:right="96"/>
              <w:jc w:val="center"/>
              <w:rPr>
                <w:rFonts w:eastAsia="等线" w:cs="Times New Roman"/>
                <w:b/>
                <w:bCs/>
                <w:color w:val="000000"/>
                <w:sz w:val="16"/>
                <w:szCs w:val="20"/>
              </w:rPr>
            </w:pPr>
            <w:r w:rsidRPr="00EB6F5A">
              <w:rPr>
                <w:rFonts w:eastAsia="等线" w:cs="Times New Roman" w:hint="eastAsia"/>
                <w:b/>
                <w:bCs/>
                <w:color w:val="000000"/>
                <w:sz w:val="16"/>
                <w:szCs w:val="20"/>
              </w:rPr>
              <w:t>References</w:t>
            </w:r>
          </w:p>
        </w:tc>
      </w:tr>
      <w:tr w:rsidR="005C7144" w14:paraId="357C9373" w14:textId="77777777" w:rsidTr="0098600E">
        <w:trPr>
          <w:trHeight w:hRule="exact" w:val="567"/>
          <w:jc w:val="center"/>
        </w:trPr>
        <w:tc>
          <w:tcPr>
            <w:tcW w:w="1985" w:type="dxa"/>
            <w:vAlign w:val="center"/>
          </w:tcPr>
          <w:p w14:paraId="49878585" w14:textId="77777777" w:rsidR="005C7144" w:rsidRPr="002459CD" w:rsidRDefault="005C7144" w:rsidP="00965E31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proofErr w:type="spellStart"/>
            <w:r w:rsidRPr="002459CD">
              <w:rPr>
                <w:rFonts w:eastAsia="等线" w:cs="Times New Roman"/>
                <w:i/>
                <w:color w:val="000000"/>
                <w:sz w:val="16"/>
                <w:szCs w:val="20"/>
              </w:rPr>
              <w:t>Spodoptera</w:t>
            </w:r>
            <w:proofErr w:type="spellEnd"/>
            <w:r w:rsidRPr="002459CD">
              <w:rPr>
                <w:rFonts w:eastAsia="等线" w:cs="Times New Roman"/>
                <w:i/>
                <w:color w:val="000000"/>
                <w:sz w:val="16"/>
                <w:szCs w:val="20"/>
              </w:rPr>
              <w:t xml:space="preserve"> </w:t>
            </w:r>
            <w:proofErr w:type="spellStart"/>
            <w:r w:rsidRPr="002459CD">
              <w:rPr>
                <w:rFonts w:eastAsia="等线" w:cs="Times New Roman"/>
                <w:i/>
                <w:color w:val="000000"/>
                <w:sz w:val="16"/>
                <w:szCs w:val="20"/>
              </w:rPr>
              <w:t>littoralis</w:t>
            </w:r>
            <w:proofErr w:type="spellEnd"/>
          </w:p>
        </w:tc>
        <w:tc>
          <w:tcPr>
            <w:tcW w:w="735" w:type="dxa"/>
            <w:vAlign w:val="center"/>
          </w:tcPr>
          <w:p w14:paraId="6F1A1315" w14:textId="77777777" w:rsidR="005C7144" w:rsidRPr="002459CD" w:rsidRDefault="005C7144" w:rsidP="00965E31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14:paraId="565B0FAD" w14:textId="77777777" w:rsidR="005C7144" w:rsidRPr="002459CD" w:rsidRDefault="005C7144" w:rsidP="00965E31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1</w:t>
            </w:r>
            <w:r w:rsidRPr="002459CD">
              <w:rPr>
                <w:rFonts w:eastAsia="等线" w:cs="Times New Roman"/>
                <w:color w:val="000000"/>
                <w:sz w:val="16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7E755435" w14:textId="77777777" w:rsidR="005C7144" w:rsidRPr="002459CD" w:rsidRDefault="005C7144" w:rsidP="00965E31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14:paraId="762C78D3" w14:textId="77777777" w:rsidR="005C7144" w:rsidRPr="002459CD" w:rsidRDefault="005C7144" w:rsidP="00965E31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4</w:t>
            </w:r>
          </w:p>
        </w:tc>
        <w:tc>
          <w:tcPr>
            <w:tcW w:w="716" w:type="dxa"/>
            <w:vAlign w:val="center"/>
          </w:tcPr>
          <w:p w14:paraId="2324355C" w14:textId="77777777" w:rsidR="005C7144" w:rsidRPr="002459CD" w:rsidRDefault="005C7144" w:rsidP="00965E31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1</w:t>
            </w:r>
          </w:p>
        </w:tc>
        <w:tc>
          <w:tcPr>
            <w:tcW w:w="701" w:type="dxa"/>
            <w:vAlign w:val="center"/>
          </w:tcPr>
          <w:p w14:paraId="3F1FC3E4" w14:textId="77777777" w:rsidR="005C7144" w:rsidRPr="002459CD" w:rsidRDefault="005C7144" w:rsidP="00965E31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2</w:t>
            </w:r>
          </w:p>
        </w:tc>
        <w:tc>
          <w:tcPr>
            <w:tcW w:w="1142" w:type="dxa"/>
            <w:vAlign w:val="center"/>
          </w:tcPr>
          <w:p w14:paraId="40AAE7E1" w14:textId="77777777" w:rsidR="005C7144" w:rsidRPr="002459CD" w:rsidRDefault="005C7144" w:rsidP="00965E31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778E8BB6" w14:textId="77777777" w:rsidR="005C7144" w:rsidRPr="002459CD" w:rsidRDefault="005C7144" w:rsidP="00965E31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3</w:t>
            </w:r>
          </w:p>
        </w:tc>
        <w:tc>
          <w:tcPr>
            <w:tcW w:w="701" w:type="dxa"/>
            <w:vAlign w:val="center"/>
          </w:tcPr>
          <w:p w14:paraId="3292B151" w14:textId="77777777" w:rsidR="005C7144" w:rsidRPr="001A3F6A" w:rsidRDefault="005C7144" w:rsidP="00965E31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1A3F6A">
              <w:rPr>
                <w:rFonts w:eastAsia="等线" w:cs="Times New Roman" w:hint="eastAsia"/>
                <w:b/>
                <w:color w:val="000000"/>
                <w:sz w:val="16"/>
                <w:szCs w:val="20"/>
              </w:rPr>
              <w:t>3</w:t>
            </w:r>
            <w:r w:rsidRPr="001A3F6A">
              <w:rPr>
                <w:rFonts w:eastAsia="等线" w:cs="Times New Roman"/>
                <w:b/>
                <w:color w:val="000000"/>
                <w:sz w:val="16"/>
                <w:szCs w:val="20"/>
              </w:rPr>
              <w:t>3</w:t>
            </w:r>
          </w:p>
        </w:tc>
        <w:tc>
          <w:tcPr>
            <w:tcW w:w="1675" w:type="dxa"/>
            <w:vAlign w:val="center"/>
          </w:tcPr>
          <w:p w14:paraId="40A92EFE" w14:textId="77777777" w:rsidR="005C7144" w:rsidRPr="002459CD" w:rsidRDefault="005C7144" w:rsidP="00965E31">
            <w:pPr>
              <w:ind w:rightChars="40" w:right="96"/>
              <w:jc w:val="center"/>
              <w:rPr>
                <w:rFonts w:eastAsia="等线" w:cs="Times New Roman"/>
                <w:color w:val="000000"/>
                <w:sz w:val="16"/>
                <w:szCs w:val="20"/>
              </w:rPr>
            </w:pPr>
            <w:proofErr w:type="spellStart"/>
            <w:r w:rsidRPr="00FB3A0A">
              <w:rPr>
                <w:rFonts w:eastAsia="等线" w:cs="Times New Roman"/>
                <w:color w:val="000000"/>
                <w:sz w:val="16"/>
                <w:szCs w:val="20"/>
              </w:rPr>
              <w:t>Legeai</w:t>
            </w:r>
            <w:proofErr w:type="spellEnd"/>
            <w:r w:rsidRPr="00FB3A0A">
              <w:rPr>
                <w:rFonts w:eastAsia="等线" w:cs="Times New Roman"/>
                <w:color w:val="000000"/>
                <w:sz w:val="16"/>
                <w:szCs w:val="20"/>
              </w:rPr>
              <w:t xml:space="preserve"> et al., 2011</w:t>
            </w:r>
          </w:p>
        </w:tc>
      </w:tr>
      <w:tr w:rsidR="005C7144" w14:paraId="67C3CCC7" w14:textId="77777777" w:rsidTr="0098600E">
        <w:trPr>
          <w:trHeight w:hRule="exact" w:val="567"/>
          <w:jc w:val="center"/>
        </w:trPr>
        <w:tc>
          <w:tcPr>
            <w:tcW w:w="1985" w:type="dxa"/>
            <w:vAlign w:val="center"/>
          </w:tcPr>
          <w:p w14:paraId="07318011" w14:textId="77777777" w:rsidR="005C7144" w:rsidRPr="002459CD" w:rsidRDefault="005C7144" w:rsidP="00965E31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proofErr w:type="spellStart"/>
            <w:r w:rsidRPr="002459CD">
              <w:rPr>
                <w:rFonts w:eastAsia="等线" w:cs="Times New Roman"/>
                <w:sz w:val="16"/>
                <w:szCs w:val="20"/>
              </w:rPr>
              <w:t>Chilo</w:t>
            </w:r>
            <w:proofErr w:type="spellEnd"/>
            <w:r w:rsidRPr="002459CD">
              <w:rPr>
                <w:rFonts w:eastAsia="等线" w:cs="Times New Roman"/>
                <w:sz w:val="16"/>
                <w:szCs w:val="20"/>
              </w:rPr>
              <w:t xml:space="preserve"> </w:t>
            </w:r>
            <w:proofErr w:type="spellStart"/>
            <w:r w:rsidRPr="002459CD">
              <w:rPr>
                <w:rFonts w:eastAsia="等线" w:cs="Times New Roman"/>
                <w:sz w:val="16"/>
                <w:szCs w:val="20"/>
              </w:rPr>
              <w:t>suppressalis</w:t>
            </w:r>
            <w:proofErr w:type="spellEnd"/>
          </w:p>
        </w:tc>
        <w:tc>
          <w:tcPr>
            <w:tcW w:w="735" w:type="dxa"/>
            <w:vAlign w:val="center"/>
          </w:tcPr>
          <w:p w14:paraId="110AC520" w14:textId="77777777" w:rsidR="005C7144" w:rsidRPr="002459CD" w:rsidRDefault="005C7144" w:rsidP="00965E31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/>
                <w:color w:val="000000"/>
                <w:sz w:val="16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653911E6" w14:textId="77777777" w:rsidR="005C7144" w:rsidRPr="002459CD" w:rsidRDefault="005C7144" w:rsidP="00965E31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/>
                <w:color w:val="000000"/>
                <w:sz w:val="16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14:paraId="59708403" w14:textId="77777777" w:rsidR="005C7144" w:rsidRPr="002459CD" w:rsidRDefault="005C7144" w:rsidP="00965E31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4C8550AA" w14:textId="77777777" w:rsidR="005C7144" w:rsidRPr="002459CD" w:rsidRDefault="005C7144" w:rsidP="00965E31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2</w:t>
            </w:r>
          </w:p>
        </w:tc>
        <w:tc>
          <w:tcPr>
            <w:tcW w:w="716" w:type="dxa"/>
            <w:vAlign w:val="center"/>
          </w:tcPr>
          <w:p w14:paraId="317460FA" w14:textId="77777777" w:rsidR="005C7144" w:rsidRPr="002459CD" w:rsidRDefault="005C7144" w:rsidP="00965E31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1</w:t>
            </w:r>
          </w:p>
        </w:tc>
        <w:tc>
          <w:tcPr>
            <w:tcW w:w="701" w:type="dxa"/>
            <w:vAlign w:val="center"/>
          </w:tcPr>
          <w:p w14:paraId="58B91AC7" w14:textId="77777777" w:rsidR="005C7144" w:rsidRPr="002459CD" w:rsidRDefault="005C7144" w:rsidP="00965E31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1</w:t>
            </w:r>
          </w:p>
        </w:tc>
        <w:tc>
          <w:tcPr>
            <w:tcW w:w="1142" w:type="dxa"/>
            <w:vAlign w:val="center"/>
          </w:tcPr>
          <w:p w14:paraId="50453AD4" w14:textId="77777777" w:rsidR="005C7144" w:rsidRPr="002459CD" w:rsidRDefault="005C7144" w:rsidP="00965E31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/>
                <w:color w:val="000000"/>
                <w:sz w:val="16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0AEEBE7F" w14:textId="77777777" w:rsidR="005C7144" w:rsidRPr="002459CD" w:rsidRDefault="005C7144" w:rsidP="00965E31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/>
                <w:color w:val="000000"/>
                <w:sz w:val="16"/>
                <w:szCs w:val="20"/>
              </w:rPr>
              <w:t>0</w:t>
            </w:r>
          </w:p>
        </w:tc>
        <w:tc>
          <w:tcPr>
            <w:tcW w:w="701" w:type="dxa"/>
            <w:vAlign w:val="center"/>
          </w:tcPr>
          <w:p w14:paraId="040EBBB2" w14:textId="77777777" w:rsidR="005C7144" w:rsidRPr="001A3F6A" w:rsidRDefault="005C7144" w:rsidP="00965E31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1A3F6A">
              <w:rPr>
                <w:rFonts w:eastAsia="等线" w:cs="Times New Roman"/>
                <w:b/>
                <w:color w:val="000000"/>
                <w:sz w:val="16"/>
                <w:szCs w:val="20"/>
              </w:rPr>
              <w:t>16</w:t>
            </w:r>
          </w:p>
        </w:tc>
        <w:tc>
          <w:tcPr>
            <w:tcW w:w="1675" w:type="dxa"/>
            <w:vAlign w:val="center"/>
          </w:tcPr>
          <w:p w14:paraId="44435FEC" w14:textId="1C58C57E" w:rsidR="005C7144" w:rsidRPr="002459CD" w:rsidRDefault="005C7144" w:rsidP="00965E31">
            <w:pPr>
              <w:ind w:rightChars="40" w:right="96"/>
              <w:jc w:val="center"/>
              <w:rPr>
                <w:rFonts w:eastAsia="等线" w:cs="Times New Roman"/>
                <w:color w:val="000000"/>
                <w:sz w:val="16"/>
                <w:szCs w:val="20"/>
              </w:rPr>
            </w:pPr>
            <w:r w:rsidRPr="006A2A36">
              <w:rPr>
                <w:rFonts w:eastAsia="等线" w:cs="Times New Roman"/>
                <w:color w:val="000000"/>
                <w:sz w:val="16"/>
                <w:szCs w:val="20"/>
              </w:rPr>
              <w:t>Liu et al., 2015</w:t>
            </w:r>
          </w:p>
        </w:tc>
      </w:tr>
      <w:tr w:rsidR="0098772D" w14:paraId="671236A6" w14:textId="77777777" w:rsidTr="0098600E">
        <w:trPr>
          <w:trHeight w:hRule="exact" w:val="567"/>
          <w:jc w:val="center"/>
        </w:trPr>
        <w:tc>
          <w:tcPr>
            <w:tcW w:w="1985" w:type="dxa"/>
            <w:vAlign w:val="center"/>
          </w:tcPr>
          <w:p w14:paraId="5D93EBA6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proofErr w:type="spellStart"/>
            <w:r w:rsidRPr="002459CD">
              <w:rPr>
                <w:rFonts w:eastAsia="等线" w:cs="Times New Roman"/>
                <w:i/>
                <w:iCs/>
                <w:color w:val="000000"/>
                <w:sz w:val="16"/>
                <w:szCs w:val="20"/>
              </w:rPr>
              <w:t>Cydia</w:t>
            </w:r>
            <w:proofErr w:type="spellEnd"/>
            <w:r w:rsidRPr="002459CD">
              <w:rPr>
                <w:rFonts w:eastAsia="等线" w:cs="Times New Roman"/>
                <w:i/>
                <w:iCs/>
                <w:color w:val="000000"/>
                <w:sz w:val="16"/>
                <w:szCs w:val="20"/>
              </w:rPr>
              <w:t xml:space="preserve"> </w:t>
            </w:r>
            <w:proofErr w:type="spellStart"/>
            <w:r w:rsidRPr="002459CD">
              <w:rPr>
                <w:rFonts w:eastAsia="等线" w:cs="Times New Roman"/>
                <w:i/>
                <w:iCs/>
                <w:color w:val="000000"/>
                <w:sz w:val="16"/>
                <w:szCs w:val="20"/>
              </w:rPr>
              <w:t>pomonella</w:t>
            </w:r>
            <w:proofErr w:type="spellEnd"/>
          </w:p>
        </w:tc>
        <w:tc>
          <w:tcPr>
            <w:tcW w:w="735" w:type="dxa"/>
            <w:vAlign w:val="center"/>
          </w:tcPr>
          <w:p w14:paraId="0EC414BA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14:paraId="135BD9BF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14:paraId="45BD3460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14:paraId="068F255D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1</w:t>
            </w:r>
          </w:p>
        </w:tc>
        <w:tc>
          <w:tcPr>
            <w:tcW w:w="716" w:type="dxa"/>
            <w:vAlign w:val="center"/>
          </w:tcPr>
          <w:p w14:paraId="3C991622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1</w:t>
            </w:r>
          </w:p>
        </w:tc>
        <w:tc>
          <w:tcPr>
            <w:tcW w:w="701" w:type="dxa"/>
            <w:vAlign w:val="center"/>
          </w:tcPr>
          <w:p w14:paraId="57F2FCC7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1</w:t>
            </w:r>
          </w:p>
        </w:tc>
        <w:tc>
          <w:tcPr>
            <w:tcW w:w="1142" w:type="dxa"/>
            <w:vAlign w:val="center"/>
          </w:tcPr>
          <w:p w14:paraId="1FD843C0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46ABCDFA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1</w:t>
            </w:r>
          </w:p>
        </w:tc>
        <w:tc>
          <w:tcPr>
            <w:tcW w:w="701" w:type="dxa"/>
            <w:vAlign w:val="center"/>
          </w:tcPr>
          <w:p w14:paraId="4809D69F" w14:textId="77777777" w:rsidR="0098772D" w:rsidRPr="001A3F6A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1A3F6A">
              <w:rPr>
                <w:rFonts w:eastAsia="等线" w:cs="Times New Roman" w:hint="eastAsia"/>
                <w:b/>
                <w:color w:val="000000"/>
                <w:sz w:val="16"/>
                <w:szCs w:val="20"/>
              </w:rPr>
              <w:t>1</w:t>
            </w:r>
            <w:r w:rsidRPr="001A3F6A">
              <w:rPr>
                <w:rFonts w:eastAsia="等线" w:cs="Times New Roman"/>
                <w:b/>
                <w:color w:val="000000"/>
                <w:sz w:val="16"/>
                <w:szCs w:val="20"/>
              </w:rPr>
              <w:t>0</w:t>
            </w:r>
          </w:p>
        </w:tc>
        <w:tc>
          <w:tcPr>
            <w:tcW w:w="1675" w:type="dxa"/>
            <w:vAlign w:val="center"/>
          </w:tcPr>
          <w:p w14:paraId="3C7B73B2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等线" w:cs="Times New Roman"/>
                <w:color w:val="000000"/>
                <w:sz w:val="16"/>
                <w:szCs w:val="20"/>
              </w:rPr>
            </w:pPr>
            <w:r w:rsidRPr="006A2A36">
              <w:rPr>
                <w:rFonts w:eastAsia="等线" w:cs="Times New Roman"/>
                <w:color w:val="000000"/>
                <w:sz w:val="16"/>
                <w:szCs w:val="20"/>
              </w:rPr>
              <w:t>Huang et al., 2017</w:t>
            </w:r>
          </w:p>
        </w:tc>
      </w:tr>
      <w:tr w:rsidR="0098772D" w14:paraId="140404ED" w14:textId="77777777" w:rsidTr="0098600E">
        <w:trPr>
          <w:trHeight w:hRule="exact" w:val="567"/>
          <w:jc w:val="center"/>
        </w:trPr>
        <w:tc>
          <w:tcPr>
            <w:tcW w:w="1985" w:type="dxa"/>
            <w:vAlign w:val="center"/>
          </w:tcPr>
          <w:p w14:paraId="40C766FB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proofErr w:type="spellStart"/>
            <w:r w:rsidRPr="002459CD">
              <w:rPr>
                <w:rFonts w:eastAsia="等线" w:cs="Times New Roman"/>
                <w:i/>
                <w:iCs/>
                <w:color w:val="000000"/>
                <w:sz w:val="16"/>
                <w:szCs w:val="20"/>
              </w:rPr>
              <w:t>Epiphyas</w:t>
            </w:r>
            <w:proofErr w:type="spellEnd"/>
            <w:r w:rsidRPr="002459CD">
              <w:rPr>
                <w:rFonts w:eastAsia="等线" w:cs="Times New Roman"/>
                <w:i/>
                <w:iCs/>
                <w:color w:val="000000"/>
                <w:sz w:val="16"/>
                <w:szCs w:val="20"/>
              </w:rPr>
              <w:t xml:space="preserve"> </w:t>
            </w:r>
            <w:proofErr w:type="spellStart"/>
            <w:r w:rsidRPr="002459CD">
              <w:rPr>
                <w:rFonts w:eastAsia="等线" w:cs="Times New Roman"/>
                <w:i/>
                <w:iCs/>
                <w:color w:val="000000"/>
                <w:sz w:val="16"/>
                <w:szCs w:val="20"/>
              </w:rPr>
              <w:t>postvittana</w:t>
            </w:r>
            <w:proofErr w:type="spellEnd"/>
          </w:p>
        </w:tc>
        <w:tc>
          <w:tcPr>
            <w:tcW w:w="735" w:type="dxa"/>
            <w:vAlign w:val="center"/>
          </w:tcPr>
          <w:p w14:paraId="3CC67B82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iCs/>
                <w:color w:val="000000"/>
                <w:sz w:val="16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14:paraId="257CF947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14:paraId="4673E478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14:paraId="6710BAF7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6</w:t>
            </w:r>
          </w:p>
        </w:tc>
        <w:tc>
          <w:tcPr>
            <w:tcW w:w="716" w:type="dxa"/>
            <w:vAlign w:val="center"/>
          </w:tcPr>
          <w:p w14:paraId="07E17ABD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1</w:t>
            </w:r>
          </w:p>
        </w:tc>
        <w:tc>
          <w:tcPr>
            <w:tcW w:w="701" w:type="dxa"/>
            <w:vAlign w:val="center"/>
          </w:tcPr>
          <w:p w14:paraId="702E5270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0</w:t>
            </w:r>
          </w:p>
        </w:tc>
        <w:tc>
          <w:tcPr>
            <w:tcW w:w="1142" w:type="dxa"/>
            <w:vAlign w:val="center"/>
          </w:tcPr>
          <w:p w14:paraId="3C1D9237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557F27D0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0</w:t>
            </w:r>
          </w:p>
        </w:tc>
        <w:tc>
          <w:tcPr>
            <w:tcW w:w="701" w:type="dxa"/>
            <w:vAlign w:val="center"/>
          </w:tcPr>
          <w:p w14:paraId="0A273C9E" w14:textId="77777777" w:rsidR="0098772D" w:rsidRPr="001A3F6A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1A3F6A">
              <w:rPr>
                <w:rFonts w:eastAsia="等线" w:cs="Times New Roman" w:hint="eastAsia"/>
                <w:b/>
                <w:color w:val="000000"/>
                <w:sz w:val="16"/>
                <w:szCs w:val="20"/>
              </w:rPr>
              <w:t>2</w:t>
            </w:r>
            <w:r w:rsidRPr="001A3F6A">
              <w:rPr>
                <w:rFonts w:eastAsia="等线" w:cs="Times New Roman"/>
                <w:b/>
                <w:color w:val="000000"/>
                <w:sz w:val="16"/>
                <w:szCs w:val="20"/>
              </w:rPr>
              <w:t>0</w:t>
            </w:r>
          </w:p>
        </w:tc>
        <w:tc>
          <w:tcPr>
            <w:tcW w:w="1675" w:type="dxa"/>
            <w:vAlign w:val="center"/>
          </w:tcPr>
          <w:p w14:paraId="1E4D3C03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等线" w:cs="Times New Roman"/>
                <w:color w:val="000000"/>
                <w:sz w:val="16"/>
                <w:szCs w:val="20"/>
              </w:rPr>
            </w:pPr>
            <w:r>
              <w:rPr>
                <w:rFonts w:eastAsia="等线" w:cs="Times New Roman"/>
                <w:color w:val="000000"/>
                <w:sz w:val="16"/>
                <w:szCs w:val="20"/>
              </w:rPr>
              <w:t>Jordan</w:t>
            </w:r>
            <w:r w:rsidRPr="00630A9F">
              <w:rPr>
                <w:rFonts w:eastAsia="等线" w:cs="Times New Roman"/>
                <w:color w:val="000000"/>
                <w:sz w:val="16"/>
                <w:szCs w:val="20"/>
              </w:rPr>
              <w:t xml:space="preserve"> et al., 20</w:t>
            </w:r>
            <w:r>
              <w:rPr>
                <w:rFonts w:eastAsia="等线" w:cs="Times New Roman"/>
                <w:color w:val="000000"/>
                <w:sz w:val="16"/>
                <w:szCs w:val="20"/>
              </w:rPr>
              <w:t>08</w:t>
            </w:r>
          </w:p>
        </w:tc>
      </w:tr>
      <w:tr w:rsidR="0098772D" w14:paraId="146CF482" w14:textId="77777777" w:rsidTr="0098600E">
        <w:trPr>
          <w:trHeight w:hRule="exact" w:val="567"/>
          <w:jc w:val="center"/>
        </w:trPr>
        <w:tc>
          <w:tcPr>
            <w:tcW w:w="1985" w:type="dxa"/>
            <w:vAlign w:val="center"/>
          </w:tcPr>
          <w:p w14:paraId="793DB6A9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/>
                <w:i/>
                <w:iCs/>
                <w:color w:val="000000"/>
                <w:sz w:val="16"/>
                <w:szCs w:val="20"/>
              </w:rPr>
              <w:t>Drosophila melanogaster</w:t>
            </w:r>
          </w:p>
        </w:tc>
        <w:tc>
          <w:tcPr>
            <w:tcW w:w="735" w:type="dxa"/>
            <w:vAlign w:val="center"/>
          </w:tcPr>
          <w:p w14:paraId="4F9564EF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iCs/>
                <w:color w:val="000000"/>
                <w:sz w:val="16"/>
                <w:szCs w:val="20"/>
              </w:rPr>
              <w:t>8</w:t>
            </w:r>
          </w:p>
        </w:tc>
        <w:tc>
          <w:tcPr>
            <w:tcW w:w="851" w:type="dxa"/>
            <w:vAlign w:val="center"/>
          </w:tcPr>
          <w:p w14:paraId="314E0243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1</w:t>
            </w:r>
            <w:r w:rsidRPr="002459CD">
              <w:rPr>
                <w:rFonts w:eastAsia="等线" w:cs="Times New Roman"/>
                <w:color w:val="000000"/>
                <w:sz w:val="16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14:paraId="18B98B3A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14:paraId="211EDD1B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1</w:t>
            </w:r>
          </w:p>
        </w:tc>
        <w:tc>
          <w:tcPr>
            <w:tcW w:w="716" w:type="dxa"/>
            <w:vAlign w:val="center"/>
          </w:tcPr>
          <w:p w14:paraId="38150EA7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4</w:t>
            </w:r>
          </w:p>
        </w:tc>
        <w:tc>
          <w:tcPr>
            <w:tcW w:w="701" w:type="dxa"/>
            <w:vAlign w:val="center"/>
          </w:tcPr>
          <w:p w14:paraId="1ADFFF34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2</w:t>
            </w:r>
          </w:p>
        </w:tc>
        <w:tc>
          <w:tcPr>
            <w:tcW w:w="1142" w:type="dxa"/>
            <w:vAlign w:val="center"/>
          </w:tcPr>
          <w:p w14:paraId="1E4E1BE6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35910E43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 w:hint="eastAsia"/>
                <w:color w:val="000000"/>
                <w:sz w:val="16"/>
                <w:szCs w:val="20"/>
              </w:rPr>
              <w:t>0</w:t>
            </w:r>
          </w:p>
        </w:tc>
        <w:tc>
          <w:tcPr>
            <w:tcW w:w="701" w:type="dxa"/>
            <w:vAlign w:val="center"/>
          </w:tcPr>
          <w:p w14:paraId="18DCF3AA" w14:textId="77777777" w:rsidR="0098772D" w:rsidRPr="001A3F6A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1A3F6A">
              <w:rPr>
                <w:rFonts w:eastAsia="等线" w:cs="Times New Roman" w:hint="eastAsia"/>
                <w:b/>
                <w:color w:val="000000"/>
                <w:sz w:val="16"/>
                <w:szCs w:val="20"/>
              </w:rPr>
              <w:t>3</w:t>
            </w:r>
            <w:r w:rsidRPr="001A3F6A">
              <w:rPr>
                <w:rFonts w:eastAsia="等线" w:cs="Times New Roman"/>
                <w:b/>
                <w:color w:val="000000"/>
                <w:sz w:val="16"/>
                <w:szCs w:val="20"/>
              </w:rPr>
              <w:t>1</w:t>
            </w:r>
          </w:p>
        </w:tc>
        <w:tc>
          <w:tcPr>
            <w:tcW w:w="1675" w:type="dxa"/>
            <w:vAlign w:val="center"/>
          </w:tcPr>
          <w:p w14:paraId="6F7C73A2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等线" w:cs="Times New Roman"/>
                <w:color w:val="000000"/>
                <w:sz w:val="16"/>
                <w:szCs w:val="20"/>
              </w:rPr>
            </w:pPr>
            <w:r w:rsidRPr="006A2A36">
              <w:rPr>
                <w:rFonts w:eastAsia="等线" w:cs="Times New Roman"/>
                <w:color w:val="000000"/>
                <w:sz w:val="16"/>
                <w:szCs w:val="20"/>
              </w:rPr>
              <w:t>Younus et al., 2014</w:t>
            </w:r>
          </w:p>
        </w:tc>
      </w:tr>
      <w:tr w:rsidR="0098772D" w14:paraId="3635B981" w14:textId="77777777" w:rsidTr="0098600E">
        <w:trPr>
          <w:trHeight w:hRule="exact" w:val="567"/>
          <w:jc w:val="center"/>
        </w:trPr>
        <w:tc>
          <w:tcPr>
            <w:tcW w:w="1985" w:type="dxa"/>
            <w:vAlign w:val="center"/>
          </w:tcPr>
          <w:p w14:paraId="32ECCD02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proofErr w:type="spellStart"/>
            <w:r w:rsidRPr="002459CD">
              <w:rPr>
                <w:rFonts w:eastAsia="等线" w:cs="Times New Roman"/>
                <w:i/>
                <w:iCs/>
                <w:color w:val="000000"/>
                <w:sz w:val="16"/>
                <w:szCs w:val="20"/>
              </w:rPr>
              <w:t>Plodia</w:t>
            </w:r>
            <w:proofErr w:type="spellEnd"/>
            <w:r w:rsidRPr="002459CD">
              <w:rPr>
                <w:rFonts w:eastAsia="等线" w:cs="Times New Roman"/>
                <w:i/>
                <w:iCs/>
                <w:color w:val="000000"/>
                <w:sz w:val="16"/>
                <w:szCs w:val="20"/>
              </w:rPr>
              <w:t xml:space="preserve"> </w:t>
            </w:r>
            <w:proofErr w:type="spellStart"/>
            <w:r w:rsidRPr="002459CD">
              <w:rPr>
                <w:rFonts w:eastAsia="等线" w:cs="Times New Roman"/>
                <w:i/>
                <w:iCs/>
                <w:color w:val="000000"/>
                <w:sz w:val="16"/>
                <w:szCs w:val="20"/>
              </w:rPr>
              <w:t>interpunctella</w:t>
            </w:r>
            <w:proofErr w:type="spellEnd"/>
          </w:p>
        </w:tc>
        <w:tc>
          <w:tcPr>
            <w:tcW w:w="735" w:type="dxa"/>
            <w:vAlign w:val="center"/>
          </w:tcPr>
          <w:p w14:paraId="41819EE4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/>
                <w:color w:val="000000"/>
                <w:sz w:val="16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14:paraId="24B97083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/>
                <w:color w:val="000000"/>
                <w:sz w:val="16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14:paraId="791E29B4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/>
                <w:color w:val="000000"/>
                <w:sz w:val="16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1532CF9C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/>
                <w:color w:val="000000"/>
                <w:sz w:val="16"/>
                <w:szCs w:val="20"/>
              </w:rPr>
              <w:t>2</w:t>
            </w:r>
          </w:p>
        </w:tc>
        <w:tc>
          <w:tcPr>
            <w:tcW w:w="716" w:type="dxa"/>
            <w:vAlign w:val="center"/>
          </w:tcPr>
          <w:p w14:paraId="595358D4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/>
                <w:color w:val="000000"/>
                <w:sz w:val="16"/>
                <w:szCs w:val="20"/>
              </w:rPr>
              <w:t>1</w:t>
            </w:r>
          </w:p>
        </w:tc>
        <w:tc>
          <w:tcPr>
            <w:tcW w:w="701" w:type="dxa"/>
            <w:vAlign w:val="center"/>
          </w:tcPr>
          <w:p w14:paraId="6D83AFF4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/>
                <w:color w:val="000000"/>
                <w:sz w:val="16"/>
                <w:szCs w:val="20"/>
              </w:rPr>
              <w:t>1</w:t>
            </w:r>
          </w:p>
        </w:tc>
        <w:tc>
          <w:tcPr>
            <w:tcW w:w="1142" w:type="dxa"/>
            <w:vAlign w:val="center"/>
          </w:tcPr>
          <w:p w14:paraId="700215E7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/>
                <w:color w:val="000000"/>
                <w:sz w:val="16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1B0F3F46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2459CD">
              <w:rPr>
                <w:rFonts w:eastAsia="等线" w:cs="Times New Roman"/>
                <w:color w:val="000000"/>
                <w:sz w:val="16"/>
                <w:szCs w:val="20"/>
              </w:rPr>
              <w:t>3</w:t>
            </w:r>
          </w:p>
        </w:tc>
        <w:tc>
          <w:tcPr>
            <w:tcW w:w="701" w:type="dxa"/>
            <w:vAlign w:val="center"/>
          </w:tcPr>
          <w:p w14:paraId="32FB19C0" w14:textId="77777777" w:rsidR="0098772D" w:rsidRPr="001A3F6A" w:rsidRDefault="0098772D" w:rsidP="0098772D">
            <w:pPr>
              <w:ind w:rightChars="40" w:right="96"/>
              <w:jc w:val="center"/>
              <w:rPr>
                <w:rFonts w:eastAsia="微软雅黑" w:cs="Times New Roman"/>
                <w:b/>
                <w:bCs/>
                <w:sz w:val="16"/>
                <w:szCs w:val="20"/>
              </w:rPr>
            </w:pPr>
            <w:r w:rsidRPr="001A3F6A">
              <w:rPr>
                <w:rFonts w:eastAsia="等线" w:cs="Times New Roman"/>
                <w:b/>
                <w:color w:val="000000"/>
                <w:sz w:val="16"/>
                <w:szCs w:val="20"/>
              </w:rPr>
              <w:t>17</w:t>
            </w:r>
          </w:p>
        </w:tc>
        <w:tc>
          <w:tcPr>
            <w:tcW w:w="1675" w:type="dxa"/>
            <w:vAlign w:val="center"/>
          </w:tcPr>
          <w:p w14:paraId="6617B2DD" w14:textId="77777777" w:rsidR="0098772D" w:rsidRPr="002459CD" w:rsidRDefault="0098772D" w:rsidP="0098772D">
            <w:pPr>
              <w:ind w:rightChars="40" w:right="96"/>
              <w:jc w:val="center"/>
              <w:rPr>
                <w:rFonts w:eastAsia="等线" w:cs="Times New Roman"/>
                <w:color w:val="000000"/>
                <w:sz w:val="16"/>
                <w:szCs w:val="20"/>
              </w:rPr>
            </w:pPr>
            <w:r>
              <w:rPr>
                <w:rFonts w:eastAsia="等线" w:cs="Times New Roman" w:hint="eastAsia"/>
                <w:color w:val="000000"/>
                <w:sz w:val="16"/>
                <w:szCs w:val="20"/>
              </w:rPr>
              <w:t>Present study</w:t>
            </w:r>
          </w:p>
        </w:tc>
      </w:tr>
    </w:tbl>
    <w:p w14:paraId="7E741783" w14:textId="77777777" w:rsidR="005C7144" w:rsidRDefault="005C7144" w:rsidP="005C7144"/>
    <w:p w14:paraId="46B6ED6F" w14:textId="77777777" w:rsidR="005C7144" w:rsidRDefault="005C7144" w:rsidP="005C7144">
      <w:r>
        <w:br w:type="page"/>
      </w:r>
    </w:p>
    <w:p w14:paraId="556113EE" w14:textId="5D57EDEC" w:rsidR="00A46842" w:rsidRDefault="00A46842" w:rsidP="009538C0">
      <w:pPr>
        <w:jc w:val="center"/>
        <w:rPr>
          <w:lang w:eastAsia="zh-CN" w:bidi="ar"/>
        </w:rPr>
      </w:pPr>
      <w:r>
        <w:rPr>
          <w:rFonts w:eastAsia="宋体" w:cs="Times New Roman"/>
          <w:b/>
          <w:bCs/>
          <w:color w:val="000000"/>
          <w:lang w:bidi="ar"/>
        </w:rPr>
        <w:lastRenderedPageBreak/>
        <w:t>Supplementary Table S</w:t>
      </w:r>
      <w:r>
        <w:rPr>
          <w:rFonts w:eastAsia="微软雅黑" w:cs="Times New Roman" w:hint="eastAsia"/>
          <w:b/>
          <w:szCs w:val="21"/>
          <w:lang w:eastAsia="zh-CN"/>
        </w:rPr>
        <w:t xml:space="preserve">4 </w:t>
      </w:r>
      <w:r w:rsidR="009538C0" w:rsidRPr="009538C0">
        <w:rPr>
          <w:rFonts w:eastAsia="微软雅黑" w:cs="Times New Roman" w:hint="eastAsia"/>
          <w:szCs w:val="21"/>
          <w:lang w:eastAsia="zh-CN"/>
        </w:rPr>
        <w:t>Sequences used in the ph</w:t>
      </w:r>
      <w:bookmarkStart w:id="6" w:name="_GoBack"/>
      <w:bookmarkEnd w:id="6"/>
      <w:r w:rsidR="009538C0" w:rsidRPr="009538C0">
        <w:rPr>
          <w:rFonts w:eastAsia="微软雅黑" w:cs="Times New Roman" w:hint="eastAsia"/>
          <w:szCs w:val="21"/>
          <w:lang w:eastAsia="zh-CN"/>
        </w:rPr>
        <w:t>ylogenetic tree</w:t>
      </w:r>
    </w:p>
    <w:p w14:paraId="08CC69B0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&gt;PiGSTd1</w:t>
      </w:r>
    </w:p>
    <w:p w14:paraId="24FF34E5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MYSIRSLAFMFLVVLGNAAARSKSSRMPAQAIKLYYLPPSPPCRAVMMTARALGLDLNLVLTNIMEGAHMTPEYIKMNPQHTVPTMDDNGFILWESRAIMAYFVNAYGRDDSLYPKNPRLRAVVDQRLNFDIGTLFPRYIDVYMPVLFKGEEMSQEAVDKLNEALGWLNTIMEGKTFVAGDNLTIADISIVITFTNLDAFDYDFSEYENLTQWFERTKKALEPYGYMEIDHAGGQILASFLKKD</w:t>
      </w:r>
    </w:p>
    <w:p w14:paraId="6D9CF241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&gt;PiGSTd2</w:t>
      </w:r>
    </w:p>
    <w:p w14:paraId="3906A93D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YTPVASHFNFFINVKTQTDRMPIDFYYTPGSPPCRSVLLTAKALGLELNLKTLDLHHGEHMKPEFIKLNPQHCVPTLVDGDLVLWESRAIIVYLAQAYGKDDSLLPKDPKKQALVNQRLQFDVSTLYPAFSDQYYPWIFAGVPKSDDKEKKIHDALGFLDIFLGSSTWAAGDSVTVADLALVASISTIEAVGVDLSKYANVSKWFEKCKTTLVGYQEFNQKGIDGFKIMVANLTKK</w:t>
      </w:r>
    </w:p>
    <w:p w14:paraId="4F976C4A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&gt;PiGSTd3</w:t>
      </w:r>
    </w:p>
    <w:p w14:paraId="7F2238A2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MPDLYYVPGSAPCRAVLLTAKALNLNLNLKLVDLHHGEHLKPEYLKLNPQHTVPTLVDDGFSIWESRAIITYLVNKYGKGSTLYPEEPKARALVDQRLYFDIGTLYQRFADYFYPQVFGGAPADKEKAAKIEESLKLLDQFLEGQKYVAGPNLTVADLSLIAGVSSFEASDIDFKKYNNIKRWYETVRATAPGYQEANEKGLEAFKALVNSMKK</w:t>
      </w:r>
    </w:p>
    <w:p w14:paraId="5EE39251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&gt;PiGSTe1</w:t>
      </w:r>
    </w:p>
    <w:p w14:paraId="5B7103D1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MPVLYKSDASPPARTVLMVSELLGVVLELRELNPVLREQDAPPYRQKNPMRTVPVLDEGDFSLADSHAIVLYLIAKYGKPEHMYLYPDDIRIRARIHLILFFDCGVLFPRLRTVMAPTYGGKLGELSKRMIHNIDDAYQMLEEYLNDGSYLAGDAMTIADLSVLTTTSSLHGLHPVDEKRFPKLTRWLENMNQKEVCQRINAPGSQLHVEGLKALMAHHRENQKSKL</w:t>
      </w:r>
    </w:p>
    <w:p w14:paraId="19AC5354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&gt;PiGSTe2</w:t>
      </w:r>
    </w:p>
    <w:p w14:paraId="03056E4C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MVLTLYKIDASPPVRAVFMTIEALNIPGVDYVNVNLLEREHLKDDFVKINPQHTVPTLKDDDFVLWDSHAIAGYLVAKYGADDSLYPNDPKRRALVDQRLHFDTGILFPSLRGTVEPIFFWGEKSPRPENLEKIEKAYGFTESFLTSPWLVGGEVTLADICCVATISSMNEVLPIDGNKYPNLVGWLERCEKEIFYKKGNESGLLQFRQLLKSKLQ</w:t>
      </w:r>
    </w:p>
    <w:p w14:paraId="0265169B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&gt;PiGSTo1</w:t>
      </w:r>
    </w:p>
    <w:p w14:paraId="7B20E63D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ITSTLTFAVHVIMSSFRVLAPVARLLENAFPDRNMASKAVKGKVNFNSKHLRRGDPMPPYTGKLRVYNMRYCPYAQRTLLALIAKDIDFEVVNIHLMDKPEWFLARSAFGKVPALEVADGVTIYESLVTVEYLDDAYPQRPLLPKDPVTKAYDKIIIEATGPIHGLFYRILRTPESVTNEHVEAYHKALKFIEDQIKARGNKFLGGSKPGYADYMVWPWFERIINSDLDGRLKIDGQKFKVLSEYINHMLQDPVVSQYIVPKEVMSQFIIPYRSGDFANINYDIMIEE</w:t>
      </w:r>
    </w:p>
    <w:p w14:paraId="382DB043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&gt;PiGSTo2</w:t>
      </w:r>
    </w:p>
    <w:p w14:paraId="4BCFC126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MSEKHLQTGDALPTYPGKLRLFAMRFCPYAERSVLVLNAKKLSYELVFINLDHKPEWIFKYSPKGTVPALEYEEGKAIFDSNIINVYLDEKYPDISLQSADPLRRAQDKMLVENFASAQSAYYTAAFNSQALQPSNVENYHKGLELLQKEIETRGTKFLNGDEPGLVDYTLWPFLERFEALPLIGKSEFAFDKDKYAALIAYMNVMKSAPAVQAYRLAPETHAKFTESRAKGDPDYNMLDSSDTVCCMRPRKKKE</w:t>
      </w:r>
    </w:p>
    <w:p w14:paraId="7C319B3A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&gt;PiGSTo3</w:t>
      </w:r>
    </w:p>
    <w:p w14:paraId="161D0AC4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MSYYQHKSSEAPPPPPLPPGQLRLYHVHMNPYAHRVRLVLEAKRVPYELHALDPLRLPDWFREKNPRLKIPVLEVPTPQGDRCLFESIVICDYLDERYPQNPLHSSDPLVKAQDRLLIERFNELIKGSLECFDTNFTFGGDQILQTVDVFEKELAARGTPYFGGSSAGMLDYMVWPWLERLCLLRCLRPRAFDAKRDAFPHMSQWGHAMQCEAVVKQLASSPERYLQYYRSARAHAMGYCL</w:t>
      </w:r>
    </w:p>
    <w:p w14:paraId="7332BD11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&gt;PiGSTo4</w:t>
      </w:r>
    </w:p>
    <w:p w14:paraId="7C8C3A65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NILPVIKVIENLSVAMATNQEHVKLLGATGSPFVCRVQIALKLKGIEYEFVEENLATKSEQLLKYNPVHKKVPVFVHNEKPISESLVILEYIDEVWKQNPILPSDPHQRALARFWSKFIDDKIVSTSFKSVFSLDEKEREKNIEEATEALHFLENELKDKYFGGEEFNFVDIAAVFVAFWVPLVQDITELQLFTAEKFPKLYNWSQEFLDHPVVKETLPPREPLFAFFKGRYESLLAASK</w:t>
      </w:r>
    </w:p>
    <w:p w14:paraId="2AA93366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&gt;PiGSTs1</w:t>
      </w:r>
    </w:p>
    <w:p w14:paraId="38258987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MSKKLLYFSIGGIAEYIRYMLHYGGHNFEDVRFDYKKWPIKEVKDSLPYGQLPLYEEGDRKLNQSIAISRYIASQTGLLPSDPWEQAILDAAVLNVNDFRLKSYSYFIEKDETKKEQIKKEFLTDSVDFYLSRFEKELKDNNGHFGGKLSWADFYLVGMLEGINLAMNVQLEKNYPSITALMKEIPSLPGVKEYVAKRGPYVFPA</w:t>
      </w:r>
    </w:p>
    <w:p w14:paraId="1319BFBC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&gt;PiGSTs2</w:t>
      </w:r>
    </w:p>
    <w:p w14:paraId="5DDD51E8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lastRenderedPageBreak/>
        <w:t>MSKVEFYYFPIKALGEPVRLLLSYGGQEFEDNRVVPEKWPEFKPKTPFGQMPFLVINGKQYAQCTPICRYLGRKYGLAGADLEEDFEIDQNVELVHDLRAKAAQVQYEEDAATKAKRHEKYTREIYPNLLTKLDEIIRKNNGHLALGKLTWGDFIFAGIYEYLKVMLQAPDLDEKFPSLRALEQAVLNLPKVKEYVAKAPKCDY</w:t>
      </w:r>
    </w:p>
    <w:p w14:paraId="0E9C1D7B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&gt;PiGSTt1</w:t>
      </w:r>
    </w:p>
    <w:p w14:paraId="1623B640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MGKMTLKLYYDLMSQPSRALYILLKTVNCKFESKYVDLRKGEHYSDEFTKVNRIQRVPVIDHNGFVLTESVAIYKYLSREGIVPESLFPKESQQQARVEEFLEWHHIGLRLHTAMYFRAVYLDPIIFNRKNTPEQTVGYQRRMETCLEDFSTKWLGRGHAFVVGDKVTVADLVAACELEQPRMAGYDPREKFSNIAEWYERVRSYFNPHYDEAHVIVNKVIAKNNKTNAKL</w:t>
      </w:r>
    </w:p>
    <w:p w14:paraId="7313826C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&gt;PiGSTz1</w:t>
      </w:r>
    </w:p>
    <w:p w14:paraId="4E7F6CE2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MAKPVLYSYWRSSCSWRVRIALNLKEIPYDIKAVSLIKGGGEQHCNEYRDVNPMEQVPSLCIDGHTFIESLSIMHYLEETRPQRPLMPQDCFKRAKVREICEVISSSIQPLQNLIVLIYVGEEKKKEWAQHWITRGFRAVEKLLSASAGKYCVGDEITLADCCLVPQVFNARRFHVDLRPFPIILRIDRELEQHPAFRAAHPSAQPDCPPEVAK</w:t>
      </w:r>
    </w:p>
    <w:p w14:paraId="0980F97D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&gt;PiGSTu1</w:t>
      </w:r>
    </w:p>
    <w:p w14:paraId="33EFECA7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MVLKLYAVSDGPPSLSVRQALARLQIPYELIDVNFNAGDHMTPQYALMNPQKEIPVLDDEGFFLSESNAILQYVCDKFQPGGPLYPADPKDRAIVNHRLCFNLSTYYANISAYTMAPIFFDYERTPFGLKRVNMALDVFETYMERLGTSHAAGDHLTIADFQLINSTMTLEAVDIDFSKYKRITKWYNDFKSNYPDLWKISADAMKIIQHFAANPPDLSHLNHPIHKARKTNK</w:t>
      </w:r>
    </w:p>
    <w:p w14:paraId="16569E02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&gt;PiGSTm1</w:t>
      </w:r>
    </w:p>
    <w:p w14:paraId="13F87651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MSSFIFSFDDPAVQSYAFYSGVLALKTLGMSVLTAKVRHSKKVVANEEDAKLDKKAVIKFDDPDVERVRRAHLNDLENIPAFWLLGGLYLTTGPPASTAINLFRVYTAGRIVHTLVYAIKPLPQPARGIAYGIPFFIMVFMGVKVIIYYSKSL</w:t>
      </w:r>
    </w:p>
    <w:p w14:paraId="3DDFAEC2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&gt;PiGSTm2</w:t>
      </w:r>
    </w:p>
    <w:p w14:paraId="49401E32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MAAIPFDNPAVQSFILYSAILAIKLLILSPITGFTRIIKRSFANPEDSKFLGGRVKTDDRVERFRRAHLNDLENIPAFWILGALYLTTGPNVVWATQLFRVYAAARVSHTIFHAIYPVLQIRGLSFTTALLINAYMSVQVILQYITAL</w:t>
      </w:r>
    </w:p>
    <w:p w14:paraId="3BD33636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&gt;PiGSTm3</w:t>
      </w:r>
    </w:p>
    <w:p w14:paraId="30D38B7C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MVSLSDPAVQSYALYSTILALKVLAMAFLTARARYSKKVFANEEDAVATKGKVKYDDPDVERVRRAHRNDLENIPAFWILGALYLTTGPAASTAANLFRAYTAGRLIHTFVYAIKPMPQPARGIAFGVPLFIMIFMGFKVITFYASAL</w:t>
      </w:r>
    </w:p>
    <w:p w14:paraId="3E9AF408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&gt;PxGSTd1</w:t>
      </w:r>
    </w:p>
    <w:p w14:paraId="5990A488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 xml:space="preserve">MPVEPIKLYYFPPSPPCRAVMMAAKAMGIELEMVLTNIIEGEHMTPEFLKMNPQHTIPTIDDNGFILWESRAIIQYLANAYGRDDSLYPKNPRLRAMGDQRLNFDLGTLVSRYLNLYSPVLHGEPFSDDMDAKLKEALGWFNTMLEGRAFSAGDNLTVADISIVVVFSNLEAFGYDFTAYDNVSKWFERTKKALEPHGYKEIDQAGAQMLASFIKKD </w:t>
      </w:r>
    </w:p>
    <w:p w14:paraId="1D04D624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&gt;PxGSTd2</w:t>
      </w:r>
    </w:p>
    <w:p w14:paraId="5D97E9A9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MPDLYYVPGSAPCRAVLLTAKALNLNLNLKLVDLHHGEQMKPEYLKLNPQHTVPTLVDDGLAIAESRAILTYLVNKYGKGSTLYPEDPKARAIVDQRLYFDIGTLYQRFGDYFYPQLFGGAPEDKEKLAKVDEALKFLDTFLEGQKYVAGNNLTVADLSLVASVSSFEAANIDFLKYGNVKRWYETVKATAPGYEEANGKGLEAFKGLVNSIMKK</w:t>
      </w:r>
    </w:p>
    <w:p w14:paraId="27EBD648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&gt;PxGSTd3</w:t>
      </w:r>
    </w:p>
    <w:p w14:paraId="1D88527D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 xml:space="preserve">MAIDLYLTPGSAPCRLVLLTAAALNIQLNLNHVDLRAGEQFSPDFLKLNPQHTIPTIVDQGFALWESRAISRYLVNKYGHGSTLYPEDPQSRALVDQRLDFDLGTLYPKFADYFYPQVFGSAPADPEKLKKLHEVLGFLDIFLGDEKYAAGSDLTIADLSLVATVSTIDAAGISLDDFPNIHRWFELVKSTAPDYENANGKGIKAFKELVAQLNAKTEL  </w:t>
      </w:r>
    </w:p>
    <w:p w14:paraId="11D14015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&gt;PxGSTd4</w:t>
      </w:r>
    </w:p>
    <w:p w14:paraId="239421B9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 xml:space="preserve">MPAIDLYEMPSSAPCRAVKLTARALGVPVKLHLVDLMAGEHLKPEFTKINPQHTIPTIVDDGFTLWESRTIMRYLVNKYGKGSSLYPEEPKARALVDQRLDFDLGTLYDRYAVYFYPQIFGTAPENPELLKKLHEALAHLNHFLGESKYAAGPNLTIADLTLVVTVSTIDLWEIIDFKQYPNIDKWYEHLKSSVEGYEEENLAGLGKFRAFIKEFKAKKAAAK </w:t>
      </w:r>
    </w:p>
    <w:p w14:paraId="04DE839D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&gt;PxGSTd5</w:t>
      </w:r>
    </w:p>
    <w:p w14:paraId="676BC37F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 xml:space="preserve">MPAIELYEMQGSAPCRAVRLTARALGKPLTVHHLDLMAGEHLKPEFVKINPQHTIPTIVDDGFALWESRTIMRYLVNKYGKGSSLYPEEPKARALVDQRLDFDLGTLYAKYAVYFYPQVFGTAPENAEDLKKLNEALAHLNTFLGESKYAAGSNLTIADFSLVATISTIDVSDIVDLKQYPNIVKWYEHLQSSVEGYEEENLAGLENFRSFIKEFKAKKAAAK </w:t>
      </w:r>
    </w:p>
    <w:p w14:paraId="2C37D872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&gt;PxGSTe1</w:t>
      </w:r>
    </w:p>
    <w:p w14:paraId="75776A2C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lastRenderedPageBreak/>
        <w:t xml:space="preserve">MMRKLLFRNSPTDLVRCKSITLYGDEISPPVRFVQMTADLLGIQYKFKKVDLFKQENKQDFFKKINPLQKVPALKVGDTVITDSHAIAMFLCENSDGQTLYPDDPIIRPIVQQMMFFNSSTLFNIDSTIYSNFFAGSESIDANLVKDWTLALDYLEYQLRKHEWLAYDKMSLCDLCCGATVSTLQLLIPPTEKHKKVNRWIKRLEEIPCHSINKIGLDRLQFLIDQIKDVAH </w:t>
      </w:r>
    </w:p>
    <w:p w14:paraId="0131153F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&gt;PxGSTe2</w:t>
      </w:r>
    </w:p>
    <w:p w14:paraId="5308BDB8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 xml:space="preserve">MSKLLLYKVDGSPPSNSILMIAHLLNLDMDYKEPDLLRLEHRSPEFKKINPMGTIPVLKDGNFVLAESHSILKYIVEKYGGPPRSTLYPCARRPRAAVDERMHFDTGVLFISLSSVVKASIFGDQPAVTPEQLASIESSYATLELYLERSRFVAADHLTIADFGVLSTTLALRHILPIDANKFPKISAWLSQLEEEAFVKNVGAPNMEKFKAILYSSWERNKSKMAR </w:t>
      </w:r>
    </w:p>
    <w:p w14:paraId="11631FA7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&gt;PxGSTe3</w:t>
      </w:r>
    </w:p>
    <w:p w14:paraId="22C20683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 xml:space="preserve">MPLILYVSDASPPARAVLMLAEILQLEFDKQYINPVLREQDSPEMTQKNPMRTVPTLEDGEFCLADSHAIILYLMEKYGQNHRNLYPEDLRVRSTIHQRLFFDCSILFPRLRAIMAPTFLGKLSQPSGSMVTNIEDAYRTLEAYLSQSKYLAGPEMTIADISAVATVSGLDGLHPIDEKRYPNTREWLVNMSRKTFYRKCNAQGNEMLISLLKSSMENNKQNDKKAKL </w:t>
      </w:r>
    </w:p>
    <w:p w14:paraId="088095F4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&gt;PxGSTe4</w:t>
      </w:r>
    </w:p>
    <w:p w14:paraId="48055442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 xml:space="preserve">MGLTVYKIDWSPPARAVIMTLEALNITDAELVDVSLLDGKHMSEEYLKMNPQHTVPVIKDGDFVLWDSHAICAYLVDKYGKDDSLYPKDLQKRAVVDQRLHFDTGILFPSVRGAAEPVLFDWEPTFNPEKLKVIQSGYDFLEKFLDHSYLAGDHLTIADICAGATVSSMNVIVPIAANRYPKISAWLDRLNSIEYFSRINGNGIKIITALFESKLNKSKK </w:t>
      </w:r>
    </w:p>
    <w:p w14:paraId="0F7E3EAC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&gt;PxGSTe5</w:t>
      </w:r>
    </w:p>
    <w:p w14:paraId="79370607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 xml:space="preserve">MVLTLYKLDASPPARAVMMTLEALGIRDVEMVDVNLFEGAQFTEEYVKMNPQHTIPALKDDDFAIWDSHAICPYLVSKYGQDDSLYPQDPQRRAVIDQRLHFDSGILFPSLRATVAPVLFLGERSFKPEGLQAIKAGYDFLEKFLDKPYCAGDQLSIADICTSATVSSMSAALPIDADTYPNITAWLDRLSKEEFYTKVNLPGLQQFSGALKSKLL  </w:t>
      </w:r>
    </w:p>
    <w:p w14:paraId="4EEF2790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&gt;PxGSTo1</w:t>
      </w:r>
    </w:p>
    <w:p w14:paraId="47CDA43E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 xml:space="preserve">MSEKHLQTGDALPPFGGKLRLFAMRFCPYAERSVLVLNAKNIPYDLVFINLDQKPEWIFNFSPRGAVPALEYEQGKGIFDSNVINVYLDEKYPEVPLQAADPLRRAQDKLIVENFSAAQSAYYTAAFNAQALQPSHLENYHKGLELLQKELETRGTKFLHGDQAGLVDYTLWPFLERFEALPLLGKSEYAIDKSKYDILLTYMESMKQVPAVKTYYLSADMHAKFTESRVKGDPNYNMLDSSAEVCCFRPRKKKE </w:t>
      </w:r>
    </w:p>
    <w:p w14:paraId="3722ABB3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&gt;PxGSTo2</w:t>
      </w:r>
    </w:p>
    <w:p w14:paraId="4821CF50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MSTRGIKFNTKHLRKGDPLPPYNGKLRLYNMRYCPFAQRTVLALNAKDIDYEVVNINLFEKPEWLTSKSAFGKVPSLEIKEGLSIYESLVTVEYLDEVYPQRPLLPKDPVQRALDKIIVEACTPIQGLFIKLIKFPESISEDTVAAYHKALHFLQEQLQSRGTRFFGGDQPGFVDYMIWPWFERVLPYQKVESRVQIDAGKFKLLLEYLQNLKQDPVVKQYLIEDEVLFKFLEPYKTGGEPNYDLLLEA</w:t>
      </w:r>
    </w:p>
    <w:p w14:paraId="541B0F5F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&gt;PxGSTo3</w:t>
      </w:r>
    </w:p>
    <w:p w14:paraId="2D298B27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 xml:space="preserve">MSFYYQERPAGPTPPGPLSNKLRLYHVDMNPYGHRVLLILDAKKVPYEVCKLDPLRLPEWFREKNPRLKIPVLEIPTDQGDKYLFESIVICDYLDERYTRNPLHSRDPFVKAQDRLLIERFNELIKGSLECFDTNFAFGNEQIIQTVNIFEKELESRGTVYFGGDRPGMLDYMIWPWIERLYMLRCLNPTKFDEKRHIFPNFADWGDQMQLDEVVKKHASSPEDNFEYYKNARAHSMGYYL </w:t>
      </w:r>
    </w:p>
    <w:p w14:paraId="2DCC1044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&gt;PxGSTo4</w:t>
      </w:r>
    </w:p>
    <w:p w14:paraId="0898C3EB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MSTRGIKFNTKHLRKGDPLPPYNGKLRLYNMRYCPFAQRTVLALNAKNIDYEVININLFDKPAWLTSKSAFGKVPSLEIKEGLSIYESLVTVEYIDEVYPQRPLLSKDPVQRALDKIIVEACTPIQNLYIKLIRFPKTFTEDTVTAYNKALEFLQEQLKIRGTKFFGGAEPGFVDYMIWPWFEQVLSYQKIDSRAKIDAEKFKTLLDYLQHLKQDPVVKQYLIEEDVLFKFLEPYKTGGEPNYDLMLDA</w:t>
      </w:r>
    </w:p>
    <w:p w14:paraId="67A0BF39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&gt;PxGSTo5</w:t>
      </w:r>
    </w:p>
    <w:p w14:paraId="1CD4D808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 xml:space="preserve">MTEKHLQTGDALPPYNGRLRLFAMRFCPYAGRCVLVLNAKNIPYDVVYINLTKKPEWIFNFSPKGAVPALEYEQGKALFDSNVINTYLDEEYPEVPLQASDPLRKAEDQLVVENFNTVITAYFTAAYNPQGLQPSHPEIFHRGLEQLQKELETRGTEFLHGEEVGMVDYTLWPFLERFNTLPLGNAEFALDKSNYETLLTYMESMKQLPAVMSNYLPPDIYAKFTDSFVTGDPDYNMLLSNDEGC </w:t>
      </w:r>
    </w:p>
    <w:p w14:paraId="2C707B15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&gt;PxGSTs1</w:t>
      </w:r>
    </w:p>
    <w:p w14:paraId="722E95BD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 xml:space="preserve">MAKKLHYFDVNGIGESIRYILHYGGQKFEDVRYQISGWPDKKVKDALPFGQLPLYEEGDRSLHQSLAIARYVASQSKLLPNDLWEQAVVDSYVMTIYDFWFTKVIPFVKETDAAKKATLKKEILDESIHFFFSRFDKVLKEHNGFFIGKLTWAEFILVGIIEAGNLFLDYEIEKNYPHVKAAVQKVLTLPGVKEYIAKRKVYAL </w:t>
      </w:r>
    </w:p>
    <w:p w14:paraId="00336DF3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&gt;PxGSTs2</w:t>
      </w:r>
    </w:p>
    <w:p w14:paraId="500DA12C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lastRenderedPageBreak/>
        <w:t xml:space="preserve">MPVVKFYYFPIKALGEGPRLLLAYGGQEFQDIRVDKESWPEFKPKTKYGQMPILEIDGKQYAQSAAICRYLASRYGLTGADAEQNFEIDEAVDFFNDIRAKAAQVHYEEDEKVKEKRHETYSQTVYPDLLGKLHDIVQRNNGHLAANKLTWADFYFAGVYDYMKVMLRRPDLDQQYPGFAKVYETVYSLPKVKAFADAAPKTDF  </w:t>
      </w:r>
    </w:p>
    <w:p w14:paraId="35ED0109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&gt;PxGSTt1</w:t>
      </w:r>
    </w:p>
    <w:p w14:paraId="604D7548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 xml:space="preserve">MSQPSRAVYILLKKSNINFEPKYVDLRKGVHYTDEYSNNINRFKKVPVIDHNGFILTESVAIIRYLGRENVLPEALFPRADKVLNTRLDEFLEWQHLGLRAPLAMYFRVVMFSPDSEKIPSYQKRMETALDEFSTLWLGRGNQYILGDTATVADLLAACEVEQPRMTGYDCTANYPVIREWMDRVRSYFNPHYAEASSIVEKIAAKRIPMKKPTAKL </w:t>
      </w:r>
    </w:p>
    <w:p w14:paraId="16994225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&gt;PxGSTu1</w:t>
      </w:r>
    </w:p>
    <w:p w14:paraId="108B4A01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 xml:space="preserve">MVLKLYAVSDGPPSLSVRQTLAALQLPHELVSVNYGAGEHLTEGYAQMNPQKEIPVLDDDGFFLSESNAIMQYLCDKYKRDSPLYPTEAKARAIINQRMCFNLASYYANISAYTLAPIFFDYERSSLGLKKVHLVLEVFDTYLARLGARHAAADHLTIADFPLVNSTMTLEAINVDFSKYERVRKWYNDFKRNYPDLWKISEDAMKELKQFSAHPPDLSNLNHPFHPIRH </w:t>
      </w:r>
    </w:p>
    <w:p w14:paraId="4AA2C38E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&gt;PxGSTz1</w:t>
      </w:r>
    </w:p>
    <w:p w14:paraId="61350B74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MAKPVLYSYWRSSCSWRVRIALNLKEIPYDIKAVSLIKGGGEQHCNEYREVNPMEQVPSLCIDGHTLIESLSILHYLEETRPQRPLMPQDCYKRAKVREICEVISSGIQPLQNLVVLIYVGEEKKKEWAAHWMTRGFRAVERLLSGSAGKYCVGDEITLADCCLVPQVFNARRFHVDLRPFPIILRIDRELEHHPAFRAAHPSTQPDCPPEAAK</w:t>
      </w:r>
    </w:p>
    <w:p w14:paraId="4B055E6C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&gt;PxGSTz2</w:t>
      </w:r>
    </w:p>
    <w:p w14:paraId="280423B0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MASPAVLHGFFASSCTWRVRAALVLKSIPFEERHVDIVQLKTHLSDQYQAVHPAQKVPALEIDGTTLVESMAILQYLEDTRPRPALAPAAPLPRARMREIVETIVSGIQPLQNVGVRGLLGSDEEYSAFSRGAARRALQTLEALLARSAGQYCVGDQLSMADLCFVPQLFNAVGRLKLDISDLPTISKLYAKLSKEEIFMKTHPRTVKHLSET</w:t>
      </w:r>
    </w:p>
    <w:p w14:paraId="41D9D13B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&gt;CpGSTd2</w:t>
      </w:r>
    </w:p>
    <w:p w14:paraId="5C3CAA69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MRSFTFFTIFLVIYVNGTAAARSRMPAQPIKLYYLPPSPPCRAVMMLAKVMGLELDLEITNIMIGEHKTPEFLKMNPQHTIPTMDDNGFILWESRAIMAYLVNAYGRDDSLYPKNPRLRALVDARLNFDLGTLFLRYLNLYAPMLFHGEEYNEESAAKLDEALGWLNSMLEGRAFVAGDNMTIADITIVVTLTNLDALSYDFSAHDNVTKWFERMKKALEPYGYKDIDYEGAQVLASFIKKN</w:t>
      </w:r>
    </w:p>
    <w:p w14:paraId="1E626027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&gt;CpGSTd3</w:t>
      </w:r>
    </w:p>
    <w:p w14:paraId="3F0F821F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MPIDLYYLPYSPPCRPVLVLADALKLKLNLKELNTRAGEHLTPEFKKINPQHCLPTLVDDDLTLWESRAILTYLASKYGDGSLYPADHKLRAAVDQRLYFDMGTLYQTFTDYLYPQLFGNQPADEEKLKKLEEALEFLNIFLEGKPWVAGSTLTVADYSIICTVNSIIALDVDVYKYPNIKEWYERAKSSMPGFNVSEQVIELLKKLFQDFKAKNTSV</w:t>
      </w:r>
    </w:p>
    <w:p w14:paraId="50FFC3D1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&gt;CpGSTd4</w:t>
      </w:r>
    </w:p>
    <w:p w14:paraId="7F07F99F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MDLYYTPGSAPCRLVLLVAAALDIQLNLKELNLQAGEHMTTEFLELNPQHTVPTLVDDGFALWESHAICRYLIRKYNNRELYPEDIQIRALIDQRLDFDLGTLYPRFRNFFYPQVFAGKPANESLFRNLKESLDIFNSFLKGHKYAVGDTLTLADLSLVATVSTLEAAGVSLESYPRVERWFELVKSTAPAYEEANEKGLIKFKALVANFKAKTEL</w:t>
      </w:r>
    </w:p>
    <w:p w14:paraId="70003AA6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&gt;CpGSTe1</w:t>
      </w:r>
    </w:p>
    <w:p w14:paraId="53D6F61A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MVLTLYKLDASPPVRAVKMVIAAINLPDVEYVDVNLLQGDHLKEDYIKINPQHTVPTLADDDFVIWDSHVIATYLINMYADNDSLYPSDPKTRALIDQRMHFDCSILFPPIREAVGPVIFGNDKAFQPEVLHKIQSGYEFTEKFLTGEWLAGDDLSVADICCVATISTSNEILPIDETLFPKLAEWMKRCSELEIYKNENEPGLNIFSQILKSKLA</w:t>
      </w:r>
    </w:p>
    <w:p w14:paraId="78AC30C3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&gt;CpGSTe2</w:t>
      </w:r>
    </w:p>
    <w:p w14:paraId="00D7A992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MVKLYKLDGSPPARACMIACELFNVPVELIDVNLMAGEHLTPEFLKKNLLHTVPTLEDGSLVIHDSHAALMYLADVYGKQESFYPKETKQRAHVNQKLFFNSTILFPRMRNTTYPIFMEGMTEIPQKNLDAIEEAYGFVEEFLSRTKYLAGDNITIADIAAYPTVTSLLIFLELNAQKYPKTQAWLKDLEKLPYVQKGNAKGLEDLSNFIKSKLG</w:t>
      </w:r>
    </w:p>
    <w:p w14:paraId="6C90FBE9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&gt;CpGSTe3</w:t>
      </w:r>
    </w:p>
    <w:p w14:paraId="111D0A7E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MRAILYHSNSSPPSRAVKMVAGILKVQLEERYLNPVARDQDTPELIEKNPMRSIPMLDEGDYWIADSHAIIVYLFEKYAKPEHQHLYPSDIRKRATINQRMYFECGILFPRLRSVMAPTFWGKLTELSKSMKSNIEDAYRTLEAYLSRNLYVADDVLTLADISIVTTVSTMDGIYSVDGKRYPKLKQWLQTMSQKDFCQKYNEPGREELVTVLVTMMDNNKHNQRAKL</w:t>
      </w:r>
    </w:p>
    <w:p w14:paraId="2228318F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&gt;CpGSTz1</w:t>
      </w:r>
    </w:p>
    <w:p w14:paraId="7B01EDBF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MAKPVLYSYWRSSCSWRVRIALNLKEIPYDIKAVSLIKGGGEQHCNEYREVNPMEQVPSLCIDGHTLVESLSIMHYLEETRPQRPLMPQDCFKRAKVREICEVISSGIQPLQNLIVLIYVGEEKKKEWAGHWITRGFRAVEKLLSASAGKYCVGDEITLADCCLVPQVFNARRFHVDLRPFPIILRIDRELENHPAFRAAHPSSQPDCPPEVAK</w:t>
      </w:r>
    </w:p>
    <w:p w14:paraId="140ABE70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&gt;CpGSTt1</w:t>
      </w:r>
    </w:p>
    <w:p w14:paraId="7B388083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lastRenderedPageBreak/>
        <w:t>MTLKLYFDLMSQPSRALYILLKNIKCNFTPVPVDLREAEHYSEEYTKINRFQRVPVIDHNGFVLTESVAILKYLSREGIIPDSLYPKDSKQAARVEEFLEWQHAGLRLHCAMFFRVKALDPIITGKTPDPKTLQGYERRMENALGTFNDLWLGQGKPFVAGDHISVADLLAACEVEQPRMAGYDAIAKYPNIAEWMGRVRDHFNPHYDEGHVILNKIVRNKSKMAPKL</w:t>
      </w:r>
    </w:p>
    <w:p w14:paraId="41A719C6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&gt;CpGSTs1</w:t>
      </w:r>
    </w:p>
    <w:p w14:paraId="4294A842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MPQTEFYYFPIKALGEPIRLLLAYGGEDWKDNRVTPEDWPNFKPKTPFGQMPVMVVDGKQYAQSIPLSRYLGRKHGLAGSNIDEDFLIDQNVEFVNDIRAKAAQVQYEPDEALKAKKHEDFSKNVYPGMLAKLDQILKENNGHLALGKLTWGDFVFAGIYAYLKVMLQAPDLDERFPAFKKLEQTVYSLPKVKAYADAAPKTDH</w:t>
      </w:r>
    </w:p>
    <w:p w14:paraId="5C07B1F5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&gt;CpGSTo1</w:t>
      </w:r>
    </w:p>
    <w:p w14:paraId="2E42F6DF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MSYFQSRYAGSVPPPPLGDKLRLYHVDMNPYGHRVLLILEAKKTKYEVYKLDPLRLPDWFRTANPRLKIPVLEIPTDQGDKFLFESVVICDYLDEKYGRGQLHSRDPYVKAQDRLLIERFNELIKGSLECFDTNFAYGSEQIVQTLDIFEKELTARGTNYFGGDRPGMLDYMIWPWVERLYLLRCINERKFDEKRSLFPNFADWGDQMQLDEVVKKHANSPAEYFDYYKNARTHSMGYYL</w:t>
      </w:r>
    </w:p>
    <w:p w14:paraId="5A058DF2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&gt;CpGSTo2</w:t>
      </w:r>
    </w:p>
    <w:p w14:paraId="22235AF4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MHTLALASWRVLMPVVQNLKYVLPLYRAMAGTAKINFDTKHLKKGDPLPPYNGKLRIYNMRYCPYAQRTILVLNAKQIDYEVVNINLKEKPEWLTSKSLFGKVPAIEVADGVCIAESLVTSEYLDEVYPQRRLLPKDPLKKALAKIIVEGSGPIQTMLFKILRTPDQVTEENIAAYRKYLTFIQDELKKSGSKFLGGSEPGFADYMIWPWFERMVPISELYDAVKIDETEYKLLWEYITNMFKDPAVSQYVVPKEILFKFMEPYRTGGTSNYDLLTVE</w:t>
      </w:r>
    </w:p>
    <w:p w14:paraId="4164F48B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&gt;CpGSTu1</w:t>
      </w:r>
    </w:p>
    <w:p w14:paraId="59065149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MVLKLYVVSDGPPSLSVRQALALLEIPFQQIDVDFCKGEHMTEEYALMNPQKEIPVMDDDGFFLSESNAILQYICDKYQPGTPLYPLDPQIRAVVNHRLCFNLSTYYANISAYTMAPIFFDYERTPLGLKKVHMALAVFETYLARAGTTHAAADHLTIADFQLINSTMTLEAIGLDFSKYEKVSQWYEDFKKDYPELWKISEDAMKEIQHFNANPPDLSHMNHPIHPIRKIKK</w:t>
      </w:r>
    </w:p>
    <w:p w14:paraId="626940B9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&gt;CpGSTm1</w:t>
      </w:r>
    </w:p>
    <w:p w14:paraId="7AE4E5ED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MGVSLKDPAVQSYIVYSAILALKLIALSSLTGMKRITKKVFANPEDAAALKGKVNLNDPEIERARRAHLNDLENIPAFWLLGALYVTTGPVAAWATLLFRVYTVSRFIHTFVYAVVPMPQPARGIAFGIPYFIKWYMGIQVILHYAAAL</w:t>
      </w:r>
    </w:p>
    <w:p w14:paraId="3A55A471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&gt;CpGSTm2</w:t>
      </w:r>
    </w:p>
    <w:p w14:paraId="029259E6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MAISLQDAVVQSYIVYSAILALKLLAVSTMTSMKRISRKVFANPEDAVGLKGKVNLNDPEVERVRRAHLNDLENIPAFWLLGALYVTTSPVAAWATLLFRVYTVSRFIHTFVYAVVPLPQPARGIAFGIPYLIKWYMGIQVILHYATAL</w:t>
      </w:r>
    </w:p>
    <w:p w14:paraId="438F6DAC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&gt;BmGSTd1</w:t>
      </w:r>
    </w:p>
    <w:p w14:paraId="706F4443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MPVQPIKLYYLPPSPPCRAVMMTARVLELDLHLITTNIMNGEHMTPEYLKMNPQHTIPTMDDNGFILWESRAIQTYLVNAYGKDDSLYPKNPRQRAIIDQRLNFDLGTLYLRYLNLYTPILFRGEAYDQEKADKFDEALGWLNTFLDGRPFVAGENMTVADITIVVTITNIDAFGYDFSSHENIAKWFERTKKMLEPYGYDEIDVTGAKMLASFLKKE</w:t>
      </w:r>
    </w:p>
    <w:p w14:paraId="779ABAF1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&gt;BmGSTd2</w:t>
      </w:r>
    </w:p>
    <w:p w14:paraId="0602B274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MTIDLYYVPGSAPCRAVLLTAKALNLNLNLKLVDLHHGEQLKPEYLKLNPQHTVPTLVDDGLSIWESRAIITYLVNKYAKGSSLYPEDPKARALVDQRLYFDIGTLYQRFSDYFYPQVFAGAPADKAKNEKVQEALQLLDKFLEGQKYVAGPNLTVADLSLIASVSSLEASDIDFKKYANVKRWYETVKSTAPGYQEANEKGLEAFKGLVNSMLKK</w:t>
      </w:r>
    </w:p>
    <w:p w14:paraId="3084CC35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&gt;BmGSTd3</w:t>
      </w:r>
    </w:p>
    <w:p w14:paraId="719ACC57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MAIDLYFTAGSAPCRVVLLVAAALDLQLNLKPLNLWEREQLQADFLKLNPQHTVPTIVDEGFPLWESRAISRYLVNKYGGDSSSLYPKDLMARALVDQRLDFDIGTLYPRFAQYFYPQVFGGAKPDAAALKKLEEALVFLNAFLEGQKYVTGDVLTIADLSLVATISTIDAAEISLKSYPNVEKWFELMKTTAPDYQNANQKGIDEFKKLIAQMKAKTEL</w:t>
      </w:r>
    </w:p>
    <w:p w14:paraId="5A9E238F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&gt;BmGSTe1</w:t>
      </w:r>
    </w:p>
    <w:p w14:paraId="7FC70BD2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MVLTLYKMDASPPVRAVYMVIEALSIPNVKYVDVDLLAEDHLKEEFLKLNPQHTIPMLTDDKFVIWDSHAIATYLLNKYGKGSSYYPEDPEKRALIEMRLHFDSGILYPALRENDEPIFFWGETTFKPEGLAKIKSAYDFTEKFLSDSPWIAGDDVTVADMSCVATIGSLDALLPINEKEYPKITSWLKRCSELDFYQRGNNVKGLLEFKALLKQYLSRGKE</w:t>
      </w:r>
    </w:p>
    <w:p w14:paraId="121D868E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&gt;BmGSTe2</w:t>
      </w:r>
    </w:p>
    <w:p w14:paraId="11BFB474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MSIIIYQTSVSPPARSALMVVNILGIKAETREVTLPRRDHYSQEYLEKNPLHTVPILEEDDLVIADSHAIITYLVSKYGEEKHESMYPKDLKIRAITDQMLYFDATILFPRLKTVIYSVVRGQGMSRQQIADIQEAYDVLEIYLSKNIFVAGNEFTVADISCVATLSSLDCVLPVDKKHVNVNRWWATLSNEKWYKEVNVPGLELFRSFIKQFLK</w:t>
      </w:r>
    </w:p>
    <w:p w14:paraId="027A88D5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lastRenderedPageBreak/>
        <w:t>&gt;BmGSTe3</w:t>
      </w:r>
    </w:p>
    <w:p w14:paraId="31DFF9D1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MSLMLYKLNASPPARTAMMVCELFKVPVKMVDVNLSKGEHFSPEYLKRNPLHTVPTLEDGDLIITDSHAIAMYLADKYGKDDSLYPKDLKSRAIVNQRLFFDSTVLFSRMRSVTFPVIIEGCKTVTEKQINDIIEAYGYVETYLSNTKFIATNNLTIADISAYAVVSSLLFIVPLDGAKFPKTQTWLNEMEKKPFAQKYNVNGVAELGALLKEKLGS</w:t>
      </w:r>
    </w:p>
    <w:p w14:paraId="787FA7BB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&gt;BmGSTe4</w:t>
      </w:r>
    </w:p>
    <w:p w14:paraId="5452BBDA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MVFILYKKDTSPPCRSVQMVLHELGIYDVELIEVNLPERDHLKEEFLRMNPQHTVPTLIDGDFIIWDSHAIVTYLVNRYAKNDTLYPKEPKQRAIVDQRLHFDTGVLFAILRATAEPVLYNNEKSFKQENLEKMEAAYEFVEKFLTSDWLAGDQVTLADICCVSTISSMNVIVPIDKKKYPKIISWLQRCSEQEFYKKANEPGLKKFIEMFKNKIGN</w:t>
      </w:r>
    </w:p>
    <w:p w14:paraId="04FD6B0C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&gt;BmGSTe5</w:t>
      </w:r>
    </w:p>
    <w:p w14:paraId="09005E77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MVLTLYKLDASPPVRSVYMVIEALKIRDVEYVDVNLLEGSHLKEEFLKMNPQHTIPLLKDDDFLIWDSHAISGYLISVYGADDSLYPNEPKKRALIDQRLHFDSGILFPALRGVAVIIFFNLLCLGQDELIIFRGEKEIRPENLAKIKSAYDFTEKILSSDWIAGDEFSLADICCVTSISTLNEMVPIDGSLYPKLASWLDRSSQLPIYKKANEPGLLQFREIFKNKTS</w:t>
      </w:r>
    </w:p>
    <w:p w14:paraId="6E34AA0F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&gt;BmGSTe6</w:t>
      </w:r>
    </w:p>
    <w:p w14:paraId="756CEF71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MTPILYKTDASPPARAVMMIVDILGLKVDEQELNPILRQQDTPEFKKKNPMRTIPILEEGDFYLADSHAIMLYLIDKYGKPEHAHLYPSEKRKRATINQRLFFDCGVLFPRLRAVMAPTYAGKLAELNRNMIKNIEDAYSIMESYLTENLYLADEVVTVADISAITTISSLNGLYPVDEKSKWINRMNDKEYCRKINTPGSELHVAGLIALMDNTKHNQQSKL</w:t>
      </w:r>
    </w:p>
    <w:p w14:paraId="6F2AB4C3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&gt;BmGSTe7</w:t>
      </w:r>
    </w:p>
    <w:p w14:paraId="5465A0A3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MMTAAHLNIQLDFHPIDLFKSEHKMDAFNQINPLQKVPVLKVDKDVICDSHAIAMYLCETTKSEDLYPGSALARAKINQMLFYNATTLFPIDSFILSEYFCGKMPSGVKVDEWFNSLHYLNTALSVSPWLAGDQMRICDFCCASTISSMETVVNGIKKFVYLKRWMDELEKLPCFEINRRGLERLKYFMSLYKPN</w:t>
      </w:r>
    </w:p>
    <w:p w14:paraId="59D07A89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&gt;BmGSTo1</w:t>
      </w:r>
    </w:p>
    <w:p w14:paraId="2DF9B422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MSEKHLQTGDVLPPYSGKLRVFAMRFCPYAERTVLTLNAKNIPYDLVFINLDQKPEWIFNFSPKGTVPALEYEPGKALFDSNIINVYLDEKYPEIPLQASDPLRRAQDKILVESFAPAQSAYYTAAFNAQALEPSMVETYHKGLEGLQKELETRSTKYLHGDEPGWVDYTLWPFLERFEALPLIGKAEFAIDQTKYERLVTYIEAMKNVPAVKSYFLAAETHAKFIESRAQGDANYNMLDTSAVCCMRPRKKKE</w:t>
      </w:r>
    </w:p>
    <w:p w14:paraId="5F805870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&gt;BmGSTo2</w:t>
      </w:r>
    </w:p>
    <w:p w14:paraId="59CDA397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MSAIKDSRNINFNIKHLRKGDPLPPFNGKLRVYNMRYCPYAQRTILALNAKQIDYEVVNIDLIDKPEWLTTKSAFAKVPAIEIAEDVTIYESLVTVEYLDEVYPKRPLLPQDPLKKALDKIIVEASAPIQSLFIKILKFSDTVNEEHVAAYHKALDFIQEQLKNRGTVFLDGSEPGYADYMIWPWFERLRAFAHDERVRLEPSKYSLLLEYIDNMLKDSAVSQYLIPLEILAKFHEAYTKKERPNYELLNECLKSF</w:t>
      </w:r>
    </w:p>
    <w:p w14:paraId="4109CF11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&gt;BmGSTo3</w:t>
      </w:r>
    </w:p>
    <w:p w14:paraId="305998A4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MTYFHSVNAGVIPPPALTDKLRLYHVDMNPYGHRVLLVLEAKRIKYEVYRLDPLRLPEWFRAKNPRLKIPVLEIPTDQGDRFLFESVVICDYLDEKYTRHTLHSHDPYVKAQDRLLIERFNELIKGSLECFDTNFAFGSEQIIQTLEIFEKELTNRGTNYFGGNRPGMLDYMVWPWVERLYLLRCVNDRKFVEKKSLFPNFADWGDQMQLDDIVKKHAHSPQEYFDYYKNARAHSMGYYL</w:t>
      </w:r>
    </w:p>
    <w:p w14:paraId="7841A0C5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&gt;BmGSTo4</w:t>
      </w:r>
    </w:p>
    <w:p w14:paraId="08C19391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MVSPKINFNTKHLGKGDPLPPWSGKLRVYNMRLCPFAQRTILTLNAKQIDYEVINIDLVNKPEWLPTKSIFGKVPTIEVEDGVCICESLIIAEYLEEVYPEIPLISKDPIKKAYEKIIIEASEPIFVMYFKVMRTPDTINDETLMSYHKALTFFEGQLRNRGTRFLGGEKPGFADYMIWPWFERIQSMNDEKLKIKSAKFDLLVAYIENMYKDPAVSQYLLPKDVMDKLHAEYKTGKFEVQSIEDLL</w:t>
      </w:r>
    </w:p>
    <w:p w14:paraId="0546C7AB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&gt;BmGSTs1</w:t>
      </w:r>
    </w:p>
    <w:p w14:paraId="0766A21F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MPKVVYHYFACKALGESGRMLLAYGGQDFEDHRVLSADWPDFKPKTPFGQTPVLVIDGKQYAQSTAICRYLGRKYGLAGANDEEAFEIDQNVEFLHDIRAKAAAVYYEADEELKAKKHEDFSKNVYPDMLKKLNSIVEANKGHIAAGKLTWGDFVFTSMFDYLKTMLQIPDLEVQYPAFKKVLQSVLTQPKVKAFLDLGRPYEFEF</w:t>
      </w:r>
    </w:p>
    <w:p w14:paraId="07663F2E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&gt;BmGSTs2</w:t>
      </w:r>
    </w:p>
    <w:p w14:paraId="789278DC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MPNVKFYYFPVKALGESQRLLLAYGGQEFEDNRISSENWPEFKPKTPFGQMPVLEIDGKQYAQSTAICRYLGRKYGLAGANDEEAFEIDQNVEFLNDIRASAASVHYEKDEAVKAKKKAELEETKYPFFFEKLNEILTKNNGHIALGKLTWGDFVYAGMYDYLKAMLQKPDLEQKYPAFRKPIEAVLAIPKVKAYVDAAPRTEL</w:t>
      </w:r>
    </w:p>
    <w:p w14:paraId="2633961F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&gt;BmGSTt1</w:t>
      </w:r>
    </w:p>
    <w:p w14:paraId="2412E307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MVLKLYYDLMSQPSRVLYILLKTMKYDFEPKYVNLRKAEHYSEDFTKVNRMQRVPVIDHNGFILTESIAILKYLSRENVIAESLYSKESKLQARIEEFLEWQHIGLRLHCAMYFRVVHMDPILTGRKSDEKTIQGYKRRMM</w:t>
      </w:r>
      <w:r w:rsidRPr="009538C0">
        <w:rPr>
          <w:sz w:val="21"/>
          <w:szCs w:val="21"/>
          <w:lang w:eastAsia="zh-CN" w:bidi="ar"/>
        </w:rPr>
        <w:lastRenderedPageBreak/>
        <w:t>MALDDFDTKWLGRGTAFIVGETPTVADLVAACELEQPRMAGFEPKDHFPNIAAWWPKVRDHFAPHYEDAHVILNKIINKMDRAANSKL</w:t>
      </w:r>
    </w:p>
    <w:p w14:paraId="039C4D20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&gt;BmGSTz1</w:t>
      </w:r>
    </w:p>
    <w:p w14:paraId="1E478657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MGKQPVLYSYWRSSCSWRVRIALNLKEIPYDIKAVSLIKGGGEQHCNEYREVNPMEQVPSLCIDGHTLIESLNIMHYLEETRPQRPLMPQDCFKRAKVREICEMIASGIQPLQNLIVLIYVGEEKKKEWSQHWITRGFRAIEKLLSTTAGKYCVGDEITLADCCLVPQVFNARRFHVDLRPFPIILRIDRELENHPAFRAAHPSSQPDCPPEVAK</w:t>
      </w:r>
    </w:p>
    <w:p w14:paraId="38F9768C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&gt;BmGSTz2</w:t>
      </w:r>
    </w:p>
    <w:p w14:paraId="5545A283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MVENRVILHAYWLSSCSWRVRAMLHAKSIPFEERPVDIVKTGKQLTEEYRAINPAQKVPALEIDGVTLVESTAIIQYIEDTRPEPKLMPDTALQRARMREICETIVSGIQPLQNFGLKKHLGTEEKFLSFTKYWTERGLQTLNDLLAKTSGAYCIGDQITLADICLVPQIYNGVSRHKLDLKTYPIVSKVYENLLKEELYQATHPKATKEKLKINL</w:t>
      </w:r>
    </w:p>
    <w:p w14:paraId="6B786AA2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&gt;BmGSTu1</w:t>
      </w:r>
    </w:p>
    <w:p w14:paraId="059FAA0A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MVLKLYAVSDGPPSLSVRQALVALEVPFELINVDFGAGEHMTSDYALMNPQKEIPVLDDEGFYLSESNAILQYICDKYRPGSPLYPQDPKSRAIVNHRLCFNLSSYYANISAYTMAPIFFDYERTPLGLKKVHISLDVLETYLTRTNTSYAAANHLTIADFPLINSTMTLEAIDFDFSKYTKIHKWYNDFKVKYPDLWKISESAMKEIQHFAANPPDLTHLNHPIHPIRKIKN</w:t>
      </w:r>
    </w:p>
    <w:p w14:paraId="594AE55F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&gt;CsGSTd1</w:t>
      </w:r>
    </w:p>
    <w:p w14:paraId="294E6001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MRTLWSSFACISILIISVGNAVARSKNSKMPAQHIKLHYMPPSPPSRAVMMAAKVLGIDLELVLTNLMEGAHLTPEFLKMNPQHTIPTMDDNGFILWESRAILGYLVNAYGRDDTLYPKNPRLRALVDQRLYFDAGTLFSRYMTLYRPMLFEGAQMDETHAAKLNEAISWLNTMLEGRAFVAGDNLTIADISIIVTFTNLEAFDYDFSQYENVSKWFQRTKKALEPYGYNDIDVAGAQILANFLKN</w:t>
      </w:r>
    </w:p>
    <w:p w14:paraId="3EC5CED2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&gt;CsGSTd2</w:t>
      </w:r>
    </w:p>
    <w:p w14:paraId="459C1A91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MPVDLYYVPGSAPCRTVLLAAKALKVDLNLKLVDLHHGEHLKPEYLKINPQHTVPTLVDDGFSVWESRAIITYLANKYAKGSPLYPEEPKARALVDQRLYFDIGTLYQRFSDYFYPQVFGGAPADKEKLAKVEDALKLLDQFLEGQKFAAGPALTLADLSLVASVSSMEASDVNFNKYNNIKRWYETVKMSAPNYEEANGKGLQAFKELVNNMMKK</w:t>
      </w:r>
    </w:p>
    <w:p w14:paraId="10B40312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&gt;CsGSTd3</w:t>
      </w:r>
    </w:p>
    <w:p w14:paraId="64E68D92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MAIDLYYTPGSAPCRLVLLVAAALNVELNHKLLNLRAGDQLAPDYLKINPQHTVPTIVDDGFALWESRAISRYLVTKYGEGGDLYPDDLHARAVVDQRLDFDLGTLYPRFAQYFYPQIFAGAQPDEGLYKKLGEALGFLDSFLDSSPGEYAAGPKLTLADLSLVATVSTIDAAGINLKPYLNVAKWFELVKNTAPGYQKANGEGIDMFKELIAKLKGKTEL</w:t>
      </w:r>
    </w:p>
    <w:p w14:paraId="7BD2178A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&gt;CsGSTd4</w:t>
      </w:r>
    </w:p>
    <w:p w14:paraId="45DE12DA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MPIDLYYVPGSAPCRAVLLTAKALNLNLNLKLVDLHHGEHLKPEYIKLNPQHTVPTLVDDGFSIWESRAIITYLVNKYAKGSGLYPEEPKARALVDQRLYFDIGTLYQRFADYFYPQVFGGAPADKDKLAKIEDALQLLNTFLEGQKFCAGPNLTLADLSL</w:t>
      </w:r>
    </w:p>
    <w:p w14:paraId="738609A3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&gt;CsGSTe1</w:t>
      </w:r>
    </w:p>
    <w:p w14:paraId="782CA740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MRTIVYQTDSSPPARAVKMILYILGLEFEIREMNPLLREQDAPEMRKKNPMRTVPFIEEGDFCLSDSHAIAIYLFEKYGNPEHEYLYPKDMRKRATVNQRLFFDCGILFQRLRSIMAPTYMGIMTEMPKEVILGIKNAYRMLEEYLSQSTYLADENMTIADVCAVATVSSLDGMYPVEEKRYPKTRRWLDTMYNKDFCRIANQPGCELHVAHLKFAMENNKLNKKAKL</w:t>
      </w:r>
    </w:p>
    <w:p w14:paraId="641937F6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&gt;CsGSTe2</w:t>
      </w:r>
    </w:p>
    <w:p w14:paraId="3684BFFE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MVLTLYKKDTSPPSRAVLMTIHALQIPDVKLINVHLPDGEQFTEEYLKMNPQHTVPMLKDDDFIIWDSHAICGYLVSKYGNDDSLYPTDPKKRASVDQRLHFDSGVLFNTLKATVAPVLYTDDKDFRPENLAKFKECYDFMEKFLTKSWLAGDEVTIADICCVSTISSMNEIVPIDDKQYPKLTDWWRKCSEQEFYKKGNAPNILLFRELIKNKLAEKQRTV</w:t>
      </w:r>
    </w:p>
    <w:p w14:paraId="1DC65522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&gt;CsGSTe3</w:t>
      </w:r>
    </w:p>
    <w:p w14:paraId="5CBCB55E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MPITIYKTDGSPPARAALMIIELLGLKVEKSEVMPLTGDHLKPEFVQKNPVHTIPFLEDGDFKLADSHAILTYLVSKYGAEKKAQLYPCDLEKRATVDQRMYMEATLVFPKIREIIATLFREKKKVPTEAQVEATNEVYGILDKYLEQTKFIAADHLTVADISLVSSISSLEGILPVDKFPKLSEWLETMKQNDWYQTANASGAKTFSDFVKQKSDAL</w:t>
      </w:r>
    </w:p>
    <w:p w14:paraId="4E86C3F2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&gt;CsGSTo1</w:t>
      </w:r>
    </w:p>
    <w:p w14:paraId="2317EADD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MSEKHLQTGDVLPPYSGKLRLFAMRFCPYAERSVLVLNAKNLEYDLVFINLDHKPEWIFQFSPKGTVPALEYEQGKAIFDSNIINVYLDEKYPEKALQASDPLRRAEDKMIVENFSAAQSAYYTAAFNAQALQPSMVENYHKGLEGLQKELESRGTKFLHGAEAGLVDLTLWPFLERFLALPLLGKPEFAIDSTKYGLLTTYIEAMKAVPAVKSYYLAAETHAKFTESRAKGDPNYNMLDTSAVCCMRPRKKKE</w:t>
      </w:r>
    </w:p>
    <w:p w14:paraId="6799F2DB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&gt;CsGSTo2</w:t>
      </w:r>
    </w:p>
    <w:p w14:paraId="18069BD8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lastRenderedPageBreak/>
        <w:t>MWSWKVLKSTAPTSCKLCRNLTSAVKGKVCFNSKHLATGDQLPPYNGTLRVYNMRFCPFAQRTMLALIAKQIDYEVVNINLMNKPDWLFKKSAFGKVPALEIEENVTIFESLPTVEYLDEVFSNRPLLPKDSVQKNQMKMIVEASAGAIHNLFVKLVKYPEYITEGNITAFHKSLDFIQYQLISRNTKFLHGCEPGYADYMIWPWFERLRAADDARVKIDVETHATLIKYIDNMMQDSAVKEYLVPVNILREFHDGFQDTKGPNYDLLC</w:t>
      </w:r>
    </w:p>
    <w:p w14:paraId="5095709B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&gt;CsGSTo3</w:t>
      </w:r>
    </w:p>
    <w:p w14:paraId="100DBA8F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MTYYEHRMAGAVPPPALTDKLRLYHVDMNPYGHRVMLILEAKKVKYEVYRLDPLRLPEWFKAKNPRLKIPVLEIPTEYGDRYLFESVVICDYLDEKYPRNPLHSRDPFVKAQDRLLIERFNELIKGSLECFDTNFVFGSEQIIQTLDIFEKELATRGTNYFGGNRPGMLDYMIWPWVERLYLLRCLNEKKFDGKRSLFPNFADWGDQMQLDDVVKKQSHSPQQYFEYYKNARAHSMGYYL</w:t>
      </w:r>
    </w:p>
    <w:p w14:paraId="79BAC807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&gt;CsGSTo4</w:t>
      </w:r>
    </w:p>
    <w:p w14:paraId="0D98AAB5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IASLVSLSGHVLVTSYKVLHTVVPALEYVSSYWTMGSIKVEFNTKHLEKGDPLPSYNGKLRVYNMRYCPWAHRAILALNAKELDYEIVNINTQNKPDWLPSKSAFGKVPALEIQDGVSIYESSVIVEYLDEVYPKRPLLSKDPVTRAFDKIIVEAFAPVTSLFFRAMTNPEGVTDDARTAYEKALHFVQEQLTLRGTKFFGGSQPGYVDYMIWPWFERITILEGLNGHAEIDPQKYKLLTDYIAEMFKDPAVSQYVVNKDVLLKFGDAYKKKLPINYDMLLEQ</w:t>
      </w:r>
    </w:p>
    <w:p w14:paraId="34D9A677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&gt;CsGSTs1</w:t>
      </w:r>
    </w:p>
    <w:p w14:paraId="1CD3EC5D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MPAVKLTYFPVKALGESTRLLLAYGGQEFEDFRINPETWPELKPKTPLGQLPVLEIDGKQYAQSLAIGRYLGRKYGLSGADIGEDFEIDQNVDFVNDIRARAALVHYETDEVLKEKKHEDFSKNMYPAMLKKLDEIITKNNGHLAAGKLTWGDFVLAGMFDYLKTMLRQPQLEQQYPSFKKLVDGVYALPQLAKYLAQAPKTEI</w:t>
      </w:r>
    </w:p>
    <w:p w14:paraId="091F6A0E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&gt;CsGSTs2</w:t>
      </w:r>
    </w:p>
    <w:p w14:paraId="15344C64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MAKKLQYFNINGLGESIRYMLHYGGHKFEDIRYELKDWPIQSVKDSLPYGQLPLYEEGGKTLNQSLAIARYVASQSQLLPSDLWQQAVLDAVVHNIYDFWNKNKIAEYIRGDAETKAALKKQTFEEHIPFYFPRFEKELKTNKGHFAGKLTWADFILVGMIETANLFYGENIETNYPTIAALVKTIQNLPKVKEYIATRNPYTFK</w:t>
      </w:r>
    </w:p>
    <w:p w14:paraId="12635FBD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&gt;CsGSTt1</w:t>
      </w:r>
    </w:p>
    <w:p w14:paraId="095C8D1C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MSIKLYCDLMSQPSRTLYILLKTIKCDFETKLVDLRKGQHFSDEFTKINKIQRVPVIEHNGFILSESVAIVNYLSREGIIPDNLYPQDSKKRARVEEFLEWHHIGLRLPCSMYFRVKQLDPIITGKQPEAKTVAGYENRMLQSLDTFSTKWLNQGHDFLCGNTVTVADLFAACELEQPRMAGYDPKEHFPAIATWAKKVQQHFNPYYDEGHVIVNKVINKQKKMSSKI</w:t>
      </w:r>
    </w:p>
    <w:p w14:paraId="3E9E2E88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&gt;CsGSTz1</w:t>
      </w:r>
    </w:p>
    <w:p w14:paraId="556BFC8F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MAKPVLYSYWRSSCSWRVRIALNLKEIPYDIKAVSLIKGGGEQHCNEYREVNPMEQVPSLCIDGHTLVESLSIMHYLEETRPQRPLMPQDCFKRAKVREICEVISSGIQPLQNLIVLIHVGEEKKKEWAQHWITRGFRAVEKLLSSSAGKYCVGDDITLADCCLVPQVFNARRFHVDLRPFPIILRIDRELENHPAFRAAHPSAQPDCPPEVAK</w:t>
      </w:r>
    </w:p>
    <w:p w14:paraId="2AC4DC08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&gt;CsGSTu1</w:t>
      </w:r>
    </w:p>
    <w:p w14:paraId="5D39EFD4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MVMKLYAVSDGPPSLAVRQALAHLQLPFELVSVDYGAGEHMTTEYALMNPQKEIPVLDDDGFFLSESNAILQYICDKYKPDSHLYPQEPKARAIVNHRLCFNLSTYYANISAYTMAPIFYDYDRTPLGLKKVHMALDVFETYLQRQGTQYAAADHLTIADFQLINTNMTLEAIGFDFSQYKRIHKWYNDFKKDYPDLWKISADAMKEIQHFAENPPDLTHLNHPIHPARKANK</w:t>
      </w:r>
    </w:p>
    <w:p w14:paraId="12B27874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&gt;ApGSTd1</w:t>
      </w:r>
    </w:p>
    <w:p w14:paraId="63C3A4D9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MTIDFYYASWSPPCRTVELVAYILKVKLNPIETIPSKGDTQKPEYKQLTPQHTIPTIVDNGFVLSESRAICKYLVEKYGSATGPYSKEQLYPKDLQKRAAIDHRIDFDLGSLYRRASDYFSPVFMTGHFGTAALPKLKAALEILDTYLAKTKWVAGPEVTLADIVVVVTISSLEIVGYELTNYPNILRWFKAAQTTLPGYNEANHKGRIEFKDYLFSKLKNN</w:t>
      </w:r>
    </w:p>
    <w:p w14:paraId="63980733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&gt;ApGSTd3</w:t>
      </w:r>
    </w:p>
    <w:p w14:paraId="5A591EB8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MTLIHSSSGEKDKKDIDLYFDPMSPPCRSVLLTLEALNLEINLINIRLPANRKRIENFLKNNYKNTKPPVPVIQDGDFVLLESHAIIVYLVREYGGKDDHSLYPDDPKIQAQVNQRLHFDNGTLYLAYKRQYIPWIYNRIAKTEDREKNIHEALEFLENVLKKSPWTAGDSMTVADFALVASISTFQVSGVDLNSYNNINKWLIKCANTMDGYENANQEGIAITKALLNYLEKFDDLNRPHLDNIYRSDKS</w:t>
      </w:r>
    </w:p>
    <w:p w14:paraId="27FC67F7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&gt;ApGSTd7</w:t>
      </w:r>
    </w:p>
    <w:p w14:paraId="192D3085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MPIDFYYTPGSPPCRSVLLTAKALGLELNLKTLDLHHGEHMKPEFIKLNPQHCVPTLVDGDLVLWESRAIIVYLAQAYGKDDSLLPKDPKKQALVNQRLQFDVSTLYPAFSDQYYPWIFAGVPKSDDKEKKIHDALGFLDIFLGSSTWAAGDSVTVADLALVASISTIEAVGVDLSKYANVSKWFEKCKTTLVGYQEFNQKGIDGFKIMVANLTKK</w:t>
      </w:r>
    </w:p>
    <w:p w14:paraId="75AB2439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&gt;ApGSTd8</w:t>
      </w:r>
    </w:p>
    <w:p w14:paraId="41998A9B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MFFKYYCRTELKLYYTPGSPPCRSVLLTAKALGLEFKLITVDLFKGDHMKPEFLKLNPQHSIPTLEIGEFIMWESRAIIVYLVQTYGKYNDLLFPKDKKKQARINQILQFDLGTLYPAFQRQYYPWLFGKELKTKDKEQKIH</w:t>
      </w:r>
      <w:r w:rsidRPr="009538C0">
        <w:rPr>
          <w:sz w:val="21"/>
          <w:szCs w:val="21"/>
          <w:lang w:eastAsia="zh-CN" w:bidi="ar"/>
        </w:rPr>
        <w:lastRenderedPageBreak/>
        <w:t>DALGFLETFLGSNDWVAGDSMTLADMALVASISTFEVAGVDLNKHVKVSKWLQKCKTTMEGYKDANQYGVDRFKALVEKKLADSVAQKEQGIDVGEIQEHNTVLVTNYKVFKATKTLLRAVKDHLIAEEFSEILKQLETAMEAIVN</w:t>
      </w:r>
    </w:p>
    <w:p w14:paraId="3A67255D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&gt;ApGSTd11</w:t>
      </w:r>
    </w:p>
    <w:p w14:paraId="22113E73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TSTLIKYNVILIVLCIGITLIHNSSEATVKIENLKQDSTKEVNLYYDPFNPQCRSVLLTLGALDLELNLKRIYLFHSEQLPEDFRNINSLHTLPVMQDGDLVLSESNAIIVHLVRKYGGQDDHPLYPNNPKIQAKVNQGLHFNNSYFSQAFEIPHIFRGILKTAEVEDKIHEALNFLEEILEKSTWTAGNTITVADFALVASISTFEVVDFNLGNYQQIQNWLSKCKTTMASYDTANQEGIYELKSLLESKNGFQNKIKTEISLYYDPISPSCRSVLLTIKALNLEVNLKVIDLLADGTQEKDFLDINSLHTLPVMQDGELVLVESHAIIVYLVQVYGKKNDPLYPHDPTFQAQINQRLDFNNFYFYLAFEIQHDDKDDGRIPKIVGMDKIHKALKFLEEILKKSIWTAGNIMTVADFALVASISTFEAFDVDLGKYENIKNWLSLCKSVMPNYDWANQEGIYAVMAIR</w:t>
      </w:r>
    </w:p>
    <w:p w14:paraId="0A957734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&gt;ApGSTd15</w:t>
      </w:r>
    </w:p>
    <w:p w14:paraId="230ACCED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MPRIDYNTSSLYNIIRYYNTNPIVLTTTTVPSCRSVLLTIKALNLEVNLKVIDLLADGTQEKDFLDINSLHTLPVMQDGELVLVESHAIIVYLVQVYGKKNDPLYPHDPTFQAQINQRLDFNNFYFYLAFEIQHDDKDDGRIPKIVGMDKIHKALKFLEEILKKSIWTAGNIMTVADFALVASISTFEAFDVDLGKYENIKNWLSLCKSVMPNYDWANQEGIYAVMAIR</w:t>
      </w:r>
    </w:p>
    <w:p w14:paraId="70645B10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&gt;ApGSTo1</w:t>
      </w:r>
    </w:p>
    <w:p w14:paraId="55067324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MAIKHLSKDSVEPPKVPGSLRFYSMRFCPYAQRVQLILNAKGMPHDTVFIDLSDKPEWYLKIFPAGKVPALIYDDKFLSESLLLADFLDKQYPEPPLQASSPLQTILDKLVIESFGKVGTAFYKLIMTTKEIEKQNFDELVASLIPIETELVERGTKFFGGNKPNMVDYMIWPWFERLDAINPYSNGTFVIPFEDKFPRLAEWKSLMIADKAVAPYYITPEKHAEHFTKRKAGLPAYDI</w:t>
      </w:r>
    </w:p>
    <w:p w14:paraId="737C0F81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&gt;ApGSTs1</w:t>
      </w:r>
    </w:p>
    <w:p w14:paraId="796BC97C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MTTYKLTYFNLTARAEQIRFLLSYLNVDFEDVRFEREQWPAIKPTMPFGKVPVLEIDGKTFNQSIAICRYLAKKAGLAGDDEWESLLIDVAVDNIYEIRQEIMNYYHEPNEEIKSKLRGPIVNDSIPFYIDRFENIVSENGGYFVNGKLSWPDLYFVSILDHIKSVIDVDLVDGRPHFTAFKHKVLAIPQIKSWIAKRPKSQ</w:t>
      </w:r>
    </w:p>
    <w:p w14:paraId="371DA38B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&gt;ApGSTs2</w:t>
      </w:r>
    </w:p>
    <w:p w14:paraId="0717CAF7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MAVYKLTYFNFPALAEPIRFLLSYLEIDFEDVRFEREQWPSIKPTMPFGKVPILEIDGKVLNQSAAISRYLSKKAGLAGSDEWESLLIDIAVDNVNDLRQAIALQVFDSNEESKAEKYVTLINETIPLYMNKFENTVVENDGYFVNGKLSLADIHFVAIIDFLSFLAKVDLLEGRPNLQAHKNKIFDIPQIKSWIAKRPAFSMKL</w:t>
      </w:r>
    </w:p>
    <w:p w14:paraId="36D21370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&gt;ApGSTs3</w:t>
      </w:r>
    </w:p>
    <w:p w14:paraId="344081E3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MTYKLTYFNFTALGEPIRFLLSYLNIDFEDNRIEVEQWPSVKHTIPYGKLPLLEIDGKVLNQSTAICRYLAKKANLAGSDDWESLLIDIAVDNFQDFRLSIISYWYEQNEESKAAKYATLVNETIPYNMERFENIVIENNGYFVNGKLSWADLFFVGILDYLKFRSEIDLLKDRPNLQALREKVLAVPKIKSWIEKRPSTVDIA</w:t>
      </w:r>
    </w:p>
    <w:p w14:paraId="29C39EE8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&gt;ApGSTs4</w:t>
      </w:r>
    </w:p>
    <w:p w14:paraId="50B40206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MSYKVTYFNITALAEPIRFLLSYLNIDFEDFRFEREQWPTLKPTMPFGKVPVLEIDGKVLNQSTAITRYLSKKAGLAGSDDWESMLIDIAVDNIHDLRQAIALYAYDSNEATKEARYAPLINETIPFYMDKFEKIVEENNGYFVNGKLSWADLFFVAILDYLNFMAKIDLLEGRPKLKALKEKVLEVPQIKAWVAKRPTDNP</w:t>
      </w:r>
    </w:p>
    <w:p w14:paraId="24BE6E8F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&gt;ApGSTs6</w:t>
      </w:r>
    </w:p>
    <w:p w14:paraId="38A41747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MTSYKLTYFNFTGLGEPIRFLLSYLDIDFEDNRIEIVQWPSVKHTMPYGTLPLLEIDGKVLNQSSAICRYLAKKANLAGSDDWESLLIDIAVDNYKDFALCLKSYWFEPNEETKAAKHIILVNETIPFYMEKFEKIVGENNGYFVNGKLSWADLFFVAVLDHLIYRLNIDLLKDRPNLQALQEKVLAVPKIKSWIERRPVSFDIA</w:t>
      </w:r>
    </w:p>
    <w:p w14:paraId="0A1DC288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&gt;ApGSTt1</w:t>
      </w:r>
    </w:p>
    <w:p w14:paraId="32BC96AD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MAKLIYYHNLLSQPSRALYMFFKKAEVPFEGKVVDLLKGEQFTAEFEAINPFKKVPVVNANGFVLIESIAILRYICRTYNVADHWYPKDSVKQAQVDEYLEWQHTNTRADCALYYLHKVLWPVMNGKPVNEQRVAQLEKKMITTLDLIENVWLKNKTFLSGNEISISDIIAICEIDQTRIAGYNPYANRPNLSNWKMRTATYLSPYYEEANEILEMHVAKYNKKYGKLNSHI</w:t>
      </w:r>
    </w:p>
    <w:p w14:paraId="07ED3854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&gt;ApGSTt2</w:t>
      </w:r>
    </w:p>
    <w:p w14:paraId="32969AF3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MVTLKFYYDFLSQPCRTLYIFMKKTKIPFEPKPVNLRQGEHLTKEFVSLNPFKKVPFIDDKGTVLIESVSILRYLCRTYNVADHWYPKDIQRQALVDQYLEWQHNNTRAHCTEYFRHKALWAAKNWPGSKY</w:t>
      </w:r>
    </w:p>
    <w:p w14:paraId="56C32B1A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&gt;ApGSTm1</w:t>
      </w:r>
    </w:p>
    <w:p w14:paraId="18596195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MISFEVDEVLFRTYVFYTAILVLKVLAMAPLTAKQRFAKMVFANPEDAKMNPKSKVKYDDADIERVRRAHLNDLENIPLFIIVCFGYLLTIPNVYIAINLIRLFVASRIIHTIVYAVVVLPQPARGLSWFAGFATTVYMAVQVILSFV</w:t>
      </w:r>
    </w:p>
    <w:p w14:paraId="38016280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&gt;ApGSTm2</w:t>
      </w:r>
    </w:p>
    <w:p w14:paraId="282CAC62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lastRenderedPageBreak/>
        <w:t>MSDTSTMGLFMISNPVFECYAFYGSILILKMIMMSFLTALQRFRKKVFISPEDTAISKGGGEIRYDDPDVERVRRAHLNDLENIPIFLITGLLLVASKPQVMIANNLFRIYTFVRIMHTISYAVFVLPQPTRAILFIAGAVINIIMVAYVILSMHYF</w:t>
      </w:r>
    </w:p>
    <w:p w14:paraId="54DDE3F2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&gt;DmGSTd1</w:t>
      </w:r>
    </w:p>
    <w:p w14:paraId="5F7EAB88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MVDFYYLPGSSPCRSVIMTAKAVGVELNKKLLNLQAGEHLKPEFLKINPQHTIPTLVDNGFALWESRAIQVYLVEKYGKTDSLYPKCPKKRAVINQRLYFDMGTLYQSFANYYYPQVFAKAPADPEAFKKIEAAFEFLNTFLEGQDYAAGDSLTVADIALVATVSTFEVAKFEISKYANVNRWYENAKKVTPGWEENWAGCLEFKKYFE</w:t>
      </w:r>
    </w:p>
    <w:p w14:paraId="19875A79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&gt;DmGSTd2</w:t>
      </w:r>
    </w:p>
    <w:p w14:paraId="78A6942B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MDFYYMPGGGGCRTVIMVAKALGLELNKKLLNTMEGEQLKPEFVKLNPQHTIPTLVDNGFSIWESRAIAVYLVEKYGKDDYLLPNDPKKRAVINQRLYFDMGTLYESFAKYYYPLFRTGKPGSDEDLKRIETAFGFLDTFLEGQEYVAGDQLTVADIAILSTVSTFEVSEFDFSKYSNVSRWYDNAKKVTPGWDENWEGLMAMKALFDARKLAAK</w:t>
      </w:r>
    </w:p>
    <w:p w14:paraId="298F2903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&gt;DmGSTd3</w:t>
      </w:r>
    </w:p>
    <w:p w14:paraId="74252770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MVGKALGLEFNKKIINTLKGEQMNPDFIKINPQHSIPTLVDNGFTIWESRAILVYLVEKYGKDDALYPKDIQKQAVINQRLYFDMALMYPTLANYYYKAFTTGQFGSEEDYKKVQETFDFLNTFLEGQDYVAGDQYTVADIAILANVSNFDVVGFDISKYPNVARWYDHVKKITPGWEENWAGALDVKKRIEEKQNAAK</w:t>
      </w:r>
    </w:p>
    <w:p w14:paraId="5066DB3D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&gt;DmGSTd4</w:t>
      </w:r>
    </w:p>
    <w:p w14:paraId="14F58E33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MDFYYSPRSSGSRTIIMVAKALGLELNKKQLRITEGEHLKPEFLKLNPQHTIPTLVDNGFAIWESRAIAVYLVEKYGKDDSLFPNDPQKRALINQRLYFDMGTLHDSFMKYYYPFIRTGQLGNAENYKKVEAAFEFLDIFLEGQDYVAGSQLTVADIAILSSVSTFEVVEFDISKYPNVARWYANAKKITPGWDENWKGLLQMKTMYEAQKASLK</w:t>
      </w:r>
    </w:p>
    <w:p w14:paraId="2B5D089B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&gt;DmGSTd5</w:t>
      </w:r>
    </w:p>
    <w:p w14:paraId="2B1FE020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MDFYYSPRGSGCRTVIMVAKALGVKLNMKLLNTLEKDQLKPEFVKLNPQHTIPTLVDNGFSIWESRAIAVYLVEKYGKDDTLFPKDPKKQALVNQRLYFDMGTLYDSFAKYYYPLFHTGKPGSDEDFKKIESSFEYLNIFLEGQNYVAGDHLTVADIAILSTVSTFEIFDFDLNKYPNVARWYANAKKVTPGWEENWKGAVELKGVFDARQAAAKQ</w:t>
      </w:r>
    </w:p>
    <w:p w14:paraId="00E5FFD9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&gt;DmGSTd6</w:t>
      </w:r>
    </w:p>
    <w:p w14:paraId="1294E19B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MDLYNMSGSPSTRAVMMTAKAVGVEFNSIQVNTFVGEQLEPWFVKINPQHTIPTLVDNLFVIWETRAIVVYLVEQYGKDDSLYPKDPQKQALINQRLYFDMGTLYDGIAKYFFPLLRTGKPGTQENLEKLNAAFDLLNNFLDGQDYVAGNQLSVADIVILATVSTTEMVDFDLKKFPNVDRWYKNAQKVTPGWDENLARIQSAKKFLAENLIEKL</w:t>
      </w:r>
    </w:p>
    <w:p w14:paraId="749FAC82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&gt;DmGSTd7</w:t>
      </w:r>
    </w:p>
    <w:p w14:paraId="2CA9DB38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MPNLDLYNFPMAPASRAIQMVAKALGLELNSKLINTMEGDQLKPEFVRINPQHTIPTLVDNGFVIWESRAIAVYLVEKYGKPDSPLYPNDPQKRALINQRLYFDMGTLYDALTKYFFLIFRTGKFGDQEALDKVNSAFGFLNTFLEGQDFVAGSQLTVADIVILATVSTVEWFSFDLSKFPNVERWLKNAPKVTPGWEQNLESLQQGKKFLQDLQAAKEKEVKA</w:t>
      </w:r>
    </w:p>
    <w:p w14:paraId="0B4BC971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&gt;DmGSTd8</w:t>
      </w:r>
    </w:p>
    <w:p w14:paraId="757B9C36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MDFYYHPCSAPCRSVIMTAKALGVDLNMKLLKVMDGEQLKPEFVKLNPQHCIPTLVDDGFSIWESRAILIYLVEKYGADDSLYPSDPQKKAVVNQRLYFDMGTLFQSFVEAIYPQIRNNHPADPEAMQKVDSAFGHLDTFLEDQEYVAGDCLTIADIALLASVSTFEVVDFDIAQYPNVARWYENAKEVTPGWEENWDGVQLIKKLVQERNE</w:t>
      </w:r>
    </w:p>
    <w:p w14:paraId="2224AB3F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&gt;DmGSTd9</w:t>
      </w:r>
    </w:p>
    <w:p w14:paraId="73CA4B74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MLDFYYMLYSAPCRSILMTARALGLELNKKQVDLDAGEHLKPEFVKINPQHTIPTLVDDGFAIWESRAILIYLAEKYDKDGSLYPKDPQQRAVINQRLFFDLSTLYQSYVYYYYPQLFEDVKKPADPDNLKKIDDAFAMFNTLLKGQQYAALNKLTLADFALLATVSTFEISEYDFGKYPEVVRWYDNAKKVIPGWEENWEGCEYYKKLYLGAILNKQ</w:t>
      </w:r>
    </w:p>
    <w:p w14:paraId="32BD8A7E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&gt;DmGSTd10</w:t>
      </w:r>
    </w:p>
    <w:p w14:paraId="2C76C63D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MDLYYRPGSAPCRSVLMTAKALGVEFDKKTIINTRAREQFTPEYLKINPQHTIPTLHDHGFALWESRAIMVYLVEKYGKDDKLFPKDVQKQALINQRLYFDMGTLYKSFSEYYYPQIFLKKPANEENYKKIEVAFEFLNTFLEGQTYSAGGDYSLADIAFLATVSTFDVAGFDFKRYANVARWYENAKKLTPGWEENWAGCQEFRKYFDN</w:t>
      </w:r>
    </w:p>
    <w:p w14:paraId="639FCA0E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&gt;DmGSTe1</w:t>
      </w:r>
    </w:p>
    <w:p w14:paraId="04176843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MSSSGIVLYGTDLSPCVRTVKLTLKVLNLDYEYKEVNLQAGEHLSEEYVKKNPQHTVPMLDDNGTFIWDSHAIAAYLVDKYAKSDELYPKDLAKRAIVNQRLFFDASVIYASIANVSRPFWINGVTEVPQEKLDAVHQGLKLLETFLGNSPYLAGDSLTLADLSTGPTVSAVPAAVDIDPATYPKVTAWLDRLNKLPYYKEINEAPAQSYVAFLRSKWTKLGDK</w:t>
      </w:r>
    </w:p>
    <w:p w14:paraId="11077868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lastRenderedPageBreak/>
        <w:t>&gt;DmGSTe2</w:t>
      </w:r>
    </w:p>
    <w:p w14:paraId="66A2EBBF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MTDKIVLYGMDISPPVRACKMTLRALNLDYEYRELDLLAGDHCKDEFLKKNPQHTVPLLEDNGALIWDSHAIACYLVDKYAKSDELYPRDLVLRAQVNQRLYFDASILFMSLRNVSIPYFIRQVSLVPKEKVDNIKDAYGHLENFLGDNPYLTGSQLTIADFCCGATASSLAAVLDLDGERYPKVAAW</w:t>
      </w:r>
    </w:p>
    <w:p w14:paraId="133AE08C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&gt;DmGSTe3</w:t>
      </w:r>
    </w:p>
    <w:p w14:paraId="54C50C63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MGKLTLYGIDGSPPVRAVLLTLRALNLDFDYKIVNLLEKEHLKPEFLKINPLHTVPVLDDNGFYLSDSHAINSYLVSKYGRNDSLYPKDLKKRAIVDQRLHYDSSVITSTGRAISFPLFWENKTEIPKARIDALEGVYKSLNLFLDSGNYLAGDNLTIADFHVIAAMTGNLVFLPVDANKYPDLAAWIQRIKELPYYEEANGSRAAQII</w:t>
      </w:r>
    </w:p>
    <w:p w14:paraId="26790E47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&gt;DmGSTe4</w:t>
      </w:r>
    </w:p>
    <w:p w14:paraId="0D258B3E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MGKISLYGLDASPPTRACLLTLKALDLPFEFVFVNLFEKENFSEDFSKKNPQHTVPLLQDDDACIWDSHAIMAYLVEKYAPSDELYPKDLLQRAKVDQLMHFESGVIFESALRRLTRPVLFFGEPTLPRNQVDHILQVYDFVETFLDDHDFVAGDQLTIADFSIVSTITSIGVFLELDPAKYPKIAAWLERLKELPYYEEANGKGAAQFVELLRSKNFTIVS</w:t>
      </w:r>
    </w:p>
    <w:p w14:paraId="745B8E01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&gt;DmGSTe5</w:t>
      </w:r>
    </w:p>
    <w:p w14:paraId="7763BD50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MVKLTLYGVNPSPPVRAVKLTLAALQLPYEFVNVNISGQEQLSEEYLKKNPEHTVPTLEDDGNYIWDSHAIIAYLVSKYADSDALYPRDLLQRAVVDQRLHFETGVVFANGIKAITKPLFFNGLNRIPKERYDAIVEIYDFVETFLAGHDYIAGDQLTIADFSLISSITSLVAFVEIDRLKYPRIIEWVRRLEKLPYYEEANAKGARELETILKSTNFTFAT</w:t>
      </w:r>
    </w:p>
    <w:p w14:paraId="48629721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&gt;DmGSTe6</w:t>
      </w:r>
    </w:p>
    <w:p w14:paraId="094CAA94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MVKLTLYGLDPSPPVRAVKLTLAALNLTYEYVNVDIVARAQLSPEYLEKNPQHTVPTLEDDGHYIWDSHAIIAYLVSKYADSDALYPKDPLKRAVVDQRLHFESGVVFANGIRSISKSVLFQGQTKVPKERYDAIIEIYDFVETFLKGQDYIAGNQLTIADFSLVSSVASLEAFVALDTTKYPRIGAWIKKLEQLPYYEEANGKGVRQLVAIFKKTNFTFEA</w:t>
      </w:r>
    </w:p>
    <w:p w14:paraId="5D389E38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&gt;DmGSTe7</w:t>
      </w:r>
    </w:p>
    <w:p w14:paraId="601ABBDC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MPKLILYGLEASPPVRAVKLTLAALEVPYEFVEVNTRAKENFSEEFLKKNPQHTVPTLEDDGHYIWDSHAIIAYLVSKYGKTDSLYPKDLLQRAVVDQRLHFESGVIFANALRSITKPLFAGKQTMIPKERYDAIIEVYDFLEKFLAGNDYVAGNQLTIADFSIISTVSSLEVFVKVDTTKYPRIAAWFKRLQKLPYYEEANGNGARTFESFIREYNFTFASN</w:t>
      </w:r>
    </w:p>
    <w:p w14:paraId="7CA5C7E0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&gt;DmGSTe8</w:t>
      </w:r>
    </w:p>
    <w:p w14:paraId="7EF1DE39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MSKLILYGTEASPPVRAAKLTLAALGIPYEYVKINTLAKETLSPEFLRKNPQHTVPTLEDDGHFIWDSHAISAYLVSKYGQSDTLYPKDLLQRAVVDQRLHFESGVVFVNGLRGITKPLFATGQTTIPKERYDAVIEIYDFVETFLTGHDFIAGDQLTIADFSLITSITALAVFVVIDTVKYANITAWIKRIEELPYYEEACGKGARDLVTLLKKFNFTFST</w:t>
      </w:r>
    </w:p>
    <w:p w14:paraId="1FE728AB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&gt;DmGSTe10</w:t>
      </w:r>
    </w:p>
    <w:p w14:paraId="020FFA9F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MANLILYGTESSPPVRAVLLTLRALQLDHEFHTLDMQAGDHLKPDMLRKNPQHTVPMLEDGESCIWDSHAIIGYLVNKYAQSDELYPKDPLKRAVVDQRLHFETGVLFHGIFKQLQRALFKENATEVPKDRLAELKDAYALLEQFLAENPYVAGPQLTIADFSIVATVSTLHLSYCPVDATKYPKLSAWLARISALPFYEEDNLRGARLLADKIRSKLPKQFDKLWQKAFEDIKSGAGKQ</w:t>
      </w:r>
    </w:p>
    <w:p w14:paraId="3A0E58B7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&gt;DmGSTs1</w:t>
      </w:r>
    </w:p>
    <w:p w14:paraId="536E2BBD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MADEAQAPPAEGAPPAEGEAPPPAEGAEGAVEGGEAAPPAEPAEPIKHSYTLFYFNVKALAEPLRYLFAYGNQEYEDVRVTRDEWPALKPTMPMGQMPVLEVDGKRVHQSISMARFLAKTVGLCGATPWEDLQIDIVVDTINDFRLSSEQFVSYEPEDEIKEKKLVTLNAEVIPFYLEKLEQTVKDNDGHLALGKLTWADVYFAGITDYMNYMVKRDLLEPYPALRGVVDAVNALEPIKAWIEKRPVTEV</w:t>
      </w:r>
    </w:p>
    <w:p w14:paraId="4490D889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&gt;DmGSTm1</w:t>
      </w:r>
    </w:p>
    <w:p w14:paraId="03CFE8AC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MDNGPMDATPTAAAFRLILLSKSNPVMGCYMFWTSLLVLKMLVMSLLTARQRMKTKTYANPEDLRLSRSTEVRFGDPNVERVRRAHRNDLENILPFLLMSLAYVASGPNPLTARLLIRIGASARLIHTVVYAIIPVPQPARALAFFTTFAITCFEAGYVLV</w:t>
      </w:r>
    </w:p>
    <w:p w14:paraId="5A1DCD59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&gt;DmGSTm3</w:t>
      </w:r>
    </w:p>
    <w:p w14:paraId="445BB862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MLNPELMSLENQVFRCYLGWSAILILKIFAAGIYTGLMRFFTATFANPEDLMSPKLKVKFDDPNVERVRRAHRNDLENILPFFAIGLLYVLTDPAAFLAINLFRAVGIARIVHTLVYAVVVVPQPSRALAFFVALGATVYMALQVIASAAF</w:t>
      </w:r>
    </w:p>
    <w:p w14:paraId="0DBD5468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&gt;AgGSTd3</w:t>
      </w:r>
    </w:p>
    <w:p w14:paraId="335BD43A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MDYYYSLISPPCQSAILVAKKLGITLNLKKTNVHDPVERDALTKLNPQHTIPTLVDNGHVVWESYAIVTYLVEVYGKDDTLYPKDPKVRSVVNQRLFFDIGTLYKQIIDIIHLVVKKEQPTDEQMEKLKKAMDLLEHFLTERSYAAADHLTVADICLLGSVTALNWLKYDLEPFPHIKGWVARVTGEIPDYAEFRKDVEEATKAYVASKK</w:t>
      </w:r>
    </w:p>
    <w:p w14:paraId="64E9829F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lastRenderedPageBreak/>
        <w:t>&gt;AgGSTd4</w:t>
      </w:r>
    </w:p>
    <w:p w14:paraId="6D44E786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MDYYCNFVSPPSQSVILVAKKLGIKLNLRKMNIYDPVAMDTLSKLNPHHILPMLVDNGTVVFEPCAIVLYLVEMYAKNDALYPKDALVRCVVNQRLFFDVGTLYKQIYENVHVQMRNSQPSEKQVQRLQKAVDVLESFLYERSYTAADQLTVADICLLVTVNALTLWLGYELAPYPRIRDWLGRVVAELPGCVEFQREVEDATRAYVVNRKI</w:t>
      </w:r>
    </w:p>
    <w:p w14:paraId="0772F0C0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&gt;AgGSTd5</w:t>
      </w:r>
    </w:p>
    <w:p w14:paraId="5F8AACF8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MELYSDIVSPPCQNVLLVAKKLGIALNIKKTNIMDAADVAELTKVNPQHLIPTFVEDDGHVIWESYAIAIYLVEKYGQDDALYPKDPKVRSIVNQRLFFDIGTLYKNILANIDVLIEKQQPSAELRGKLEQALDLTEKFVTECRFVATDHLTLADIFMLGSITALEWFRYDLERYPGIRGWVERVTAQFPDYSDFHKEIREATKQYVATHCPHLEY</w:t>
      </w:r>
    </w:p>
    <w:p w14:paraId="661AA146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&gt;AgGSTd6</w:t>
      </w:r>
    </w:p>
    <w:p w14:paraId="26A9EBF3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PRLDLYYNIISPPCRVVLLFAKWLKLELNLIELDVLKRDHYKPEFLKHYIPTLVDADGDVVVWESSAILIYLAERYGAADDDTLYPKDIALRAKVNQRLFYDIGTLMRSVTTYYHPILMGGEGKLEDFKKVQDAVGVLDSFLSASRWTAGDHITVADFAIAVTVAALDGLLNFDFSVYPNVHRWYEQCKRELVGYTDITKEAAQRTQAFLERFRAMRAADQQLLCEQQRTVRQRQKEDGTDDQQQQQQQQQQQQQQYTELQTQPRSGRTRDTAPDYARKPDESTRMATED</w:t>
      </w:r>
    </w:p>
    <w:p w14:paraId="5FCD83DF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&gt;AgGSTd7</w:t>
      </w:r>
    </w:p>
    <w:p w14:paraId="6A48DD7F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MTPVLYYLPPSPPCRSVLLLAKMIGVELELKALNVMEGEQLKPDFVELNPQHCIPTLDDHGLVLWESRVILAYLVSAYGKDENLYPKDFRSRAIVDQRLHFDLGTLYQRVVDYYFPTIQLGAHLDQTKKAKLAEALGWFEAMLKQYQWSAANHFTIADIALCVTVSQIEAFQFDLHPYPRVRAWLQKCKDELQGHGYKEINETGAETLAGLFRSKLKQ</w:t>
      </w:r>
    </w:p>
    <w:p w14:paraId="08664907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&gt;AgGSTd10</w:t>
      </w:r>
    </w:p>
    <w:p w14:paraId="570C36A2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MELYYNIVSPPCQSVLLVGKKLGITFDLKEVNPHLPEVREQLRKFNPQHTIPTFIEDGHVIWESYAIAIYLVEKYGNGDDALYPRDPKVRSVVNQRLFFDNGLMFKSAIEYVECILKKKLEPTEEMQQRLKKALGLLESFVKERAFVASDHLTIADICLLSSVTLLTGIKYDLATFPGITAWVARVTGELPDYGEFHKELYEKSMEYIKTL</w:t>
      </w:r>
    </w:p>
    <w:p w14:paraId="0A98BB53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&gt;AgGSTd12</w:t>
      </w:r>
    </w:p>
    <w:p w14:paraId="205703CB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MDLYYHIRSPPCQPVVFLARHLGLEFNHIVTSIYDPADFEVLKKVNPQHTIPTLVDNGHILWESYAILIYLAEKYALDDSLYPKDVCERSIVHQRLFFDSGMFQNTTLQAVLSHLRNNPITDEHLAKVKRGVEIVEMYLTDSPYVAGQKLTIADFSIFVSFCSLDMMKYDLTAYPNVQRWFAKMGTHIPDLEPTRKTIEEELRALLQSMNK</w:t>
      </w:r>
    </w:p>
    <w:p w14:paraId="453955C4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&gt;AgGSTd15</w:t>
      </w:r>
    </w:p>
    <w:p w14:paraId="439C23EF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AKMELYSDIVSPPCQNVLLVAKKLGIALNTKKTNIMDAADVAELTKVNPQHLIPTFVEDDGHVIWESYAIAIYLVEKYGQDDALYPKDPKVRSIVNQRLFFDIGTLYKNILANIDVLIEKQQPSAELRGKLEQALDLTEKFVTECRFVAADHLTLADIFMLGSITALEWFRYDLERYPGIRGWVERVTAQFPDYSDFHKEIREATKQYVATHCPHLEY</w:t>
      </w:r>
    </w:p>
    <w:p w14:paraId="581B5899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&gt;AgGSTd16</w:t>
      </w:r>
    </w:p>
    <w:p w14:paraId="2C22B814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IHTMDLYYHIRSPPCQPVVFLARHLGLEFNHIVTSIYDPADFEVLKKVNPQHTIPTLVDNGHILWESYAILIYLAEKYALDDSLYPKDVCERSIVHQRLFFDSGMFQNTTLQALLSHLRNNPITDEHLAKVKRGVEIVEMYLTDSPYVAGQKLTIADFSIFVSFCSLDMMKYDLTAYPNVQRWFAKMGTHIPDLEPT</w:t>
      </w:r>
    </w:p>
    <w:p w14:paraId="4AFCB094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&gt;AgGSTd17</w:t>
      </w:r>
    </w:p>
    <w:p w14:paraId="5B0F0B62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MRNSQPSEKQVQRLQKAVDVLESFLYERSYTAADQLTVADICLLVTVNALTLWLGYELAPYPRIRDWLGRVVAEIPGCAEFQREVEDATRAYVVNRKI</w:t>
      </w:r>
    </w:p>
    <w:p w14:paraId="6B34A4D6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&gt;AgGSTe1</w:t>
      </w:r>
    </w:p>
    <w:p w14:paraId="5DA497B5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MPKPVLYTVHLSPPCRAVELTAKALGLELERKLVNLLAGENLTPEFLKLNPKHTIPVLDDNGTIISESHAIMIYLVRKYGQGEGKDALYPTDIVEQARVNEALHFESGVLFARLRFITELVFFARKPEIPEDRIEYVRTAYRLLEDSLQSDYVAGSRMTIADLSCISSVASMVGFIPMERSEFPRVHGWIERMKQLPYYEEINGAGATELAEFIVDMLAKNAKL</w:t>
      </w:r>
    </w:p>
    <w:p w14:paraId="0E5CDF3C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&gt;AgGSTe2</w:t>
      </w:r>
    </w:p>
    <w:p w14:paraId="1BECCA87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MSNLVLYTLHLSPPCRAVELTAKALGLELEQKTINLLTGDHLKPEFVKLNPQHTIPVLDDNGTIITESHAIMIYLVTKYGKDDSLYPKDPVKQARVNSALHFESGVLFARMRFIFERILFFGKSDIPEDRVEYVQKSYELLEDTLVDDFVAGPTMTIADFSCISTISSIMGVVPLEQSKHPRIYAWIDRLKQLPYYEEANGGGGTDLGKFVLAKKEENAKA</w:t>
      </w:r>
    </w:p>
    <w:p w14:paraId="66226CB1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&gt;AgGSTe4</w:t>
      </w:r>
    </w:p>
    <w:p w14:paraId="51B09F5C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MPNIKLYTAKLSPPGRSVELTAKALGLELDIVPINLLAQEHLTEAFRKLNPQHTIPLIDDNGTIVWDSHAINVYLVSKYGKPEGDSLYPSDVVQRAKVNAALHFDSGVLFARFRFYLEPILYYGATETPQEKIDNLYRAYELLN</w:t>
      </w:r>
      <w:r w:rsidRPr="009538C0">
        <w:rPr>
          <w:sz w:val="21"/>
          <w:szCs w:val="21"/>
          <w:lang w:eastAsia="zh-CN" w:bidi="ar"/>
        </w:rPr>
        <w:lastRenderedPageBreak/>
        <w:t>DTLVDEYIVGNEMTLADLSCIASIASMHAIFPIDAGKYPRLAGWVKRLAKLPYYEATNRAGAEELAQLYRAKLEQNRTNAK</w:t>
      </w:r>
    </w:p>
    <w:p w14:paraId="7FDE7D2F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&gt;AgGSTe5</w:t>
      </w:r>
    </w:p>
    <w:p w14:paraId="15758271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MATNPIIKLYTAKLSPPGRAVELTAKLLGLSLDIVPINLLAGDHRTDEFLRLNPQHTIPVIDDGGVIVRDSHAIIIYLVQKYGKDGQTLYPEDPIARAKVNAGLHFDSGVLFSRLRFYFEPILYEGSAEVPQDKIDYMKKGYELLNDALVEDYIAGSSLTLADVSCIATIATMEEFFPMDRSRYPALVAWIERLSRTLPEYDQLNQEGAVEFAEICESLRLKNGASVAAK</w:t>
      </w:r>
    </w:p>
    <w:p w14:paraId="5819E105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&gt;AgGSTe6</w:t>
      </w:r>
    </w:p>
    <w:p w14:paraId="73DA70F4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MSSKPVLYTHTISPAGRAVELTVKALNLDVDVREMNVFKGQHMSDEFKKLNPVQTIPTLDDNGFVLWDSHAIMIYLARRYGAESGLYTEEYEQQARINAALFFESSILFARLRFCTDNLTVLGKSAIPEENLQRALEGLQRLERMLQSEYVAGDQLTIADLSCVSSVATLHLMLKPSAEEFPKTFAWMERLSKLPYYGEVMGRGLKAAGELMQTLGSKNSGGGGDGN</w:t>
      </w:r>
    </w:p>
    <w:p w14:paraId="1E2C2F50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&gt;AgGSTe7</w:t>
      </w:r>
    </w:p>
    <w:p w14:paraId="201FCE7B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MEPSRLVLYTNRKSPPCRAVKLTARALGIELVEKEMTLLRGDKLMEEFLKVNPQQTIPVLDDGGIVITASHAIMIYLVCKYGRDDGLYPSELVRRARVHTALHLEAGVIFSRLSFLFEPVIYSGKSYFHSDRIEHIRKAYRLLEDSLVDQYMVGESLTIADFSCISSIATLVGVVPLDESKFPKSTAWMRRMQELPYYEEANGTGALELAEFVLGKKEANASQFL</w:t>
      </w:r>
    </w:p>
    <w:p w14:paraId="7F4103EB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&gt;AgGSTo1</w:t>
      </w:r>
    </w:p>
    <w:p w14:paraId="7C405A42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MSNGKHLAKGSSPPSLPDDGKLRLYSMRFCPYAQRVHLMLDAKKIPYHAIYINLSEKPEWYLEKNPLGKVPALEIPGKEGVTLYESLVLSDYIEEAYSAQQRKLYPADPFSKAQDRILIERFAGSVIGPYYRILFAADGIPPGAITEFGAGLDIFEKELKARGTPYFGGDKPGMIDYMIWPWCERVDLLKFALGDKYELDKERFGKLLQWRELMEKDDAVKQSFISTEDHTKFLQSRKNGENNYDILA</w:t>
      </w:r>
    </w:p>
    <w:p w14:paraId="4BD39AF9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&gt;AgGSTs1</w:t>
      </w:r>
    </w:p>
    <w:p w14:paraId="0FED2C2F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LSSSSISRSSLKCNIMPDYKVYYFNVKALGEPLRFLLSYGNLPFDDVRITREEWPALKPTMPMGQMPVLEVDGKKVHQSVAMSRYLANQVGLAGADDWENLMIDTVVDTVNDFRLKIAIVAYEPDDMVKEKKMVTLNNEVIPFYLTKLNVIAKENNGHLVLGKPTWADVYFAGILDYLNYLTKTNLLENFPNLQEVVQKVLDNENVKAYIAKRPITEV</w:t>
      </w:r>
    </w:p>
    <w:p w14:paraId="18C4C5DE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&gt;AgGSTt1</w:t>
      </w:r>
    </w:p>
    <w:p w14:paraId="4FE7915E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MSKNLKYYYDLMSQPSRALWIFLEKTKLPYEKCLINLGKGEHLTEEFKAINRFQKVPCITDSQIKLAESVAIFRYLCREYQVPDHWYPADSRRQALVDEYLEWQHHNTRATCAIYFQYVWLRPRMFGTKVDPKQAEKYRGQMEGTLDFIEREYLGSGARFIAGDEITVADLLAACEIEQPRMAGYDPCEGRPNLTQWMARVRESTNPYYDQAHKLVNKFAQDTASKAKL</w:t>
      </w:r>
    </w:p>
    <w:p w14:paraId="01C09413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&gt;AgGSTt2</w:t>
      </w:r>
    </w:p>
    <w:p w14:paraId="53FD56F9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MSRSVKLYYDLMSQPSRALYIFLSTNKIPFDRCPIALRKMQHKTDEYRRQVNRYGKVPCIVDGSFRLAESVAIYRYLCREFPTDGHWYPSDTVRQARVDEYLSWQHLNLRADVSLYFFHVWLNPLLGKEPDAGKTERLRRRLDGVLNFFDQELLSAGSGQAFLAGDRISIADLSAACEIEQAKIAGYDPCEGRPALASWLTAVRERTNPYYDEAHKYVYRLSPDHIVTPVVAEDE</w:t>
      </w:r>
    </w:p>
    <w:p w14:paraId="38FE5F88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&gt;AgGSTz1</w:t>
      </w:r>
    </w:p>
    <w:p w14:paraId="11A3C36B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MSLSAMSKPILYSYWRSSCSWRVRIALNLKEIPYDIKPISLIKSGGEQHCNEYREVNPMEQVPALQIDGHTLIESVSIMYYLEETRPQRPLMPQDVLKRAKVREICEVIASGVQPLQNLIVLIHVGEEKKKEWAQHWITRGFRAIEKLLSTSAGKFCVGDEITLADCCLVPQVFNARRFHVDLRPYPIILRIDRELEGHPAFRAAHPSNQPDCPPEAAK</w:t>
      </w:r>
    </w:p>
    <w:p w14:paraId="528C9FA2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&gt;AgGSTm1</w:t>
      </w:r>
    </w:p>
    <w:p w14:paraId="77D4F9CB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MTTLLQNVNEEVFRTYVFWTAVLVVKMLAMSVLTGRQRFRKKVFANPEDIQPSKKGAQPKFDDPDVERVRRAHRNDLENILPFFAIGLLYMLTNPEPFIAINLFRAVAIARIVHTLVYAVVVIPQPARGLSWAIAYFATAYMAVKTALFFL</w:t>
      </w:r>
    </w:p>
    <w:p w14:paraId="407FC8D2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&gt;AgGSTm2</w:t>
      </w:r>
    </w:p>
    <w:p w14:paraId="014805AC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MASPFDSINSEAYKAYVFWSAVLVAKMLLMALLTAIQRFKNKAFASPEDTRVISKKLVPKYDDPDVERVRRAHQNDLENILPFFVIGFLYLLTNPAPWLAINLYRLVAASRILHTIVYAVVVIPQPARFLAFVGAMMPTAYMTLQTILYFML</w:t>
      </w:r>
    </w:p>
    <w:p w14:paraId="430E41BE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&gt;AgGSTm3</w:t>
      </w:r>
    </w:p>
    <w:p w14:paraId="14FD00F3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MSLVFGQVEPAVFQAYAFWAAVLGLKMLLMSVLTGLKRGSKKVFSNPEDVKPGGKVAYDDQDVERVRRAHRNDMENILPYFIIGFLYMFTNPSVTVATNLFRLVAVVRISHTVFHVLVPVHKFRGMSWAIGFFTTAFMGIQIVLHFL</w:t>
      </w:r>
    </w:p>
    <w:p w14:paraId="491A30EF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&gt;AgGSTu1</w:t>
      </w:r>
    </w:p>
    <w:p w14:paraId="0CD425AE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lastRenderedPageBreak/>
        <w:t>MKLYAVSDGPPSLAVRMALEALNIPYEHVSVDYGKAEHLTAEYEKMNPQKEIPVLDDDGFFLSESNAILQYLCEKYAPTSDLYPNDPKDRALVNHRLCFNLAFLYPQISAYVMAPIFFDYERTAIGLKKLHLALAAFETYLQRTGTRYAAGSGLTIADFPLVSSVMCLEAIGFGLGERYPKVQAWYDGFKQAHPSLWAIAAKGMEEIAEFEKNPPDLTGMVHPIHPIRKPAAK</w:t>
      </w:r>
    </w:p>
    <w:p w14:paraId="41B64A6B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&gt;TcGSTd1</w:t>
      </w:r>
    </w:p>
    <w:p w14:paraId="0951CC48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MPIDLYYLPGSAPCRAVLLAAKAVGVELNLKLTDLMKGEHLTPEFIKINPQHTIPTMVDNGFALWESRAIMTYLADQYGKNDALYPKDPKKRALVDQRLYFDIGTLYARFADYYYPVIFGGAEYEPAKLEKIKDAFKFLEIFLEGQDFVAGNQLTLADLSLLATVTTFEAVNFDLSPYKNVVNWLARAKAAAPGYEEANGKGAVIFKQMVENLTKK</w:t>
      </w:r>
    </w:p>
    <w:p w14:paraId="22169EBB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&gt;TcGSTo1</w:t>
      </w:r>
    </w:p>
    <w:p w14:paraId="58D424BA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MSVTHLTTGSQQPLKVDGKLRLYSAEFCPYAQRVRLVLKAKNIPHDIVNISLSHKPEWYSKIHPEEKVPALDTGTKIIIESLDIVEFLDEQYPKNPLYPLEPEAKKRDQELVKKLSPLSDALFKCVLSHKVKTLGQCMAELVPQFEIFETELAARGSPFFGGRTPGMVDYLLWPTCERLGVLAIAYGEQLPFDENQLKFLKKWNKAMFENPICQETYHEPEEHWIVVQQKLNFLKTK</w:t>
      </w:r>
    </w:p>
    <w:p w14:paraId="5D91E7A2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&gt;TcGSTo2</w:t>
      </w:r>
    </w:p>
    <w:p w14:paraId="4170198D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MPQPHLTTGSPQPPKIEGKLRLYSMEYCPYAHRVRLVLNAKNIPHDIVNINLINQPEWYFKIHPQGYVPALDTGSQIVIESLHICDFLDEKYPSPPLFPQDPASKQRDKDLLKKIQPMHGVFLRCISLNENKSLEEWATEFVPHLETFETELSNRGTTFFGGEKPGMVDYMLWPWGERVGTIVIAHGQQLPFASDQFPLLRKWRKAMRGDPVCDGLYYGPEKYWKIIQIKFRKAPPEYDNV</w:t>
      </w:r>
    </w:p>
    <w:p w14:paraId="04911F0D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&gt;TcGSTo3</w:t>
      </w:r>
    </w:p>
    <w:p w14:paraId="4E60ED9E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MASPHLTTGSQQPPKIEGKLRLYSMQFCPYAQRARLVLKAKNIPHDIVNINLINKPEWYTKVHPEGKVPALDTGSKIVVESLDIADFLDAEYPNNNPLYSSDKNRDKELIKKIAPITDLFYKCVAKTENKSLEEWAKAFVPHLEVFERDLAARGTTFFGGDKPGMVDYMLWPWGERAGTIAIAHGAQLPFGSDQFPCLRKWRKAMREDKICSEIYNGPEKFWKCVEMKLKNLPPDYDSI</w:t>
      </w:r>
    </w:p>
    <w:p w14:paraId="7788B391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&gt;TcGSTs1</w:t>
      </w:r>
    </w:p>
    <w:p w14:paraId="525DB477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SPLYKLTYFATPGRAEAIRFLFSYAAVEFEDVRIAYEDWPALKNQTPFGFLPMLEHEGKKAHQSVAIMRYVAKQVKLAGNDDWEDLEIDATVDTLRDCSSKFHPLRLETDEEKKKALLEQLFKETVPYFMRRFEALVQKNNGYLALGRLTWADLYFVASIAAGVKQYTDIDIIKEYKTLAELRTKVLENPRIKKYLENQPKLKMAPAYKLTYFEYTGLAEVSRFLMKFGGIDFEDCRIKMEEWPQLKAKFPFGQVPVLEYKGKIACQSLAIARYLAKQVKLSGNDDWENLEIDATIDTINDLRMKLATWWFEADEAKKKLIVENFKKDNLSYYLPRLEAIVKKNKGFLAVGRLTWADFYWATISPVFDMVTGIDALADYPELKAARERVNALPAVKKWIDERPNN</w:t>
      </w:r>
    </w:p>
    <w:p w14:paraId="6FE11D8F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&gt;TcGSTs2</w:t>
      </w:r>
    </w:p>
    <w:p w14:paraId="2A37D91B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SPLYKLTYFATPGRAEAIRFLFSYAAVEFEDVRIAYEDWPALKNQTPFGFLPMLEHEGKKAHQSVAIMRYVAKQVKLAGNDDWEDLEIDATVDTLRDCSSKFHPLRLETDEEKKKALLEQLFKETVPYFMRRFEALVQKNNGYLALGRLTWADLYFVASIAAGVKQYTDIDIIKEYKTLAELRTKVLENPRIKKYLENQPKLKMAPAYKLTYFEYTGLAEVSRFLMKFGGIDFEDCRIKMEEWPQLKAKFPFGQVPVLEYKGKIACQSLAIARYLAKQVKLSGNDDWENLEIDATIDTINDLRMKLATWWFEADEAKKKLIVENFKKDNLSYYLPRLEAIVKKNKGFLAVGRLTWADFYWATISPVFDMVTGIDALADYPELKAARERVNALPAVKKWIDERPNN</w:t>
      </w:r>
    </w:p>
    <w:p w14:paraId="3B90B8DA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&gt;TcGSTs3</w:t>
      </w:r>
    </w:p>
    <w:p w14:paraId="3A104715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MAPAYKLTYFDGRGLAETSRFLMKYGGIDFEDCRIKREEWPQWKPKFPFGQVPVLEHKGKVVGQSIAIARYLAKQVKLVGNDDWENLEIDAIVDTINDLRMKHAAWFYEPDEAKKKVIIENIKKDTLPYYLPRLEEIVKKNKGFLAVGRLTWADFYWATVSQVFDVVNGIDTLANYPELKAARERVNSLPAIKKWIEVRPKTDF</w:t>
      </w:r>
    </w:p>
    <w:p w14:paraId="1D83B9D6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&gt;TcGSTs4</w:t>
      </w:r>
    </w:p>
    <w:p w14:paraId="617D0BF9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MAPAYKLTYFPVEALAEPIRFLLNYGGIEFEDHRFDRENWPQLKPNMPFGQVPILEYNGKVAHQSVAMARFFAKKVKLVGNDDWEDLEIDAIVDTISDLRQKIALYHYEQNEAVKESRKEPLFKETIPYYLQRLDAIVKANNGHLAVGKLTWADLFFVALLKYLCFMCGSDIIADYPNLVALKKSVLEIPAIKNWVEKRPKSDM</w:t>
      </w:r>
    </w:p>
    <w:p w14:paraId="1541495E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&gt;TcGSTs5</w:t>
      </w:r>
    </w:p>
    <w:p w14:paraId="04A862EF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MSPNYKLIYFNARGRAEHIRFIFAYAGVEYEDERIPREKWPEIKKRTPFGMLPVLEIDGKAVAQSNAVARYLARQYGLAGRNEWEALQCDVLVDTLGDLKQVLAQFRMEQDPIKKEEKKARLMKETIPFYLSKFEKILSENNGFSVGSEITWCDFVFAVSLENFEHIFGKAALDQYPALKALKIKVYSIPSINAWVSKRPATES</w:t>
      </w:r>
    </w:p>
    <w:p w14:paraId="4AE81EC0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&gt;TcGSTs6</w:t>
      </w:r>
    </w:p>
    <w:p w14:paraId="45F080DE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MAPAYKLTYFDGRGLAETSRFIMKYGGIDFEDCRIKREDWPQIKSKYPFGQLPVLEHNGKTVNQSHSIARYLAKQVKLAGNDDWENLEIDAIVDTFNDLRLKIVAYFYEQDEEKKKTILENLNKDVFPQYLTRFEEIVKKNKGYFALGRLTWADFCWATVSPGFDMITKVDTIANYPELKAVRDKVNSLPAIKKWIEQRPKTDF</w:t>
      </w:r>
    </w:p>
    <w:p w14:paraId="368CABAD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&gt;TcGSTs7</w:t>
      </w:r>
    </w:p>
    <w:p w14:paraId="4DA2DC52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lastRenderedPageBreak/>
        <w:t>MAPAYKLTYFDARGLAETSRFLMTYGGIDFEDCRIRREEWPLWKPKFPFGQVPVLEHRGKVVGQSTAIARYLAKQVKLVGNDDLENLEIDAVVETINDLRLKHAAWFYEPDEAKKRIIIENIKKDTLPYYLPRLEEIVTGNKGFLALGRLTWADFYWTTVSQIFDVVTGTDTLANYPELKAARERVNSLPAIRRWIEMRPKTDF</w:t>
      </w:r>
    </w:p>
    <w:p w14:paraId="7BEB12C6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&gt;TcGSTt1</w:t>
      </w:r>
    </w:p>
    <w:p w14:paraId="043C1FBB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MTLKLYLDFLSQPSRALYIFFKINKVPFELSQVALRKGEHLSEEFKTNLNRFQKVPFIHDGDFRLTESVAIIRYVSKVHNIDNNWYPKETKAQARVDEYLEWQHNNTRAFCALYFQRKWLFPLLTGRQTSPETMQKYEDNMLACLDQIENIWLADTPYLCGDRISVADIFAACEIEQPRVAGFDPIKGRPVLSAWMNRVRSEASPFYEEAHAVLNKLAEKGGKAKL</w:t>
      </w:r>
    </w:p>
    <w:p w14:paraId="119A0EB2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&gt;TcGSTz1</w:t>
      </w:r>
    </w:p>
    <w:p w14:paraId="5E327A42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MSGKPLLYSYWRSSCSWRVRIALNLKEIPYDIKPVSLIKTGGEQHTNEFREVNPMEQVPALHIDGVTLVESLSILAYLEETRPQRPLLPHDVVKRAKVREICEVIASGIQPLQNLVVLIHVGEEKKNEWAQHWINRGFRAVEKLLSASAGKYCVGDEITLADCCLIPQVFNARRFHVDLRPFPIILRIDRELENHPAFRAAHPSNQPDCPPEIANTNCFSPDPYV</w:t>
      </w:r>
    </w:p>
    <w:p w14:paraId="51892DA3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&gt;TcGSTm1</w:t>
      </w:r>
    </w:p>
    <w:p w14:paraId="16A8A321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MAQVTDFSTLLESPVFRAYLFYSAILVVKMMIMSPMTGMMRFRYKAFANPEDGASLKVKPRTDDNVERVRRAHLNDLENISLFFVIGFIYVLTNPAVAWATLLFRIYTAARFMHTLVYAIFVVPQPARALAWVTGFVITGYMALTSIVHFL</w:t>
      </w:r>
    </w:p>
    <w:p w14:paraId="5E86E574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&gt;TcGSTm2</w:t>
      </w:r>
    </w:p>
    <w:p w14:paraId="781D8361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MDPHLKSLILENPVFRSYLFYSSILALKMMLMTLLTIRQRLLNNALVSQEDAAFLGGTVCWTNEKVERVRRGHRNDMESIYLFLLVAFAYIWTDPEPVWADYLFLTFTIARILHTVVYNVIVVPQPARGLAWLVGYLITGYMAIKTYTAFK</w:t>
      </w:r>
    </w:p>
    <w:p w14:paraId="1F462430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&gt;TcGSTm3</w:t>
      </w:r>
    </w:p>
    <w:p w14:paraId="60E71A54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MVNTTSSAGPPDSVLTLNNPAFGVYLISACLLVLKMMGMSLLTIYNRFKYKAFICPEDAKWLQGQVVSNDTVERVRRAHQNDLENIPIFLAAAFAYLWTQPPAWLAWVLYLGFTILRALHTIVYTLIVLPQPTRALLWVAGYLLTGYMAVHAALHVFIYLIM</w:t>
      </w:r>
    </w:p>
    <w:p w14:paraId="1CEA0101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&gt;TcGSTm4</w:t>
      </w:r>
    </w:p>
    <w:p w14:paraId="583539D6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MDVHQLRMLVTENPVFRSYMFYTAILTLKMMFMSLLTIRQRVMHNSFVSEEDAMYLKGMVSRTNEHVERVRRGHRNDMENIYLFFVIGFAYTWTDPSPFFANLLFFIFTVSRLIHTCVYTVVIMPQPIRGRAWLVGFLVTGYMAIRTLLHFC</w:t>
      </w:r>
    </w:p>
    <w:p w14:paraId="0CF8A29C" w14:textId="77777777" w:rsidR="0006329E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&gt;TcGSTu1</w:t>
      </w:r>
    </w:p>
    <w:p w14:paraId="29CD63F8" w14:textId="3982E24F" w:rsidR="00EA13B3" w:rsidRPr="009538C0" w:rsidRDefault="0006329E" w:rsidP="009538C0">
      <w:pPr>
        <w:spacing w:before="0" w:after="0"/>
        <w:jc w:val="both"/>
        <w:rPr>
          <w:sz w:val="21"/>
          <w:szCs w:val="21"/>
          <w:lang w:eastAsia="zh-CN" w:bidi="ar"/>
        </w:rPr>
      </w:pPr>
      <w:r w:rsidRPr="009538C0">
        <w:rPr>
          <w:sz w:val="21"/>
          <w:szCs w:val="21"/>
          <w:lang w:eastAsia="zh-CN" w:bidi="ar"/>
        </w:rPr>
        <w:t>MPITLYSVSDGPPSLAVRQCLKMLNVEFNLVNVDFGLGEHMTEEYAKKNPQKEIPVLDDNGFYLGESNAILQYLADKYGKDDKLYPKDLQTRAIVNHRLCFNLSTYYRYISEHVMAPIFFDYARTPLTLKKVHIALDNFNTYLQRRGTKYAAADHITIADFQLVTATMCLEAINFDFSSYPLVTKWYATYKKEYPELWAIVEGGMKEISTFEKNPPDLSHMNHPIHPIRRH</w:t>
      </w:r>
    </w:p>
    <w:sectPr w:rsidR="00EA13B3" w:rsidRPr="009538C0" w:rsidSect="009538C0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F12656" w14:textId="77777777" w:rsidR="00A7074D" w:rsidRDefault="00A7074D" w:rsidP="00117666">
      <w:pPr>
        <w:spacing w:after="0"/>
      </w:pPr>
      <w:r>
        <w:separator/>
      </w:r>
    </w:p>
  </w:endnote>
  <w:endnote w:type="continuationSeparator" w:id="0">
    <w:p w14:paraId="2925011C" w14:textId="77777777" w:rsidR="00A7074D" w:rsidRDefault="00A7074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538C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538C0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538C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538C0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DEE70C" w14:textId="77777777" w:rsidR="00A7074D" w:rsidRDefault="00A7074D" w:rsidP="00117666">
      <w:pPr>
        <w:spacing w:after="0"/>
      </w:pPr>
      <w:r>
        <w:separator/>
      </w:r>
    </w:p>
  </w:footnote>
  <w:footnote w:type="continuationSeparator" w:id="0">
    <w:p w14:paraId="60880F7C" w14:textId="77777777" w:rsidR="00A7074D" w:rsidRDefault="00A7074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63B86C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5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2B15"/>
    <w:rsid w:val="0001436A"/>
    <w:rsid w:val="00034304"/>
    <w:rsid w:val="00035434"/>
    <w:rsid w:val="00052A14"/>
    <w:rsid w:val="000611E2"/>
    <w:rsid w:val="0006329E"/>
    <w:rsid w:val="00077D53"/>
    <w:rsid w:val="00105FD9"/>
    <w:rsid w:val="00117666"/>
    <w:rsid w:val="001262D0"/>
    <w:rsid w:val="001475DD"/>
    <w:rsid w:val="001549D3"/>
    <w:rsid w:val="00160065"/>
    <w:rsid w:val="001604FE"/>
    <w:rsid w:val="00177D84"/>
    <w:rsid w:val="001C0780"/>
    <w:rsid w:val="001D5FD5"/>
    <w:rsid w:val="00201C1F"/>
    <w:rsid w:val="00267D18"/>
    <w:rsid w:val="00274347"/>
    <w:rsid w:val="002868E2"/>
    <w:rsid w:val="002869C3"/>
    <w:rsid w:val="00290286"/>
    <w:rsid w:val="00291B3F"/>
    <w:rsid w:val="002936E4"/>
    <w:rsid w:val="0029568D"/>
    <w:rsid w:val="002A1028"/>
    <w:rsid w:val="002B4A57"/>
    <w:rsid w:val="002C74CA"/>
    <w:rsid w:val="003123F4"/>
    <w:rsid w:val="00343FEB"/>
    <w:rsid w:val="003544FB"/>
    <w:rsid w:val="003568EB"/>
    <w:rsid w:val="003B5C52"/>
    <w:rsid w:val="003D2F2D"/>
    <w:rsid w:val="00401590"/>
    <w:rsid w:val="004263D8"/>
    <w:rsid w:val="00447801"/>
    <w:rsid w:val="00452E9C"/>
    <w:rsid w:val="00466A73"/>
    <w:rsid w:val="004735C8"/>
    <w:rsid w:val="004947A6"/>
    <w:rsid w:val="004961FF"/>
    <w:rsid w:val="004C37E7"/>
    <w:rsid w:val="004D659B"/>
    <w:rsid w:val="00517A89"/>
    <w:rsid w:val="005250F2"/>
    <w:rsid w:val="00565EF1"/>
    <w:rsid w:val="00593EEA"/>
    <w:rsid w:val="005A5EEE"/>
    <w:rsid w:val="005C7144"/>
    <w:rsid w:val="005D202C"/>
    <w:rsid w:val="00617FD5"/>
    <w:rsid w:val="006375C7"/>
    <w:rsid w:val="00654E8F"/>
    <w:rsid w:val="00660D05"/>
    <w:rsid w:val="006820B1"/>
    <w:rsid w:val="00693776"/>
    <w:rsid w:val="006B78A4"/>
    <w:rsid w:val="006B7D14"/>
    <w:rsid w:val="006D6AD6"/>
    <w:rsid w:val="00701727"/>
    <w:rsid w:val="0070566C"/>
    <w:rsid w:val="00714C50"/>
    <w:rsid w:val="00725A7D"/>
    <w:rsid w:val="007374D3"/>
    <w:rsid w:val="007501BE"/>
    <w:rsid w:val="00790BB3"/>
    <w:rsid w:val="007C206C"/>
    <w:rsid w:val="00817DD6"/>
    <w:rsid w:val="0083759F"/>
    <w:rsid w:val="00885156"/>
    <w:rsid w:val="00892D31"/>
    <w:rsid w:val="009151AA"/>
    <w:rsid w:val="0093429D"/>
    <w:rsid w:val="00943573"/>
    <w:rsid w:val="009538C0"/>
    <w:rsid w:val="00964134"/>
    <w:rsid w:val="00970F7D"/>
    <w:rsid w:val="0098420A"/>
    <w:rsid w:val="0098600E"/>
    <w:rsid w:val="0098772D"/>
    <w:rsid w:val="00994A3D"/>
    <w:rsid w:val="009B0988"/>
    <w:rsid w:val="009C2B12"/>
    <w:rsid w:val="00A174D9"/>
    <w:rsid w:val="00A420E5"/>
    <w:rsid w:val="00A46842"/>
    <w:rsid w:val="00A47F69"/>
    <w:rsid w:val="00A7074D"/>
    <w:rsid w:val="00A93077"/>
    <w:rsid w:val="00AA4D24"/>
    <w:rsid w:val="00AB6715"/>
    <w:rsid w:val="00B1671E"/>
    <w:rsid w:val="00B25EB8"/>
    <w:rsid w:val="00B37F4D"/>
    <w:rsid w:val="00C134DD"/>
    <w:rsid w:val="00C152FE"/>
    <w:rsid w:val="00C41774"/>
    <w:rsid w:val="00C52A7B"/>
    <w:rsid w:val="00C56BAF"/>
    <w:rsid w:val="00C679AA"/>
    <w:rsid w:val="00C75972"/>
    <w:rsid w:val="00CD066B"/>
    <w:rsid w:val="00CD1DA8"/>
    <w:rsid w:val="00CD3ADA"/>
    <w:rsid w:val="00CE4FEE"/>
    <w:rsid w:val="00D060CF"/>
    <w:rsid w:val="00D94EB7"/>
    <w:rsid w:val="00DB59C3"/>
    <w:rsid w:val="00DC259A"/>
    <w:rsid w:val="00DE23E8"/>
    <w:rsid w:val="00DE5374"/>
    <w:rsid w:val="00E52377"/>
    <w:rsid w:val="00E5350F"/>
    <w:rsid w:val="00E537AD"/>
    <w:rsid w:val="00E64E17"/>
    <w:rsid w:val="00E6592A"/>
    <w:rsid w:val="00E866C9"/>
    <w:rsid w:val="00EA13B3"/>
    <w:rsid w:val="00EA3D3C"/>
    <w:rsid w:val="00EB6F5A"/>
    <w:rsid w:val="00EC090A"/>
    <w:rsid w:val="00ED20B5"/>
    <w:rsid w:val="00ED2E29"/>
    <w:rsid w:val="00F27E7C"/>
    <w:rsid w:val="00F46900"/>
    <w:rsid w:val="00F61D89"/>
    <w:rsid w:val="00FC757D"/>
    <w:rsid w:val="00FD4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6C89140-0F21-4ADF-B8C6-8E545100C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198</TotalTime>
  <Pages>21</Pages>
  <Words>6266</Words>
  <Characters>35718</Characters>
  <Application>Microsoft Office Word</Application>
  <DocSecurity>0</DocSecurity>
  <Lines>297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admin</cp:lastModifiedBy>
  <cp:revision>29</cp:revision>
  <cp:lastPrinted>2013-10-03T12:51:00Z</cp:lastPrinted>
  <dcterms:created xsi:type="dcterms:W3CDTF">2021-01-04T08:47:00Z</dcterms:created>
  <dcterms:modified xsi:type="dcterms:W3CDTF">2021-07-15T09:21:00Z</dcterms:modified>
</cp:coreProperties>
</file>