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65BC41" w14:textId="67481A66" w:rsidR="00DE23E8" w:rsidRDefault="00994A3D" w:rsidP="00EF3923">
      <w:pPr>
        <w:keepNext/>
        <w:rPr>
          <w:rFonts w:cs="Times New Roman"/>
          <w:szCs w:val="24"/>
        </w:rPr>
      </w:pPr>
      <w:r w:rsidRPr="0001436A">
        <w:rPr>
          <w:rFonts w:cs="Times New Roman"/>
          <w:b/>
          <w:szCs w:val="24"/>
        </w:rPr>
        <w:t xml:space="preserve">Supplementary </w:t>
      </w:r>
      <w:r w:rsidR="0092011E">
        <w:rPr>
          <w:rFonts w:cs="Times New Roman"/>
          <w:b/>
          <w:szCs w:val="24"/>
        </w:rPr>
        <w:t>Table</w:t>
      </w:r>
      <w:r w:rsidRPr="0001436A">
        <w:rPr>
          <w:rFonts w:cs="Times New Roman"/>
          <w:b/>
          <w:szCs w:val="24"/>
        </w:rPr>
        <w:t xml:space="preserve"> </w:t>
      </w:r>
      <w:r w:rsidRPr="0001436A">
        <w:rPr>
          <w:rFonts w:cs="Times New Roman"/>
          <w:b/>
          <w:szCs w:val="24"/>
        </w:rPr>
        <w:fldChar w:fldCharType="begin"/>
      </w:r>
      <w:r w:rsidRPr="0001436A">
        <w:rPr>
          <w:rFonts w:cs="Times New Roman"/>
          <w:b/>
          <w:szCs w:val="24"/>
        </w:rPr>
        <w:instrText xml:space="preserve"> SEQ Figure \* ARABIC </w:instrText>
      </w:r>
      <w:r w:rsidRPr="0001436A">
        <w:rPr>
          <w:rFonts w:cs="Times New Roman"/>
          <w:b/>
          <w:szCs w:val="24"/>
        </w:rPr>
        <w:fldChar w:fldCharType="separate"/>
      </w:r>
      <w:r w:rsidR="00AA22B1">
        <w:rPr>
          <w:rFonts w:cs="Times New Roman"/>
          <w:b/>
          <w:noProof/>
          <w:szCs w:val="24"/>
        </w:rPr>
        <w:t>1</w:t>
      </w:r>
      <w:r w:rsidRPr="0001436A">
        <w:rPr>
          <w:rFonts w:cs="Times New Roman"/>
          <w:b/>
          <w:szCs w:val="24"/>
        </w:rPr>
        <w:fldChar w:fldCharType="end"/>
      </w:r>
      <w:r w:rsidRPr="0001436A">
        <w:rPr>
          <w:rFonts w:cs="Times New Roman"/>
          <w:b/>
          <w:szCs w:val="24"/>
        </w:rPr>
        <w:t>.</w:t>
      </w:r>
      <w:r w:rsidRPr="001549D3">
        <w:rPr>
          <w:rFonts w:cs="Times New Roman"/>
          <w:szCs w:val="24"/>
        </w:rPr>
        <w:t xml:space="preserve"> </w:t>
      </w:r>
      <w:r w:rsidR="0092011E">
        <w:rPr>
          <w:rFonts w:cs="Times New Roman" w:hint="eastAsia"/>
          <w:szCs w:val="24"/>
          <w:lang w:eastAsia="ja-JP"/>
        </w:rPr>
        <w:t>Standardized low-resolution</w:t>
      </w:r>
      <w:r w:rsidR="0092011E" w:rsidRPr="0092011E">
        <w:rPr>
          <w:rFonts w:cs="Times New Roman"/>
          <w:szCs w:val="24"/>
        </w:rPr>
        <w:t xml:space="preserve"> </w:t>
      </w:r>
      <w:r w:rsidR="0092011E">
        <w:rPr>
          <w:rFonts w:cs="Times New Roman" w:hint="eastAsia"/>
          <w:szCs w:val="24"/>
          <w:lang w:eastAsia="ja-JP"/>
        </w:rPr>
        <w:t>electromagnetic tomography results of maximal voxel -values where miss shoot showed larger activity than hit shoot in the averaged ERN</w:t>
      </w:r>
      <w:r w:rsidR="0092011E" w:rsidRPr="0092011E">
        <w:rPr>
          <w:rFonts w:cs="Times New Roman"/>
          <w:szCs w:val="24"/>
        </w:rPr>
        <w:t xml:space="preserve"> </w:t>
      </w:r>
      <w:r w:rsidR="0092011E">
        <w:rPr>
          <w:rFonts w:cs="Times New Roman" w:hint="eastAsia"/>
          <w:szCs w:val="24"/>
          <w:lang w:eastAsia="ja-JP"/>
        </w:rPr>
        <w:t xml:space="preserve">time window. </w:t>
      </w:r>
    </w:p>
    <w:tbl>
      <w:tblPr>
        <w:tblW w:w="9498" w:type="dxa"/>
        <w:jc w:val="center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27"/>
        <w:gridCol w:w="1275"/>
        <w:gridCol w:w="1277"/>
        <w:gridCol w:w="1134"/>
        <w:gridCol w:w="425"/>
        <w:gridCol w:w="426"/>
        <w:gridCol w:w="457"/>
        <w:gridCol w:w="218"/>
        <w:gridCol w:w="574"/>
        <w:gridCol w:w="514"/>
        <w:gridCol w:w="1071"/>
      </w:tblGrid>
      <w:tr w:rsidR="00EF3923" w:rsidRPr="00607CBB" w14:paraId="053B6A47" w14:textId="77777777" w:rsidTr="00AA22B1">
        <w:trPr>
          <w:trHeight w:val="389"/>
          <w:jc w:val="center"/>
        </w:trPr>
        <w:tc>
          <w:tcPr>
            <w:tcW w:w="2127" w:type="dxa"/>
            <w:vMerge w:val="restart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410F7B" w14:textId="40EF5882" w:rsidR="00EF3923" w:rsidRPr="005E1EFF" w:rsidRDefault="00EF3923" w:rsidP="00AA22B1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Structure</w:t>
            </w:r>
          </w:p>
        </w:tc>
        <w:tc>
          <w:tcPr>
            <w:tcW w:w="1275" w:type="dxa"/>
            <w:vMerge w:val="restart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D1F252" w14:textId="15D70EB5" w:rsidR="00EF3923" w:rsidRPr="005E1EFF" w:rsidRDefault="00EF3923" w:rsidP="00AA22B1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 xml:space="preserve">　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BA</w:t>
            </w:r>
          </w:p>
        </w:tc>
        <w:tc>
          <w:tcPr>
            <w:tcW w:w="1277" w:type="dxa"/>
            <w:vMerge w:val="restart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4A278A" w14:textId="4A475D61" w:rsidR="00EF3923" w:rsidRPr="005E1EFF" w:rsidRDefault="00EF3923" w:rsidP="00AA22B1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Hemisphere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56CD2A" w14:textId="734ADA0D" w:rsidR="00EF3923" w:rsidRPr="005E1EFF" w:rsidRDefault="00EF3923" w:rsidP="00AA22B1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Lobe</w:t>
            </w:r>
          </w:p>
        </w:tc>
        <w:tc>
          <w:tcPr>
            <w:tcW w:w="1308" w:type="dxa"/>
            <w:gridSpan w:val="3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09984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MNI Coordinates</w:t>
            </w:r>
          </w:p>
        </w:tc>
        <w:tc>
          <w:tcPr>
            <w:tcW w:w="21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22C0D8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 xml:space="preserve">　</w:t>
            </w:r>
          </w:p>
        </w:tc>
        <w:tc>
          <w:tcPr>
            <w:tcW w:w="2159" w:type="dxa"/>
            <w:gridSpan w:val="3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4CE008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Voxel Values</w:t>
            </w:r>
          </w:p>
        </w:tc>
      </w:tr>
      <w:tr w:rsidR="00EF3923" w:rsidRPr="00607CBB" w14:paraId="452D0679" w14:textId="77777777" w:rsidTr="00AA22B1">
        <w:trPr>
          <w:trHeight w:val="359"/>
          <w:jc w:val="center"/>
        </w:trPr>
        <w:tc>
          <w:tcPr>
            <w:tcW w:w="2127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68D153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334B7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7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E23CA5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3D2C87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CE225C9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26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AD07BB1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457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B260FE3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Z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C6875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E80270B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Max</w:t>
            </w:r>
          </w:p>
        </w:tc>
        <w:tc>
          <w:tcPr>
            <w:tcW w:w="514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566C954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Min</w:t>
            </w:r>
          </w:p>
        </w:tc>
        <w:tc>
          <w:tcPr>
            <w:tcW w:w="1071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34690C8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>Number of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br/>
              <w:t>activated voxels</w:t>
            </w:r>
          </w:p>
        </w:tc>
      </w:tr>
      <w:tr w:rsidR="00EF3923" w:rsidRPr="00607CBB" w14:paraId="7A174EA2" w14:textId="77777777" w:rsidTr="00AA22B1">
        <w:trPr>
          <w:trHeight w:val="533"/>
          <w:jc w:val="center"/>
        </w:trPr>
        <w:tc>
          <w:tcPr>
            <w:tcW w:w="2127" w:type="dxa"/>
            <w:vMerge/>
            <w:tcBorders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B5E242D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59EC97D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7" w:type="dxa"/>
            <w:vMerge/>
            <w:tcBorders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7A46CB2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9EAA98D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A776B9A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267C391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7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1C67C99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A6DB23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  <w:t xml:space="preserve">　</w:t>
            </w:r>
          </w:p>
        </w:tc>
        <w:tc>
          <w:tcPr>
            <w:tcW w:w="574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7A31BA95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0CFE37B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71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256E18B" w14:textId="77777777" w:rsidR="00EF3923" w:rsidRPr="005E1EFF" w:rsidRDefault="00EF3923" w:rsidP="004A26C9">
            <w:pPr>
              <w:rPr>
                <w:rFonts w:eastAsia="游ゴシック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F3923" w:rsidRPr="00607CBB" w14:paraId="35F5AFAC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30A572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Anterior Cingulate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47E559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10,24,25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,32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,33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36669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099D58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Limbic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E61C8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E2100F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45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8EEA31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BB230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3AC8F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4.70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3C58E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2BD0C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89</w:t>
            </w:r>
          </w:p>
        </w:tc>
      </w:tr>
      <w:tr w:rsidR="00EF3923" w:rsidRPr="00607CBB" w14:paraId="3FD69793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E20CC4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Medial Frontal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107FFD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9,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10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,11,25,32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0ADD0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CD763B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3DB3D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290311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50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67736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C3E4A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28B70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4.38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01B2C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352B9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93</w:t>
            </w:r>
          </w:p>
        </w:tc>
      </w:tr>
      <w:tr w:rsidR="00EF3923" w:rsidRPr="00607CBB" w14:paraId="6FD88F04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81BA12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Superior Frontal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CC0BF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6,8,9,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10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F320BA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3B42EF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83899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-35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432E1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55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4D05E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E8099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C4D92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4.00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CC355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281C74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35</w:t>
            </w:r>
          </w:p>
        </w:tc>
      </w:tr>
      <w:tr w:rsidR="00EF3923" w:rsidRPr="00607CBB" w14:paraId="6FF5F53E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F3767A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Middle Frontal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15010F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8,9,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10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,11,46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D67504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53E8C0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1506D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-30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B4079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50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9459D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475E4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F7B29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3.71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8B0FB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2.22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E6B68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100</w:t>
            </w:r>
          </w:p>
        </w:tc>
      </w:tr>
      <w:tr w:rsidR="00EF3923" w:rsidRPr="00607CBB" w14:paraId="775D7A68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CE4A4D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*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0552B4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4277FE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021261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87FB8A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C9B0F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65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974A7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10F42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72465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3.22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00715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---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08B6E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</w:t>
            </w:r>
          </w:p>
        </w:tc>
      </w:tr>
      <w:tr w:rsidR="00EF3923" w:rsidRPr="00607CBB" w14:paraId="00B9A5A6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2DEB5B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Cingulate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AADA65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24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,31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895AD0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6DBCCD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Limbic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F0B2C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075FDF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F5D73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25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4E0D5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6334A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3.15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E6AC6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71A451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12</w:t>
            </w:r>
          </w:p>
        </w:tc>
      </w:tr>
      <w:tr w:rsidR="00EF3923" w:rsidRPr="00607CBB" w14:paraId="51B52B7E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148C45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Precentral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563166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4,6,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9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B1DE83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B213DF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B1020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A8240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7B1E0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40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3C95B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4861E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3.13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E18FDA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584E0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70</w:t>
            </w:r>
          </w:p>
        </w:tc>
      </w:tr>
      <w:tr w:rsidR="00EF3923" w:rsidRPr="00607CBB" w14:paraId="1592994D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526448" w14:textId="77777777" w:rsidR="00EF3923" w:rsidRPr="005E1EFF" w:rsidRDefault="00EF3923" w:rsidP="004A26C9">
            <w:pPr>
              <w:rPr>
                <w:rFonts w:eastAsia="游ゴシック" w:cs="Times New Roman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sz w:val="14"/>
                <w:szCs w:val="14"/>
              </w:rPr>
              <w:t xml:space="preserve"> Postcentral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DDDA07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1,2,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3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,4,40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01F70A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6F12D3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Frontal/</w:t>
            </w:r>
          </w:p>
          <w:p w14:paraId="4531FA79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Parietal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62DB4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83458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-20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0E325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40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AF0515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62D4A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sz w:val="14"/>
                <w:szCs w:val="14"/>
              </w:rPr>
              <w:t xml:space="preserve">3.09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85560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2.22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41FCF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61</w:t>
            </w:r>
          </w:p>
        </w:tc>
      </w:tr>
      <w:tr w:rsidR="00EF3923" w:rsidRPr="00607CBB" w14:paraId="47E05FCF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0FE555" w14:textId="77777777" w:rsidR="00EF3923" w:rsidRPr="005E1EFF" w:rsidRDefault="00EF3923" w:rsidP="004A26C9">
            <w:pPr>
              <w:rPr>
                <w:rFonts w:eastAsia="游ゴシック" w:cs="Times New Roman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sz w:val="14"/>
                <w:szCs w:val="14"/>
              </w:rPr>
              <w:t xml:space="preserve"> Superior Temporal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DDCDDC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13,22,39,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41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2F64E9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3F1F61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Temporal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A392D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44602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2A68A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FE95E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C8BB3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sz w:val="14"/>
                <w:szCs w:val="14"/>
              </w:rPr>
              <w:t xml:space="preserve">2.97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C23A9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4D988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35</w:t>
            </w:r>
          </w:p>
        </w:tc>
      </w:tr>
      <w:tr w:rsidR="00EF3923" w:rsidRPr="00607CBB" w14:paraId="7086B748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C8650A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Precuneus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D8E621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31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01745A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D97DFB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Parietal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C2E57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EAEE6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C9119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B52A8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2D078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2.96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86D6B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2.36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E8941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</w:t>
            </w:r>
          </w:p>
        </w:tc>
      </w:tr>
      <w:tr w:rsidR="00EF3923" w:rsidRPr="00607CBB" w14:paraId="1FE23A5B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323F70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Subcallosal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B8964F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11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,13,25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6B40D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A2963F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6AE68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1B65D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1EF944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-10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4D91D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E0409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2.87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1BB5B4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169F1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7</w:t>
            </w:r>
          </w:p>
        </w:tc>
      </w:tr>
      <w:tr w:rsidR="00EF3923" w:rsidRPr="00607CBB" w14:paraId="74BD5018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E57858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Insula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46A628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13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610C5E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46910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Sub-lobar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DF486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E97D1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-35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70EE3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6F8E6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B781E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2.82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003FE1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9F925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17</w:t>
            </w:r>
          </w:p>
        </w:tc>
      </w:tr>
      <w:tr w:rsidR="00EF3923" w:rsidRPr="00607CBB" w14:paraId="708CA039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B68FAC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Transverse Temporal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B28323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41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5DC4C1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5227CE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Temporal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CE083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-35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1EF67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-35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E2C33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6822D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0CA63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2.78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5129E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2.52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C0626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</w:t>
            </w:r>
          </w:p>
        </w:tc>
      </w:tr>
      <w:tr w:rsidR="00EF3923" w:rsidRPr="00607CBB" w14:paraId="1E8DAEA2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EBA690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Inferior Frontal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61C5E5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6,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9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,10,11,45,47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F1A508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54D848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FA1AB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45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DFF98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73C2F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0AAC2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7A759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2.74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FEB2A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193185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36</w:t>
            </w:r>
          </w:p>
        </w:tc>
      </w:tr>
      <w:tr w:rsidR="00EF3923" w:rsidRPr="00607CBB" w14:paraId="574C0AE1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71453C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Inferior Parietal Lobule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79D41B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40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CAEA53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8C35D0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Parietal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F9473A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2E4DA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666B8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3885D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737AD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2.72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3CA65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C5DA15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22</w:t>
            </w:r>
          </w:p>
        </w:tc>
      </w:tr>
      <w:tr w:rsidR="00EF3923" w:rsidRPr="00607CBB" w14:paraId="227DB5CA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4A485F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Posterior Cingulate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C73297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23,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30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EC88AB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4402B4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Limbic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28938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B0573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0FBE0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F966C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E903D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2.67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45FCC5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2.27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FECFF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4</w:t>
            </w:r>
          </w:p>
        </w:tc>
      </w:tr>
      <w:tr w:rsidR="00EF3923" w:rsidRPr="00607CBB" w14:paraId="3C29B26A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B3C58C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Supramarginal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AE6A6B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40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356D8E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B89C87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Temporal/</w:t>
            </w:r>
          </w:p>
          <w:p w14:paraId="1159CCE0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Parietal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155B15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-55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5406D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96B074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35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FC503F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9F4F5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2.67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B376E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E53B8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23</w:t>
            </w:r>
          </w:p>
        </w:tc>
      </w:tr>
      <w:tr w:rsidR="00EF3923" w:rsidRPr="00607CBB" w14:paraId="6BE319C9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AE5677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lastRenderedPageBreak/>
              <w:t xml:space="preserve"> Middle Temporal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37D16D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19,21,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22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,39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69ECEF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B3585B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Temporal/</w:t>
            </w:r>
          </w:p>
          <w:p w14:paraId="3251522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Occipital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C8A93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113631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-65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58D61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19CD21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DF3B3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2.56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F05B3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2.26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E9295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16</w:t>
            </w:r>
          </w:p>
        </w:tc>
      </w:tr>
      <w:tr w:rsidR="00EF3923" w:rsidRPr="00607CBB" w14:paraId="34024EE1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611C8C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Rectal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90E95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11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53CD0C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EE4988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87D02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486724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A9B22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24AB4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CBC19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2.50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CDE4C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2.24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CE0E2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19</w:t>
            </w:r>
          </w:p>
        </w:tc>
      </w:tr>
      <w:tr w:rsidR="00EF3923" w:rsidRPr="00607CBB" w14:paraId="3116888C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98DD9C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Orbital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7A9BA4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11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,47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B1A09E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L/R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6BB687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Frontal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46067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72467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40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061128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CD01C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C9E564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2.46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720CB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5E84B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6</w:t>
            </w:r>
          </w:p>
        </w:tc>
      </w:tr>
      <w:tr w:rsidR="00EF3923" w:rsidRPr="00607CBB" w14:paraId="0DE364BC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812672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Fusiform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ACB71D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20,36,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37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F982E5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1F36E0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Temporal/</w:t>
            </w:r>
          </w:p>
          <w:p w14:paraId="5889053E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Occipital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9AFB8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-35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AF77D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95C6E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-10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FD5F0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3406E2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2.42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F8D66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2.22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471AF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26</w:t>
            </w:r>
          </w:p>
        </w:tc>
      </w:tr>
      <w:tr w:rsidR="00EF3923" w:rsidRPr="00607CBB" w14:paraId="63B6D064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9C2755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Inferior Temporal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9DDA11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20,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37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C3B77B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62ECE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Temporal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26760A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8B329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21170A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-20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7D8D10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995BA7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2.36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5E0264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2.23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8E7F4F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</w:t>
            </w:r>
          </w:p>
        </w:tc>
      </w:tr>
      <w:tr w:rsidR="00EF3923" w:rsidRPr="00607CBB" w14:paraId="117B2981" w14:textId="77777777" w:rsidTr="00AA22B1">
        <w:trPr>
          <w:trHeight w:val="359"/>
          <w:jc w:val="center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656C3C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Parahippocampal</w:t>
            </w:r>
            <w:proofErr w:type="spellEnd"/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Gyrus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F626D2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19,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27</w:t>
            </w: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,36,37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3C04DA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9312BD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Limbic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429395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-25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249A71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-30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459654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-5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A4CD9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70C33E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2.36 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FF1F2D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2.24 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5BF2B6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7</w:t>
            </w:r>
          </w:p>
        </w:tc>
      </w:tr>
      <w:tr w:rsidR="00EF3923" w:rsidRPr="00607CBB" w14:paraId="638B8F35" w14:textId="77777777" w:rsidTr="00AA22B1">
        <w:trPr>
          <w:trHeight w:val="374"/>
          <w:jc w:val="center"/>
        </w:trPr>
        <w:tc>
          <w:tcPr>
            <w:tcW w:w="212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3CF3F73B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 Sub-</w:t>
            </w:r>
            <w:proofErr w:type="spellStart"/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Gyral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76606334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2,</w:t>
            </w:r>
            <w:r w:rsidRPr="005E1EFF">
              <w:rPr>
                <w:rFonts w:eastAsia="游ゴシック" w:cs="Times New Roman"/>
                <w:b/>
                <w:bCs/>
                <w:color w:val="000000"/>
                <w:sz w:val="14"/>
                <w:szCs w:val="14"/>
              </w:rPr>
              <w:t>37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6ACABABF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7E6B3123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Temporal/</w:t>
            </w:r>
          </w:p>
          <w:p w14:paraId="71490060" w14:textId="77777777" w:rsidR="00EF3923" w:rsidRPr="005E1EFF" w:rsidRDefault="00EF3923" w:rsidP="004A26C9">
            <w:pPr>
              <w:jc w:val="center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Parietal</w:t>
            </w:r>
          </w:p>
        </w:tc>
        <w:tc>
          <w:tcPr>
            <w:tcW w:w="42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18A05C0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5AF7942B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-45</w:t>
            </w:r>
          </w:p>
        </w:tc>
        <w:tc>
          <w:tcPr>
            <w:tcW w:w="45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66FC19B9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-15</w:t>
            </w:r>
          </w:p>
        </w:tc>
        <w:tc>
          <w:tcPr>
            <w:tcW w:w="21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7073C1D2" w14:textId="77777777" w:rsidR="00EF3923" w:rsidRPr="005E1EFF" w:rsidRDefault="00EF3923" w:rsidP="004A26C9">
            <w:pPr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　</w:t>
            </w:r>
          </w:p>
        </w:tc>
        <w:tc>
          <w:tcPr>
            <w:tcW w:w="57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23DF798C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2.34 </w:t>
            </w:r>
          </w:p>
        </w:tc>
        <w:tc>
          <w:tcPr>
            <w:tcW w:w="51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4F46A4D5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 xml:space="preserve">2.29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14:paraId="642E6953" w14:textId="77777777" w:rsidR="00EF3923" w:rsidRPr="005E1EFF" w:rsidRDefault="00EF3923" w:rsidP="004A26C9">
            <w:pPr>
              <w:jc w:val="right"/>
              <w:rPr>
                <w:rFonts w:eastAsia="游ゴシック" w:cs="Times New Roman"/>
                <w:color w:val="000000"/>
                <w:sz w:val="14"/>
                <w:szCs w:val="14"/>
              </w:rPr>
            </w:pPr>
            <w:r w:rsidRPr="005E1EFF">
              <w:rPr>
                <w:rFonts w:eastAsia="游ゴシック" w:cs="Times New Roman"/>
                <w:color w:val="000000"/>
                <w:sz w:val="14"/>
                <w:szCs w:val="14"/>
              </w:rPr>
              <w:t>3</w:t>
            </w:r>
          </w:p>
        </w:tc>
      </w:tr>
    </w:tbl>
    <w:p w14:paraId="10ADE485" w14:textId="77777777" w:rsidR="00EF3923" w:rsidRPr="00EF3923" w:rsidRDefault="00EF3923" w:rsidP="00EF3923">
      <w:pPr>
        <w:keepNext/>
        <w:rPr>
          <w:rFonts w:cs="Times New Roman"/>
        </w:rPr>
      </w:pPr>
    </w:p>
    <w:sectPr w:rsidR="00EF3923" w:rsidRPr="00EF3923" w:rsidSect="0093429D">
      <w:headerReference w:type="even" r:id="rId8"/>
      <w:footerReference w:type="even" r:id="rId9"/>
      <w:footerReference w:type="default" r:id="rId10"/>
      <w:headerReference w:type="first" r:id="rId11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39E80" w14:textId="77777777" w:rsidR="00955946" w:rsidRDefault="00955946" w:rsidP="00117666">
      <w:pPr>
        <w:spacing w:after="0"/>
      </w:pPr>
      <w:r>
        <w:separator/>
      </w:r>
    </w:p>
  </w:endnote>
  <w:endnote w:type="continuationSeparator" w:id="0">
    <w:p w14:paraId="72EE30C2" w14:textId="77777777" w:rsidR="00955946" w:rsidRDefault="00955946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174B8" w14:textId="77777777" w:rsidR="00955946" w:rsidRDefault="00955946" w:rsidP="00117666">
      <w:pPr>
        <w:spacing w:after="0"/>
      </w:pPr>
      <w:r>
        <w:separator/>
      </w:r>
    </w:p>
  </w:footnote>
  <w:footnote w:type="continuationSeparator" w:id="0">
    <w:p w14:paraId="0DEDA0AE" w14:textId="77777777" w:rsidR="00955946" w:rsidRDefault="00955946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029F6"/>
    <w:rsid w:val="00267D18"/>
    <w:rsid w:val="00274347"/>
    <w:rsid w:val="002868E2"/>
    <w:rsid w:val="002869C3"/>
    <w:rsid w:val="002936E4"/>
    <w:rsid w:val="002A4801"/>
    <w:rsid w:val="002B4A57"/>
    <w:rsid w:val="002C74CA"/>
    <w:rsid w:val="003123F4"/>
    <w:rsid w:val="003544FB"/>
    <w:rsid w:val="003D2F2D"/>
    <w:rsid w:val="00401590"/>
    <w:rsid w:val="00447801"/>
    <w:rsid w:val="00452E9C"/>
    <w:rsid w:val="004735C8"/>
    <w:rsid w:val="004947A6"/>
    <w:rsid w:val="004961FF"/>
    <w:rsid w:val="004B2A6C"/>
    <w:rsid w:val="00517A89"/>
    <w:rsid w:val="005250F2"/>
    <w:rsid w:val="0056512B"/>
    <w:rsid w:val="00593EEA"/>
    <w:rsid w:val="005A5EEE"/>
    <w:rsid w:val="005E1EFF"/>
    <w:rsid w:val="005F09AB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62E56"/>
    <w:rsid w:val="00790BB3"/>
    <w:rsid w:val="007C206C"/>
    <w:rsid w:val="00817DD6"/>
    <w:rsid w:val="0083759F"/>
    <w:rsid w:val="00885156"/>
    <w:rsid w:val="009151AA"/>
    <w:rsid w:val="0092011E"/>
    <w:rsid w:val="0093429D"/>
    <w:rsid w:val="00943573"/>
    <w:rsid w:val="00946151"/>
    <w:rsid w:val="00955946"/>
    <w:rsid w:val="00964134"/>
    <w:rsid w:val="00970F7D"/>
    <w:rsid w:val="00994A3D"/>
    <w:rsid w:val="009C2B12"/>
    <w:rsid w:val="00A06F5D"/>
    <w:rsid w:val="00A174D9"/>
    <w:rsid w:val="00A71E58"/>
    <w:rsid w:val="00AA22B1"/>
    <w:rsid w:val="00AA4D24"/>
    <w:rsid w:val="00AB6715"/>
    <w:rsid w:val="00B1671E"/>
    <w:rsid w:val="00B25EB8"/>
    <w:rsid w:val="00B37F4D"/>
    <w:rsid w:val="00B7228B"/>
    <w:rsid w:val="00C52A7B"/>
    <w:rsid w:val="00C56BAF"/>
    <w:rsid w:val="00C679AA"/>
    <w:rsid w:val="00C75972"/>
    <w:rsid w:val="00CD066B"/>
    <w:rsid w:val="00CE4FEE"/>
    <w:rsid w:val="00CF37AE"/>
    <w:rsid w:val="00D060CF"/>
    <w:rsid w:val="00DB59C3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EF3923"/>
    <w:rsid w:val="00F46900"/>
    <w:rsid w:val="00F61D89"/>
    <w:rsid w:val="00F72894"/>
    <w:rsid w:val="00FE2223"/>
    <w:rsid w:val="00FF1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見出し 2 (文字)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題 (文字)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吹き出し (文字)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コメント文字列 (文字)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文末脚注文字列 (文字)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フッター (文字)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字列 (文字)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ヘッダー (文字)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21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22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d">
    <w:name w:val="line number"/>
    <w:basedOn w:val="a1"/>
    <w:uiPriority w:val="99"/>
    <w:semiHidden/>
    <w:unhideWhenUsed/>
    <w:rsid w:val="00AB6715"/>
  </w:style>
  <w:style w:type="character" w:customStyle="1" w:styleId="30">
    <w:name w:val="見出し 3 (文字)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見出し 4 (文字)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見出し 5 (文字)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Web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e">
    <w:name w:val="Quote"/>
    <w:basedOn w:val="a0"/>
    <w:next w:val="a0"/>
    <w:link w:val="aff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">
    <w:name w:val="引用文 (文字)"/>
    <w:basedOn w:val="a1"/>
    <w:link w:val="af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0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1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2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3">
    <w:name w:val="Title"/>
    <w:basedOn w:val="a0"/>
    <w:next w:val="a0"/>
    <w:link w:val="aff4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4">
    <w:name w:val="表題 (文字)"/>
    <w:basedOn w:val="a1"/>
    <w:link w:val="aff3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3"/>
    <w:next w:val="aff3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1</TotalTime>
  <Pages>2</Pages>
  <Words>314</Words>
  <Characters>1646</Characters>
  <Application>Microsoft Office Word</Application>
  <DocSecurity>0</DocSecurity>
  <Lines>26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Arake Masashi</cp:lastModifiedBy>
  <cp:revision>2</cp:revision>
  <cp:lastPrinted>2013-10-03T12:51:00Z</cp:lastPrinted>
  <dcterms:created xsi:type="dcterms:W3CDTF">2021-11-30T17:12:00Z</dcterms:created>
  <dcterms:modified xsi:type="dcterms:W3CDTF">2021-11-30T17:12:00Z</dcterms:modified>
</cp:coreProperties>
</file>