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C914D34" w:rsidR="00654E8F" w:rsidRDefault="00654E8F" w:rsidP="0001436A">
      <w:pPr>
        <w:pStyle w:val="SupplementaryMaterial"/>
      </w:pPr>
      <w:r w:rsidRPr="001549D3">
        <w:t>Supplementary Material</w:t>
      </w:r>
    </w:p>
    <w:p w14:paraId="7D4B939C" w14:textId="576AD210" w:rsidR="00B07A57" w:rsidRDefault="00B07A57" w:rsidP="00B07A57"/>
    <w:p w14:paraId="499186B9" w14:textId="77777777" w:rsidR="00B07A57" w:rsidRPr="001F0065" w:rsidRDefault="00B07A57" w:rsidP="00B07A57">
      <w:pPr>
        <w:rPr>
          <w:b/>
          <w:bCs/>
          <w:sz w:val="22"/>
          <w:szCs w:val="21"/>
        </w:rPr>
      </w:pPr>
      <w:r w:rsidRPr="001F0065">
        <w:rPr>
          <w:b/>
          <w:bCs/>
          <w:sz w:val="22"/>
          <w:szCs w:val="21"/>
        </w:rPr>
        <w:t>Contents</w:t>
      </w:r>
    </w:p>
    <w:p w14:paraId="6EEA423E" w14:textId="168AD7E1" w:rsidR="00B07A57" w:rsidRPr="00075F9E" w:rsidRDefault="001F0065" w:rsidP="001F0065">
      <w:pPr>
        <w:tabs>
          <w:tab w:val="right" w:leader="dot" w:pos="9360"/>
        </w:tabs>
        <w:rPr>
          <w:sz w:val="21"/>
          <w:szCs w:val="20"/>
        </w:rPr>
      </w:pPr>
      <w:r>
        <w:rPr>
          <w:b/>
          <w:bCs/>
          <w:sz w:val="21"/>
          <w:szCs w:val="20"/>
        </w:rPr>
        <w:t xml:space="preserve">1 </w:t>
      </w:r>
      <w:r w:rsidR="00B07A57" w:rsidRPr="001F0065">
        <w:rPr>
          <w:b/>
          <w:bCs/>
          <w:sz w:val="21"/>
          <w:szCs w:val="20"/>
        </w:rPr>
        <w:t>Supplementary Figures</w:t>
      </w:r>
      <w:r w:rsidR="00B07A57" w:rsidRPr="00075F9E">
        <w:rPr>
          <w:sz w:val="21"/>
          <w:szCs w:val="20"/>
        </w:rPr>
        <w:tab/>
        <w:t>1</w:t>
      </w:r>
    </w:p>
    <w:p w14:paraId="2BFC38F7" w14:textId="534AF5A2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1</w:t>
      </w:r>
      <w:r w:rsidRPr="00075F9E">
        <w:rPr>
          <w:sz w:val="21"/>
          <w:szCs w:val="20"/>
        </w:rPr>
        <w:tab/>
        <w:t>1</w:t>
      </w:r>
    </w:p>
    <w:p w14:paraId="062219B3" w14:textId="77777777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2</w:t>
      </w:r>
      <w:r w:rsidRPr="00075F9E">
        <w:rPr>
          <w:sz w:val="21"/>
          <w:szCs w:val="20"/>
        </w:rPr>
        <w:tab/>
        <w:t>1</w:t>
      </w:r>
    </w:p>
    <w:p w14:paraId="6540A3D1" w14:textId="77777777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3</w:t>
      </w:r>
      <w:r w:rsidRPr="00075F9E">
        <w:rPr>
          <w:sz w:val="21"/>
          <w:szCs w:val="20"/>
        </w:rPr>
        <w:tab/>
        <w:t>2</w:t>
      </w:r>
    </w:p>
    <w:p w14:paraId="7BD9872D" w14:textId="77777777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4</w:t>
      </w:r>
      <w:r w:rsidRPr="00075F9E">
        <w:rPr>
          <w:sz w:val="21"/>
          <w:szCs w:val="20"/>
        </w:rPr>
        <w:tab/>
        <w:t>2</w:t>
      </w:r>
    </w:p>
    <w:p w14:paraId="6323CC05" w14:textId="12CAC668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5</w:t>
      </w:r>
      <w:r w:rsidR="00075F9E" w:rsidRPr="00075F9E">
        <w:rPr>
          <w:sz w:val="21"/>
          <w:szCs w:val="20"/>
        </w:rPr>
        <w:tab/>
        <w:t>3</w:t>
      </w:r>
    </w:p>
    <w:p w14:paraId="6F56D3A0" w14:textId="555A7EE0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6</w:t>
      </w:r>
      <w:r w:rsidR="00075F9E" w:rsidRPr="00075F9E">
        <w:rPr>
          <w:sz w:val="21"/>
          <w:szCs w:val="20"/>
        </w:rPr>
        <w:tab/>
        <w:t>4</w:t>
      </w:r>
    </w:p>
    <w:p w14:paraId="71018BF8" w14:textId="32C76996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7</w:t>
      </w:r>
      <w:r w:rsidR="00075F9E" w:rsidRPr="00075F9E">
        <w:rPr>
          <w:sz w:val="21"/>
          <w:szCs w:val="20"/>
        </w:rPr>
        <w:tab/>
        <w:t>5</w:t>
      </w:r>
    </w:p>
    <w:p w14:paraId="6363AA32" w14:textId="21F0D566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8</w:t>
      </w:r>
      <w:r w:rsidR="00075F9E" w:rsidRPr="00075F9E">
        <w:rPr>
          <w:sz w:val="21"/>
          <w:szCs w:val="20"/>
        </w:rPr>
        <w:tab/>
        <w:t>6</w:t>
      </w:r>
    </w:p>
    <w:p w14:paraId="018518CF" w14:textId="7EB7C646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 9</w:t>
      </w:r>
      <w:r w:rsidR="00075F9E" w:rsidRPr="00075F9E">
        <w:rPr>
          <w:sz w:val="21"/>
          <w:szCs w:val="20"/>
        </w:rPr>
        <w:tab/>
        <w:t>7</w:t>
      </w:r>
    </w:p>
    <w:p w14:paraId="6A156C1A" w14:textId="566EA3AE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Figure10</w:t>
      </w:r>
      <w:r w:rsidR="00075F9E" w:rsidRPr="00075F9E">
        <w:rPr>
          <w:sz w:val="21"/>
          <w:szCs w:val="20"/>
        </w:rPr>
        <w:tab/>
        <w:t>8</w:t>
      </w:r>
    </w:p>
    <w:p w14:paraId="52E11669" w14:textId="6B336EC0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Figure11</w:t>
      </w:r>
      <w:r w:rsidR="00075F9E" w:rsidRPr="00075F9E">
        <w:rPr>
          <w:sz w:val="21"/>
          <w:szCs w:val="20"/>
        </w:rPr>
        <w:tab/>
        <w:t>9</w:t>
      </w:r>
    </w:p>
    <w:p w14:paraId="5BBF46D2" w14:textId="32FACC55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1F0065">
        <w:rPr>
          <w:b/>
          <w:bCs/>
          <w:sz w:val="21"/>
          <w:szCs w:val="20"/>
        </w:rPr>
        <w:t>2 Supplementary Tables</w:t>
      </w:r>
      <w:r w:rsidR="00075F9E" w:rsidRPr="00075F9E">
        <w:rPr>
          <w:sz w:val="21"/>
          <w:szCs w:val="20"/>
        </w:rPr>
        <w:tab/>
        <w:t>1</w:t>
      </w:r>
      <w:r w:rsidR="005A0B5F">
        <w:rPr>
          <w:sz w:val="21"/>
          <w:szCs w:val="20"/>
        </w:rPr>
        <w:t>0</w:t>
      </w:r>
    </w:p>
    <w:p w14:paraId="540CDEB3" w14:textId="618C29A5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>Supplementary Table 1</w:t>
      </w:r>
      <w:r w:rsidR="00075F9E" w:rsidRPr="00075F9E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0</w:t>
      </w:r>
    </w:p>
    <w:p w14:paraId="0CC84EE6" w14:textId="38F94885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2</w:t>
      </w:r>
      <w:r w:rsidR="001F0065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2</w:t>
      </w:r>
    </w:p>
    <w:p w14:paraId="7B87872C" w14:textId="5161E224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3</w:t>
      </w:r>
      <w:r w:rsidR="001F0065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4</w:t>
      </w:r>
    </w:p>
    <w:p w14:paraId="195996FA" w14:textId="712B7956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4</w:t>
      </w:r>
      <w:r w:rsidR="001F0065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6</w:t>
      </w:r>
    </w:p>
    <w:p w14:paraId="1D01AF31" w14:textId="05BCBE71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5</w:t>
      </w:r>
      <w:r w:rsidR="00075F9E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7</w:t>
      </w:r>
    </w:p>
    <w:p w14:paraId="64AAB162" w14:textId="790016D6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6</w:t>
      </w:r>
      <w:r w:rsidR="00075F9E">
        <w:rPr>
          <w:sz w:val="21"/>
          <w:szCs w:val="20"/>
        </w:rPr>
        <w:tab/>
        <w:t>1</w:t>
      </w:r>
      <w:r w:rsidR="00F37116">
        <w:rPr>
          <w:sz w:val="21"/>
          <w:szCs w:val="20"/>
        </w:rPr>
        <w:t>7</w:t>
      </w:r>
    </w:p>
    <w:p w14:paraId="0363DA7E" w14:textId="33B8D6E1" w:rsidR="00B07A57" w:rsidRPr="00075F9E" w:rsidRDefault="00B07A57" w:rsidP="001F0065">
      <w:pPr>
        <w:tabs>
          <w:tab w:val="right" w:leader="dot" w:pos="9360"/>
        </w:tabs>
        <w:rPr>
          <w:sz w:val="21"/>
          <w:szCs w:val="20"/>
        </w:rPr>
      </w:pPr>
      <w:r w:rsidRPr="00075F9E">
        <w:rPr>
          <w:sz w:val="21"/>
          <w:szCs w:val="20"/>
        </w:rPr>
        <w:t xml:space="preserve">Supplementary Table </w:t>
      </w:r>
      <w:r w:rsidR="00075F9E" w:rsidRPr="00075F9E">
        <w:rPr>
          <w:sz w:val="21"/>
          <w:szCs w:val="20"/>
        </w:rPr>
        <w:t>7</w:t>
      </w:r>
      <w:r w:rsidR="00075F9E">
        <w:rPr>
          <w:sz w:val="21"/>
          <w:szCs w:val="20"/>
        </w:rPr>
        <w:tab/>
        <w:t>1</w:t>
      </w:r>
      <w:r w:rsidR="005A0B5F">
        <w:rPr>
          <w:sz w:val="21"/>
          <w:szCs w:val="20"/>
        </w:rPr>
        <w:t>8</w:t>
      </w:r>
    </w:p>
    <w:p w14:paraId="2256163A" w14:textId="5B9F60D2" w:rsidR="00132564" w:rsidRDefault="00132564" w:rsidP="001F0065">
      <w:pPr>
        <w:tabs>
          <w:tab w:val="right" w:leader="dot" w:pos="9360"/>
        </w:tabs>
        <w:rPr>
          <w:sz w:val="21"/>
          <w:szCs w:val="20"/>
        </w:rPr>
      </w:pPr>
    </w:p>
    <w:p w14:paraId="0C524982" w14:textId="551850A0" w:rsidR="00132564" w:rsidRDefault="00132564" w:rsidP="001F0065">
      <w:pPr>
        <w:tabs>
          <w:tab w:val="right" w:leader="dot" w:pos="9360"/>
        </w:tabs>
        <w:rPr>
          <w:sz w:val="21"/>
          <w:szCs w:val="20"/>
        </w:rPr>
      </w:pPr>
    </w:p>
    <w:p w14:paraId="20D9F0A1" w14:textId="77777777" w:rsidR="005A0B5F" w:rsidRDefault="005A0B5F" w:rsidP="001F0065">
      <w:pPr>
        <w:tabs>
          <w:tab w:val="right" w:leader="dot" w:pos="9360"/>
        </w:tabs>
        <w:rPr>
          <w:sz w:val="21"/>
          <w:szCs w:val="20"/>
        </w:rPr>
      </w:pPr>
    </w:p>
    <w:p w14:paraId="641B469D" w14:textId="05A35B66" w:rsidR="000A2D32" w:rsidRDefault="00654E8F" w:rsidP="000A2D32">
      <w:pPr>
        <w:pStyle w:val="1"/>
      </w:pPr>
      <w:r w:rsidRPr="00994A3D">
        <w:lastRenderedPageBreak/>
        <w:t xml:space="preserve">Supplementary </w:t>
      </w:r>
      <w:r w:rsidR="000A2D32" w:rsidRPr="00994A3D">
        <w:t>Figures</w:t>
      </w:r>
    </w:p>
    <w:p w14:paraId="31057736" w14:textId="77777777" w:rsidR="00AB0764" w:rsidRDefault="00AB0764" w:rsidP="00AB0764">
      <w:pPr>
        <w:jc w:val="center"/>
        <w:rPr>
          <w:rStyle w:val="20"/>
          <w:bCs/>
        </w:rPr>
      </w:pPr>
      <w:r>
        <w:rPr>
          <w:noProof/>
        </w:rPr>
        <w:drawing>
          <wp:inline distT="0" distB="0" distL="0" distR="0" wp14:anchorId="43791F3E" wp14:editId="795B0660">
            <wp:extent cx="3772623" cy="19051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95" cy="19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B5E8" w14:textId="6587EA69" w:rsidR="000A2D32" w:rsidRDefault="0094629F" w:rsidP="0031582C">
      <w:r w:rsidRPr="008C3749">
        <w:rPr>
          <w:rStyle w:val="20"/>
          <w:bCs/>
        </w:rPr>
        <w:t>Supplementary Figure</w:t>
      </w:r>
      <w:r w:rsidR="001D1B1A" w:rsidRPr="008C3749">
        <w:rPr>
          <w:rStyle w:val="20"/>
          <w:bCs/>
        </w:rPr>
        <w:t xml:space="preserve"> 1</w:t>
      </w:r>
      <w:r w:rsidR="000A2D32">
        <w:t xml:space="preserve"> </w:t>
      </w:r>
      <w:r w:rsidR="000A2D32" w:rsidRPr="003F39C6">
        <w:t xml:space="preserve">Outlier loci detection </w:t>
      </w:r>
      <w:r w:rsidR="00182D36">
        <w:rPr>
          <w:rFonts w:hint="eastAsia"/>
          <w:lang w:eastAsia="zh-CN"/>
        </w:rPr>
        <w:t>via</w:t>
      </w:r>
      <w:r w:rsidR="000A2D32" w:rsidRPr="003F39C6">
        <w:t xml:space="preserve"> Bayescan, </w:t>
      </w:r>
      <w:r w:rsidR="009255FA">
        <w:t xml:space="preserve">where loci </w:t>
      </w:r>
      <w:r w:rsidR="000A2D32" w:rsidRPr="003F39C6">
        <w:t>with a q</w:t>
      </w:r>
      <w:r w:rsidR="00182D36">
        <w:t>-</w:t>
      </w:r>
      <w:r w:rsidR="000A2D32" w:rsidRPr="003F39C6">
        <w:t xml:space="preserve">value </w:t>
      </w:r>
      <w:r w:rsidR="00182D36">
        <w:t>below</w:t>
      </w:r>
      <w:r w:rsidR="000A2D32" w:rsidRPr="003F39C6">
        <w:t xml:space="preserve"> 0.01 were considered outlier SNPs</w:t>
      </w:r>
      <w:r w:rsidR="00182D36">
        <w:t>,</w:t>
      </w:r>
      <w:r w:rsidR="000A2D32" w:rsidRPr="003F39C6">
        <w:t xml:space="preserve"> </w:t>
      </w:r>
      <w:r w:rsidR="00AB0764">
        <w:t>(A)</w:t>
      </w:r>
      <w:r w:rsidR="00182D36">
        <w:t xml:space="preserve"> in the</w:t>
      </w:r>
      <w:r w:rsidR="00AB0764">
        <w:t xml:space="preserve"> Stacks data set</w:t>
      </w:r>
      <w:r w:rsidR="00182D36">
        <w:t xml:space="preserve"> and</w:t>
      </w:r>
      <w:r w:rsidR="00AB0764">
        <w:t xml:space="preserve"> (B)</w:t>
      </w:r>
      <w:r w:rsidR="00182D36">
        <w:t xml:space="preserve"> in the</w:t>
      </w:r>
      <w:r w:rsidR="00AB0764">
        <w:t xml:space="preserve"> ipyrad data set.</w:t>
      </w:r>
    </w:p>
    <w:p w14:paraId="126927AA" w14:textId="77777777" w:rsidR="0077150B" w:rsidRDefault="0077150B" w:rsidP="0077150B">
      <w:r>
        <w:rPr>
          <w:noProof/>
        </w:rPr>
        <w:drawing>
          <wp:inline distT="0" distB="0" distL="0" distR="0" wp14:anchorId="45DACBCE" wp14:editId="75C96756">
            <wp:extent cx="6205664" cy="4435365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9696"/>
                    <a:stretch/>
                  </pic:blipFill>
                  <pic:spPr bwMode="auto">
                    <a:xfrm>
                      <a:off x="0" y="0"/>
                      <a:ext cx="6205855" cy="4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358D5" w14:textId="182544DC" w:rsidR="0077150B" w:rsidRDefault="0077150B" w:rsidP="0077150B">
      <w:pPr>
        <w:rPr>
          <w:b/>
        </w:rPr>
      </w:pPr>
      <w:r w:rsidRPr="008C3749">
        <w:rPr>
          <w:rStyle w:val="20"/>
          <w:bCs/>
        </w:rPr>
        <w:t xml:space="preserve">Supplementary Figure </w:t>
      </w:r>
      <w:r>
        <w:rPr>
          <w:rStyle w:val="20"/>
          <w:bCs/>
        </w:rPr>
        <w:t xml:space="preserve">2 </w:t>
      </w:r>
      <w:r w:rsidRPr="00C555CB">
        <w:t xml:space="preserve">BIC values for increasing values of </w:t>
      </w:r>
      <w:r w:rsidR="00522EE3" w:rsidRPr="009255FA">
        <w:rPr>
          <w:i/>
          <w:iCs/>
        </w:rPr>
        <w:t>K</w:t>
      </w:r>
      <w:r>
        <w:t xml:space="preserve"> (A)</w:t>
      </w:r>
      <w:r w:rsidR="009255FA">
        <w:t xml:space="preserve"> for the</w:t>
      </w:r>
      <w:r>
        <w:t xml:space="preserve"> Stacks data set and (B) </w:t>
      </w:r>
      <w:r w:rsidR="009255FA">
        <w:t xml:space="preserve">for the </w:t>
      </w:r>
      <w:r>
        <w:t>ipyrad data set</w:t>
      </w:r>
      <w:r w:rsidR="009255FA">
        <w:t xml:space="preserve"> including all samples</w:t>
      </w:r>
      <w:r>
        <w:t xml:space="preserve">. </w:t>
      </w:r>
      <w:r w:rsidRPr="008C3749">
        <w:t>DAPC analys</w:t>
      </w:r>
      <w:r>
        <w:t>e</w:t>
      </w:r>
      <w:r w:rsidRPr="008C3749">
        <w:t xml:space="preserve">s using all </w:t>
      </w:r>
      <w:r>
        <w:t>samples (C)</w:t>
      </w:r>
      <w:r w:rsidRPr="008C3749">
        <w:t xml:space="preserve"> Stacks</w:t>
      </w:r>
      <w:r w:rsidR="009255FA">
        <w:t xml:space="preserve"> data set</w:t>
      </w:r>
      <w:r w:rsidRPr="008C3749">
        <w:t xml:space="preserve"> and</w:t>
      </w:r>
      <w:r>
        <w:t xml:space="preserve"> (D)</w:t>
      </w:r>
      <w:r w:rsidRPr="008C3749">
        <w:t xml:space="preserve"> ipyrad data set.</w:t>
      </w:r>
      <w:r>
        <w:t xml:space="preserve"> </w:t>
      </w:r>
    </w:p>
    <w:p w14:paraId="5213C66F" w14:textId="77777777" w:rsidR="0077150B" w:rsidRDefault="0077150B" w:rsidP="0077150B">
      <w:pPr>
        <w:jc w:val="center"/>
        <w:rPr>
          <w:rStyle w:val="20"/>
          <w:bCs/>
        </w:rPr>
      </w:pPr>
      <w:r>
        <w:rPr>
          <w:rStyle w:val="20"/>
          <w:bCs/>
          <w:noProof/>
        </w:rPr>
        <w:lastRenderedPageBreak/>
        <w:drawing>
          <wp:inline distT="0" distB="0" distL="0" distR="0" wp14:anchorId="4A8E55B6" wp14:editId="517B108A">
            <wp:extent cx="4933113" cy="2538248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 b="6425"/>
                    <a:stretch/>
                  </pic:blipFill>
                  <pic:spPr bwMode="auto">
                    <a:xfrm>
                      <a:off x="0" y="0"/>
                      <a:ext cx="4940235" cy="25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06F1B" w14:textId="63FA1905" w:rsidR="0077150B" w:rsidRDefault="0077150B" w:rsidP="0077150B">
      <w:pPr>
        <w:rPr>
          <w:rStyle w:val="20"/>
          <w:bCs/>
        </w:rPr>
      </w:pPr>
      <w:r w:rsidRPr="008C3749">
        <w:rPr>
          <w:rStyle w:val="20"/>
          <w:bCs/>
        </w:rPr>
        <w:t xml:space="preserve">Supplementary Figure </w:t>
      </w:r>
      <w:r>
        <w:rPr>
          <w:rStyle w:val="20"/>
          <w:bCs/>
        </w:rPr>
        <w:t>3</w:t>
      </w:r>
      <w:r w:rsidRPr="002802F7">
        <w:rPr>
          <w:rStyle w:val="20"/>
          <w:bCs/>
        </w:rPr>
        <w:t xml:space="preserve"> </w:t>
      </w:r>
      <w:r w:rsidRPr="00C555CB">
        <w:t xml:space="preserve">BIC values for increasing values of </w:t>
      </w:r>
      <w:r w:rsidR="00522EE3" w:rsidRPr="009255FA">
        <w:rPr>
          <w:i/>
          <w:iCs/>
        </w:rPr>
        <w:t>K</w:t>
      </w:r>
      <w:r>
        <w:t xml:space="preserve"> (A)</w:t>
      </w:r>
      <w:r w:rsidR="009255FA">
        <w:t xml:space="preserve"> for the</w:t>
      </w:r>
      <w:r>
        <w:t xml:space="preserve"> Stacks data set and (B) </w:t>
      </w:r>
      <w:r w:rsidR="009255FA">
        <w:t xml:space="preserve">for the </w:t>
      </w:r>
      <w:r>
        <w:t>ipyrad data set</w:t>
      </w:r>
      <w:r w:rsidR="009255FA">
        <w:t xml:space="preserve"> using only</w:t>
      </w:r>
      <w:r w:rsidRPr="00CE05A7">
        <w:t xml:space="preserve"> samples </w:t>
      </w:r>
      <w:r w:rsidR="009255FA">
        <w:t>from</w:t>
      </w:r>
      <w:r w:rsidRPr="00CE05A7">
        <w:t xml:space="preserve"> Hekou and Maguan</w:t>
      </w:r>
      <w:r>
        <w:t>.</w:t>
      </w:r>
    </w:p>
    <w:p w14:paraId="1AA35666" w14:textId="4AE05242" w:rsidR="0077150B" w:rsidRDefault="002530BC" w:rsidP="0077150B">
      <w:pPr>
        <w:jc w:val="center"/>
        <w:rPr>
          <w:rStyle w:val="20"/>
          <w:bCs/>
        </w:rPr>
      </w:pPr>
      <w:r>
        <w:rPr>
          <w:noProof/>
        </w:rPr>
        <w:drawing>
          <wp:inline distT="0" distB="0" distL="0" distR="0" wp14:anchorId="15117531" wp14:editId="78662C7C">
            <wp:extent cx="5747657" cy="4460191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89" cy="44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E132" w14:textId="4FE0189C" w:rsidR="0077150B" w:rsidRPr="007F64D7" w:rsidRDefault="0077150B" w:rsidP="0031582C">
      <w:pPr>
        <w:rPr>
          <w:rFonts w:eastAsia="Cambria" w:cs="Times New Roman"/>
          <w:b/>
          <w:bCs/>
          <w:szCs w:val="24"/>
        </w:rPr>
      </w:pPr>
      <w:r w:rsidRPr="008C3749">
        <w:rPr>
          <w:rStyle w:val="20"/>
          <w:bCs/>
        </w:rPr>
        <w:t xml:space="preserve">Supplementary Figure </w:t>
      </w:r>
      <w:r>
        <w:rPr>
          <w:rStyle w:val="20"/>
          <w:bCs/>
        </w:rPr>
        <w:t xml:space="preserve">4 </w:t>
      </w:r>
      <w:r w:rsidRPr="004A3BBC">
        <w:rPr>
          <w:rStyle w:val="20"/>
          <w:b w:val="0"/>
        </w:rPr>
        <w:t>PCA</w:t>
      </w:r>
      <w:r w:rsidRPr="008C3749">
        <w:t xml:space="preserve"> analysis using </w:t>
      </w:r>
      <w:r w:rsidR="000F32D7">
        <w:t xml:space="preserve">(A, C) </w:t>
      </w:r>
      <w:r w:rsidRPr="008C3749">
        <w:t xml:space="preserve">all </w:t>
      </w:r>
      <w:r>
        <w:t>samples</w:t>
      </w:r>
      <w:r w:rsidR="000F32D7">
        <w:t xml:space="preserve"> or</w:t>
      </w:r>
      <w:r>
        <w:t xml:space="preserve"> </w:t>
      </w:r>
      <w:r w:rsidR="000F32D7">
        <w:t>(B, D) only samples from Hekou and Maguan from (A, B) the Stacks data set and (B, D) the ipyrad data</w:t>
      </w:r>
      <w:r w:rsidR="00332FD6">
        <w:t xml:space="preserve"> </w:t>
      </w:r>
      <w:r w:rsidR="000F32D7">
        <w:t>set.</w:t>
      </w:r>
    </w:p>
    <w:p w14:paraId="1D314356" w14:textId="3DE706AB" w:rsidR="006D63EF" w:rsidRDefault="00B30748" w:rsidP="006D63EF">
      <w:pPr>
        <w:jc w:val="center"/>
      </w:pPr>
      <w:r>
        <w:rPr>
          <w:noProof/>
        </w:rPr>
        <w:lastRenderedPageBreak/>
        <w:drawing>
          <wp:inline distT="0" distB="0" distL="0" distR="0" wp14:anchorId="71BD847C" wp14:editId="49438235">
            <wp:extent cx="6204585" cy="527431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DEFE" w14:textId="47E68B77" w:rsidR="00E76AB6" w:rsidRDefault="006D63EF" w:rsidP="00E76AB6">
      <w:pPr>
        <w:rPr>
          <w:lang w:eastAsia="zh-CN"/>
        </w:rPr>
      </w:pPr>
      <w:r w:rsidRPr="008C3749">
        <w:rPr>
          <w:rStyle w:val="20"/>
          <w:bCs/>
        </w:rPr>
        <w:t xml:space="preserve">Supplementary Figure </w:t>
      </w:r>
      <w:r w:rsidR="0077150B">
        <w:rPr>
          <w:rStyle w:val="20"/>
          <w:bCs/>
        </w:rPr>
        <w:t>5</w:t>
      </w:r>
      <w:r>
        <w:t xml:space="preserve"> </w:t>
      </w:r>
      <w:r w:rsidR="001219C8" w:rsidRPr="0031582C">
        <w:t xml:space="preserve">The optimal </w:t>
      </w:r>
      <w:r w:rsidR="001219C8" w:rsidRPr="000F32D7">
        <w:rPr>
          <w:i/>
          <w:iCs/>
        </w:rPr>
        <w:t>K</w:t>
      </w:r>
      <w:r w:rsidR="001219C8" w:rsidRPr="0031582C">
        <w:t xml:space="preserve"> value</w:t>
      </w:r>
      <w:r w:rsidR="000F32D7">
        <w:t>s</w:t>
      </w:r>
      <w:r w:rsidR="001219C8" w:rsidRPr="0031582C">
        <w:t xml:space="preserve"> identified using minimum CV error</w:t>
      </w:r>
      <w:r w:rsidR="000F32D7">
        <w:t xml:space="preserve"> for (A, B) all samples and (C, D) only for samples from Hekou and Maguan from</w:t>
      </w:r>
      <w:r w:rsidR="00581CB2">
        <w:t xml:space="preserve"> (A, C)</w:t>
      </w:r>
      <w:r w:rsidR="00581CB2">
        <w:rPr>
          <w:rFonts w:hint="eastAsia"/>
          <w:lang w:eastAsia="zh-CN"/>
        </w:rPr>
        <w:t xml:space="preserve"> </w:t>
      </w:r>
      <w:r w:rsidR="00581CB2">
        <w:rPr>
          <w:lang w:eastAsia="zh-CN"/>
        </w:rPr>
        <w:t>the Stacks data set and (B, D) the ipyrad data set.</w:t>
      </w:r>
    </w:p>
    <w:p w14:paraId="45E59F22" w14:textId="1516C3CE" w:rsidR="0067351D" w:rsidRDefault="0067351D" w:rsidP="0067351D">
      <w:pPr>
        <w:rPr>
          <w:b/>
          <w:bCs/>
        </w:rPr>
      </w:pPr>
    </w:p>
    <w:p w14:paraId="10C41AC3" w14:textId="321D08EE" w:rsidR="002741FA" w:rsidRDefault="002741FA" w:rsidP="002741FA">
      <w:pPr>
        <w:jc w:val="center"/>
        <w:rPr>
          <w:rStyle w:val="20"/>
          <w:bCs/>
        </w:rPr>
      </w:pPr>
      <w:r>
        <w:rPr>
          <w:rStyle w:val="20"/>
          <w:bCs/>
          <w:noProof/>
        </w:rPr>
        <w:lastRenderedPageBreak/>
        <w:drawing>
          <wp:inline distT="0" distB="0" distL="0" distR="0" wp14:anchorId="461D8A7B" wp14:editId="09BEBAC9">
            <wp:extent cx="5267440" cy="6580598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55" cy="658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10DA" w14:textId="43483E3D" w:rsidR="002741FA" w:rsidRPr="00CA649C" w:rsidRDefault="002741FA" w:rsidP="00CA649C">
      <w:r w:rsidRPr="008C3749">
        <w:rPr>
          <w:rStyle w:val="20"/>
          <w:bCs/>
        </w:rPr>
        <w:t xml:space="preserve">Supplementary Figure </w:t>
      </w:r>
      <w:r w:rsidR="00E6795A">
        <w:rPr>
          <w:rStyle w:val="20"/>
          <w:bCs/>
        </w:rPr>
        <w:t>6</w:t>
      </w:r>
      <w:r>
        <w:rPr>
          <w:rStyle w:val="20"/>
          <w:bCs/>
        </w:rPr>
        <w:t xml:space="preserve"> </w:t>
      </w:r>
      <w:r w:rsidR="00132564">
        <w:t>C</w:t>
      </w:r>
      <w:r w:rsidR="00CA649C">
        <w:t>orrelations between geographic distance and genetic distance</w:t>
      </w:r>
      <w:r w:rsidR="00132564">
        <w:t xml:space="preserve">, calculated by </w:t>
      </w:r>
      <w:r w:rsidR="00132564" w:rsidRPr="00CA649C">
        <w:rPr>
          <w:i/>
          <w:iCs/>
        </w:rPr>
        <w:t>F</w:t>
      </w:r>
      <w:r w:rsidR="00132564" w:rsidRPr="00CA649C">
        <w:rPr>
          <w:vertAlign w:val="subscript"/>
        </w:rPr>
        <w:t>ST</w:t>
      </w:r>
      <w:r w:rsidR="00132564">
        <w:t>(1-</w:t>
      </w:r>
      <w:r w:rsidR="00132564" w:rsidRPr="00CA649C">
        <w:rPr>
          <w:i/>
          <w:iCs/>
        </w:rPr>
        <w:t xml:space="preserve"> F</w:t>
      </w:r>
      <w:r w:rsidR="00132564" w:rsidRPr="00CA649C">
        <w:rPr>
          <w:vertAlign w:val="subscript"/>
        </w:rPr>
        <w:t>ST</w:t>
      </w:r>
      <w:r w:rsidR="00132564">
        <w:t>),</w:t>
      </w:r>
      <w:r w:rsidR="00CA649C">
        <w:t xml:space="preserve"> for </w:t>
      </w:r>
      <w:r w:rsidR="00CA649C" w:rsidRPr="00CA649C">
        <w:rPr>
          <w:i/>
          <w:iCs/>
        </w:rPr>
        <w:t>Magnolia fistulosa</w:t>
      </w:r>
      <w:r w:rsidR="00CA649C">
        <w:t xml:space="preserve"> </w:t>
      </w:r>
      <w:r w:rsidR="00132564">
        <w:t>inferred</w:t>
      </w:r>
      <w:r w:rsidR="00CA649C">
        <w:t xml:space="preserve"> through a</w:t>
      </w:r>
      <w:r w:rsidR="00CA649C">
        <w:rPr>
          <w:rFonts w:hint="eastAsia"/>
          <w:lang w:eastAsia="zh-CN"/>
        </w:rPr>
        <w:t xml:space="preserve"> </w:t>
      </w:r>
      <w:r w:rsidR="00CA649C">
        <w:t>Mantel test</w:t>
      </w:r>
      <w:r w:rsidR="00132564">
        <w:t xml:space="preserve"> based (A) on the Stacks data set and (B) on the ipyrad data set.</w:t>
      </w:r>
    </w:p>
    <w:p w14:paraId="1EE3E85B" w14:textId="7A93CCEC" w:rsidR="00982CF7" w:rsidRDefault="00992C1F" w:rsidP="000A2D32">
      <w:r>
        <w:rPr>
          <w:noProof/>
        </w:rPr>
        <w:lastRenderedPageBreak/>
        <w:drawing>
          <wp:inline distT="0" distB="0" distL="0" distR="0" wp14:anchorId="60F85007" wp14:editId="5D66E120">
            <wp:extent cx="6208395" cy="583628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79C3" w14:textId="38341D36" w:rsidR="00422D3D" w:rsidRDefault="00992C1F" w:rsidP="0031582C">
      <w:pPr>
        <w:rPr>
          <w:b/>
        </w:rPr>
      </w:pPr>
      <w:r w:rsidRPr="008C3749">
        <w:rPr>
          <w:rStyle w:val="20"/>
          <w:bCs/>
        </w:rPr>
        <w:t xml:space="preserve">Supplementary Figure </w:t>
      </w:r>
      <w:r w:rsidR="00E6795A">
        <w:rPr>
          <w:rStyle w:val="20"/>
          <w:bCs/>
        </w:rPr>
        <w:t>7</w:t>
      </w:r>
      <w:r w:rsidRPr="008C3749">
        <w:t xml:space="preserve"> Demographic history of </w:t>
      </w:r>
      <w:r w:rsidRPr="00F421D0">
        <w:rPr>
          <w:i/>
          <w:iCs/>
        </w:rPr>
        <w:t>Magnolia fistulosa</w:t>
      </w:r>
      <w:r w:rsidRPr="008C3749">
        <w:t xml:space="preserve"> inferred using all 93 samples</w:t>
      </w:r>
      <w:r w:rsidR="00132564">
        <w:t xml:space="preserve"> from (A) a folded SFS and from (B) an unfolded SFS.</w:t>
      </w:r>
    </w:p>
    <w:p w14:paraId="43A46509" w14:textId="172DB934" w:rsidR="00B20E80" w:rsidRDefault="00B20E80" w:rsidP="00B20E80"/>
    <w:p w14:paraId="34AECF2D" w14:textId="77777777" w:rsidR="00E6795A" w:rsidRDefault="00E6795A" w:rsidP="00E6795A">
      <w:pPr>
        <w:jc w:val="center"/>
      </w:pPr>
      <w:r>
        <w:rPr>
          <w:rStyle w:val="20"/>
          <w:b w:val="0"/>
          <w:bCs/>
          <w:noProof/>
        </w:rPr>
        <w:lastRenderedPageBreak/>
        <w:drawing>
          <wp:inline distT="0" distB="0" distL="0" distR="0" wp14:anchorId="33520A97" wp14:editId="6D6D0DC8">
            <wp:extent cx="5111744" cy="62120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7" b="4064"/>
                    <a:stretch/>
                  </pic:blipFill>
                  <pic:spPr bwMode="auto">
                    <a:xfrm>
                      <a:off x="0" y="0"/>
                      <a:ext cx="5114365" cy="6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B3BC" w14:textId="43960721" w:rsidR="00E6795A" w:rsidRDefault="00E6795A" w:rsidP="00E6795A">
      <w:pPr>
        <w:rPr>
          <w:b/>
        </w:rPr>
      </w:pPr>
      <w:r w:rsidRPr="0031582C">
        <w:rPr>
          <w:b/>
          <w:bCs/>
        </w:rPr>
        <w:t xml:space="preserve">Supplementary Figure </w:t>
      </w:r>
      <w:r>
        <w:rPr>
          <w:b/>
          <w:bCs/>
        </w:rPr>
        <w:t>8</w:t>
      </w:r>
      <w:r>
        <w:t xml:space="preserve"> </w:t>
      </w:r>
      <w:r w:rsidRPr="007500FA">
        <w:rPr>
          <w:bCs/>
        </w:rPr>
        <w:t>Population structure plots</w:t>
      </w:r>
      <w:r>
        <w:t xml:space="preserve"> </w:t>
      </w:r>
      <w:r w:rsidRPr="007500FA">
        <w:t xml:space="preserve">using </w:t>
      </w:r>
      <w:r>
        <w:t>Stacks</w:t>
      </w:r>
      <w:r w:rsidRPr="007500FA">
        <w:t xml:space="preserve"> data set</w:t>
      </w:r>
      <w:r w:rsidR="00581CB2">
        <w:t xml:space="preserve"> from all samples</w:t>
      </w:r>
      <w:r>
        <w:t xml:space="preserve"> with </w:t>
      </w:r>
      <w:r w:rsidRPr="00581CB2">
        <w:rPr>
          <w:i/>
          <w:iCs/>
        </w:rPr>
        <w:t>K</w:t>
      </w:r>
      <w:r>
        <w:t xml:space="preserve"> = 2</w:t>
      </w:r>
      <w:r w:rsidR="00581CB2">
        <w:t xml:space="preserve"> to </w:t>
      </w:r>
      <w:r w:rsidR="00581CB2" w:rsidRPr="00581CB2">
        <w:rPr>
          <w:i/>
          <w:iCs/>
        </w:rPr>
        <w:t>K</w:t>
      </w:r>
      <w:r w:rsidR="00581CB2">
        <w:t xml:space="preserve"> = </w:t>
      </w:r>
      <w:r>
        <w:t>7.</w:t>
      </w:r>
    </w:p>
    <w:p w14:paraId="5026B90F" w14:textId="789664FD" w:rsidR="00CC1521" w:rsidRDefault="00CC1521" w:rsidP="00B20E80"/>
    <w:p w14:paraId="3CAD375F" w14:textId="5C31FBEB" w:rsidR="00CC1521" w:rsidRDefault="00CC1521" w:rsidP="00B20E80"/>
    <w:p w14:paraId="049A605C" w14:textId="316F51CF" w:rsidR="00CC1521" w:rsidRDefault="00CC1521" w:rsidP="00B20E80"/>
    <w:p w14:paraId="16A2485F" w14:textId="6ABF13A4" w:rsidR="00CC1521" w:rsidRDefault="00CC1521" w:rsidP="00B20E80"/>
    <w:p w14:paraId="3B424B5B" w14:textId="77777777" w:rsidR="00E6795A" w:rsidRPr="00E76AB6" w:rsidRDefault="00E6795A" w:rsidP="00E6795A">
      <w:pPr>
        <w:jc w:val="center"/>
      </w:pPr>
      <w:r>
        <w:rPr>
          <w:rStyle w:val="20"/>
          <w:b w:val="0"/>
          <w:bCs/>
          <w:noProof/>
        </w:rPr>
        <w:lastRenderedPageBreak/>
        <w:drawing>
          <wp:inline distT="0" distB="0" distL="0" distR="0" wp14:anchorId="508DED9F" wp14:editId="6FE1CD7E">
            <wp:extent cx="4903999" cy="591115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 b="4702"/>
                    <a:stretch/>
                  </pic:blipFill>
                  <pic:spPr bwMode="auto">
                    <a:xfrm>
                      <a:off x="0" y="0"/>
                      <a:ext cx="4906440" cy="59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1C20A" w14:textId="15854C63" w:rsidR="00E6795A" w:rsidRPr="00192533" w:rsidRDefault="00E6795A" w:rsidP="00E6795A">
      <w:pPr>
        <w:rPr>
          <w:b/>
        </w:rPr>
      </w:pPr>
      <w:r w:rsidRPr="0031582C">
        <w:rPr>
          <w:b/>
          <w:bCs/>
        </w:rPr>
        <w:t xml:space="preserve">Supplementary Figure </w:t>
      </w:r>
      <w:r>
        <w:rPr>
          <w:b/>
          <w:bCs/>
        </w:rPr>
        <w:t>9</w:t>
      </w:r>
      <w:r>
        <w:t xml:space="preserve"> </w:t>
      </w:r>
      <w:r w:rsidRPr="007500FA">
        <w:rPr>
          <w:bCs/>
        </w:rPr>
        <w:t>Population structure plots</w:t>
      </w:r>
      <w:r>
        <w:t xml:space="preserve"> </w:t>
      </w:r>
      <w:r w:rsidRPr="007500FA">
        <w:t xml:space="preserve">using </w:t>
      </w:r>
      <w:r>
        <w:t>ipyrad</w:t>
      </w:r>
      <w:r w:rsidRPr="007500FA">
        <w:t xml:space="preserve"> data set</w:t>
      </w:r>
      <w:r>
        <w:t xml:space="preserve"> </w:t>
      </w:r>
      <w:r w:rsidR="00192533">
        <w:t xml:space="preserve">from all samples with </w:t>
      </w:r>
      <w:r w:rsidR="00192533" w:rsidRPr="00581CB2">
        <w:rPr>
          <w:i/>
          <w:iCs/>
        </w:rPr>
        <w:t>K</w:t>
      </w:r>
      <w:r w:rsidR="00192533">
        <w:t xml:space="preserve"> = 2 to </w:t>
      </w:r>
      <w:r w:rsidR="00192533" w:rsidRPr="00581CB2">
        <w:rPr>
          <w:i/>
          <w:iCs/>
        </w:rPr>
        <w:t>K</w:t>
      </w:r>
      <w:r w:rsidR="00192533">
        <w:t xml:space="preserve"> = 7.</w:t>
      </w:r>
    </w:p>
    <w:p w14:paraId="613E955F" w14:textId="77777777" w:rsidR="00E6795A" w:rsidRDefault="00E6795A" w:rsidP="00E6795A">
      <w:pPr>
        <w:jc w:val="center"/>
      </w:pPr>
      <w:r>
        <w:rPr>
          <w:noProof/>
        </w:rPr>
        <w:lastRenderedPageBreak/>
        <w:drawing>
          <wp:inline distT="0" distB="0" distL="0" distR="0" wp14:anchorId="36E6E4F7" wp14:editId="52EA9F23">
            <wp:extent cx="4982197" cy="6472790"/>
            <wp:effectExtent l="0" t="0" r="952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79" cy="64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6D24" w14:textId="7547E23E" w:rsidR="00192533" w:rsidRDefault="00E6795A" w:rsidP="00192533">
      <w:pPr>
        <w:rPr>
          <w:b/>
        </w:rPr>
      </w:pPr>
      <w:r w:rsidRPr="0031582C">
        <w:rPr>
          <w:b/>
          <w:bCs/>
        </w:rPr>
        <w:t xml:space="preserve">Supplementary Figure </w:t>
      </w:r>
      <w:r>
        <w:rPr>
          <w:b/>
          <w:bCs/>
        </w:rPr>
        <w:t xml:space="preserve">10 </w:t>
      </w:r>
      <w:r w:rsidRPr="007500FA">
        <w:rPr>
          <w:bCs/>
        </w:rPr>
        <w:t>Population structure plots</w:t>
      </w:r>
      <w:r>
        <w:t xml:space="preserve"> </w:t>
      </w:r>
      <w:r w:rsidRPr="007500FA">
        <w:t>using</w:t>
      </w:r>
      <w:r>
        <w:t xml:space="preserve"> Stacks</w:t>
      </w:r>
      <w:r w:rsidRPr="007500FA">
        <w:t xml:space="preserve"> data set</w:t>
      </w:r>
      <w:r>
        <w:t xml:space="preserve"> with the samples </w:t>
      </w:r>
      <w:r w:rsidR="00192533">
        <w:t>from</w:t>
      </w:r>
      <w:r>
        <w:t xml:space="preserve"> Hekou and Maguan</w:t>
      </w:r>
      <w:r w:rsidR="00192533">
        <w:t xml:space="preserve"> with </w:t>
      </w:r>
      <w:r w:rsidR="00192533" w:rsidRPr="00581CB2">
        <w:rPr>
          <w:i/>
          <w:iCs/>
        </w:rPr>
        <w:t>K</w:t>
      </w:r>
      <w:r w:rsidR="00192533">
        <w:t xml:space="preserve"> = 1 to </w:t>
      </w:r>
      <w:r w:rsidR="00192533" w:rsidRPr="00581CB2">
        <w:rPr>
          <w:i/>
          <w:iCs/>
        </w:rPr>
        <w:t>K</w:t>
      </w:r>
      <w:r w:rsidR="00192533">
        <w:t xml:space="preserve"> = 7.</w:t>
      </w:r>
    </w:p>
    <w:p w14:paraId="38F555BC" w14:textId="1C689D1A" w:rsidR="00E6795A" w:rsidRDefault="00E6795A" w:rsidP="00E6795A">
      <w:pPr>
        <w:rPr>
          <w:b/>
          <w:bCs/>
        </w:rPr>
      </w:pPr>
      <w:r>
        <w:t>.</w:t>
      </w:r>
    </w:p>
    <w:p w14:paraId="3F615E15" w14:textId="2C014630" w:rsidR="00CC1521" w:rsidRDefault="00CC1521" w:rsidP="00B20E80"/>
    <w:p w14:paraId="1DECA14D" w14:textId="77777777" w:rsidR="00E6795A" w:rsidRDefault="00E6795A" w:rsidP="00E6795A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5FB53C03" wp14:editId="46CC2E35">
            <wp:extent cx="5080994" cy="660114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64" cy="66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CEFB" w14:textId="430DF79E" w:rsidR="00E6795A" w:rsidRDefault="00E6795A" w:rsidP="00E6795A">
      <w:r w:rsidRPr="0031582C">
        <w:rPr>
          <w:b/>
          <w:bCs/>
        </w:rPr>
        <w:t xml:space="preserve">Supplementary Figure </w:t>
      </w:r>
      <w:r>
        <w:rPr>
          <w:b/>
          <w:bCs/>
        </w:rPr>
        <w:t xml:space="preserve">11 </w:t>
      </w:r>
      <w:r w:rsidRPr="007500FA">
        <w:rPr>
          <w:bCs/>
        </w:rPr>
        <w:t>Population structure plots</w:t>
      </w:r>
      <w:r>
        <w:t xml:space="preserve"> </w:t>
      </w:r>
      <w:r w:rsidRPr="007500FA">
        <w:t>using</w:t>
      </w:r>
      <w:r>
        <w:t xml:space="preserve"> ipyrad</w:t>
      </w:r>
      <w:r w:rsidRPr="007500FA">
        <w:t xml:space="preserve"> data set</w:t>
      </w:r>
      <w:r>
        <w:t xml:space="preserve"> with the samples in Hekou and Maguan</w:t>
      </w:r>
      <w:r w:rsidR="00192533" w:rsidRPr="00192533">
        <w:t xml:space="preserve"> </w:t>
      </w:r>
      <w:r w:rsidR="00192533">
        <w:t xml:space="preserve">with </w:t>
      </w:r>
      <w:r w:rsidR="00192533" w:rsidRPr="00581CB2">
        <w:rPr>
          <w:i/>
          <w:iCs/>
        </w:rPr>
        <w:t>K</w:t>
      </w:r>
      <w:r w:rsidR="00192533">
        <w:t xml:space="preserve"> = 1 to </w:t>
      </w:r>
      <w:r w:rsidR="00192533" w:rsidRPr="00581CB2">
        <w:rPr>
          <w:i/>
          <w:iCs/>
        </w:rPr>
        <w:t>K</w:t>
      </w:r>
      <w:r w:rsidR="00192533">
        <w:t xml:space="preserve"> = 7</w:t>
      </w:r>
      <w:r>
        <w:t>.</w:t>
      </w:r>
    </w:p>
    <w:p w14:paraId="47EE5982" w14:textId="14A7FB6A" w:rsidR="00E6795A" w:rsidRDefault="00E6795A" w:rsidP="00B20E80"/>
    <w:p w14:paraId="0B64CCA1" w14:textId="350AFC07" w:rsidR="00132564" w:rsidRDefault="00132564" w:rsidP="00B20E80"/>
    <w:p w14:paraId="01737396" w14:textId="77777777" w:rsidR="00132564" w:rsidRDefault="00132564" w:rsidP="00B20E80"/>
    <w:p w14:paraId="676B11CB" w14:textId="2055BFB3" w:rsidR="00E6795A" w:rsidRDefault="00E6795A" w:rsidP="00E6795A">
      <w:pPr>
        <w:jc w:val="center"/>
        <w:rPr>
          <w:lang w:eastAsia="zh-CN"/>
        </w:rPr>
      </w:pPr>
    </w:p>
    <w:p w14:paraId="0A59ACBD" w14:textId="5C898842" w:rsidR="000A2D32" w:rsidRDefault="00654E8F" w:rsidP="00654E8F">
      <w:pPr>
        <w:pStyle w:val="1"/>
      </w:pPr>
      <w:r w:rsidRPr="00994A3D">
        <w:lastRenderedPageBreak/>
        <w:t>Supplementary Tables</w:t>
      </w:r>
    </w:p>
    <w:p w14:paraId="233D40B8" w14:textId="6C1953EA" w:rsidR="00262D11" w:rsidRPr="00262D11" w:rsidRDefault="00262D11" w:rsidP="00262D11">
      <w:pPr>
        <w:spacing w:before="240"/>
        <w:rPr>
          <w:rFonts w:cs="Times New Roman"/>
          <w:b/>
          <w:szCs w:val="24"/>
        </w:rPr>
      </w:pPr>
      <w:r w:rsidRPr="00C42996">
        <w:rPr>
          <w:rStyle w:val="20"/>
        </w:rPr>
        <w:t>Supplementary Table 1</w:t>
      </w:r>
      <w:r>
        <w:rPr>
          <w:rFonts w:cs="Times New Roman"/>
          <w:b/>
          <w:szCs w:val="24"/>
        </w:rPr>
        <w:t xml:space="preserve"> </w:t>
      </w:r>
      <w:r w:rsidRPr="00C42996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 xml:space="preserve">ummary of </w:t>
      </w:r>
      <w:r w:rsidRPr="000F1C4C">
        <w:rPr>
          <w:rFonts w:cs="Times New Roman"/>
          <w:szCs w:val="24"/>
        </w:rPr>
        <w:t>filtered and demultiplexed</w:t>
      </w:r>
      <w:r>
        <w:rPr>
          <w:rFonts w:cs="Times New Roman"/>
          <w:szCs w:val="24"/>
        </w:rPr>
        <w:t xml:space="preserve"> data.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271"/>
        <w:gridCol w:w="1281"/>
        <w:gridCol w:w="1211"/>
        <w:gridCol w:w="1482"/>
        <w:gridCol w:w="1349"/>
        <w:gridCol w:w="1611"/>
        <w:gridCol w:w="1572"/>
      </w:tblGrid>
      <w:tr w:rsidR="0094629F" w:rsidRPr="0094629F" w14:paraId="7EA1C9BC" w14:textId="77777777" w:rsidTr="0094629F">
        <w:trPr>
          <w:trHeight w:val="276"/>
        </w:trPr>
        <w:tc>
          <w:tcPr>
            <w:tcW w:w="127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B899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Number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B4C0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Sample</w:t>
            </w:r>
          </w:p>
        </w:tc>
        <w:tc>
          <w:tcPr>
            <w:tcW w:w="12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FF23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Raw reads</w:t>
            </w:r>
          </w:p>
        </w:tc>
        <w:tc>
          <w:tcPr>
            <w:tcW w:w="148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C341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NoRadTag</w:t>
            </w:r>
          </w:p>
        </w:tc>
        <w:tc>
          <w:tcPr>
            <w:tcW w:w="134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7702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LowQuality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7916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Clean reads</w:t>
            </w: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18CC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 xml:space="preserve">Mean coverage </w:t>
            </w:r>
          </w:p>
        </w:tc>
      </w:tr>
      <w:tr w:rsidR="0094629F" w:rsidRPr="0094629F" w14:paraId="4FF0FCAE" w14:textId="77777777" w:rsidTr="0094629F">
        <w:trPr>
          <w:trHeight w:val="276"/>
        </w:trPr>
        <w:tc>
          <w:tcPr>
            <w:tcW w:w="12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3AA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28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7D7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40E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5378372</w:t>
            </w:r>
          </w:p>
        </w:tc>
        <w:tc>
          <w:tcPr>
            <w:tcW w:w="148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D5B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159415</w:t>
            </w:r>
          </w:p>
        </w:tc>
        <w:tc>
          <w:tcPr>
            <w:tcW w:w="13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2B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7102</w:t>
            </w:r>
          </w:p>
        </w:tc>
        <w:tc>
          <w:tcPr>
            <w:tcW w:w="16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827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5211855</w:t>
            </w:r>
          </w:p>
        </w:tc>
        <w:tc>
          <w:tcPr>
            <w:tcW w:w="157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B38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5.43</w:t>
            </w:r>
          </w:p>
        </w:tc>
      </w:tr>
      <w:tr w:rsidR="0094629F" w:rsidRPr="0094629F" w14:paraId="4C1E05B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8E7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D4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7D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5827408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5A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117250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D8B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9081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BB2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5701077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66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5.07</w:t>
            </w:r>
          </w:p>
        </w:tc>
      </w:tr>
      <w:tr w:rsidR="0094629F" w:rsidRPr="0094629F" w14:paraId="560662C3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449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A85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3C3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2661618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FAA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80843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798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3636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9F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2577139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4C8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6.79</w:t>
            </w:r>
          </w:p>
        </w:tc>
      </w:tr>
      <w:tr w:rsidR="0094629F" w:rsidRPr="0094629F" w14:paraId="223706CF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ACC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40C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016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4557120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DB3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143417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223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7283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BCD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4406420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6F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5.04</w:t>
            </w:r>
          </w:p>
        </w:tc>
      </w:tr>
      <w:tr w:rsidR="0094629F" w:rsidRPr="0094629F" w14:paraId="2DDC8182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EB0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050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615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4518010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10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106613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E83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6651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21A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4404746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F84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4.27</w:t>
            </w:r>
          </w:p>
        </w:tc>
      </w:tr>
      <w:tr w:rsidR="0094629F" w:rsidRPr="0094629F" w14:paraId="0D769DDB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226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C2E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F62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4147194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E36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82078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9B5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5953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7B7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4059163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B2F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6.17</w:t>
            </w:r>
          </w:p>
        </w:tc>
      </w:tr>
      <w:tr w:rsidR="0094629F" w:rsidRPr="0094629F" w14:paraId="52D8146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9D6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066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828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4669564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435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95451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59B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5147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A32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4568966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16C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7.11</w:t>
            </w:r>
          </w:p>
        </w:tc>
      </w:tr>
      <w:tr w:rsidR="0094629F" w:rsidRPr="0094629F" w14:paraId="359C512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B4A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C48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5DC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6148724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D3B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94340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07D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7445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A0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6046939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752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4.90</w:t>
            </w:r>
          </w:p>
        </w:tc>
      </w:tr>
      <w:tr w:rsidR="0094629F" w:rsidRPr="0094629F" w14:paraId="6B773EBB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317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3B5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260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4641274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43D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92894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A49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4920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E1CB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4543460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423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6.84</w:t>
            </w:r>
          </w:p>
        </w:tc>
      </w:tr>
      <w:tr w:rsidR="0094629F" w:rsidRPr="0094629F" w14:paraId="6D21EE15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6F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BD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92C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3375424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C6D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73586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E52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60A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3297437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1C8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6.02</w:t>
            </w:r>
          </w:p>
        </w:tc>
      </w:tr>
      <w:tr w:rsidR="0094629F" w:rsidRPr="0094629F" w14:paraId="35FF1C1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9EA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473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BFD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1897410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005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88774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82D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2260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6B0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1806376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18D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8.01</w:t>
            </w:r>
          </w:p>
        </w:tc>
      </w:tr>
      <w:tr w:rsidR="0094629F" w:rsidRPr="0094629F" w14:paraId="4C193E7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646A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238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66E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3217542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C33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76614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4B1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4242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FAB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3136686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0E6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5.10</w:t>
            </w:r>
          </w:p>
        </w:tc>
      </w:tr>
      <w:tr w:rsidR="0094629F" w:rsidRPr="0094629F" w14:paraId="592BD77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314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E5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6F2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4141352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05D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251575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997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BE6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3889029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450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8.10</w:t>
            </w:r>
          </w:p>
        </w:tc>
      </w:tr>
      <w:tr w:rsidR="0094629F" w:rsidRPr="0094629F" w14:paraId="62C9E97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B35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ED6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2A2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12039104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678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460135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14E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2211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0B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11576758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23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5.43</w:t>
            </w:r>
          </w:p>
        </w:tc>
      </w:tr>
      <w:tr w:rsidR="0094629F" w:rsidRPr="0094629F" w14:paraId="56FCC915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494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1AD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48E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5356140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929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162908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BDF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3059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495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5190173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30B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12.71</w:t>
            </w:r>
          </w:p>
        </w:tc>
      </w:tr>
      <w:tr w:rsidR="0094629F" w:rsidRPr="0094629F" w14:paraId="3DA5B48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FF3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0A5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B2C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3781304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23B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137706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58D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7720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ECB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3635878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4D0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11.47</w:t>
            </w:r>
          </w:p>
        </w:tc>
      </w:tr>
      <w:tr w:rsidR="0094629F" w:rsidRPr="0094629F" w14:paraId="42A3CCE7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4E4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B15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F48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7310794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E4A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142103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3C5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12368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005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7156323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C85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8.90</w:t>
            </w:r>
          </w:p>
        </w:tc>
      </w:tr>
      <w:tr w:rsidR="0094629F" w:rsidRPr="0094629F" w14:paraId="79A5A68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8E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53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A513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6899578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A1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99611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065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9096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E77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6790871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5C9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6.45</w:t>
            </w:r>
          </w:p>
        </w:tc>
      </w:tr>
      <w:tr w:rsidR="0094629F" w:rsidRPr="0094629F" w14:paraId="7B6D148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7B1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E62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E94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4510304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DA4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90871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AF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5595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C5B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4413838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D4E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11.05</w:t>
            </w:r>
          </w:p>
        </w:tc>
      </w:tr>
      <w:tr w:rsidR="0094629F" w:rsidRPr="0094629F" w14:paraId="4EB6540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855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F4D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7EF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3045042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1B9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72236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DA8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4184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695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2968622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624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12.05</w:t>
            </w:r>
          </w:p>
        </w:tc>
      </w:tr>
      <w:tr w:rsidR="0094629F" w:rsidRPr="0094629F" w14:paraId="1C4DD25C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4B4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18F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C53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7198282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DB5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113577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749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9179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F38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7075526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8BB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6.43</w:t>
            </w:r>
          </w:p>
        </w:tc>
      </w:tr>
      <w:tr w:rsidR="0094629F" w:rsidRPr="0094629F" w14:paraId="387D80B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D5F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FD3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A9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5585172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A6B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117263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BD8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10914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D85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5456995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0B2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6.10</w:t>
            </w:r>
          </w:p>
        </w:tc>
      </w:tr>
      <w:tr w:rsidR="0094629F" w:rsidRPr="0094629F" w14:paraId="7D43440C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189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527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718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2529596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264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63718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2A8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409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2462265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EA7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8.77</w:t>
            </w:r>
          </w:p>
        </w:tc>
      </w:tr>
      <w:tr w:rsidR="0094629F" w:rsidRPr="0094629F" w14:paraId="135FDCEF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6D6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072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C9C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2733672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4746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77647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25F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4114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A9A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2651911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B1C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7.72</w:t>
            </w:r>
          </w:p>
        </w:tc>
      </w:tr>
      <w:tr w:rsidR="0094629F" w:rsidRPr="0094629F" w14:paraId="32A55BA5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69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574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582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1742760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62D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63776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415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2862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F2B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1676122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01D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6.35</w:t>
            </w:r>
          </w:p>
        </w:tc>
      </w:tr>
      <w:tr w:rsidR="0094629F" w:rsidRPr="0094629F" w14:paraId="75D0CFD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930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FF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26D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5597826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DE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68330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00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6695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A5E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5522801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AD3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6.80</w:t>
            </w:r>
          </w:p>
        </w:tc>
      </w:tr>
      <w:tr w:rsidR="0094629F" w:rsidRPr="0094629F" w14:paraId="73B9DB0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BE5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782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4FA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1958956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96B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72124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285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9CB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1883638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0AE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8.27</w:t>
            </w:r>
          </w:p>
        </w:tc>
      </w:tr>
      <w:tr w:rsidR="0094629F" w:rsidRPr="0094629F" w14:paraId="019C12CF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056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C9C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F28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5501268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A62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121480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D51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C2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5376499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0A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8.42</w:t>
            </w:r>
          </w:p>
        </w:tc>
      </w:tr>
      <w:tr w:rsidR="0094629F" w:rsidRPr="0094629F" w14:paraId="54CEE9C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3B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E51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8BC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4254702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198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128105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076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5112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505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4121485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E37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6.92</w:t>
            </w:r>
          </w:p>
        </w:tc>
      </w:tr>
      <w:tr w:rsidR="0094629F" w:rsidRPr="0094629F" w14:paraId="3536DDE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806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25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5B9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3293090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113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128199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135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3435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D35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3161456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9F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8.89</w:t>
            </w:r>
          </w:p>
        </w:tc>
      </w:tr>
      <w:tr w:rsidR="0094629F" w:rsidRPr="0094629F" w14:paraId="4029964E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BC9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652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FA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3305668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CF6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109359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C9E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4724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C757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3191585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62E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7.35</w:t>
            </w:r>
          </w:p>
        </w:tc>
      </w:tr>
      <w:tr w:rsidR="0094629F" w:rsidRPr="0094629F" w14:paraId="733C8FC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0C6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70C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BXC8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5B1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4930658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17D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109746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331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4453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356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4816459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6D4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9.65</w:t>
            </w:r>
          </w:p>
        </w:tc>
      </w:tr>
      <w:tr w:rsidR="0094629F" w:rsidRPr="0094629F" w14:paraId="3FF78AA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256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C55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B4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2385520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9C6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88759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36C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3372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BF6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2293389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78B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7.86</w:t>
            </w:r>
          </w:p>
        </w:tc>
      </w:tr>
      <w:tr w:rsidR="0094629F" w:rsidRPr="0094629F" w14:paraId="3E46BA3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F1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9D6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B0B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4413824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167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126330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109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5489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FB17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4282005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08C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7.37</w:t>
            </w:r>
          </w:p>
        </w:tc>
      </w:tr>
      <w:tr w:rsidR="0094629F" w:rsidRPr="0094629F" w14:paraId="72F0A21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312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7A6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5C2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2807336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F7C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118145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E04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5429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3DC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2683762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158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8.71</w:t>
            </w:r>
          </w:p>
        </w:tc>
      </w:tr>
      <w:tr w:rsidR="0094629F" w:rsidRPr="0094629F" w14:paraId="40D25D3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92E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025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633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1518172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749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57251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F05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2569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F14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1458352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090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7.30</w:t>
            </w:r>
          </w:p>
        </w:tc>
      </w:tr>
      <w:tr w:rsidR="0094629F" w:rsidRPr="0094629F" w14:paraId="1DD8400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D05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6C8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803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3355782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47F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149062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EEE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5549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BB2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3201171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B47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9.12</w:t>
            </w:r>
          </w:p>
        </w:tc>
      </w:tr>
      <w:tr w:rsidR="0094629F" w:rsidRPr="0094629F" w14:paraId="1664127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F78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9A0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1FC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4548692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37F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178536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993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6603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11E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4363553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82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6.71</w:t>
            </w:r>
          </w:p>
        </w:tc>
      </w:tr>
      <w:tr w:rsidR="0094629F" w:rsidRPr="0094629F" w14:paraId="5DF89CD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968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B7F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73A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2203674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15C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52830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7398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2711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EB0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2148133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3BB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6.54</w:t>
            </w:r>
          </w:p>
        </w:tc>
      </w:tr>
      <w:tr w:rsidR="0094629F" w:rsidRPr="0094629F" w14:paraId="7A5117B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A08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378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2F3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4162014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66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139757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CB1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DB1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4017812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07F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7.62</w:t>
            </w:r>
          </w:p>
        </w:tc>
      </w:tr>
      <w:tr w:rsidR="0094629F" w:rsidRPr="0094629F" w14:paraId="630F38BE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E64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218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2B8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2993878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816A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108686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4C6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4866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AF1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2880326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A42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7.28</w:t>
            </w:r>
          </w:p>
        </w:tc>
      </w:tr>
      <w:tr w:rsidR="0094629F" w:rsidRPr="0094629F" w14:paraId="5BE665AE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C34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lastRenderedPageBreak/>
              <w:t>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C7C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DB5C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2648824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5C0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165550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FA6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A31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2478557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05A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8.72</w:t>
            </w:r>
          </w:p>
        </w:tc>
      </w:tr>
      <w:tr w:rsidR="0094629F" w:rsidRPr="0094629F" w14:paraId="04DBABC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9CC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4C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35F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3255250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26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99545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450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61A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3150904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44E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8.00</w:t>
            </w:r>
          </w:p>
        </w:tc>
      </w:tr>
      <w:tr w:rsidR="0094629F" w:rsidRPr="0094629F" w14:paraId="47A6C9B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E01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84C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F61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6944596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3BC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158698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636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10134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C9B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6775764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640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9.08</w:t>
            </w:r>
          </w:p>
        </w:tc>
      </w:tr>
      <w:tr w:rsidR="0094629F" w:rsidRPr="0094629F" w14:paraId="1FC51C2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455C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A24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BE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3767884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1BB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96605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E67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738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3666086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491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9.00</w:t>
            </w:r>
          </w:p>
        </w:tc>
      </w:tr>
      <w:tr w:rsidR="0094629F" w:rsidRPr="0094629F" w14:paraId="6C983632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BB8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A59C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AC5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3606602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7F8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211596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B2B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7206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B0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3387800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3F9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8.94</w:t>
            </w:r>
          </w:p>
        </w:tc>
      </w:tr>
      <w:tr w:rsidR="0094629F" w:rsidRPr="0094629F" w14:paraId="78F6FBC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0C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59C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4B4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5176598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E0E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269855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A60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8882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550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4897861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86C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8.32</w:t>
            </w:r>
          </w:p>
        </w:tc>
      </w:tr>
      <w:tr w:rsidR="0094629F" w:rsidRPr="0094629F" w14:paraId="12A91DE2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E51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A1C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338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4335674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A34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99537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86BE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5A1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4230081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563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7.12</w:t>
            </w:r>
          </w:p>
        </w:tc>
      </w:tr>
      <w:tr w:rsidR="0094629F" w:rsidRPr="0094629F" w14:paraId="579EE89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11A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60D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762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5324612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F83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208692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9DA8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5878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765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5110042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65B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8.58</w:t>
            </w:r>
          </w:p>
        </w:tc>
      </w:tr>
      <w:tr w:rsidR="0094629F" w:rsidRPr="0094629F" w14:paraId="14BD4B8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49B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CF4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339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5989808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A67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205170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DEF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7994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E13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5776644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41F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7.61</w:t>
            </w:r>
          </w:p>
        </w:tc>
      </w:tr>
      <w:tr w:rsidR="0094629F" w:rsidRPr="0094629F" w14:paraId="5F81311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D5E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D02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F11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8646020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CA2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269795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84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11924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3F8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8364301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15C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8.73</w:t>
            </w:r>
          </w:p>
        </w:tc>
      </w:tr>
      <w:tr w:rsidR="0094629F" w:rsidRPr="0094629F" w14:paraId="2801810E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AD4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1F1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9CB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8007938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655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181382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5EF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9516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47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7817040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EE7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6.03</w:t>
            </w:r>
          </w:p>
        </w:tc>
      </w:tr>
      <w:tr w:rsidR="0094629F" w:rsidRPr="0094629F" w14:paraId="2C2CF1C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B04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7F5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391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4863466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3DA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139716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649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5704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F4A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4718046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F8F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6.00</w:t>
            </w:r>
          </w:p>
        </w:tc>
      </w:tr>
      <w:tr w:rsidR="0094629F" w:rsidRPr="0094629F" w14:paraId="3D5F6F5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406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727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A1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6182732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4D1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157550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FBF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7155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FF3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6018027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AC0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5.63</w:t>
            </w:r>
          </w:p>
        </w:tc>
      </w:tr>
      <w:tr w:rsidR="0094629F" w:rsidRPr="0094629F" w14:paraId="0AE39F1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64E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B4E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EEA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5643438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998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258901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388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8965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1E8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5375572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592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9.50</w:t>
            </w:r>
          </w:p>
        </w:tc>
      </w:tr>
      <w:tr w:rsidR="0094629F" w:rsidRPr="0094629F" w14:paraId="4A071CDB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BCC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D11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A656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4673138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F88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144587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6A9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7010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41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4521541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5A2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9.57</w:t>
            </w:r>
          </w:p>
        </w:tc>
      </w:tr>
      <w:tr w:rsidR="0094629F" w:rsidRPr="0094629F" w14:paraId="2A5DD8E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D35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FCB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DA3D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6487428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35A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180366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C50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8730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29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6298332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68D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6.17</w:t>
            </w:r>
          </w:p>
        </w:tc>
      </w:tr>
      <w:tr w:rsidR="0094629F" w:rsidRPr="0094629F" w14:paraId="5858B7B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D27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EFC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AF5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3739820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7F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42688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D4A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3E7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3696415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659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8.68</w:t>
            </w:r>
          </w:p>
        </w:tc>
      </w:tr>
      <w:tr w:rsidR="0094629F" w:rsidRPr="0094629F" w14:paraId="73318D4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659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D6C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961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3983658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9A0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103477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64F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5253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406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3874928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7CC3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7.25</w:t>
            </w:r>
          </w:p>
        </w:tc>
      </w:tr>
      <w:tr w:rsidR="0094629F" w:rsidRPr="0094629F" w14:paraId="1ABDD31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D0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C3E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BBD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1810680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57C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79272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799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3745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F7C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1727663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E67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7.58</w:t>
            </w:r>
          </w:p>
        </w:tc>
      </w:tr>
      <w:tr w:rsidR="0094629F" w:rsidRPr="0094629F" w14:paraId="22BAB6E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6A4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E31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B2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4977700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88F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158062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05B4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10156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A46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4809482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E54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4.35</w:t>
            </w:r>
          </w:p>
        </w:tc>
      </w:tr>
      <w:tr w:rsidR="0094629F" w:rsidRPr="0094629F" w14:paraId="72FF209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A66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286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2FE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7405576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457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166058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43D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13372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80B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7226146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3AA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6.64</w:t>
            </w:r>
          </w:p>
        </w:tc>
      </w:tr>
      <w:tr w:rsidR="0094629F" w:rsidRPr="0094629F" w14:paraId="0EDA95FB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2D8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960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03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3170616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62B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199964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DDB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5828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DFF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2964824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BD2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6.56</w:t>
            </w:r>
          </w:p>
        </w:tc>
      </w:tr>
      <w:tr w:rsidR="0094629F" w:rsidRPr="0094629F" w14:paraId="5008C3F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679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036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223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5686872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80B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160526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5D5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04B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5517450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B0D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4.81</w:t>
            </w:r>
          </w:p>
        </w:tc>
      </w:tr>
      <w:tr w:rsidR="0094629F" w:rsidRPr="0094629F" w14:paraId="352D58A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3D8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AA4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3DC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4545606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544D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168485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2A3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9385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B98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4367736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13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6.97</w:t>
            </w:r>
          </w:p>
        </w:tc>
      </w:tr>
      <w:tr w:rsidR="0094629F" w:rsidRPr="0094629F" w14:paraId="2F628B92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EB2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5E9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1F5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6523466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83C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249126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2DD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9343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E5D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6264997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C37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6.94</w:t>
            </w:r>
          </w:p>
        </w:tc>
      </w:tr>
      <w:tr w:rsidR="0094629F" w:rsidRPr="0094629F" w14:paraId="389C532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2ED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B16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4DA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4875834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F70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146268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D50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8378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AB4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4721188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FFE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8.13</w:t>
            </w:r>
          </w:p>
        </w:tc>
      </w:tr>
      <w:tr w:rsidR="0094629F" w:rsidRPr="0094629F" w14:paraId="08DE595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AEA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DC7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B53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4977496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061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225439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F3D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C0C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4743161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1A5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6.92</w:t>
            </w:r>
          </w:p>
        </w:tc>
      </w:tr>
      <w:tr w:rsidR="0094629F" w:rsidRPr="0094629F" w14:paraId="0F775E9C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415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69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4FB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415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3716572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ADF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216791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25EA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8413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08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3491368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7DC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9.18</w:t>
            </w:r>
          </w:p>
        </w:tc>
      </w:tr>
      <w:tr w:rsidR="0094629F" w:rsidRPr="0094629F" w14:paraId="65A25633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460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A0E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076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5030060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BE7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179117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3F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9203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908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4841740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C5E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8.09</w:t>
            </w:r>
          </w:p>
        </w:tc>
      </w:tr>
      <w:tr w:rsidR="0094629F" w:rsidRPr="0094629F" w14:paraId="29AF9E0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E05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F5B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643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4599682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BAC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204376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BA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8375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D31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4386931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17B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10.27</w:t>
            </w:r>
          </w:p>
        </w:tc>
      </w:tr>
      <w:tr w:rsidR="0094629F" w:rsidRPr="0094629F" w14:paraId="2929C9D6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1E2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8D1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A9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5312182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FC6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95910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060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1013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62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5215259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FE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8.63</w:t>
            </w:r>
          </w:p>
        </w:tc>
      </w:tr>
      <w:tr w:rsidR="0094629F" w:rsidRPr="0094629F" w14:paraId="3756F7E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EE8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CB94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47D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2490510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E10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95096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F4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483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EC5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2394931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BC8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5.19</w:t>
            </w:r>
          </w:p>
        </w:tc>
      </w:tr>
      <w:tr w:rsidR="0094629F" w:rsidRPr="0094629F" w14:paraId="111772F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164F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F77F" w14:textId="69AEDB3A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C3F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3990438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B15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143162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562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4979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EFF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3842297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949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7.92</w:t>
            </w:r>
          </w:p>
        </w:tc>
      </w:tr>
      <w:tr w:rsidR="0094629F" w:rsidRPr="0094629F" w14:paraId="50B54EA3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B04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E2D3" w14:textId="20C1B468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674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2833416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C281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88873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ECE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3396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C31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2741147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2DA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7.23</w:t>
            </w:r>
          </w:p>
        </w:tc>
      </w:tr>
      <w:tr w:rsidR="0094629F" w:rsidRPr="0094629F" w14:paraId="385270E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9D6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531C" w14:textId="2F723487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445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5679132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CE0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192282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1DB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7346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C5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5479504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1FC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7.98</w:t>
            </w:r>
          </w:p>
        </w:tc>
      </w:tr>
      <w:tr w:rsidR="0094629F" w:rsidRPr="0094629F" w14:paraId="13F7E2D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5D0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D333" w14:textId="382376D9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16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4794914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528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166347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BF98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6167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EDF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4622400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A1E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5.89</w:t>
            </w:r>
          </w:p>
        </w:tc>
      </w:tr>
      <w:tr w:rsidR="0094629F" w:rsidRPr="0094629F" w14:paraId="0A3C9892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870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1754" w14:textId="030F9E36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B2E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7858430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1DE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172659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8D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6077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2A4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7679694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AED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4.54</w:t>
            </w:r>
          </w:p>
        </w:tc>
      </w:tr>
      <w:tr w:rsidR="0094629F" w:rsidRPr="0094629F" w14:paraId="72401215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D56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C63C" w14:textId="58EE344A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CD8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2781778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A24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76630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7F6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3553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551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2701595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938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5.95</w:t>
            </w:r>
          </w:p>
        </w:tc>
      </w:tr>
      <w:tr w:rsidR="0094629F" w:rsidRPr="0094629F" w14:paraId="39C3B38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956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9DDA" w14:textId="7BF39238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987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3505050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4E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27185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35D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12011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75D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3465854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3D3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7.55</w:t>
            </w:r>
          </w:p>
        </w:tc>
      </w:tr>
      <w:tr w:rsidR="0094629F" w:rsidRPr="0094629F" w14:paraId="5FEB6FFA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63F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C25D" w14:textId="2E4E8AA5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362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8333180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BA1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27050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512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25592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379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8280538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5D1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10.13</w:t>
            </w:r>
          </w:p>
        </w:tc>
      </w:tr>
      <w:tr w:rsidR="0094629F" w:rsidRPr="0094629F" w14:paraId="07A0F8A9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ADF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0A38" w14:textId="5691C976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SH9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E67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5756522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B1E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40391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039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18975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A5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5697156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E91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8.85</w:t>
            </w:r>
          </w:p>
        </w:tc>
      </w:tr>
      <w:tr w:rsidR="0094629F" w:rsidRPr="0094629F" w14:paraId="21BAFCD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29C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CFCC" w14:textId="745539F5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H10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D10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1881494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CBA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20023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EF8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6048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DFA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1855423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22C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5.76</w:t>
            </w:r>
          </w:p>
        </w:tc>
      </w:tr>
      <w:tr w:rsidR="0094629F" w:rsidRPr="0094629F" w14:paraId="2FB8ADCD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A82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0D00" w14:textId="25306BBB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7B0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3962646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FCE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28959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097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12342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715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3921345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29E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6.92</w:t>
            </w:r>
          </w:p>
        </w:tc>
      </w:tr>
      <w:tr w:rsidR="0094629F" w:rsidRPr="0094629F" w14:paraId="5DFFC880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5E1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C47F" w14:textId="4EF5BC90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11E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4434948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B07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68542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0A1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886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0E8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4365520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67E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7.36</w:t>
            </w:r>
          </w:p>
        </w:tc>
      </w:tr>
      <w:tr w:rsidR="0094629F" w:rsidRPr="0094629F" w14:paraId="2065A00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C55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A712" w14:textId="400A2E55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0D9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2229398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5E1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18886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D60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7975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475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2202537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1BFD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7.01</w:t>
            </w:r>
          </w:p>
        </w:tc>
      </w:tr>
      <w:tr w:rsidR="0094629F" w:rsidRPr="0094629F" w14:paraId="2F85773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6A8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BC46" w14:textId="5FAE895D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8D6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5895748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0580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47287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E6F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17668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D8B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5830793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B54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7.30</w:t>
            </w:r>
          </w:p>
        </w:tc>
      </w:tr>
      <w:tr w:rsidR="0094629F" w:rsidRPr="0094629F" w14:paraId="0064354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DD0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5F43" w14:textId="24428F7E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61A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4578904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6AF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44564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EA1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15317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009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4519023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ABE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8.93</w:t>
            </w:r>
          </w:p>
        </w:tc>
      </w:tr>
      <w:tr w:rsidR="0094629F" w:rsidRPr="0094629F" w14:paraId="06A8F558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AA8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C12F" w14:textId="73AAE399" w:rsidR="0094629F" w:rsidRPr="0094629F" w:rsidRDefault="00874BDA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94629F"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07C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3194430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759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78800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131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601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84F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3115029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A38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7.15</w:t>
            </w:r>
          </w:p>
        </w:tc>
      </w:tr>
      <w:tr w:rsidR="0094629F" w:rsidRPr="0094629F" w14:paraId="4AFB6511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8E42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lastRenderedPageBreak/>
              <w:t>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3B9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6CD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3573572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810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92613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504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3967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1EEC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3476992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F6C3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6.70</w:t>
            </w:r>
          </w:p>
        </w:tc>
      </w:tr>
      <w:tr w:rsidR="0094629F" w:rsidRPr="0094629F" w14:paraId="3B7E4F4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08E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5E7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CF92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5766648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EE88F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178512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8B9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8093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114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5580043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6A99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8.85</w:t>
            </w:r>
          </w:p>
        </w:tc>
      </w:tr>
      <w:tr w:rsidR="0094629F" w:rsidRPr="0094629F" w14:paraId="35AA661F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BBD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322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7A9A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3296544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328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115413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0A96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4722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D00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3176409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0EA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6.67</w:t>
            </w:r>
          </w:p>
        </w:tc>
      </w:tr>
      <w:tr w:rsidR="0094629F" w:rsidRPr="0094629F" w14:paraId="7C79B7C4" w14:textId="77777777" w:rsidTr="0094629F">
        <w:trPr>
          <w:trHeight w:val="276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841B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93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FFA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E568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7374206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B4C7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207005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02A5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9315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514E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7157886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DD41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color w:val="000000"/>
                <w:sz w:val="22"/>
                <w:lang w:eastAsia="zh-CN"/>
              </w:rPr>
              <w:t>11.17</w:t>
            </w:r>
          </w:p>
        </w:tc>
      </w:tr>
      <w:tr w:rsidR="000C30D0" w:rsidRPr="0094629F" w14:paraId="5DE6C3AF" w14:textId="77777777" w:rsidTr="00CB1AF1">
        <w:trPr>
          <w:trHeight w:val="276"/>
        </w:trPr>
        <w:tc>
          <w:tcPr>
            <w:tcW w:w="12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0156B" w14:textId="77777777" w:rsidR="000C30D0" w:rsidRPr="0094629F" w:rsidRDefault="000C30D0" w:rsidP="000C30D0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Summary</w:t>
            </w:r>
          </w:p>
        </w:tc>
        <w:tc>
          <w:tcPr>
            <w:tcW w:w="128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2A26F" w14:textId="77777777" w:rsidR="000C30D0" w:rsidRPr="0094629F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14:paraId="020E39D8" w14:textId="22CFA000" w:rsidR="000C30D0" w:rsidRPr="000C30D0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0C30D0">
              <w:rPr>
                <w:b/>
                <w:bCs/>
                <w:sz w:val="22"/>
              </w:rPr>
              <w:t>425265556</w:t>
            </w:r>
          </w:p>
        </w:tc>
        <w:tc>
          <w:tcPr>
            <w:tcW w:w="14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14:paraId="76CDCBD0" w14:textId="50083A44" w:rsidR="000C30D0" w:rsidRPr="000C30D0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0C30D0">
              <w:rPr>
                <w:b/>
                <w:bCs/>
                <w:sz w:val="22"/>
              </w:rPr>
              <w:t>11994483</w:t>
            </w:r>
          </w:p>
        </w:tc>
        <w:tc>
          <w:tcPr>
            <w:tcW w:w="13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14:paraId="5010DB2E" w14:textId="0F93F788" w:rsidR="000C30D0" w:rsidRPr="000C30D0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0C30D0">
              <w:rPr>
                <w:b/>
                <w:bCs/>
                <w:sz w:val="22"/>
              </w:rPr>
              <w:t>622070</w:t>
            </w:r>
          </w:p>
        </w:tc>
        <w:tc>
          <w:tcPr>
            <w:tcW w:w="16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hideMark/>
          </w:tcPr>
          <w:p w14:paraId="31B564C7" w14:textId="1FE3EC16" w:rsidR="000C30D0" w:rsidRPr="000C30D0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0C30D0">
              <w:rPr>
                <w:b/>
                <w:bCs/>
                <w:sz w:val="22"/>
              </w:rPr>
              <w:t>412649003</w:t>
            </w:r>
          </w:p>
        </w:tc>
        <w:tc>
          <w:tcPr>
            <w:tcW w:w="15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803CE" w14:textId="77777777" w:rsidR="000C30D0" w:rsidRPr="0094629F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</w:tr>
      <w:tr w:rsidR="0094629F" w:rsidRPr="0094629F" w14:paraId="6FE8FB7A" w14:textId="77777777" w:rsidTr="0094629F">
        <w:trPr>
          <w:trHeight w:val="276"/>
        </w:trPr>
        <w:tc>
          <w:tcPr>
            <w:tcW w:w="1271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E0635" w14:textId="77777777" w:rsidR="0094629F" w:rsidRPr="0094629F" w:rsidRDefault="0094629F" w:rsidP="0094629F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Average</w:t>
            </w:r>
          </w:p>
        </w:tc>
        <w:tc>
          <w:tcPr>
            <w:tcW w:w="1281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12633" w14:textId="77777777" w:rsidR="0094629F" w:rsidRPr="0094629F" w:rsidRDefault="0094629F" w:rsidP="0094629F"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11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3519D" w14:textId="77777777" w:rsidR="0094629F" w:rsidRPr="0094629F" w:rsidRDefault="0094629F" w:rsidP="0094629F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8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EBAC5" w14:textId="77777777" w:rsidR="0094629F" w:rsidRPr="0094629F" w:rsidRDefault="0094629F" w:rsidP="0094629F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FDD07" w14:textId="77777777" w:rsidR="0094629F" w:rsidRPr="0094629F" w:rsidRDefault="0094629F" w:rsidP="0094629F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F17A1" w14:textId="77777777" w:rsidR="0094629F" w:rsidRPr="0094629F" w:rsidRDefault="0094629F" w:rsidP="0094629F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72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A5D44" w14:textId="77777777" w:rsidR="0094629F" w:rsidRPr="0094629F" w:rsidRDefault="0094629F" w:rsidP="0094629F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94629F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7.49</w:t>
            </w:r>
          </w:p>
        </w:tc>
      </w:tr>
    </w:tbl>
    <w:p w14:paraId="7D3813DE" w14:textId="77777777" w:rsidR="00991F3E" w:rsidRDefault="00991F3E" w:rsidP="00654E8F">
      <w:pPr>
        <w:spacing w:before="240"/>
        <w:rPr>
          <w:rStyle w:val="20"/>
        </w:rPr>
      </w:pPr>
    </w:p>
    <w:p w14:paraId="45BDAD8A" w14:textId="022A7F5B" w:rsidR="0094629F" w:rsidRPr="00991F3E" w:rsidRDefault="00991F3E" w:rsidP="00654E8F">
      <w:pPr>
        <w:spacing w:before="240"/>
      </w:pPr>
      <w:r w:rsidRPr="00C42996">
        <w:rPr>
          <w:rStyle w:val="20"/>
        </w:rPr>
        <w:t>Supplementary Table 2</w:t>
      </w:r>
      <w:r>
        <w:rPr>
          <w:rFonts w:cs="Times New Roman"/>
          <w:b/>
          <w:szCs w:val="24"/>
        </w:rPr>
        <w:t xml:space="preserve"> </w:t>
      </w:r>
      <w:r w:rsidRPr="001D1B1A">
        <w:rPr>
          <w:rFonts w:cs="Times New Roman"/>
          <w:bCs/>
          <w:szCs w:val="24"/>
        </w:rPr>
        <w:t>Mapping rates</w:t>
      </w:r>
      <w:r>
        <w:rPr>
          <w:rFonts w:cs="Times New Roman"/>
          <w:bCs/>
          <w:szCs w:val="24"/>
        </w:rPr>
        <w:t xml:space="preserve"> of each sample to each of the three genomes.</w:t>
      </w:r>
    </w:p>
    <w:tbl>
      <w:tblPr>
        <w:tblW w:w="10560" w:type="dxa"/>
        <w:tblLook w:val="04A0" w:firstRow="1" w:lastRow="0" w:firstColumn="1" w:lastColumn="0" w:noHBand="0" w:noVBand="1"/>
      </w:tblPr>
      <w:tblGrid>
        <w:gridCol w:w="1843"/>
        <w:gridCol w:w="1559"/>
        <w:gridCol w:w="2127"/>
        <w:gridCol w:w="1559"/>
        <w:gridCol w:w="1984"/>
        <w:gridCol w:w="1488"/>
      </w:tblGrid>
      <w:tr w:rsidR="00545AD5" w:rsidRPr="00545AD5" w14:paraId="5E36E7BF" w14:textId="77777777" w:rsidTr="00545AD5">
        <w:trPr>
          <w:trHeight w:val="288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298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Magnolia sinica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120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Mapping rates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9B1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Magnolia officinalis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9FB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Mapping rates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5305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i/>
                <w:iCs/>
                <w:color w:val="000000"/>
                <w:sz w:val="22"/>
                <w:lang w:eastAsia="zh-CN"/>
              </w:rPr>
              <w:t>Magnolia biondii</w:t>
            </w:r>
          </w:p>
        </w:tc>
        <w:tc>
          <w:tcPr>
            <w:tcW w:w="148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C57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Mapping rates</w:t>
            </w:r>
          </w:p>
        </w:tc>
      </w:tr>
      <w:tr w:rsidR="00545AD5" w:rsidRPr="00545AD5" w14:paraId="4F002A4F" w14:textId="77777777" w:rsidTr="00545AD5">
        <w:trPr>
          <w:trHeight w:val="276"/>
        </w:trPr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80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26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87.18%</w:t>
            </w:r>
          </w:p>
        </w:tc>
        <w:tc>
          <w:tcPr>
            <w:tcW w:w="212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EF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CB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85.77%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20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4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9A3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85.94%</w:t>
            </w:r>
          </w:p>
        </w:tc>
      </w:tr>
      <w:tr w:rsidR="00545AD5" w:rsidRPr="00545AD5" w14:paraId="0E65D40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3F0B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6C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86.72%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EF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43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A6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91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85.62%</w:t>
            </w:r>
          </w:p>
        </w:tc>
      </w:tr>
      <w:tr w:rsidR="00545AD5" w:rsidRPr="00545AD5" w14:paraId="338714FF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72A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11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84.10%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F0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BB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B7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45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83.14%</w:t>
            </w:r>
          </w:p>
        </w:tc>
      </w:tr>
      <w:tr w:rsidR="00545AD5" w:rsidRPr="00545AD5" w14:paraId="31A3124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3A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4B0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00B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2B6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97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CE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84.74%</w:t>
            </w:r>
          </w:p>
        </w:tc>
      </w:tr>
      <w:tr w:rsidR="00545AD5" w:rsidRPr="00545AD5" w14:paraId="65676D3D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1A3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837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86.42%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B9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A4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5B7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CED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85.37%</w:t>
            </w:r>
          </w:p>
        </w:tc>
      </w:tr>
      <w:tr w:rsidR="00545AD5" w:rsidRPr="00545AD5" w14:paraId="45E3907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BA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2F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83.50%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2C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AEB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82.36%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5A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A1A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82.50%</w:t>
            </w:r>
          </w:p>
        </w:tc>
      </w:tr>
      <w:tr w:rsidR="00545AD5" w:rsidRPr="00545AD5" w14:paraId="34154AC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BDF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37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82.29%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A90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06B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81.03%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B6B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32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81.21%</w:t>
            </w:r>
          </w:p>
        </w:tc>
      </w:tr>
      <w:tr w:rsidR="00545AD5" w:rsidRPr="00545AD5" w14:paraId="49ECC28E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A9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50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86.16%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77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DCE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9E3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B0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85.17%</w:t>
            </w:r>
          </w:p>
        </w:tc>
      </w:tr>
      <w:tr w:rsidR="00545AD5" w:rsidRPr="00545AD5" w14:paraId="33B888F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A7A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01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86.69%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7AA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7D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E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5E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85.63%</w:t>
            </w:r>
          </w:p>
        </w:tc>
      </w:tr>
      <w:tr w:rsidR="00545AD5" w:rsidRPr="00545AD5" w14:paraId="34E9093D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120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1C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86.87%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61B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1B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0B0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C5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85.93%</w:t>
            </w:r>
          </w:p>
        </w:tc>
      </w:tr>
      <w:tr w:rsidR="00545AD5" w:rsidRPr="00545AD5" w14:paraId="10418C8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354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205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75F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15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82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B47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85.72%</w:t>
            </w:r>
          </w:p>
        </w:tc>
      </w:tr>
      <w:tr w:rsidR="00545AD5" w:rsidRPr="00545AD5" w14:paraId="6AFDFA53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F99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50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83.92%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83A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D79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5BF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89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84.71%</w:t>
            </w:r>
          </w:p>
        </w:tc>
      </w:tr>
      <w:tr w:rsidR="00545AD5" w:rsidRPr="00545AD5" w14:paraId="13B87E3C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309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2D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88.65%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8C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331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82.70%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56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D5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82.69%</w:t>
            </w:r>
          </w:p>
        </w:tc>
      </w:tr>
      <w:tr w:rsidR="00545AD5" w:rsidRPr="00545AD5" w14:paraId="59E7BA2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6D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BA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87.10%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84F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D5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87.26%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523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11E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87.40%</w:t>
            </w:r>
          </w:p>
        </w:tc>
      </w:tr>
      <w:tr w:rsidR="00545AD5" w:rsidRPr="00545AD5" w14:paraId="6F25A11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6D1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0B8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83.42%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188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CE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82.32%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A88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9B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82.18%</w:t>
            </w:r>
          </w:p>
        </w:tc>
      </w:tr>
      <w:tr w:rsidR="00545AD5" w:rsidRPr="00545AD5" w14:paraId="17B02B1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89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22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87.91%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6E2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C9D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7F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5A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86.93%</w:t>
            </w:r>
          </w:p>
        </w:tc>
      </w:tr>
      <w:tr w:rsidR="00545AD5" w:rsidRPr="00545AD5" w14:paraId="1A5EB5C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F5A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1CB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89.68%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09D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BFF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88.03%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382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013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88.39%</w:t>
            </w:r>
          </w:p>
        </w:tc>
      </w:tr>
      <w:tr w:rsidR="00545AD5" w:rsidRPr="00545AD5" w14:paraId="55AD16CB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77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8A9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91.04%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DAEA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E53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89.51%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DF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06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89.80%</w:t>
            </w:r>
          </w:p>
        </w:tc>
      </w:tr>
      <w:tr w:rsidR="00545AD5" w:rsidRPr="00545AD5" w14:paraId="0021AA90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4B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B4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88.02%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45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63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86.47%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A2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01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86.86%</w:t>
            </w:r>
          </w:p>
        </w:tc>
      </w:tr>
      <w:tr w:rsidR="00545AD5" w:rsidRPr="00545AD5" w14:paraId="578038B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FF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24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86.83%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9C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0C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85.28%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52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7C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85.55%</w:t>
            </w:r>
          </w:p>
        </w:tc>
      </w:tr>
      <w:tr w:rsidR="00545AD5" w:rsidRPr="00545AD5" w14:paraId="497ED744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62D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28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89.90%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F81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A23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88.39%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92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FB0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88.67%</w:t>
            </w:r>
          </w:p>
        </w:tc>
      </w:tr>
      <w:tr w:rsidR="00545AD5" w:rsidRPr="00545AD5" w14:paraId="605CB380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2DA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893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89.90%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52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653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87.97%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BE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004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88.19%</w:t>
            </w:r>
          </w:p>
        </w:tc>
      </w:tr>
      <w:tr w:rsidR="00545AD5" w:rsidRPr="00545AD5" w14:paraId="27D90EC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1A8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9B0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89.05%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74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2E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87.61%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2FB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FD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88.00%</w:t>
            </w:r>
          </w:p>
        </w:tc>
      </w:tr>
      <w:tr w:rsidR="00545AD5" w:rsidRPr="00545AD5" w14:paraId="253F6874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EE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92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87.05%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7CF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F8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A4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05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86.07%</w:t>
            </w:r>
          </w:p>
        </w:tc>
      </w:tr>
      <w:tr w:rsidR="00545AD5" w:rsidRPr="00545AD5" w14:paraId="475F8AEC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FB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33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86.16%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E5D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416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D86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7B9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86.93%</w:t>
            </w:r>
          </w:p>
        </w:tc>
      </w:tr>
      <w:tr w:rsidR="00545AD5" w:rsidRPr="00545AD5" w14:paraId="6DF40ED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55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35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83.00%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3E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48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78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336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84.80%</w:t>
            </w:r>
          </w:p>
        </w:tc>
      </w:tr>
      <w:tr w:rsidR="00545AD5" w:rsidRPr="00545AD5" w14:paraId="61E56AD3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79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ED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88.16%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29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65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82.18%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73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1C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82.27%</w:t>
            </w:r>
          </w:p>
        </w:tc>
      </w:tr>
      <w:tr w:rsidR="00545AD5" w:rsidRPr="00545AD5" w14:paraId="591660F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11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9E6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86.08%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2A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2D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93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112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85.16%</w:t>
            </w:r>
          </w:p>
        </w:tc>
      </w:tr>
      <w:tr w:rsidR="00545AD5" w:rsidRPr="00545AD5" w14:paraId="30462A5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3A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7A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A9E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1F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82.24%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77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31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81.50%</w:t>
            </w:r>
          </w:p>
        </w:tc>
      </w:tr>
      <w:tr w:rsidR="00545AD5" w:rsidRPr="00545AD5" w14:paraId="06745BC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0B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24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83.71%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10A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31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DD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387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82.76%</w:t>
            </w:r>
          </w:p>
        </w:tc>
      </w:tr>
      <w:tr w:rsidR="00545AD5" w:rsidRPr="00545AD5" w14:paraId="23BE29AC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F6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D1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E3F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24D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84.14%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448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77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84.13%</w:t>
            </w:r>
          </w:p>
        </w:tc>
      </w:tr>
      <w:tr w:rsidR="00545AD5" w:rsidRPr="00545AD5" w14:paraId="17D6B24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60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91A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7B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6B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AF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525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84.53%</w:t>
            </w:r>
          </w:p>
        </w:tc>
      </w:tr>
      <w:tr w:rsidR="00545AD5" w:rsidRPr="00545AD5" w14:paraId="6AFCA8C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71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63E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087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C9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3C9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5ED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82.74%</w:t>
            </w:r>
          </w:p>
        </w:tc>
      </w:tr>
      <w:tr w:rsidR="00545AD5" w:rsidRPr="00545AD5" w14:paraId="49BC8FD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0D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133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34C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32D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7B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D7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84.67%</w:t>
            </w:r>
          </w:p>
        </w:tc>
      </w:tr>
      <w:tr w:rsidR="00545AD5" w:rsidRPr="00545AD5" w14:paraId="534CD23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42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BP3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F9F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82.82%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3B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84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82.18%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87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796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82.30%</w:t>
            </w:r>
          </w:p>
        </w:tc>
      </w:tr>
      <w:tr w:rsidR="00545AD5" w:rsidRPr="00545AD5" w14:paraId="6A309BC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362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B2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3E8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8E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84.00%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31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5DF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84.25%</w:t>
            </w:r>
          </w:p>
        </w:tc>
      </w:tr>
      <w:tr w:rsidR="00545AD5" w:rsidRPr="00545AD5" w14:paraId="0589604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13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8F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83.84%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6F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E4C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82.50%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BFA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D6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82.75%</w:t>
            </w:r>
          </w:p>
        </w:tc>
      </w:tr>
      <w:tr w:rsidR="00545AD5" w:rsidRPr="00545AD5" w14:paraId="13ADCAB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27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5FC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83.98%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20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52F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1A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119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83.32%</w:t>
            </w:r>
          </w:p>
        </w:tc>
      </w:tr>
      <w:tr w:rsidR="00545AD5" w:rsidRPr="00545AD5" w14:paraId="6BAD6E6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B30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30F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84.24%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659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62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83.42%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056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60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83.53%</w:t>
            </w:r>
          </w:p>
        </w:tc>
      </w:tr>
      <w:tr w:rsidR="00545AD5" w:rsidRPr="00545AD5" w14:paraId="4DA47A9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C2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96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81.47%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BC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99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80.44%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F6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5D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80.62%</w:t>
            </w:r>
          </w:p>
        </w:tc>
      </w:tr>
      <w:tr w:rsidR="00545AD5" w:rsidRPr="00545AD5" w14:paraId="4C8CB5E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B58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624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DE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7C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15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6BB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84.71%</w:t>
            </w:r>
          </w:p>
        </w:tc>
      </w:tr>
      <w:tr w:rsidR="00545AD5" w:rsidRPr="00545AD5" w14:paraId="7AFDFA5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2C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50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83.91%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28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C6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18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27A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84.91%</w:t>
            </w:r>
          </w:p>
        </w:tc>
      </w:tr>
      <w:tr w:rsidR="00545AD5" w:rsidRPr="00545AD5" w14:paraId="16A1F82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09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D7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83.78%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26A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5A42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D4B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976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83.25%</w:t>
            </w:r>
          </w:p>
        </w:tc>
      </w:tr>
      <w:tr w:rsidR="00545AD5" w:rsidRPr="00545AD5" w14:paraId="1F1F605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FB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EA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85.63%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1D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64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54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80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84.76%</w:t>
            </w:r>
          </w:p>
        </w:tc>
      </w:tr>
      <w:tr w:rsidR="00545AD5" w:rsidRPr="00545AD5" w14:paraId="09A3102D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B4A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51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87.55%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4A8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E00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86.24%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553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15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86.55%</w:t>
            </w:r>
          </w:p>
        </w:tc>
      </w:tr>
      <w:tr w:rsidR="00545AD5" w:rsidRPr="00545AD5" w14:paraId="21D208A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33A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C5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83.47%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D53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26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82.36%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F03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74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82.62%</w:t>
            </w:r>
          </w:p>
        </w:tc>
      </w:tr>
      <w:tr w:rsidR="00545AD5" w:rsidRPr="00545AD5" w14:paraId="15F6BC3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06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8A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84.84%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CAD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DD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83.89%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86E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68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84.12%</w:t>
            </w:r>
          </w:p>
        </w:tc>
      </w:tr>
      <w:tr w:rsidR="00545AD5" w:rsidRPr="00545AD5" w14:paraId="7A690CB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56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37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93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6B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85.38%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119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D9C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85.67%</w:t>
            </w:r>
          </w:p>
        </w:tc>
      </w:tr>
      <w:tr w:rsidR="00545AD5" w:rsidRPr="00545AD5" w14:paraId="2ED5F1D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F61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A4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80.82%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DA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23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79.90%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B06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7B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80.23%</w:t>
            </w:r>
          </w:p>
        </w:tc>
      </w:tr>
      <w:tr w:rsidR="00545AD5" w:rsidRPr="00545AD5" w14:paraId="713A6A6C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BBC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48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87.36%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28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35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86.20%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38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46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86.33%</w:t>
            </w:r>
          </w:p>
        </w:tc>
      </w:tr>
      <w:tr w:rsidR="00545AD5" w:rsidRPr="00545AD5" w14:paraId="5665176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AF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CB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87.70%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BB3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7C8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26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5F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86.80%</w:t>
            </w:r>
          </w:p>
        </w:tc>
      </w:tr>
      <w:tr w:rsidR="00545AD5" w:rsidRPr="00545AD5" w14:paraId="07867B8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5A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082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B5A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9A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2FB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E3A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82.92%</w:t>
            </w:r>
          </w:p>
        </w:tc>
      </w:tr>
      <w:tr w:rsidR="00545AD5" w:rsidRPr="00545AD5" w14:paraId="5280D26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CF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2B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86.46%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67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8A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84.06%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EEC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4D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84.24%</w:t>
            </w:r>
          </w:p>
        </w:tc>
      </w:tr>
      <w:tr w:rsidR="00545AD5" w:rsidRPr="00545AD5" w14:paraId="5CE9829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9F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C7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87.08%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E7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6CB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5F5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18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85.89%</w:t>
            </w:r>
          </w:p>
        </w:tc>
      </w:tr>
      <w:tr w:rsidR="00545AD5" w:rsidRPr="00545AD5" w14:paraId="2C42CEF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774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CC6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86.28%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A84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EC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85.96%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977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A6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86.11%</w:t>
            </w:r>
          </w:p>
        </w:tc>
      </w:tr>
      <w:tr w:rsidR="00545AD5" w:rsidRPr="00545AD5" w14:paraId="228E1A0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091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86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87.38%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49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44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8EE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B6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85.46%</w:t>
            </w:r>
          </w:p>
        </w:tc>
      </w:tr>
      <w:tr w:rsidR="00545AD5" w:rsidRPr="00545AD5" w14:paraId="125FC0CB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AC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48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84.39%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53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78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86.26%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5B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61E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86.48%</w:t>
            </w:r>
          </w:p>
        </w:tc>
      </w:tr>
      <w:tr w:rsidR="00545AD5" w:rsidRPr="00545AD5" w14:paraId="7DE85910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ED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E73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84.01%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3F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958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83.00%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372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A8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83.11%</w:t>
            </w:r>
          </w:p>
        </w:tc>
      </w:tr>
      <w:tr w:rsidR="00545AD5" w:rsidRPr="00545AD5" w14:paraId="4344201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A7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DBA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35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DE2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84.47%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CB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CF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84.64%</w:t>
            </w:r>
          </w:p>
        </w:tc>
      </w:tr>
      <w:tr w:rsidR="00545AD5" w:rsidRPr="00545AD5" w14:paraId="25D089C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FBE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8A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85.96%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62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2E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41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2E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84.95%</w:t>
            </w:r>
          </w:p>
        </w:tc>
      </w:tr>
      <w:tr w:rsidR="00545AD5" w:rsidRPr="00545AD5" w14:paraId="7CC4452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B7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7DF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87.19%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A4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3F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CA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49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85.70%</w:t>
            </w:r>
          </w:p>
        </w:tc>
      </w:tr>
      <w:tr w:rsidR="00545AD5" w:rsidRPr="00545AD5" w14:paraId="04AB0DD8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33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AD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88.08%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A9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1F9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86.37%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0BC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86D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86.77%</w:t>
            </w:r>
          </w:p>
        </w:tc>
      </w:tr>
      <w:tr w:rsidR="00545AD5" w:rsidRPr="00545AD5" w14:paraId="02B5FC0B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CBF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B5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86.01%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59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6A52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23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37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84.85%</w:t>
            </w:r>
          </w:p>
        </w:tc>
      </w:tr>
      <w:tr w:rsidR="00545AD5" w:rsidRPr="00545AD5" w14:paraId="6C7069C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F6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27C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86.59%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628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947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ED3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B8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85.37%</w:t>
            </w:r>
          </w:p>
        </w:tc>
      </w:tr>
      <w:tr w:rsidR="00545AD5" w:rsidRPr="00545AD5" w14:paraId="7078A93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357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CA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87.27%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75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34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85.73%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D4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2B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86.05%</w:t>
            </w:r>
          </w:p>
        </w:tc>
      </w:tr>
      <w:tr w:rsidR="00545AD5" w:rsidRPr="00545AD5" w14:paraId="61022E3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CB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480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86.66%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CE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E5D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89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36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85.47%</w:t>
            </w:r>
          </w:p>
        </w:tc>
      </w:tr>
      <w:tr w:rsidR="00545AD5" w:rsidRPr="00545AD5" w14:paraId="1C33B74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C8B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4B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87.08%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10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02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A0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F2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86.10%</w:t>
            </w:r>
          </w:p>
        </w:tc>
      </w:tr>
      <w:tr w:rsidR="00545AD5" w:rsidRPr="00545AD5" w14:paraId="31908C3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EED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5B3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85.69%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33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67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84.23%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6F2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15D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84.62%</w:t>
            </w:r>
          </w:p>
        </w:tc>
      </w:tr>
      <w:tr w:rsidR="00545AD5" w:rsidRPr="00545AD5" w14:paraId="2C8BB04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A29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9D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85.01%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2A54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72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83.71%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E7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97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83.97%</w:t>
            </w:r>
          </w:p>
        </w:tc>
      </w:tr>
      <w:tr w:rsidR="00545AD5" w:rsidRPr="00545AD5" w14:paraId="4D993F3E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0CC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F8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86.60%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667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D9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84.99%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35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5DD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85.36%</w:t>
            </w:r>
          </w:p>
        </w:tc>
      </w:tr>
      <w:tr w:rsidR="00545AD5" w:rsidRPr="00545AD5" w14:paraId="23E22B0D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14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961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86.09%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8C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3B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84.42%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477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48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84.78%</w:t>
            </w:r>
          </w:p>
        </w:tc>
      </w:tr>
      <w:tr w:rsidR="00545AD5" w:rsidRPr="00545AD5" w14:paraId="7193DE5E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56B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28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87.15%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53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BD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85.82%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2E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A1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85.91%</w:t>
            </w:r>
          </w:p>
        </w:tc>
      </w:tr>
      <w:tr w:rsidR="00545AD5" w:rsidRPr="00545AD5" w14:paraId="7341123A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A7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E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86.64%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0D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45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A1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69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85.54%</w:t>
            </w:r>
          </w:p>
        </w:tc>
      </w:tr>
      <w:tr w:rsidR="00545AD5" w:rsidRPr="00545AD5" w14:paraId="720A263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343B" w14:textId="23B929B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8A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88.90%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C2FC" w14:textId="678BE37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0AC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82.92%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185E" w14:textId="16B4FDF1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83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82.97%</w:t>
            </w:r>
          </w:p>
        </w:tc>
      </w:tr>
      <w:tr w:rsidR="00545AD5" w:rsidRPr="00545AD5" w14:paraId="5B2680E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B951" w14:textId="71C763C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07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79.86%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3593" w14:textId="565F694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1A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78.80%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042A" w14:textId="07ACD26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895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78.74%</w:t>
            </w:r>
          </w:p>
        </w:tc>
      </w:tr>
      <w:tr w:rsidR="00545AD5" w:rsidRPr="00545AD5" w14:paraId="6BBA05FE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5976" w14:textId="66BF48F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F6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85.15%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AFC4" w14:textId="0281BFE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EA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7F2F" w14:textId="344B2F9F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F9D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84.51%</w:t>
            </w:r>
          </w:p>
        </w:tc>
      </w:tr>
      <w:tr w:rsidR="00545AD5" w:rsidRPr="00545AD5" w14:paraId="26E6AF8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C228" w14:textId="09C0328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4D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85.38%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A13D" w14:textId="5AEDFA5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68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84.79%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2144" w14:textId="5B0F38E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E36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84.65%</w:t>
            </w:r>
          </w:p>
        </w:tc>
      </w:tr>
      <w:tr w:rsidR="00545AD5" w:rsidRPr="00545AD5" w14:paraId="67E2CF0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B8B5" w14:textId="345BB379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F7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84.00%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E479" w14:textId="666E507A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CB8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BE27" w14:textId="22AADA1A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BC4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83.13%</w:t>
            </w:r>
          </w:p>
        </w:tc>
      </w:tr>
      <w:tr w:rsidR="00545AD5" w:rsidRPr="00545AD5" w14:paraId="32FCD69D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1437" w14:textId="6B6AE889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3F3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83.51%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4A5E" w14:textId="4CE1925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C39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82.80%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C16A" w14:textId="3AC201B0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CA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82.63%</w:t>
            </w:r>
          </w:p>
        </w:tc>
      </w:tr>
      <w:tr w:rsidR="00545AD5" w:rsidRPr="00545AD5" w14:paraId="3770D194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0267" w14:textId="64274209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FA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89.74%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FC4C" w14:textId="6AF5F33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C8E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87.89%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F35A" w14:textId="5B0DDE8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B9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88.27%</w:t>
            </w:r>
          </w:p>
        </w:tc>
      </w:tr>
      <w:tr w:rsidR="00545AD5" w:rsidRPr="00545AD5" w14:paraId="3155D62E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E6BD" w14:textId="2670B990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E7E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90.52%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83DF" w14:textId="7FE52D8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04F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88.56%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24DF" w14:textId="7B4C2F90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33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88.91%</w:t>
            </w:r>
          </w:p>
        </w:tc>
      </w:tr>
      <w:tr w:rsidR="00545AD5" w:rsidRPr="00545AD5" w14:paraId="4337459F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5F41" w14:textId="36157152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117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89.16%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B556" w14:textId="476B114B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531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87.47%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C78A" w14:textId="514E2EE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9F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87.88%</w:t>
            </w:r>
          </w:p>
        </w:tc>
      </w:tr>
      <w:tr w:rsidR="00545AD5" w:rsidRPr="00545AD5" w14:paraId="6D0BAF33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CB0A" w14:textId="57B1F23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8162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90.12%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8FA4" w14:textId="4C8F148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465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87.10%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678B" w14:textId="78E0E49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4D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87.49%</w:t>
            </w:r>
          </w:p>
        </w:tc>
      </w:tr>
      <w:tr w:rsidR="00545AD5" w:rsidRPr="00545AD5" w14:paraId="2074EDE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2E83" w14:textId="470B200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42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89.29%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7D38" w14:textId="7F380CB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C1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87.65%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FADF" w14:textId="302ED9B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0B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88.05%</w:t>
            </w:r>
          </w:p>
        </w:tc>
      </w:tr>
      <w:tr w:rsidR="00545AD5" w:rsidRPr="00545AD5" w14:paraId="261D1F52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A21C" w14:textId="5FA458D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0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89.14%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016F" w14:textId="6373235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C99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87.95%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0CD3" w14:textId="7CD40BD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07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88.12%</w:t>
            </w:r>
          </w:p>
        </w:tc>
      </w:tr>
      <w:tr w:rsidR="00545AD5" w:rsidRPr="00545AD5" w14:paraId="110496B6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631B" w14:textId="6C30E26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E6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89.32%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8D6D" w14:textId="709CA30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4B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87.09%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54CC" w14:textId="54E2CF2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EB7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87.52%</w:t>
            </w:r>
          </w:p>
        </w:tc>
      </w:tr>
      <w:tr w:rsidR="00545AD5" w:rsidRPr="00545AD5" w14:paraId="2526D861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8839" w14:textId="3EBB8B7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F7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89.77%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7EF3" w14:textId="6B0648A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DE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87.52%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DDB5" w14:textId="6667B94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51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87.98%</w:t>
            </w:r>
          </w:p>
        </w:tc>
      </w:tr>
      <w:tr w:rsidR="00545AD5" w:rsidRPr="00545AD5" w14:paraId="4621547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D9CD" w14:textId="1EF9B3E9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82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86.70%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4B6F" w14:textId="4848026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CF8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87.50%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E8D4" w14:textId="36838802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E4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87.96%</w:t>
            </w:r>
          </w:p>
        </w:tc>
      </w:tr>
      <w:tr w:rsidR="00545AD5" w:rsidRPr="00545AD5" w14:paraId="39D294F9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268F" w14:textId="434C6192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00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83.56%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DC43" w14:textId="39F72DA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F9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84.52%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BFD8" w14:textId="2426FEAF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AF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84.85%</w:t>
            </w:r>
          </w:p>
        </w:tc>
      </w:tr>
      <w:tr w:rsidR="00545AD5" w:rsidRPr="00545AD5" w14:paraId="1D33DF5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D7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52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83.80%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AB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464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83.11%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0C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F9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83.16%</w:t>
            </w:r>
          </w:p>
        </w:tc>
      </w:tr>
      <w:tr w:rsidR="00545AD5" w:rsidRPr="00545AD5" w14:paraId="4D0C2827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88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76D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78.80%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312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DE2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77.87%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DD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10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77.94%</w:t>
            </w:r>
          </w:p>
        </w:tc>
      </w:tr>
      <w:tr w:rsidR="00545AD5" w:rsidRPr="00545AD5" w14:paraId="26C4D675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3B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ED0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82.75%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539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12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82.55%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57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EC6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81.67%</w:t>
            </w:r>
          </w:p>
        </w:tc>
      </w:tr>
      <w:tr w:rsidR="00545AD5" w:rsidRPr="00545AD5" w14:paraId="5B99EB1F" w14:textId="77777777" w:rsidTr="00545AD5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1D9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46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86.46%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9C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05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85.36%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FD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DA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85.49%</w:t>
            </w:r>
          </w:p>
        </w:tc>
      </w:tr>
      <w:tr w:rsidR="000C30D0" w:rsidRPr="00545AD5" w14:paraId="4B8AE1F2" w14:textId="77777777" w:rsidTr="00D5548A">
        <w:trPr>
          <w:trHeight w:val="276"/>
        </w:trPr>
        <w:tc>
          <w:tcPr>
            <w:tcW w:w="184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96D62" w14:textId="6C82CABE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Average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637B9" w14:textId="1477054B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86.00%</w:t>
            </w:r>
          </w:p>
        </w:tc>
        <w:tc>
          <w:tcPr>
            <w:tcW w:w="2127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475FE" w14:textId="3512BEE0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Calibri" w:eastAsia="等线" w:hAnsi="Calibri" w:cs="Calibri"/>
                <w:color w:val="000000"/>
                <w:sz w:val="22"/>
              </w:rPr>
              <w:t xml:space="preserve">　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F7D8C" w14:textId="22278449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84.77%</w:t>
            </w:r>
          </w:p>
        </w:tc>
        <w:tc>
          <w:tcPr>
            <w:tcW w:w="198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037DA" w14:textId="610AA482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ascii="Calibri" w:eastAsia="等线" w:hAnsi="Calibri" w:cs="Calibri"/>
                <w:color w:val="000000"/>
                <w:sz w:val="22"/>
              </w:rPr>
              <w:t xml:space="preserve">　</w:t>
            </w:r>
          </w:p>
        </w:tc>
        <w:tc>
          <w:tcPr>
            <w:tcW w:w="148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B97CA" w14:textId="2B8D3AD5" w:rsidR="000C30D0" w:rsidRPr="00545AD5" w:rsidRDefault="000C30D0" w:rsidP="000C30D0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b/>
                <w:bCs/>
                <w:color w:val="000000"/>
                <w:sz w:val="22"/>
              </w:rPr>
              <w:t>84.93%</w:t>
            </w:r>
          </w:p>
        </w:tc>
      </w:tr>
    </w:tbl>
    <w:p w14:paraId="3D266393" w14:textId="77777777" w:rsidR="00991F3E" w:rsidRDefault="00991F3E" w:rsidP="00654E8F">
      <w:pPr>
        <w:spacing w:before="240"/>
        <w:rPr>
          <w:rStyle w:val="20"/>
        </w:rPr>
      </w:pPr>
    </w:p>
    <w:p w14:paraId="1E6F7DE1" w14:textId="44B69D9D" w:rsidR="000A2D32" w:rsidRDefault="00991F3E" w:rsidP="00654E8F">
      <w:pPr>
        <w:spacing w:before="240"/>
      </w:pPr>
      <w:r w:rsidRPr="00C42996">
        <w:rPr>
          <w:rStyle w:val="20"/>
        </w:rPr>
        <w:t>Supplementary Table 3</w:t>
      </w:r>
      <w:r>
        <w:rPr>
          <w:rFonts w:cs="Times New Roman"/>
          <w:b/>
          <w:szCs w:val="24"/>
        </w:rPr>
        <w:t xml:space="preserve"> </w:t>
      </w:r>
      <w:r w:rsidRPr="00B20E80">
        <w:rPr>
          <w:rFonts w:cs="Times New Roman"/>
          <w:bCs/>
          <w:szCs w:val="24"/>
        </w:rPr>
        <w:t>Missing rates of each sample in two data sets</w:t>
      </w:r>
      <w:r w:rsidR="00F745A1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(Stacks data set, ipyrad data set)</w:t>
      </w:r>
      <w:r w:rsidRPr="00B20E80">
        <w:rPr>
          <w:rFonts w:cs="Times New Roman"/>
          <w:bCs/>
          <w:szCs w:val="24"/>
        </w:rPr>
        <w:t>.</w:t>
      </w:r>
    </w:p>
    <w:tbl>
      <w:tblPr>
        <w:tblW w:w="10152" w:type="dxa"/>
        <w:tblLook w:val="04A0" w:firstRow="1" w:lastRow="0" w:firstColumn="1" w:lastColumn="0" w:noHBand="0" w:noVBand="1"/>
      </w:tblPr>
      <w:tblGrid>
        <w:gridCol w:w="998"/>
        <w:gridCol w:w="1109"/>
        <w:gridCol w:w="1280"/>
        <w:gridCol w:w="1433"/>
        <w:gridCol w:w="283"/>
        <w:gridCol w:w="1276"/>
        <w:gridCol w:w="1295"/>
        <w:gridCol w:w="973"/>
        <w:gridCol w:w="1505"/>
      </w:tblGrid>
      <w:tr w:rsidR="00545AD5" w:rsidRPr="00545AD5" w14:paraId="5A4B647B" w14:textId="77777777" w:rsidTr="00A81F78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591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Ipyrad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E40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AB93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02B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5F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314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Stacks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6521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7AB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9C6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545AD5" w:rsidRPr="00545AD5" w14:paraId="5786D862" w14:textId="77777777" w:rsidTr="00A81F78">
        <w:trPr>
          <w:trHeight w:val="276"/>
        </w:trPr>
        <w:tc>
          <w:tcPr>
            <w:tcW w:w="99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AB8A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Sample</w:t>
            </w:r>
          </w:p>
        </w:tc>
        <w:tc>
          <w:tcPr>
            <w:tcW w:w="110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981D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N_DATA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77D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Missing sites</w:t>
            </w:r>
          </w:p>
        </w:tc>
        <w:tc>
          <w:tcPr>
            <w:tcW w:w="143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676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Missing rate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7D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146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Sample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CAB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N_DATA</w:t>
            </w:r>
          </w:p>
        </w:tc>
        <w:tc>
          <w:tcPr>
            <w:tcW w:w="9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2AC9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Missing sites</w:t>
            </w:r>
          </w:p>
        </w:tc>
        <w:tc>
          <w:tcPr>
            <w:tcW w:w="150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2E2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Missing rate</w:t>
            </w:r>
          </w:p>
        </w:tc>
      </w:tr>
      <w:tr w:rsidR="00545AD5" w:rsidRPr="00545AD5" w14:paraId="1BB65D2A" w14:textId="77777777" w:rsidTr="00A81F78">
        <w:trPr>
          <w:trHeight w:val="276"/>
        </w:trPr>
        <w:tc>
          <w:tcPr>
            <w:tcW w:w="9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11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1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E2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8ED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3494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E52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10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A0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042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71E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267</w:t>
            </w:r>
          </w:p>
        </w:tc>
        <w:tc>
          <w:tcPr>
            <w:tcW w:w="15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A3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0.017</w:t>
            </w:r>
          </w:p>
        </w:tc>
      </w:tr>
      <w:tr w:rsidR="00545AD5" w:rsidRPr="00545AD5" w14:paraId="6FFCF543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CC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017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292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4802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2E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CE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D65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A6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218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271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947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0.018</w:t>
            </w:r>
          </w:p>
        </w:tc>
      </w:tr>
      <w:tr w:rsidR="00545AD5" w:rsidRPr="00545AD5" w14:paraId="6BA68B7C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04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B1A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66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1051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63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34F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479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4C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EC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1062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8E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0.070</w:t>
            </w:r>
          </w:p>
        </w:tc>
      </w:tr>
      <w:tr w:rsidR="00545AD5" w:rsidRPr="00545AD5" w14:paraId="399F2AB6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042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A8B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6C4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4339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252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20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D39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78A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9F1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451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424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0.030</w:t>
            </w:r>
          </w:p>
        </w:tc>
      </w:tr>
      <w:tr w:rsidR="00545AD5" w:rsidRPr="00545AD5" w14:paraId="338C6FE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5E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8B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50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8518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24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0.449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3E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03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1E9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CD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362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7C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</w:tr>
      <w:tr w:rsidR="00545AD5" w:rsidRPr="00545AD5" w14:paraId="6B0E11B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4FD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60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6970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1962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298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046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4C7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87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54C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471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31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0.031</w:t>
            </w:r>
          </w:p>
        </w:tc>
      </w:tr>
      <w:tr w:rsidR="00545AD5" w:rsidRPr="00545AD5" w14:paraId="2919155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15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8A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C9B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934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4C7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9E9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D3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FC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15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388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DE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0.025</w:t>
            </w:r>
          </w:p>
        </w:tc>
      </w:tr>
      <w:tr w:rsidR="00545AD5" w:rsidRPr="00545AD5" w14:paraId="0E39FBC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E93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40D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0B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4662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428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D51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CF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27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BE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274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96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0.018</w:t>
            </w:r>
          </w:p>
        </w:tc>
      </w:tr>
      <w:tr w:rsidR="00545AD5" w:rsidRPr="00545AD5" w14:paraId="0D2E3F58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74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C9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17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1210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6E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88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0C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7B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9D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345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FA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0.023</w:t>
            </w:r>
          </w:p>
        </w:tc>
      </w:tr>
      <w:tr w:rsidR="00545AD5" w:rsidRPr="00545AD5" w14:paraId="7106957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DC7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EF1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22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3530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477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86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3B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96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A40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462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FA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0.030</w:t>
            </w:r>
          </w:p>
        </w:tc>
      </w:tr>
      <w:tr w:rsidR="00545AD5" w:rsidRPr="00545AD5" w14:paraId="303D2CA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604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7B4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74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1732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724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E4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E89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E3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19D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1541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C8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0.101</w:t>
            </w:r>
          </w:p>
        </w:tc>
      </w:tr>
      <w:tr w:rsidR="00545AD5" w:rsidRPr="00545AD5" w14:paraId="6272F694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01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D3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1F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6579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78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0.347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831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F04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166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368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578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C3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0.038</w:t>
            </w:r>
          </w:p>
        </w:tc>
      </w:tr>
      <w:tr w:rsidR="00545AD5" w:rsidRPr="00545AD5" w14:paraId="654D3EA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87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42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E5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967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4AD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334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757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89C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B96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2373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B42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0.155</w:t>
            </w:r>
          </w:p>
        </w:tc>
      </w:tr>
      <w:tr w:rsidR="00545AD5" w:rsidRPr="00545AD5" w14:paraId="67755C4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D0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84A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D2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8357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39F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0.441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6B7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66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E4F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237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404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3B3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0.026</w:t>
            </w:r>
          </w:p>
        </w:tc>
      </w:tr>
      <w:tr w:rsidR="00545AD5" w:rsidRPr="00545AD5" w14:paraId="0B93717C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41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7F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FA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823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048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8A8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7B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5E5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E1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1146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2B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0.075</w:t>
            </w:r>
          </w:p>
        </w:tc>
      </w:tr>
      <w:tr w:rsidR="00545AD5" w:rsidRPr="00545AD5" w14:paraId="0FF3FC4E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59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20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8D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1011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31F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A1A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A64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0A8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58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461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30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0.030</w:t>
            </w:r>
          </w:p>
        </w:tc>
      </w:tr>
      <w:tr w:rsidR="00545AD5" w:rsidRPr="00545AD5" w14:paraId="5E7E7C0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FE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D7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68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1016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416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76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A3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D11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0D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211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89A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0.014</w:t>
            </w:r>
          </w:p>
        </w:tc>
      </w:tr>
      <w:tr w:rsidR="00545AD5" w:rsidRPr="00545AD5" w14:paraId="6E8B1C8E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7F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58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42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D4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13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EC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365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E1F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1D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0.020</w:t>
            </w:r>
          </w:p>
        </w:tc>
      </w:tr>
      <w:tr w:rsidR="00545AD5" w:rsidRPr="00545AD5" w14:paraId="30EBFA3E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57F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6E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23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734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13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BE7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5C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9E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173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378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854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0.025</w:t>
            </w:r>
          </w:p>
        </w:tc>
      </w:tr>
      <w:tr w:rsidR="00545AD5" w:rsidRPr="00545AD5" w14:paraId="58B6D368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E3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20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2A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1867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CF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54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8F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A9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34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587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E5F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0.038</w:t>
            </w:r>
          </w:p>
        </w:tc>
      </w:tr>
      <w:tr w:rsidR="00545AD5" w:rsidRPr="00545AD5" w14:paraId="688ABBA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14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664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991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4007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003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3D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AA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BE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DD8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209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15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0.014</w:t>
            </w:r>
          </w:p>
        </w:tc>
      </w:tr>
      <w:tr w:rsidR="00545AD5" w:rsidRPr="00545AD5" w14:paraId="034A6EC6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593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D2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B6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2855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ADD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0.151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4E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A62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5B9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7A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660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84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</w:tr>
      <w:tr w:rsidR="00545AD5" w:rsidRPr="00545AD5" w14:paraId="7C6BBB5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56E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C5D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C0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1236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E2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B0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CEA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28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E59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988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E80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0.065</w:t>
            </w:r>
          </w:p>
        </w:tc>
      </w:tr>
      <w:tr w:rsidR="00545AD5" w:rsidRPr="00545AD5" w14:paraId="509FB9B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24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5E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E0C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2925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79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88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BD8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B1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88A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711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C7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0.047</w:t>
            </w:r>
          </w:p>
        </w:tc>
      </w:tr>
      <w:tr w:rsidR="00545AD5" w:rsidRPr="00545AD5" w14:paraId="124253F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919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649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95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3669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D5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0.193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F1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E62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8E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9D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1978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18C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0.130</w:t>
            </w:r>
          </w:p>
        </w:tc>
      </w:tr>
      <w:tr w:rsidR="00545AD5" w:rsidRPr="00545AD5" w14:paraId="5D5E66CF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80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51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99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2232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B0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380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1E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F8E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36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77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0.020</w:t>
            </w:r>
          </w:p>
        </w:tc>
      </w:tr>
      <w:tr w:rsidR="00545AD5" w:rsidRPr="00545AD5" w14:paraId="48E720B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FDC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BXC8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6D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495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1300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8A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75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07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BSH12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B0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571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2697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74A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0.177</w:t>
            </w:r>
          </w:p>
        </w:tc>
      </w:tr>
      <w:tr w:rsidR="00545AD5" w:rsidRPr="00545AD5" w14:paraId="1983977D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4A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GGH1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9D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79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2841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C91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0.150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15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436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33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70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570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92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0.037</w:t>
            </w:r>
          </w:p>
        </w:tc>
      </w:tr>
      <w:tr w:rsidR="00545AD5" w:rsidRPr="00545AD5" w14:paraId="3F42FD7F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5BA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9C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2F3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4205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453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18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D4C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34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0F8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1089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081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0.071</w:t>
            </w:r>
          </w:p>
        </w:tc>
      </w:tr>
      <w:tr w:rsidR="00545AD5" w:rsidRPr="00545AD5" w14:paraId="41ABAD3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D2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5DD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067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809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36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0D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D3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5D9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CC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1584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029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0.104</w:t>
            </w:r>
          </w:p>
        </w:tc>
      </w:tr>
      <w:tr w:rsidR="00545AD5" w:rsidRPr="00545AD5" w14:paraId="0D072BF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4C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7C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E4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1978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C6B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6F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7ED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FC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97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AA7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0.060</w:t>
            </w:r>
          </w:p>
        </w:tc>
      </w:tr>
      <w:tr w:rsidR="00545AD5" w:rsidRPr="00545AD5" w14:paraId="3888DE8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8EA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39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DAA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1357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06A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AB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B4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BXC8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A81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CC8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469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442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0.031</w:t>
            </w:r>
          </w:p>
        </w:tc>
      </w:tr>
      <w:tr w:rsidR="00545AD5" w:rsidRPr="00545AD5" w14:paraId="6381D9A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163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44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5B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1414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392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F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414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0C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C37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3B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0.057</w:t>
            </w:r>
          </w:p>
        </w:tc>
      </w:tr>
      <w:tr w:rsidR="00545AD5" w:rsidRPr="00545AD5" w14:paraId="21991888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DC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24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644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1878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0FC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F5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5E2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A2D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D8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368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56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</w:tr>
      <w:tr w:rsidR="00545AD5" w:rsidRPr="00545AD5" w14:paraId="0A1CEFF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D23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E2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A28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1122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0A6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3C6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28B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B50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9A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1314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22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0.086</w:t>
            </w:r>
          </w:p>
        </w:tc>
      </w:tr>
      <w:tr w:rsidR="00545AD5" w:rsidRPr="00545AD5" w14:paraId="47AA570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3D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2A2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261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5628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3A5D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0.297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D0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0C5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C88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F7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2747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16E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0.180</w:t>
            </w:r>
          </w:p>
        </w:tc>
      </w:tr>
      <w:tr w:rsidR="00545AD5" w:rsidRPr="00545AD5" w14:paraId="7F38BD84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DA3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84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0F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1121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E31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013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15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D23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FE9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537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B2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0.035</w:t>
            </w:r>
          </w:p>
        </w:tc>
      </w:tr>
      <w:tr w:rsidR="00545AD5" w:rsidRPr="00545AD5" w14:paraId="1A3048A3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68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CC9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B4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2634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69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AB7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FD2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42C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6B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359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DCA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</w:tr>
      <w:tr w:rsidR="00545AD5" w:rsidRPr="00545AD5" w14:paraId="6ACE73D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F4C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F93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CF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4185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39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0.221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9D6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D4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F99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E2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1231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81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0.081</w:t>
            </w:r>
          </w:p>
        </w:tc>
      </w:tr>
      <w:tr w:rsidR="00545AD5" w:rsidRPr="00545AD5" w14:paraId="4A8A220C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32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DEC8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6FB4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1959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10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22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ADE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443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2F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453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16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0.030</w:t>
            </w:r>
          </w:p>
        </w:tc>
      </w:tr>
      <w:tr w:rsidR="00545AD5" w:rsidRPr="00545AD5" w14:paraId="79888F27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0AD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A3D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186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917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53A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FE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CD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0F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985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65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</w:tr>
      <w:tr w:rsidR="00545AD5" w:rsidRPr="00545AD5" w14:paraId="27A5CCF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BBC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E8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341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4660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AC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E3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7A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BP10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37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6D5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1422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CA2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0.093</w:t>
            </w:r>
          </w:p>
        </w:tc>
      </w:tr>
      <w:tr w:rsidR="00545AD5" w:rsidRPr="00545AD5" w14:paraId="770B7A9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5D0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9C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2F6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1314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E88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2F8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0A2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D43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AE5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1188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B7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0.078</w:t>
            </w:r>
          </w:p>
        </w:tc>
      </w:tr>
      <w:tr w:rsidR="00545AD5" w:rsidRPr="00545AD5" w14:paraId="728A707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22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5FE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E47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558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42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CA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D9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0C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BBC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368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46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</w:tr>
      <w:tr w:rsidR="00545AD5" w:rsidRPr="00545AD5" w14:paraId="4AECF40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EB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14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FE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675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8E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184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60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56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2F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706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FF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0.046</w:t>
            </w:r>
          </w:p>
        </w:tc>
      </w:tr>
      <w:tr w:rsidR="00545AD5" w:rsidRPr="00545AD5" w14:paraId="38E76CC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CF3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4C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AF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924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49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44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88F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D14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8C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1386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00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0.091</w:t>
            </w:r>
          </w:p>
        </w:tc>
      </w:tr>
      <w:tr w:rsidR="00545AD5" w:rsidRPr="00545AD5" w14:paraId="34D77C5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2C3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F6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83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752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97B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8F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5B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B0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04F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597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75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0.039</w:t>
            </w:r>
          </w:p>
        </w:tc>
      </w:tr>
      <w:tr w:rsidR="00545AD5" w:rsidRPr="00545AD5" w14:paraId="723D9E9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0E4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DE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BD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2550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878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98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FB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7A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42D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641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1CB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0.042</w:t>
            </w:r>
          </w:p>
        </w:tc>
      </w:tr>
      <w:tr w:rsidR="00545AD5" w:rsidRPr="00545AD5" w14:paraId="328063D7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A59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4EB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8EE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792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3E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C8D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45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146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D0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1444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9A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0.095</w:t>
            </w:r>
          </w:p>
        </w:tc>
      </w:tr>
      <w:tr w:rsidR="00545AD5" w:rsidRPr="00545AD5" w14:paraId="71EBC956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F3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22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1C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1135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554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28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AC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89A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53B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4B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0.026</w:t>
            </w:r>
          </w:p>
        </w:tc>
      </w:tr>
      <w:tr w:rsidR="00545AD5" w:rsidRPr="00545AD5" w14:paraId="02A32F3D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E9B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0CE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409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4554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09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0.240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A8E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A0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F5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2B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235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06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0.015</w:t>
            </w:r>
          </w:p>
        </w:tc>
      </w:tr>
      <w:tr w:rsidR="00545AD5" w:rsidRPr="00545AD5" w14:paraId="1CA5A647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F6B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0C1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CD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10291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11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0.543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E19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241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B815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B6A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258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D1C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0.017</w:t>
            </w:r>
          </w:p>
        </w:tc>
      </w:tr>
      <w:tr w:rsidR="00545AD5" w:rsidRPr="00545AD5" w14:paraId="77D1058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AE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89B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8B7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1214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371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50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15C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8B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D7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631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1DE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0.041</w:t>
            </w:r>
          </w:p>
        </w:tc>
      </w:tr>
      <w:tr w:rsidR="00545AD5" w:rsidRPr="00545AD5" w14:paraId="2597796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22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D2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D0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6136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7A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43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837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4D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3F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D3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0.027</w:t>
            </w:r>
          </w:p>
        </w:tc>
      </w:tr>
      <w:tr w:rsidR="00545AD5" w:rsidRPr="00545AD5" w14:paraId="58AA74D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36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230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BFA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944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E8F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86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D6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DC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F489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448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FDD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</w:tr>
      <w:tr w:rsidR="00545AD5" w:rsidRPr="00545AD5" w14:paraId="712C3E5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B5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FA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C00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631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F2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E68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EAF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F3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595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575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95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0.038</w:t>
            </w:r>
          </w:p>
        </w:tc>
      </w:tr>
      <w:tr w:rsidR="00545AD5" w:rsidRPr="00545AD5" w14:paraId="0380C71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2E7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D1D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F9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1935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CB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2B5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9C2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3A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674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403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D24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0.026</w:t>
            </w:r>
          </w:p>
        </w:tc>
      </w:tr>
      <w:tr w:rsidR="00545AD5" w:rsidRPr="00545AD5" w14:paraId="00B62A2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18AA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FA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B52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434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28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65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FF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JYZ16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41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734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2244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A2B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0.147</w:t>
            </w:r>
          </w:p>
        </w:tc>
      </w:tr>
      <w:tr w:rsidR="00545AD5" w:rsidRPr="00545AD5" w14:paraId="0B4F4D80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70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90B5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88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1457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5D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AA3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E3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74C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1F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401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28B1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0.026</w:t>
            </w:r>
          </w:p>
        </w:tc>
      </w:tr>
      <w:tr w:rsidR="00545AD5" w:rsidRPr="00545AD5" w14:paraId="5629A8D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CE16" w14:textId="7041ABD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10B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E8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2558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AF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CB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F2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1ED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A0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2141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C86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0.140</w:t>
            </w:r>
          </w:p>
        </w:tc>
      </w:tr>
      <w:tr w:rsidR="00545AD5" w:rsidRPr="00545AD5" w14:paraId="2439E644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67EB" w14:textId="5D9CD46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5DD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C9A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7805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B6B8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0.412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F68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B85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C1E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0AF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75F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0.027</w:t>
            </w:r>
          </w:p>
        </w:tc>
      </w:tr>
      <w:tr w:rsidR="00545AD5" w:rsidRPr="00545AD5" w14:paraId="5036C12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8EA6" w14:textId="1E3DF31B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6F3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577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2532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738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B87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C21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A9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D5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237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CE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0.016</w:t>
            </w:r>
          </w:p>
        </w:tc>
      </w:tr>
      <w:tr w:rsidR="00545AD5" w:rsidRPr="00545AD5" w14:paraId="6FAE83D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2AF1" w14:textId="3530091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52B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174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7024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3F6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0.370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5F1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C0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DCF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97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712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0EB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0.047</w:t>
            </w:r>
          </w:p>
        </w:tc>
      </w:tr>
      <w:tr w:rsidR="00545AD5" w:rsidRPr="00545AD5" w14:paraId="11799F90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1D16" w14:textId="3ADA9E2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953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DF4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5672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9C8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0.299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F6C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EC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45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9D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172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C30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0.011</w:t>
            </w:r>
          </w:p>
        </w:tc>
      </w:tr>
      <w:tr w:rsidR="00545AD5" w:rsidRPr="00545AD5" w14:paraId="5DCDFB3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1DC0" w14:textId="5B69C271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F8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3CD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1549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9B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0.082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B4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65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4B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9D4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438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90C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</w:tr>
      <w:tr w:rsidR="00545AD5" w:rsidRPr="00545AD5" w14:paraId="0BAE470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F793" w14:textId="78363F08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A6E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FF5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2118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BC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359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45B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3F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40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174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229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0.011</w:t>
            </w:r>
          </w:p>
        </w:tc>
      </w:tr>
      <w:tr w:rsidR="00545AD5" w:rsidRPr="00545AD5" w14:paraId="12A3073C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D6E4" w14:textId="7B5913A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C76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03A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5499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B34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0.290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55DB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098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38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44A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296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78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0.019</w:t>
            </w:r>
          </w:p>
        </w:tc>
      </w:tr>
      <w:tr w:rsidR="00545AD5" w:rsidRPr="00545AD5" w14:paraId="74B5B656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3C20" w14:textId="7F760EB0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5B5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BA0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6397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788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0.337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FF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A3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4A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764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261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69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0.017</w:t>
            </w:r>
          </w:p>
        </w:tc>
      </w:tr>
      <w:tr w:rsidR="00545AD5" w:rsidRPr="00545AD5" w14:paraId="25D54293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F1C8" w14:textId="7E6AB79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7F4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260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8C1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0.080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90F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630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494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100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765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5B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0.050</w:t>
            </w:r>
          </w:p>
        </w:tc>
      </w:tr>
      <w:tr w:rsidR="00545AD5" w:rsidRPr="00545AD5" w14:paraId="5BCCDA9A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CCEF" w14:textId="750AC9C5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A3E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757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1820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7289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9CF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17E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922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5D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278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B37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0.018</w:t>
            </w:r>
          </w:p>
        </w:tc>
      </w:tr>
      <w:tr w:rsidR="00545AD5" w:rsidRPr="00545AD5" w14:paraId="44AC6A78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3D01" w14:textId="1A3AB048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41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38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1937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119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3AB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7EBA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0EF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A9C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374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BF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</w:tr>
      <w:tr w:rsidR="00545AD5" w:rsidRPr="00545AD5" w14:paraId="3B28796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6479" w14:textId="2D59395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38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1F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6422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2C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BB8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E4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6B5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0A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1476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E4E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0.097</w:t>
            </w:r>
          </w:p>
        </w:tc>
      </w:tr>
      <w:tr w:rsidR="00545AD5" w:rsidRPr="00545AD5" w14:paraId="7A429F0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DA7C" w14:textId="4BC785A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8E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96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3502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39A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C4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FC0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LB17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CA3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D3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4709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5D8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0.308</w:t>
            </w:r>
          </w:p>
        </w:tc>
      </w:tr>
      <w:tr w:rsidR="00545AD5" w:rsidRPr="00545AD5" w14:paraId="3E6D613B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6B5F" w14:textId="49E84B7C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02F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77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1086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EAA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5B4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F054" w14:textId="1D7E7A51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C2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BA2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972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03C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</w:tr>
      <w:tr w:rsidR="00545AD5" w:rsidRPr="00545AD5" w14:paraId="35E0691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F027" w14:textId="3558498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B8D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1F6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1738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647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365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C2C2" w14:textId="076A084D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2D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656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2844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452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0.186</w:t>
            </w:r>
          </w:p>
        </w:tc>
      </w:tr>
      <w:tr w:rsidR="00545AD5" w:rsidRPr="00545AD5" w14:paraId="5C3A8E7E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0D6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891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60E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641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F33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12C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F965" w14:textId="1DDD818E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770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2DA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475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C2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0.031</w:t>
            </w:r>
          </w:p>
        </w:tc>
      </w:tr>
      <w:tr w:rsidR="00545AD5" w:rsidRPr="00545AD5" w14:paraId="32FF5C9F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4EE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4A5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2A61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1554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34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0.082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D19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66B8" w14:textId="3F1249FB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18B2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C0C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720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133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0.047</w:t>
            </w:r>
          </w:p>
        </w:tc>
      </w:tr>
      <w:tr w:rsidR="00545AD5" w:rsidRPr="00545AD5" w14:paraId="729478B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120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A7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91D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5207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672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0.275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33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5B06" w14:textId="755BCEB6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D8A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93C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449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24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</w:tr>
      <w:tr w:rsidR="00545AD5" w:rsidRPr="00545AD5" w14:paraId="511C7A6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454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4FD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DAE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2068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83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0A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CF9B" w14:textId="115A86C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5F4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E4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3094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887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0.203</w:t>
            </w:r>
          </w:p>
        </w:tc>
      </w:tr>
      <w:tr w:rsidR="00545AD5" w:rsidRPr="00545AD5" w14:paraId="1EBFD761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4D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0AA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A6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6508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41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0.343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0B4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6609" w14:textId="24622450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31A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7B7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662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22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</w:tr>
      <w:tr w:rsidR="00545AD5" w:rsidRPr="00545AD5" w14:paraId="7F06E00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6CB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MCP14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B4F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57F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1986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A2F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1B6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BB39" w14:textId="7F62CDB9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74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FAF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205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8DC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0.013</w:t>
            </w:r>
          </w:p>
        </w:tc>
      </w:tr>
      <w:tr w:rsidR="00545AD5" w:rsidRPr="00545AD5" w14:paraId="1966336C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A3D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6E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B73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582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AC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A7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8096" w14:textId="6CF09BD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AEA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B39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300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F59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0.020</w:t>
            </w:r>
          </w:p>
        </w:tc>
      </w:tr>
      <w:tr w:rsidR="00545AD5" w:rsidRPr="00545AD5" w14:paraId="098FDAC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70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51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E7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3482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C94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438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C114" w14:textId="6644898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DB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690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1497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1D9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0.098</w:t>
            </w:r>
          </w:p>
        </w:tc>
      </w:tr>
      <w:tr w:rsidR="00545AD5" w:rsidRPr="00545AD5" w14:paraId="5BFD3FC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F5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A0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CA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1307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AD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2E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00EB" w14:textId="68F775E4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297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836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457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6B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0.030</w:t>
            </w:r>
          </w:p>
        </w:tc>
      </w:tr>
      <w:tr w:rsidR="00545AD5" w:rsidRPr="00545AD5" w14:paraId="3BDA4A8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D79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7F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04D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906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8B5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5D4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2A28" w14:textId="60785503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37A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6DC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2683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DF7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0.176</w:t>
            </w:r>
          </w:p>
        </w:tc>
      </w:tr>
      <w:tr w:rsidR="00545AD5" w:rsidRPr="00545AD5" w14:paraId="79DDCB9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A0F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021D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CDB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1335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A457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0.070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D6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B68C" w14:textId="684F57B8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D32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652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992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1E8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0.065</w:t>
            </w:r>
          </w:p>
        </w:tc>
      </w:tr>
      <w:tr w:rsidR="00545AD5" w:rsidRPr="00545AD5" w14:paraId="0AD03A75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B36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616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2E1F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864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9F4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967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5E3A" w14:textId="5C2DCD31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886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924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B1F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0.021</w:t>
            </w:r>
          </w:p>
        </w:tc>
      </w:tr>
      <w:tr w:rsidR="00545AD5" w:rsidRPr="00545AD5" w14:paraId="45C77919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594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745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8B8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683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081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481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AB58" w14:textId="16C20837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14A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21A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503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25D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0.033</w:t>
            </w:r>
          </w:p>
        </w:tc>
      </w:tr>
      <w:tr w:rsidR="00545AD5" w:rsidRPr="00545AD5" w14:paraId="2C05A6D3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9A7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MCP9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72C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4AE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869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B31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9EF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F4E03" w14:textId="24F0E178" w:rsidR="00545AD5" w:rsidRPr="00545AD5" w:rsidRDefault="00874BDA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/>
                <w:color w:val="000000"/>
                <w:sz w:val="22"/>
                <w:lang w:eastAsia="zh-CN"/>
              </w:rPr>
              <w:t>QSH</w:t>
            </w:r>
            <w:r w:rsidR="00545AD5"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BD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47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2385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6E3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0.156</w:t>
            </w:r>
          </w:p>
        </w:tc>
      </w:tr>
      <w:tr w:rsidR="00545AD5" w:rsidRPr="00545AD5" w14:paraId="0427EF70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BAE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157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4ED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3562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DC8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0.188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114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0D5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49F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E79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872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0.000</w:t>
            </w:r>
          </w:p>
        </w:tc>
      </w:tr>
      <w:tr w:rsidR="00545AD5" w:rsidRPr="00545AD5" w14:paraId="7167FA12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505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CD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551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1939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9A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0.102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4BE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5C6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5E1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6D0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88D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0.000</w:t>
            </w:r>
          </w:p>
        </w:tc>
      </w:tr>
      <w:tr w:rsidR="00545AD5" w:rsidRPr="00545AD5" w14:paraId="57818D98" w14:textId="77777777" w:rsidTr="00545AD5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6D7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46E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68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4529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D441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0.239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7C0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8190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EEC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9FE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64CB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0.000</w:t>
            </w:r>
          </w:p>
        </w:tc>
      </w:tr>
      <w:tr w:rsidR="00545AD5" w:rsidRPr="00545AD5" w14:paraId="308FEA40" w14:textId="77777777" w:rsidTr="00A81F78">
        <w:trPr>
          <w:trHeight w:val="276"/>
        </w:trPr>
        <w:tc>
          <w:tcPr>
            <w:tcW w:w="9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1F5D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1B324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18963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24B16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1290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7711F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0.068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7BD7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ACF2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QCP4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AFD03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15274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4C1C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996E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color w:val="000000"/>
                <w:sz w:val="22"/>
                <w:lang w:eastAsia="zh-CN"/>
              </w:rPr>
              <w:t>0.000</w:t>
            </w:r>
          </w:p>
        </w:tc>
      </w:tr>
      <w:tr w:rsidR="00545AD5" w:rsidRPr="00545AD5" w14:paraId="3B38B873" w14:textId="77777777" w:rsidTr="00A81F78">
        <w:trPr>
          <w:trHeight w:val="276"/>
        </w:trPr>
        <w:tc>
          <w:tcPr>
            <w:tcW w:w="99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A5F29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Average</w:t>
            </w:r>
          </w:p>
        </w:tc>
        <w:tc>
          <w:tcPr>
            <w:tcW w:w="1109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16D6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FDE05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51D1E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0.142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BD52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DE03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Average</w:t>
            </w: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E4C68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97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609C0" w14:textId="77777777" w:rsidR="00545AD5" w:rsidRPr="00545AD5" w:rsidRDefault="00545AD5" w:rsidP="00545AD5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0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0C7AA" w14:textId="77777777" w:rsidR="00545AD5" w:rsidRPr="00545AD5" w:rsidRDefault="00545AD5" w:rsidP="00545AD5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545AD5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0.055</w:t>
            </w:r>
          </w:p>
        </w:tc>
      </w:tr>
    </w:tbl>
    <w:p w14:paraId="5B579D98" w14:textId="274FD542" w:rsidR="000A2D32" w:rsidRDefault="000A2D32" w:rsidP="00654E8F">
      <w:pPr>
        <w:spacing w:before="240"/>
      </w:pPr>
    </w:p>
    <w:p w14:paraId="27A8A481" w14:textId="66ADA484" w:rsidR="00BE7F82" w:rsidRPr="00B67278" w:rsidRDefault="00BE7F82" w:rsidP="00BE7F82">
      <w:pPr>
        <w:spacing w:before="240"/>
        <w:rPr>
          <w:rFonts w:eastAsia="Cambria" w:cs="Times New Roman"/>
          <w:bCs/>
          <w:szCs w:val="24"/>
        </w:rPr>
      </w:pPr>
      <w:r w:rsidRPr="00C42996">
        <w:rPr>
          <w:rStyle w:val="20"/>
        </w:rPr>
        <w:t xml:space="preserve">Supplementary Table </w:t>
      </w:r>
      <w:r>
        <w:rPr>
          <w:rStyle w:val="20"/>
        </w:rPr>
        <w:t xml:space="preserve">4 </w:t>
      </w:r>
      <w:r w:rsidRPr="00702107">
        <w:rPr>
          <w:rStyle w:val="20"/>
          <w:b w:val="0"/>
          <w:bCs/>
        </w:rPr>
        <w:t>Gene</w:t>
      </w:r>
      <w:r>
        <w:rPr>
          <w:rStyle w:val="20"/>
          <w:b w:val="0"/>
          <w:bCs/>
        </w:rPr>
        <w:t xml:space="preserve"> flow </w:t>
      </w:r>
      <w:bookmarkStart w:id="0" w:name="_Hlk92891128"/>
      <w:r>
        <w:rPr>
          <w:rStyle w:val="20"/>
          <w:b w:val="0"/>
          <w:bCs/>
        </w:rPr>
        <w:t xml:space="preserve">calculated by </w:t>
      </w:r>
      <w:r w:rsidRPr="00933C32">
        <w:rPr>
          <w:rStyle w:val="20"/>
          <w:b w:val="0"/>
          <w:bCs/>
        </w:rPr>
        <w:t>cross-validated</w:t>
      </w:r>
      <w:r>
        <w:rPr>
          <w:rStyle w:val="20"/>
          <w:b w:val="0"/>
          <w:bCs/>
        </w:rPr>
        <w:t xml:space="preserve"> SNPs in ipyrad data sets</w:t>
      </w:r>
      <w:bookmarkEnd w:id="0"/>
      <w:r>
        <w:rPr>
          <w:rStyle w:val="20"/>
          <w:b w:val="0"/>
          <w:bCs/>
        </w:rPr>
        <w:t>. The parameter -a and -f in BayesAss were set to 0.3 and 0.1 in ipyrad data set, and were set to 0.4 and 0.4 in Stacks data set.</w:t>
      </w:r>
    </w:p>
    <w:tbl>
      <w:tblPr>
        <w:tblW w:w="10634" w:type="dxa"/>
        <w:jc w:val="center"/>
        <w:tblLook w:val="04A0" w:firstRow="1" w:lastRow="0" w:firstColumn="1" w:lastColumn="0" w:noHBand="0" w:noVBand="1"/>
      </w:tblPr>
      <w:tblGrid>
        <w:gridCol w:w="1033"/>
        <w:gridCol w:w="1060"/>
        <w:gridCol w:w="801"/>
        <w:gridCol w:w="1191"/>
        <w:gridCol w:w="960"/>
        <w:gridCol w:w="960"/>
        <w:gridCol w:w="960"/>
        <w:gridCol w:w="960"/>
        <w:gridCol w:w="960"/>
        <w:gridCol w:w="960"/>
        <w:gridCol w:w="960"/>
      </w:tblGrid>
      <w:tr w:rsidR="00BE7F82" w:rsidRPr="009E3898" w14:paraId="158421A0" w14:textId="77777777" w:rsidTr="00A82D1C">
        <w:trPr>
          <w:trHeight w:val="288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AB67" w14:textId="77777777" w:rsidR="00BE7F82" w:rsidRPr="009E3898" w:rsidRDefault="00BE7F82" w:rsidP="00A82D1C">
            <w:pPr>
              <w:spacing w:before="0" w:after="0"/>
              <w:rPr>
                <w:rFonts w:ascii="宋体" w:eastAsia="宋体" w:hAnsi="宋体" w:cs="宋体"/>
                <w:sz w:val="20"/>
                <w:szCs w:val="24"/>
                <w:lang w:eastAsia="zh-CN"/>
              </w:rPr>
            </w:pPr>
          </w:p>
        </w:tc>
        <w:tc>
          <w:tcPr>
            <w:tcW w:w="288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B4D49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Recipient of migration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0AC34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B3A0F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F0BF8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AFD9D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045AD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DEF4A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1C3E0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BE7F82" w:rsidRPr="009E3898" w14:paraId="1B2ECA37" w14:textId="77777777" w:rsidTr="00A82D1C">
        <w:trPr>
          <w:trHeight w:val="291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A1EA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Source of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88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2369E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2"/>
                <w:lang w:eastAsia="zh-CN"/>
              </w:rPr>
              <w:t>S</w:t>
            </w:r>
            <w:r>
              <w:rPr>
                <w:rFonts w:eastAsia="等线" w:cs="Times New Roman"/>
                <w:color w:val="000000"/>
                <w:sz w:val="22"/>
                <w:lang w:eastAsia="zh-CN"/>
              </w:rPr>
              <w:t>ampling locations</w:t>
            </w:r>
          </w:p>
        </w:tc>
        <w:tc>
          <w:tcPr>
            <w:tcW w:w="8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63679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2"/>
                <w:lang w:eastAsia="zh-CN"/>
              </w:rPr>
              <w:t xml:space="preserve">　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4892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ED57D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1165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20F9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192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C2E54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2"/>
                <w:lang w:eastAsia="zh-CN"/>
              </w:rPr>
              <w:t>L</w:t>
            </w:r>
            <w:r>
              <w:rPr>
                <w:rFonts w:eastAsia="等线" w:cs="Times New Roman"/>
                <w:color w:val="000000"/>
                <w:sz w:val="22"/>
                <w:lang w:eastAsia="zh-CN"/>
              </w:rPr>
              <w:t>B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A21A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92AE1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</w:tr>
      <w:tr w:rsidR="00BE7F82" w:rsidRPr="009E3898" w14:paraId="55851996" w14:textId="77777777" w:rsidTr="00A82D1C">
        <w:trPr>
          <w:trHeight w:val="276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10569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migration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3BBF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8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426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6D68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D9B6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1E65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C528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7FC7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LBE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AC83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18C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2F15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BE7F82" w:rsidRPr="009E3898" w14:paraId="0B8FF283" w14:textId="77777777" w:rsidTr="00A82D1C">
        <w:trPr>
          <w:trHeight w:val="276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336AFA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89" w:type="dxa"/>
            <w:vMerge/>
            <w:vAlign w:val="center"/>
            <w:hideMark/>
          </w:tcPr>
          <w:p w14:paraId="459BF0B5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14:paraId="0A6E1B36" w14:textId="77777777" w:rsidR="00BE7F82" w:rsidRPr="009E3898" w:rsidRDefault="00BE7F82" w:rsidP="00A82D1C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3D1696B9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2"/>
                <w:lang w:eastAsia="zh-CN"/>
              </w:rPr>
              <w:t>0.8984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A1023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DEA4A4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5EE4F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81E8A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C87A70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C0DCDB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99B3B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0.0272</w:t>
            </w:r>
          </w:p>
        </w:tc>
      </w:tr>
      <w:tr w:rsidR="00BE7F82" w:rsidRPr="009E3898" w14:paraId="4E14F3E5" w14:textId="77777777" w:rsidTr="00A82D1C">
        <w:trPr>
          <w:trHeight w:val="276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57313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80778C6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14:paraId="41B11873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4203C96C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652FF50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0.8835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197A0D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6C245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BAA20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E6B584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CE742E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BB96B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0.0276</w:t>
            </w:r>
          </w:p>
        </w:tc>
      </w:tr>
      <w:tr w:rsidR="00BE7F82" w:rsidRPr="009E3898" w14:paraId="3E324C38" w14:textId="77777777" w:rsidTr="00A82D1C">
        <w:trPr>
          <w:trHeight w:val="276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709C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D10A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213C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C1E7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0.0145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A33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0.0164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6F2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0.8987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681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0.0138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2AAD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0.0619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ED0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0.0219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695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0.0136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AD69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0.0279</w:t>
            </w:r>
          </w:p>
        </w:tc>
      </w:tr>
      <w:tr w:rsidR="00BE7F82" w:rsidRPr="009E3898" w14:paraId="39484BE0" w14:textId="77777777" w:rsidTr="00A82D1C">
        <w:trPr>
          <w:trHeight w:val="276"/>
          <w:jc w:val="center"/>
        </w:trPr>
        <w:tc>
          <w:tcPr>
            <w:tcW w:w="10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C73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CF77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E870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F33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7FB7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5730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0.0148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9FC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0.9032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AEB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0.1044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5892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0.0445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B159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6E8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0.0287</w:t>
            </w:r>
          </w:p>
        </w:tc>
      </w:tr>
      <w:tr w:rsidR="00BE7F82" w:rsidRPr="009E3898" w14:paraId="747F56D4" w14:textId="77777777" w:rsidTr="00A82D1C">
        <w:trPr>
          <w:trHeight w:val="276"/>
          <w:jc w:val="center"/>
        </w:trPr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2593A7BE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vMerge w:val="restart"/>
            <w:shd w:val="clear" w:color="auto" w:fill="auto"/>
            <w:noWrap/>
            <w:vAlign w:val="center"/>
            <w:hideMark/>
          </w:tcPr>
          <w:p w14:paraId="2C96F5EC" w14:textId="77777777" w:rsidR="00BE7F82" w:rsidRPr="009E3898" w:rsidRDefault="00BE7F82" w:rsidP="00A82D1C">
            <w:pPr>
              <w:spacing w:before="0" w:after="0"/>
              <w:jc w:val="both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2"/>
                <w:lang w:eastAsia="zh-CN"/>
              </w:rPr>
              <w:t>LB</w:t>
            </w: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366526AB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 xml:space="preserve">LBE 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61892FFB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702A36C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444E0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71928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0ED27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0.729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AC99A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90BDD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CFD731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0.0277</w:t>
            </w:r>
          </w:p>
        </w:tc>
      </w:tr>
      <w:tr w:rsidR="00BE7F82" w:rsidRPr="009E3898" w14:paraId="43CED5B7" w14:textId="77777777" w:rsidTr="00A82D1C">
        <w:trPr>
          <w:trHeight w:val="276"/>
          <w:jc w:val="center"/>
        </w:trPr>
        <w:tc>
          <w:tcPr>
            <w:tcW w:w="1033" w:type="dxa"/>
            <w:shd w:val="clear" w:color="auto" w:fill="auto"/>
            <w:noWrap/>
            <w:vAlign w:val="bottom"/>
            <w:hideMark/>
          </w:tcPr>
          <w:p w14:paraId="5432EFA9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vMerge/>
            <w:shd w:val="clear" w:color="auto" w:fill="auto"/>
            <w:vAlign w:val="center"/>
            <w:hideMark/>
          </w:tcPr>
          <w:p w14:paraId="41210EEB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</w:p>
        </w:tc>
        <w:tc>
          <w:tcPr>
            <w:tcW w:w="801" w:type="dxa"/>
            <w:shd w:val="clear" w:color="auto" w:fill="auto"/>
            <w:noWrap/>
            <w:vAlign w:val="center"/>
            <w:hideMark/>
          </w:tcPr>
          <w:p w14:paraId="2C46361F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1191" w:type="dxa"/>
            <w:shd w:val="clear" w:color="auto" w:fill="auto"/>
            <w:noWrap/>
            <w:vAlign w:val="center"/>
            <w:hideMark/>
          </w:tcPr>
          <w:p w14:paraId="1C971A8E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E28483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028801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28764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4ECC54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01650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0.8217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8D34A1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28DDB9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0.0279</w:t>
            </w:r>
          </w:p>
        </w:tc>
      </w:tr>
      <w:tr w:rsidR="00BE7F82" w:rsidRPr="009E3898" w14:paraId="3E53F0A4" w14:textId="77777777" w:rsidTr="00A82D1C">
        <w:trPr>
          <w:trHeight w:val="276"/>
          <w:jc w:val="center"/>
        </w:trPr>
        <w:tc>
          <w:tcPr>
            <w:tcW w:w="103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A4F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3A7F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FEC4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7CDE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0.0146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3E6C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0.0168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6CC2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0.0146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18D0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0.0138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8ED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0.0206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DA67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0.0227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6FA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0.9029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D8B3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0.0274</w:t>
            </w:r>
          </w:p>
        </w:tc>
      </w:tr>
      <w:tr w:rsidR="00BE7F82" w:rsidRPr="009E3898" w14:paraId="39BB44B0" w14:textId="77777777" w:rsidTr="00A82D1C">
        <w:trPr>
          <w:trHeight w:val="288"/>
          <w:jc w:val="center"/>
        </w:trPr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A476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91762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8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3069C" w14:textId="77777777" w:rsidR="00BE7F82" w:rsidRPr="009E3898" w:rsidRDefault="00BE7F82" w:rsidP="00A82D1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2"/>
                <w:lang w:eastAsia="zh-CN"/>
              </w:rPr>
              <w:t xml:space="preserve">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159D4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FD49C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C402A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6366B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27255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8C79F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F0710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EC4A8" w14:textId="77777777" w:rsidR="00BE7F82" w:rsidRPr="009E3898" w:rsidRDefault="00BE7F82" w:rsidP="00A82D1C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E389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0.8055</w:t>
            </w:r>
          </w:p>
        </w:tc>
      </w:tr>
    </w:tbl>
    <w:p w14:paraId="02A67E1E" w14:textId="0A2B9605" w:rsidR="00BE7F82" w:rsidRDefault="00BE7F82" w:rsidP="00654E8F">
      <w:pPr>
        <w:spacing w:before="240"/>
      </w:pPr>
    </w:p>
    <w:p w14:paraId="4526EC92" w14:textId="014E8412" w:rsidR="00FF2CF2" w:rsidRDefault="00FF2CF2" w:rsidP="00654E8F">
      <w:pPr>
        <w:spacing w:before="240"/>
      </w:pPr>
    </w:p>
    <w:p w14:paraId="3C2D50A6" w14:textId="317BCD4B" w:rsidR="00FF2CF2" w:rsidRDefault="00FF2CF2" w:rsidP="00654E8F">
      <w:pPr>
        <w:spacing w:before="240"/>
      </w:pPr>
    </w:p>
    <w:p w14:paraId="757F8525" w14:textId="77777777" w:rsidR="00FF2CF2" w:rsidRDefault="00FF2CF2" w:rsidP="00654E8F">
      <w:pPr>
        <w:spacing w:before="240"/>
      </w:pPr>
    </w:p>
    <w:p w14:paraId="63FF0ED6" w14:textId="05AFB73C" w:rsidR="003D4EDA" w:rsidRDefault="006E79B0" w:rsidP="006E79B0">
      <w:pPr>
        <w:rPr>
          <w:rFonts w:cs="Times New Roman"/>
        </w:rPr>
      </w:pPr>
      <w:r w:rsidRPr="00C42996">
        <w:rPr>
          <w:rStyle w:val="20"/>
        </w:rPr>
        <w:lastRenderedPageBreak/>
        <w:t xml:space="preserve">Supplementary Table </w:t>
      </w:r>
      <w:r w:rsidR="0052274E">
        <w:rPr>
          <w:rStyle w:val="20"/>
        </w:rPr>
        <w:t>5</w:t>
      </w:r>
      <w:r>
        <w:rPr>
          <w:rFonts w:cs="Times New Roman"/>
          <w:b/>
          <w:bCs/>
        </w:rPr>
        <w:t xml:space="preserve"> </w:t>
      </w:r>
      <w:r w:rsidR="003B25E0" w:rsidRPr="003B25E0">
        <w:rPr>
          <w:rFonts w:cs="Times New Roman"/>
        </w:rPr>
        <w:t>The analysis of molecular variance (AMOVA) for</w:t>
      </w:r>
      <w:r w:rsidR="003B25E0">
        <w:rPr>
          <w:rFonts w:cs="Times New Roman"/>
        </w:rPr>
        <w:t xml:space="preserve"> two</w:t>
      </w:r>
      <w:r w:rsidR="003B25E0" w:rsidRPr="003B25E0">
        <w:rPr>
          <w:rFonts w:cs="Times New Roman"/>
        </w:rPr>
        <w:t xml:space="preserve"> SNP data</w:t>
      </w:r>
      <w:r w:rsidR="003B25E0">
        <w:rPr>
          <w:rFonts w:cs="Times New Roman"/>
        </w:rPr>
        <w:t xml:space="preserve"> sets</w:t>
      </w:r>
      <w:r w:rsidR="00991F3E">
        <w:rPr>
          <w:rFonts w:cs="Times New Roman"/>
        </w:rPr>
        <w:t xml:space="preserve"> (Stacks data set, ipyrad data set)</w:t>
      </w:r>
      <w:r w:rsidR="003B25E0" w:rsidRPr="003B25E0">
        <w:rPr>
          <w:rFonts w:cs="Times New Roman"/>
        </w:rPr>
        <w:t xml:space="preserve"> among </w:t>
      </w:r>
      <w:r w:rsidR="00991F3E">
        <w:rPr>
          <w:rFonts w:cs="Times New Roman"/>
          <w:lang w:eastAsia="zh-CN"/>
        </w:rPr>
        <w:t>four</w:t>
      </w:r>
      <w:r w:rsidR="003B25E0" w:rsidRPr="003B25E0">
        <w:rPr>
          <w:rFonts w:cs="Times New Roman"/>
        </w:rPr>
        <w:t xml:space="preserve"> genetic groups</w:t>
      </w:r>
      <w:r w:rsidR="003B25E0">
        <w:rPr>
          <w:rFonts w:cs="Times New Roman"/>
        </w:rPr>
        <w:t xml:space="preserve"> (</w:t>
      </w:r>
      <w:r w:rsidR="00991F3E">
        <w:rPr>
          <w:rFonts w:cs="Times New Roman"/>
        </w:rPr>
        <w:t>HM, LBI</w:t>
      </w:r>
      <w:r w:rsidR="003B25E0">
        <w:rPr>
          <w:rFonts w:cs="Times New Roman"/>
        </w:rPr>
        <w:t>, QSH, QCP).</w:t>
      </w:r>
    </w:p>
    <w:tbl>
      <w:tblPr>
        <w:tblW w:w="9639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2"/>
        <w:gridCol w:w="2126"/>
        <w:gridCol w:w="2268"/>
        <w:gridCol w:w="2127"/>
        <w:gridCol w:w="1842"/>
      </w:tblGrid>
      <w:tr w:rsidR="00D9584A" w:rsidRPr="002A47C8" w14:paraId="6F7CB818" w14:textId="77777777" w:rsidTr="00850D3F">
        <w:trPr>
          <w:trHeight w:val="528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86ED8CC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Source of variantion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8008AA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 xml:space="preserve"> Sum of squares Stack/ipyrad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DD933A7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Variance components Stack/ipyrad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09F7BF7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Percentage variation Stack/ipyrad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637497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i/>
                <w:iCs/>
                <w:color w:val="000000"/>
                <w:sz w:val="22"/>
              </w:rPr>
              <w:t>F</w:t>
            </w:r>
            <w:r w:rsidRPr="002A47C8">
              <w:rPr>
                <w:rFonts w:eastAsia="等线" w:cs="Times New Roman"/>
                <w:color w:val="000000"/>
                <w:sz w:val="22"/>
                <w:vertAlign w:val="subscript"/>
              </w:rPr>
              <w:t>ST</w:t>
            </w:r>
            <w:r w:rsidRPr="002A47C8">
              <w:rPr>
                <w:rFonts w:eastAsia="等线" w:cs="Times New Roman"/>
                <w:color w:val="000000"/>
                <w:sz w:val="22"/>
              </w:rPr>
              <w:t xml:space="preserve"> </w:t>
            </w:r>
            <w:r>
              <w:rPr>
                <w:rFonts w:eastAsia="等线" w:cs="Times New Roman"/>
                <w:color w:val="000000"/>
                <w:sz w:val="22"/>
              </w:rPr>
              <w:t xml:space="preserve"> </w:t>
            </w:r>
            <w:r w:rsidRPr="002A47C8">
              <w:rPr>
                <w:rFonts w:eastAsia="等线" w:cs="Times New Roman"/>
                <w:color w:val="000000"/>
                <w:sz w:val="22"/>
              </w:rPr>
              <w:t>Stack/ipyrad</w:t>
            </w:r>
          </w:p>
        </w:tc>
      </w:tr>
      <w:tr w:rsidR="00D9584A" w:rsidRPr="002A47C8" w14:paraId="1D84735C" w14:textId="77777777" w:rsidTr="00850D3F">
        <w:trPr>
          <w:trHeight w:val="276"/>
        </w:trPr>
        <w:tc>
          <w:tcPr>
            <w:tcW w:w="1276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AF587F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Among populations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E2C9A4" w14:textId="663490EC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6226.630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423.404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5E79AF" w14:textId="46383E64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66.59770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4.52329</w:t>
            </w:r>
          </w:p>
        </w:tc>
        <w:tc>
          <w:tcPr>
            <w:tcW w:w="212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6F17FF" w14:textId="52A5B48F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27.</w:t>
            </w:r>
            <w:r>
              <w:rPr>
                <w:rFonts w:eastAsia="等线" w:cs="Times New Roman"/>
                <w:color w:val="000000"/>
                <w:sz w:val="22"/>
              </w:rPr>
              <w:t>08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Pr="00D9584A">
              <w:rPr>
                <w:rFonts w:eastAsia="等线" w:cs="Times New Roman"/>
                <w:color w:val="000000"/>
                <w:sz w:val="22"/>
              </w:rPr>
              <w:t>26.82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9F88149" w14:textId="5ABE2E75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</w:t>
            </w:r>
            <w:r w:rsidRPr="00D9584A">
              <w:rPr>
                <w:rFonts w:eastAsia="等线" w:cs="Times New Roman"/>
                <w:color w:val="000000"/>
                <w:sz w:val="22"/>
              </w:rPr>
              <w:t>2708</w:t>
            </w:r>
            <w:r>
              <w:rPr>
                <w:rFonts w:eastAsia="等线" w:cs="Times New Roman"/>
                <w:color w:val="000000"/>
                <w:sz w:val="22"/>
              </w:rPr>
              <w:t>4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0.26819</w:t>
            </w:r>
          </w:p>
        </w:tc>
      </w:tr>
      <w:tr w:rsidR="00D9584A" w:rsidRPr="002A47C8" w14:paraId="7199853D" w14:textId="77777777" w:rsidTr="00850D3F">
        <w:trPr>
          <w:trHeight w:val="276"/>
        </w:trPr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D4A5FD8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Within populations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94BCFFD" w14:textId="43985EDB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32632.419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2246.322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C76F3C0" w14:textId="562AA896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179.29900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12.34243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A71FA98" w14:textId="2AE9B2AD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72.</w:t>
            </w:r>
            <w:r>
              <w:rPr>
                <w:rFonts w:eastAsia="等线" w:cs="Times New Roman"/>
                <w:color w:val="000000"/>
                <w:sz w:val="22"/>
              </w:rPr>
              <w:t>92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Pr="00D9584A">
              <w:rPr>
                <w:rFonts w:eastAsia="等线" w:cs="Times New Roman"/>
                <w:color w:val="000000"/>
                <w:sz w:val="22"/>
              </w:rPr>
              <w:t>73.18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1A77DFF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</w:tr>
      <w:tr w:rsidR="00D9584A" w:rsidRPr="002A47C8" w14:paraId="29CC88B6" w14:textId="77777777" w:rsidTr="00850D3F">
        <w:trPr>
          <w:trHeight w:val="276"/>
        </w:trPr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9995AB1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2A47C8">
              <w:rPr>
                <w:rFonts w:eastAsia="等线" w:cs="Times New Roman"/>
                <w:color w:val="000000"/>
                <w:sz w:val="22"/>
              </w:rPr>
              <w:t>Total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38F092" w14:textId="15B76718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38859.048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2669.726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71FAB0" w14:textId="3BE62460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D9584A">
              <w:rPr>
                <w:rFonts w:eastAsia="等线" w:cs="Times New Roman"/>
                <w:color w:val="000000"/>
                <w:sz w:val="22"/>
              </w:rPr>
              <w:t>245.89671</w:t>
            </w:r>
            <w:r w:rsidRPr="002A47C8">
              <w:rPr>
                <w:rFonts w:eastAsia="等线" w:cs="Times New Roman"/>
                <w:color w:val="000000"/>
                <w:sz w:val="22"/>
              </w:rPr>
              <w:t>/</w:t>
            </w:r>
            <w:r w:rsidR="00662069" w:rsidRPr="00662069">
              <w:rPr>
                <w:rFonts w:eastAsia="等线" w:cs="Times New Roman"/>
                <w:color w:val="000000"/>
                <w:sz w:val="22"/>
              </w:rPr>
              <w:t>16.86572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9AB1045" w14:textId="77777777" w:rsidR="00D9584A" w:rsidRPr="002A47C8" w:rsidRDefault="00D9584A" w:rsidP="00850D3F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29C1B35" w14:textId="77777777" w:rsidR="00D9584A" w:rsidRPr="002A47C8" w:rsidRDefault="00D9584A" w:rsidP="00850D3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464EA385" w14:textId="4AB8508F" w:rsidR="00991F3E" w:rsidRDefault="00991F3E" w:rsidP="006E79B0">
      <w:pPr>
        <w:rPr>
          <w:rFonts w:cs="Times New Roman"/>
        </w:rPr>
      </w:pPr>
    </w:p>
    <w:p w14:paraId="1BF757CA" w14:textId="6F0F8797" w:rsidR="00991F3E" w:rsidRDefault="00991F3E" w:rsidP="006E79B0">
      <w:pPr>
        <w:rPr>
          <w:rFonts w:cs="Times New Roman"/>
        </w:rPr>
      </w:pPr>
      <w:r w:rsidRPr="00C42996">
        <w:rPr>
          <w:rStyle w:val="20"/>
        </w:rPr>
        <w:t>Supplementary Table</w:t>
      </w:r>
      <w:r>
        <w:rPr>
          <w:rStyle w:val="20"/>
        </w:rPr>
        <w:t xml:space="preserve"> </w:t>
      </w:r>
      <w:r w:rsidR="0052274E">
        <w:rPr>
          <w:rStyle w:val="20"/>
        </w:rPr>
        <w:t>6</w:t>
      </w:r>
      <w:r w:rsidRPr="0049482A">
        <w:rPr>
          <w:rFonts w:cs="Times New Roman"/>
        </w:rPr>
        <w:t xml:space="preserve"> Genetic differentiation coefficient (</w:t>
      </w:r>
      <w:r w:rsidRPr="0049482A">
        <w:rPr>
          <w:rFonts w:cs="Times New Roman"/>
          <w:i/>
          <w:iCs/>
        </w:rPr>
        <w:t>F</w:t>
      </w:r>
      <w:r w:rsidRPr="0049482A">
        <w:rPr>
          <w:rFonts w:cs="Times New Roman"/>
          <w:vertAlign w:val="subscript"/>
        </w:rPr>
        <w:t>ST</w:t>
      </w:r>
      <w:r w:rsidRPr="0049482A">
        <w:rPr>
          <w:rFonts w:cs="Times New Roman"/>
        </w:rPr>
        <w:t xml:space="preserve">) between </w:t>
      </w:r>
      <w:r w:rsidR="00D85AC7">
        <w:rPr>
          <w:rFonts w:cs="Times New Roman"/>
        </w:rPr>
        <w:t>each</w:t>
      </w:r>
      <w:r w:rsidRPr="0049482A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49482A">
        <w:rPr>
          <w:rFonts w:cs="Times New Roman"/>
        </w:rPr>
        <w:t>ampling location</w:t>
      </w:r>
      <w:r w:rsidR="00D85AC7">
        <w:rPr>
          <w:rFonts w:cs="Times New Roman"/>
        </w:rPr>
        <w:t xml:space="preserve"> and</w:t>
      </w:r>
      <w:r w:rsidR="00C86C0B">
        <w:rPr>
          <w:rFonts w:cs="Times New Roman"/>
        </w:rPr>
        <w:t xml:space="preserve"> the</w:t>
      </w:r>
      <w:r w:rsidR="00D85AC7">
        <w:rPr>
          <w:rFonts w:cs="Times New Roman"/>
        </w:rPr>
        <w:t xml:space="preserve"> two genetic groups in LB</w:t>
      </w:r>
      <w:r w:rsidRPr="0049482A">
        <w:rPr>
          <w:rFonts w:cs="Times New Roman"/>
        </w:rPr>
        <w:t xml:space="preserve">. The lower triangle is the </w:t>
      </w:r>
      <w:r w:rsidRPr="0049482A">
        <w:rPr>
          <w:rFonts w:cs="Times New Roman"/>
          <w:i/>
          <w:iCs/>
        </w:rPr>
        <w:t>F</w:t>
      </w:r>
      <w:r w:rsidRPr="0049482A">
        <w:rPr>
          <w:rFonts w:cs="Times New Roman"/>
          <w:vertAlign w:val="subscript"/>
        </w:rPr>
        <w:t>ST</w:t>
      </w:r>
      <w:r w:rsidRPr="0049482A">
        <w:rPr>
          <w:rFonts w:cs="Times New Roman"/>
        </w:rPr>
        <w:t xml:space="preserve"> calculated by</w:t>
      </w:r>
      <w:r w:rsidRPr="00251C50">
        <w:rPr>
          <w:rStyle w:val="20"/>
          <w:b w:val="0"/>
          <w:bCs/>
        </w:rPr>
        <w:t xml:space="preserve"> </w:t>
      </w:r>
      <w:r w:rsidRPr="00933C32">
        <w:rPr>
          <w:rStyle w:val="20"/>
          <w:b w:val="0"/>
          <w:bCs/>
        </w:rPr>
        <w:t>cross-validated</w:t>
      </w:r>
      <w:r>
        <w:rPr>
          <w:rStyle w:val="20"/>
          <w:b w:val="0"/>
          <w:bCs/>
        </w:rPr>
        <w:t xml:space="preserve"> SNPs </w:t>
      </w:r>
      <w:r w:rsidR="00191873">
        <w:rPr>
          <w:rStyle w:val="20"/>
          <w:b w:val="0"/>
          <w:bCs/>
        </w:rPr>
        <w:t>from the</w:t>
      </w:r>
      <w:r>
        <w:rPr>
          <w:rStyle w:val="20"/>
          <w:b w:val="0"/>
          <w:bCs/>
        </w:rPr>
        <w:t xml:space="preserve"> Stacks data set</w:t>
      </w:r>
      <w:r w:rsidRPr="0049482A">
        <w:rPr>
          <w:rFonts w:cs="Times New Roman"/>
        </w:rPr>
        <w:t xml:space="preserve">, and the upper triangle is </w:t>
      </w:r>
      <w:r w:rsidRPr="0049482A">
        <w:rPr>
          <w:rFonts w:cs="Times New Roman"/>
          <w:i/>
          <w:iCs/>
        </w:rPr>
        <w:t>F</w:t>
      </w:r>
      <w:r w:rsidRPr="0049482A">
        <w:rPr>
          <w:rFonts w:cs="Times New Roman"/>
          <w:vertAlign w:val="subscript"/>
        </w:rPr>
        <w:t>ST</w:t>
      </w:r>
      <w:r w:rsidRPr="0049482A">
        <w:rPr>
          <w:rFonts w:cs="Times New Roman"/>
        </w:rPr>
        <w:t xml:space="preserve"> calculated by</w:t>
      </w:r>
      <w:r>
        <w:rPr>
          <w:rFonts w:cs="Times New Roman"/>
        </w:rPr>
        <w:t xml:space="preserve"> </w:t>
      </w:r>
      <w:r w:rsidRPr="00933C32">
        <w:rPr>
          <w:rStyle w:val="20"/>
          <w:b w:val="0"/>
          <w:bCs/>
        </w:rPr>
        <w:t>cross-validated</w:t>
      </w:r>
      <w:r>
        <w:rPr>
          <w:rStyle w:val="20"/>
          <w:b w:val="0"/>
          <w:bCs/>
        </w:rPr>
        <w:t xml:space="preserve"> SNPs </w:t>
      </w:r>
      <w:r w:rsidR="00191873">
        <w:rPr>
          <w:rStyle w:val="20"/>
          <w:b w:val="0"/>
          <w:bCs/>
        </w:rPr>
        <w:t>from the</w:t>
      </w:r>
      <w:r w:rsidRPr="0049482A">
        <w:rPr>
          <w:rFonts w:cs="Times New Roman"/>
        </w:rPr>
        <w:t xml:space="preserve"> ipyrad data set.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33"/>
        <w:gridCol w:w="711"/>
        <w:gridCol w:w="1134"/>
        <w:gridCol w:w="991"/>
        <w:gridCol w:w="1167"/>
        <w:gridCol w:w="929"/>
        <w:gridCol w:w="929"/>
        <w:gridCol w:w="929"/>
        <w:gridCol w:w="929"/>
        <w:gridCol w:w="925"/>
      </w:tblGrid>
      <w:tr w:rsidR="00A55DCA" w:rsidRPr="00F745A1" w14:paraId="56430F38" w14:textId="77777777" w:rsidTr="00A55DCA">
        <w:trPr>
          <w:trHeight w:val="300"/>
        </w:trPr>
        <w:tc>
          <w:tcPr>
            <w:tcW w:w="57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5C357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Sampling locations</w:t>
            </w:r>
          </w:p>
        </w:tc>
        <w:tc>
          <w:tcPr>
            <w:tcW w:w="36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3EB01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58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B255B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50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50367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07431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6333F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950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8E19D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402D3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47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D3ABB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</w:tr>
      <w:tr w:rsidR="00A55DCA" w:rsidRPr="00F745A1" w14:paraId="4FCD2CA7" w14:textId="77777777" w:rsidTr="00F84491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B7C6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1E5F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C427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CFB5C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E78B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8148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936D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LBE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A87F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D931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0A77" w14:textId="77777777" w:rsidR="00A55DCA" w:rsidRPr="00A55DCA" w:rsidRDefault="00A55DCA" w:rsidP="00A55DCA">
            <w:pPr>
              <w:spacing w:before="0" w:after="0"/>
              <w:jc w:val="center"/>
              <w:rPr>
                <w:rFonts w:eastAsia="Times New Roman" w:cs="Times New Roman"/>
                <w:sz w:val="21"/>
                <w:szCs w:val="21"/>
                <w:lang w:eastAsia="zh-CN"/>
              </w:rPr>
            </w:pPr>
          </w:p>
        </w:tc>
      </w:tr>
      <w:tr w:rsidR="00A55DCA" w:rsidRPr="00F745A1" w14:paraId="2DFCE0C3" w14:textId="77777777" w:rsidTr="00F84491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F011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7726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9E69" w14:textId="77777777" w:rsidR="00A55DCA" w:rsidRPr="00A55DCA" w:rsidRDefault="00A55DCA" w:rsidP="00A55DCA">
            <w:pPr>
              <w:spacing w:before="0" w:after="0"/>
              <w:rPr>
                <w:rFonts w:ascii="Calibri" w:eastAsia="等线" w:hAnsi="Calibri" w:cs="Calibri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ascii="Calibri" w:eastAsia="等线" w:hAnsi="Calibri" w:cs="Calibri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50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DF10" w14:textId="71C22A60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0.053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59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3624" w14:textId="52321701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0.043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7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C7F1" w14:textId="2DD01DB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</w:t>
            </w:r>
            <w:r w:rsidR="00F8449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47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1941" w14:textId="321B320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0.0673</w:t>
            </w:r>
          </w:p>
        </w:tc>
        <w:tc>
          <w:tcPr>
            <w:tcW w:w="47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AEFF" w14:textId="6872BC7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0.106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47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6B6A" w14:textId="2654EB4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0.0911</w:t>
            </w:r>
          </w:p>
        </w:tc>
        <w:tc>
          <w:tcPr>
            <w:tcW w:w="47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A83D" w14:textId="1FA475F1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0.152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</w:tr>
      <w:tr w:rsidR="00A55DCA" w:rsidRPr="00F745A1" w14:paraId="742112F9" w14:textId="77777777" w:rsidTr="00A55DCA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5FF2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AF37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A4D3" w14:textId="32D6E665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0.0498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164E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9EA7" w14:textId="6FE92AA2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0.0447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5138" w14:textId="45FEE5F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0.051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C867" w14:textId="55D785A1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0.0679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0950" w14:textId="5B70999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0.1156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F923" w14:textId="6D98F24F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0.1029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97A98" w14:textId="195E6414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0.1753</w:t>
            </w:r>
          </w:p>
        </w:tc>
      </w:tr>
      <w:tr w:rsidR="00A55DCA" w:rsidRPr="00F745A1" w14:paraId="0A149DF9" w14:textId="77777777" w:rsidTr="00A55DCA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E11B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8C04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7308" w14:textId="46568AEF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0.0388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E43A" w14:textId="128F379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0.039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7B9C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D0F0" w14:textId="73BF3F38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0.0453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42AF" w14:textId="66B134D9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0.060</w:t>
            </w:r>
            <w:r w:rsidR="00E429C1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EF98" w14:textId="0D320D5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0.096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60A7" w14:textId="2029252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0.0898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B69E" w14:textId="50C4E611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0.1588</w:t>
            </w:r>
          </w:p>
        </w:tc>
      </w:tr>
      <w:tr w:rsidR="00A55DCA" w:rsidRPr="00F745A1" w14:paraId="2B05DCDA" w14:textId="77777777" w:rsidTr="00A55DCA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1360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3360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BA1F" w14:textId="47A27861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0.0470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925B5" w14:textId="2A2F52F9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0.047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60B4" w14:textId="15516182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0.0404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ABF6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DCA6" w14:textId="0B986B9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0.063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B5CE" w14:textId="648A0330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7015" w14:textId="2BB0CF9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0.089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C414" w14:textId="10B0E878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0.156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</w:t>
            </w:r>
          </w:p>
        </w:tc>
      </w:tr>
      <w:tr w:rsidR="00A55DCA" w:rsidRPr="00F745A1" w14:paraId="0AE67903" w14:textId="77777777" w:rsidTr="00A55DCA">
        <w:trPr>
          <w:trHeight w:val="288"/>
        </w:trPr>
        <w:tc>
          <w:tcPr>
            <w:tcW w:w="5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69C5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647C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LBE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D28C" w14:textId="3F724DB4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0.0614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151C" w14:textId="49D4B30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0.060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9B41" w14:textId="4024D9EB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DC69" w14:textId="3042B070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0.0570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9324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B49B" w14:textId="702F6105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0.150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60B1" w14:textId="74D6B70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0.198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63F5" w14:textId="51EF4D72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0.4380</w:t>
            </w:r>
          </w:p>
        </w:tc>
      </w:tr>
      <w:tr w:rsidR="00A55DCA" w:rsidRPr="00F745A1" w14:paraId="7DD6701E" w14:textId="77777777" w:rsidTr="00A55DCA">
        <w:trPr>
          <w:trHeight w:val="288"/>
        </w:trPr>
        <w:tc>
          <w:tcPr>
            <w:tcW w:w="57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D14BF" w14:textId="77777777" w:rsidR="00A55DCA" w:rsidRPr="00A55DCA" w:rsidRDefault="00A55DCA" w:rsidP="00A55DC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C71D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9AAC" w14:textId="078DEF9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0.1026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8AFB" w14:textId="092C400A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0.1084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987F" w14:textId="59D50D8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0.0874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2DC3" w14:textId="2EF4AAF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0.095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3B6D" w14:textId="4D22422C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0.137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972B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2CE7" w14:textId="19515FFC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0.128</w:t>
            </w:r>
            <w:r w:rsidR="00F8449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836A" w14:textId="1EE211E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0.251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</w:t>
            </w:r>
          </w:p>
        </w:tc>
      </w:tr>
      <w:tr w:rsidR="00A55DCA" w:rsidRPr="00F745A1" w14:paraId="36FB1D67" w14:textId="77777777" w:rsidTr="00A55DCA">
        <w:trPr>
          <w:trHeight w:val="288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1D58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88EB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71F2" w14:textId="76D51012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0.084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70AD5" w14:textId="0F300BF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0.094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76E1" w14:textId="2B77125C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0.0808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65FC" w14:textId="200BCE6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0.082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62FD" w14:textId="3DD1FD29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0.182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7A39" w14:textId="0BDC499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0.115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AF48" w14:textId="77777777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1713" w14:textId="6BEA328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0.256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</w:t>
            </w:r>
          </w:p>
        </w:tc>
      </w:tr>
      <w:tr w:rsidR="00A55DCA" w:rsidRPr="00F745A1" w14:paraId="75ECC41F" w14:textId="77777777" w:rsidTr="00A55DCA">
        <w:trPr>
          <w:trHeight w:val="300"/>
        </w:trPr>
        <w:tc>
          <w:tcPr>
            <w:tcW w:w="5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3C8AA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3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61033" w14:textId="77777777" w:rsidR="00A55DCA" w:rsidRPr="00A55DCA" w:rsidRDefault="00A55DCA" w:rsidP="00A55DC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5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86AB0" w14:textId="53DE0FC6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0.144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1CCEF" w14:textId="470B4A6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0.162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FD559" w14:textId="61CD935D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0.1441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8A016" w14:textId="21E3FE3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0.149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21CEB" w14:textId="69878153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0.4124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C54AB" w14:textId="5B200335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0.2331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8C9D0" w14:textId="2160FC7C" w:rsidR="00A55DCA" w:rsidRPr="00A55DCA" w:rsidRDefault="00A55DCA" w:rsidP="00A55DCA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0.2348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2F20E" w14:textId="77777777" w:rsidR="00A55DCA" w:rsidRPr="00A55DCA" w:rsidRDefault="00A55DCA" w:rsidP="00A55DCA">
            <w:pPr>
              <w:spacing w:before="0" w:after="0"/>
              <w:rPr>
                <w:rFonts w:ascii="Calibri" w:eastAsia="等线" w:hAnsi="Calibri" w:cs="Calibri"/>
                <w:color w:val="000000"/>
                <w:sz w:val="21"/>
                <w:szCs w:val="21"/>
                <w:lang w:eastAsia="zh-CN"/>
              </w:rPr>
            </w:pPr>
            <w:r w:rsidRPr="00A55DCA">
              <w:rPr>
                <w:rFonts w:ascii="Calibri" w:eastAsia="等线" w:hAnsi="Calibri" w:cs="Calibri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</w:tbl>
    <w:p w14:paraId="0652E711" w14:textId="047F06A6" w:rsidR="0090626F" w:rsidRDefault="0090626F" w:rsidP="006E79B0">
      <w:pPr>
        <w:rPr>
          <w:rFonts w:cs="Times New Roman"/>
        </w:rPr>
      </w:pPr>
    </w:p>
    <w:p w14:paraId="182EBA24" w14:textId="53A7B485" w:rsidR="000F78FB" w:rsidRDefault="000F78FB" w:rsidP="006E79B0">
      <w:pPr>
        <w:rPr>
          <w:rFonts w:cs="Times New Roman"/>
        </w:rPr>
      </w:pPr>
    </w:p>
    <w:p w14:paraId="63C52A0E" w14:textId="1DEB4FD4" w:rsidR="000F78FB" w:rsidRDefault="000F78FB" w:rsidP="006E79B0">
      <w:pPr>
        <w:rPr>
          <w:rFonts w:cs="Times New Roman"/>
        </w:rPr>
      </w:pPr>
    </w:p>
    <w:p w14:paraId="67622B57" w14:textId="3C2592B4" w:rsidR="000F78FB" w:rsidRDefault="000F78FB" w:rsidP="006E79B0">
      <w:pPr>
        <w:rPr>
          <w:rFonts w:cs="Times New Roman"/>
        </w:rPr>
      </w:pPr>
    </w:p>
    <w:p w14:paraId="0879E507" w14:textId="4753E4A8" w:rsidR="000F78FB" w:rsidRDefault="000F78FB" w:rsidP="006E79B0">
      <w:pPr>
        <w:rPr>
          <w:rFonts w:cs="Times New Roman"/>
        </w:rPr>
      </w:pPr>
    </w:p>
    <w:p w14:paraId="7877D3D3" w14:textId="28063AD8" w:rsidR="000F78FB" w:rsidRDefault="000F78FB" w:rsidP="006E79B0">
      <w:pPr>
        <w:rPr>
          <w:rFonts w:cs="Times New Roman"/>
        </w:rPr>
      </w:pPr>
    </w:p>
    <w:p w14:paraId="120C273F" w14:textId="774A46E4" w:rsidR="000F78FB" w:rsidRDefault="000F78FB" w:rsidP="006E79B0">
      <w:pPr>
        <w:rPr>
          <w:rFonts w:cs="Times New Roman"/>
        </w:rPr>
      </w:pPr>
    </w:p>
    <w:p w14:paraId="4E9E881C" w14:textId="77777777" w:rsidR="00FF2CF2" w:rsidRDefault="00FF2CF2" w:rsidP="006E79B0">
      <w:pPr>
        <w:rPr>
          <w:rFonts w:cs="Times New Roman"/>
        </w:rPr>
      </w:pPr>
    </w:p>
    <w:p w14:paraId="6BD08D90" w14:textId="04800035" w:rsidR="00EC39B8" w:rsidRDefault="00191873" w:rsidP="006E79B0">
      <w:pPr>
        <w:rPr>
          <w:rFonts w:cs="Times New Roman"/>
        </w:rPr>
      </w:pPr>
      <w:r w:rsidRPr="00C42996">
        <w:rPr>
          <w:rStyle w:val="20"/>
        </w:rPr>
        <w:lastRenderedPageBreak/>
        <w:t>Supplementary Table</w:t>
      </w:r>
      <w:r>
        <w:rPr>
          <w:rStyle w:val="20"/>
        </w:rPr>
        <w:t xml:space="preserve"> </w:t>
      </w:r>
      <w:r w:rsidR="0052274E">
        <w:rPr>
          <w:rStyle w:val="20"/>
        </w:rPr>
        <w:t>7</w:t>
      </w:r>
      <w:r>
        <w:rPr>
          <w:rStyle w:val="20"/>
        </w:rPr>
        <w:t xml:space="preserve"> </w:t>
      </w:r>
      <w:r w:rsidRPr="00702107">
        <w:rPr>
          <w:rStyle w:val="20"/>
          <w:b w:val="0"/>
          <w:bCs/>
        </w:rPr>
        <w:t>Genetic</w:t>
      </w:r>
      <w:r>
        <w:rPr>
          <w:rStyle w:val="20"/>
          <w:b w:val="0"/>
          <w:bCs/>
        </w:rPr>
        <w:t xml:space="preserve"> statistics calculated by two </w:t>
      </w:r>
      <w:r w:rsidRPr="00933C32">
        <w:rPr>
          <w:rStyle w:val="20"/>
          <w:b w:val="0"/>
          <w:bCs/>
        </w:rPr>
        <w:t>cross-validated</w:t>
      </w:r>
      <w:r>
        <w:rPr>
          <w:rStyle w:val="20"/>
          <w:b w:val="0"/>
          <w:bCs/>
        </w:rPr>
        <w:t xml:space="preserve"> SNPs data sets.</w:t>
      </w:r>
    </w:p>
    <w:tbl>
      <w:tblPr>
        <w:tblW w:w="6557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26"/>
        <w:gridCol w:w="1097"/>
        <w:gridCol w:w="1025"/>
        <w:gridCol w:w="999"/>
        <w:gridCol w:w="996"/>
        <w:gridCol w:w="1114"/>
      </w:tblGrid>
      <w:tr w:rsidR="00AD4BB7" w:rsidRPr="00F745A1" w14:paraId="7DB518E0" w14:textId="77777777" w:rsidTr="00132928">
        <w:trPr>
          <w:trHeight w:val="276"/>
          <w:jc w:val="center"/>
        </w:trPr>
        <w:tc>
          <w:tcPr>
            <w:tcW w:w="132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0C3DA6" w14:textId="35F894C8" w:rsidR="0049482A" w:rsidRPr="00F745A1" w:rsidRDefault="00AD4BB7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S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tacks</w:t>
            </w:r>
          </w:p>
        </w:tc>
        <w:tc>
          <w:tcPr>
            <w:tcW w:w="109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3A5E10B" w14:textId="2EE33BA4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B757BD" w14:textId="455A28FD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ADA0FD" w14:textId="0C58CA6B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905CDA6" w14:textId="6D846D0F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1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EAF1492" w14:textId="624AE01C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</w:tr>
      <w:tr w:rsidR="00AD4BB7" w:rsidRPr="00F745A1" w14:paraId="2C9B0021" w14:textId="77777777" w:rsidTr="00917961">
        <w:trPr>
          <w:trHeight w:val="276"/>
          <w:jc w:val="center"/>
        </w:trPr>
        <w:tc>
          <w:tcPr>
            <w:tcW w:w="13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8B60AD" w14:textId="6BF4C8F4" w:rsidR="00AD4BB7" w:rsidRPr="00F745A1" w:rsidRDefault="00A31BC4" w:rsidP="00AD4BB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Genetic group</w:t>
            </w:r>
            <w:r w:rsidR="00851CE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08A689" w14:textId="6CCB69B0" w:rsidR="00AD4BB7" w:rsidRPr="00F745A1" w:rsidRDefault="00AD4BB7" w:rsidP="00AD4BB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Sampling locations</w:t>
            </w:r>
          </w:p>
        </w:tc>
        <w:tc>
          <w:tcPr>
            <w:tcW w:w="10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E9BFDE" w14:textId="52A269A4" w:rsidR="00AD4BB7" w:rsidRPr="00F745A1" w:rsidRDefault="00AD4BB7" w:rsidP="00917961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H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o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728948" w14:textId="3BBB9737" w:rsidR="00AD4BB7" w:rsidRPr="00F745A1" w:rsidRDefault="00AD4BB7" w:rsidP="00917961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H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095CA2" w14:textId="26A4DC45" w:rsidR="00AD4BB7" w:rsidRPr="00F745A1" w:rsidRDefault="00AD4BB7" w:rsidP="00917961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</w:rPr>
              <w:t>π</w:t>
            </w:r>
          </w:p>
        </w:tc>
        <w:tc>
          <w:tcPr>
            <w:tcW w:w="1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3385A6" w14:textId="1DA2FAE4" w:rsidR="00AD4BB7" w:rsidRPr="00F745A1" w:rsidRDefault="00AD4BB7" w:rsidP="00917961">
            <w:pPr>
              <w:spacing w:before="0" w:after="0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F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IS</w:t>
            </w:r>
          </w:p>
        </w:tc>
      </w:tr>
      <w:tr w:rsidR="007B62C7" w:rsidRPr="00F745A1" w14:paraId="04962C17" w14:textId="77777777" w:rsidTr="00132928">
        <w:trPr>
          <w:trHeight w:val="276"/>
          <w:jc w:val="center"/>
        </w:trPr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4289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50AC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943A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0.06544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4252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0.07308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280B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0.07567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0930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0.04472</w:t>
            </w:r>
          </w:p>
        </w:tc>
      </w:tr>
      <w:tr w:rsidR="007B62C7" w:rsidRPr="00F745A1" w14:paraId="00F76A86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102623EF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223D366F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215DF30E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0.06741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C421270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0.07469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DCA2EEC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0.07806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50770493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0.03648</w:t>
            </w:r>
          </w:p>
        </w:tc>
      </w:tr>
      <w:tr w:rsidR="007B62C7" w:rsidRPr="00F745A1" w14:paraId="4BB71EB1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EBE587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5754B980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685D5AE5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0.06084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075013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0.06898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3BCAF1E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0.07146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896C95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0.04569</w:t>
            </w:r>
          </w:p>
        </w:tc>
      </w:tr>
      <w:tr w:rsidR="007B62C7" w:rsidRPr="00F745A1" w14:paraId="40163964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4B215187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58419117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66681285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0.06069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19B5920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0.06892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FB6EE2C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0.07121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27DC0E1D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0.04766</w:t>
            </w:r>
          </w:p>
        </w:tc>
      </w:tr>
      <w:tr w:rsidR="007B62C7" w:rsidRPr="00F745A1" w14:paraId="67E06466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FA4766A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535F861E" w14:textId="380B6C52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  <w:r w:rsidR="0098598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(LBE)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12A8FCED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0.06466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7FBC345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0.07008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07F309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0.07519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A77FAE0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0.02494</w:t>
            </w:r>
          </w:p>
        </w:tc>
      </w:tr>
      <w:tr w:rsidR="007B62C7" w:rsidRPr="00F745A1" w14:paraId="4F354336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14:paraId="2678952B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HM</w:t>
            </w:r>
          </w:p>
        </w:tc>
        <w:tc>
          <w:tcPr>
            <w:tcW w:w="1097" w:type="dxa"/>
            <w:shd w:val="clear" w:color="auto" w:fill="auto"/>
            <w:noWrap/>
            <w:vAlign w:val="bottom"/>
            <w:hideMark/>
          </w:tcPr>
          <w:p w14:paraId="7AFF4C9D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2F2B1381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0.06328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2980811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0.07855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D7A439A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0.07917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1680331B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0.14428</w:t>
            </w:r>
          </w:p>
        </w:tc>
      </w:tr>
      <w:tr w:rsidR="007B62C7" w:rsidRPr="00F745A1" w14:paraId="19FFA66C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4960557E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0FBCABAD" w14:textId="58429E75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  <w:r w:rsidR="0098598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(LBI)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5412CAB6" w14:textId="33AA0679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0.0714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FF7912A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0.04256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788EB6D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0.04597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2ABC6F1E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-0.04697</w:t>
            </w:r>
          </w:p>
        </w:tc>
      </w:tr>
      <w:tr w:rsidR="007B62C7" w:rsidRPr="00F745A1" w14:paraId="41542FFA" w14:textId="77777777" w:rsidTr="00132928">
        <w:trPr>
          <w:trHeight w:val="276"/>
          <w:jc w:val="center"/>
        </w:trPr>
        <w:tc>
          <w:tcPr>
            <w:tcW w:w="132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FA02C83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10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ED88F08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10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4F4000C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0.05442</w:t>
            </w:r>
          </w:p>
        </w:tc>
        <w:tc>
          <w:tcPr>
            <w:tcW w:w="99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FB2938A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0.06455</w:t>
            </w:r>
          </w:p>
        </w:tc>
        <w:tc>
          <w:tcPr>
            <w:tcW w:w="99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0D30467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0.06679</w:t>
            </w:r>
          </w:p>
        </w:tc>
        <w:tc>
          <w:tcPr>
            <w:tcW w:w="11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A5CB33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0.03707</w:t>
            </w:r>
          </w:p>
        </w:tc>
      </w:tr>
      <w:tr w:rsidR="00132928" w:rsidRPr="00F745A1" w14:paraId="5EAB8239" w14:textId="77777777" w:rsidTr="00EC39B8">
        <w:trPr>
          <w:trHeight w:val="276"/>
          <w:jc w:val="center"/>
        </w:trPr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C17258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4C82B7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3FA424" w14:textId="1CC71664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0.0405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889DB8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0.02835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176EDE" w14:textId="413A453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0.0324</w:t>
            </w:r>
            <w:r w:rsidR="0091796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04F804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-0.01472</w:t>
            </w:r>
          </w:p>
        </w:tc>
      </w:tr>
      <w:tr w:rsidR="00132928" w:rsidRPr="00F745A1" w14:paraId="5C8202CB" w14:textId="77777777" w:rsidTr="00EC39B8">
        <w:trPr>
          <w:trHeight w:val="276"/>
          <w:jc w:val="center"/>
        </w:trPr>
        <w:tc>
          <w:tcPr>
            <w:tcW w:w="132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7B3461" w14:textId="3E1CBD9B" w:rsidR="00132928" w:rsidRPr="00F745A1" w:rsidRDefault="00132928" w:rsidP="00132928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A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LL</w:t>
            </w:r>
          </w:p>
        </w:tc>
        <w:tc>
          <w:tcPr>
            <w:tcW w:w="109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95687F" w14:textId="77777777" w:rsidR="00132928" w:rsidRPr="00F745A1" w:rsidRDefault="00132928" w:rsidP="00132928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14:paraId="1DD6A243" w14:textId="515A25D2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0.06901</w:t>
            </w:r>
          </w:p>
        </w:tc>
        <w:tc>
          <w:tcPr>
            <w:tcW w:w="99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14:paraId="4E1B9AD0" w14:textId="0A69DA82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0.09051</w:t>
            </w:r>
          </w:p>
        </w:tc>
        <w:tc>
          <w:tcPr>
            <w:tcW w:w="99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14:paraId="140EF96D" w14:textId="19F07250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0.09112</w:t>
            </w:r>
          </w:p>
        </w:tc>
        <w:tc>
          <w:tcPr>
            <w:tcW w:w="111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14:paraId="1D83989A" w14:textId="385E2CAC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0.20328</w:t>
            </w:r>
          </w:p>
        </w:tc>
      </w:tr>
      <w:tr w:rsidR="007B62C7" w:rsidRPr="00F745A1" w14:paraId="0A69F5F5" w14:textId="77777777" w:rsidTr="00EC39B8">
        <w:trPr>
          <w:trHeight w:val="276"/>
          <w:jc w:val="center"/>
        </w:trPr>
        <w:tc>
          <w:tcPr>
            <w:tcW w:w="13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223F72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ipyrad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E8A4D9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08E7A9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ABF52B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E943FD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1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E24B27" w14:textId="77777777" w:rsidR="007B62C7" w:rsidRPr="00F745A1" w:rsidRDefault="007B62C7" w:rsidP="007B62C7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</w:tr>
      <w:tr w:rsidR="0049482A" w:rsidRPr="00F745A1" w14:paraId="517C21ED" w14:textId="77777777" w:rsidTr="00917961">
        <w:trPr>
          <w:trHeight w:val="276"/>
          <w:jc w:val="center"/>
        </w:trPr>
        <w:tc>
          <w:tcPr>
            <w:tcW w:w="13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62DE" w14:textId="229FEA86" w:rsidR="0049482A" w:rsidRPr="00F745A1" w:rsidRDefault="00A31BC4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G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enetic group</w:t>
            </w:r>
            <w:r w:rsidR="00851CED"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s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8E3B" w14:textId="77777777" w:rsidR="0049482A" w:rsidRPr="00F745A1" w:rsidRDefault="0049482A" w:rsidP="0049482A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Sampling locations</w:t>
            </w:r>
          </w:p>
        </w:tc>
        <w:tc>
          <w:tcPr>
            <w:tcW w:w="10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2E05" w14:textId="3903B092" w:rsidR="0049482A" w:rsidRPr="00F745A1" w:rsidRDefault="0049482A" w:rsidP="0049482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H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o</w:t>
            </w:r>
          </w:p>
        </w:tc>
        <w:tc>
          <w:tcPr>
            <w:tcW w:w="99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65B0" w14:textId="6A06D960" w:rsidR="0049482A" w:rsidRPr="00F745A1" w:rsidRDefault="0049482A" w:rsidP="0049482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H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E2AF" w14:textId="36EE8419" w:rsidR="0049482A" w:rsidRPr="00F745A1" w:rsidRDefault="0049482A" w:rsidP="00917961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</w:rPr>
              <w:t>π</w:t>
            </w:r>
          </w:p>
        </w:tc>
        <w:tc>
          <w:tcPr>
            <w:tcW w:w="1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33EE" w14:textId="18E6296A" w:rsidR="0049482A" w:rsidRPr="00F745A1" w:rsidRDefault="0049482A" w:rsidP="0049482A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i/>
                <w:iCs/>
                <w:color w:val="000000"/>
                <w:sz w:val="21"/>
                <w:szCs w:val="21"/>
              </w:rPr>
              <w:t>F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vertAlign w:val="subscript"/>
              </w:rPr>
              <w:t>IS</w:t>
            </w:r>
          </w:p>
        </w:tc>
      </w:tr>
      <w:tr w:rsidR="007B62C7" w:rsidRPr="00F745A1" w14:paraId="5F307CE7" w14:textId="77777777" w:rsidTr="00132928">
        <w:trPr>
          <w:trHeight w:val="276"/>
          <w:jc w:val="center"/>
        </w:trPr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7397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304F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MCP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3957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0.05939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9526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0.07289</w:t>
            </w:r>
          </w:p>
        </w:tc>
        <w:tc>
          <w:tcPr>
            <w:tcW w:w="9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A4C8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0.07573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3532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0.06679</w:t>
            </w:r>
          </w:p>
        </w:tc>
      </w:tr>
      <w:tr w:rsidR="007B62C7" w:rsidRPr="00F745A1" w14:paraId="5DADBB53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62349D88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178C4EAA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BSH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7CB28494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0.06252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67952424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0.07485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F985503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0.07875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2024F6B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0.05195</w:t>
            </w:r>
          </w:p>
        </w:tc>
      </w:tr>
      <w:tr w:rsidR="007B62C7" w:rsidRPr="00F745A1" w14:paraId="473276E3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6CF837F1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0986FBC2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CEN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1A7507D6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0.05532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6BA65BA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0.06815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07DD40E7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0.07103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4E0F9776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0.06151</w:t>
            </w:r>
          </w:p>
        </w:tc>
      </w:tr>
      <w:tr w:rsidR="007B62C7" w:rsidRPr="00F745A1" w14:paraId="2BA7D9CF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7607C751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23765B00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JYZ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0E8DCA1F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0.05477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708FC6CC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0.06862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56CA8182" w14:textId="01BF667E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0.0712</w:t>
            </w:r>
            <w:r w:rsidR="00427AD6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31D74CBE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0.06896</w:t>
            </w:r>
          </w:p>
        </w:tc>
      </w:tr>
      <w:tr w:rsidR="007B62C7" w:rsidRPr="00F745A1" w14:paraId="3271654B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615BAA4C" w14:textId="77777777" w:rsidR="007B62C7" w:rsidRPr="00F745A1" w:rsidRDefault="007B62C7" w:rsidP="007B62C7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14A1061F" w14:textId="6F1E40D4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(L</w:t>
            </w:r>
            <w:r w:rsidR="00A31BC4" w:rsidRPr="00F745A1">
              <w:rPr>
                <w:rFonts w:eastAsia="等线"/>
                <w:color w:val="000000"/>
                <w:sz w:val="21"/>
                <w:szCs w:val="21"/>
                <w:lang w:eastAsia="zh-CN"/>
              </w:rPr>
              <w:t>BE)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007484F2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0.06318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11CD570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0.07024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1A34F2E5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0.07622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C570BEC" w14:textId="2BA74812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0.0316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7B62C7" w:rsidRPr="00F745A1" w14:paraId="0ADDCE41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4347B68D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HM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313323ED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11F619BC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0.05802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29460496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0.07891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E2AA64F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0.07961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453B3144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0.19098</w:t>
            </w:r>
          </w:p>
        </w:tc>
      </w:tr>
      <w:tr w:rsidR="007B62C7" w:rsidRPr="00F745A1" w14:paraId="672FD5DC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7A3E5133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LBI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43BE1D92" w14:textId="2B11BCE3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LB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(L</w:t>
            </w:r>
            <w:r w:rsidR="00A31BC4" w:rsidRPr="00F745A1">
              <w:rPr>
                <w:rFonts w:eastAsia="等线"/>
                <w:color w:val="000000"/>
                <w:sz w:val="21"/>
                <w:szCs w:val="21"/>
                <w:lang w:eastAsia="zh-CN"/>
              </w:rPr>
              <w:t>BI)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6F81303F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0.06621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4A24C24B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0.04116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7F3E962D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0.04479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1F1441DF" w14:textId="4B849DAD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-0.0389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7B62C7" w:rsidRPr="00F745A1" w14:paraId="04C3E699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312C4E8F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0BCEA489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QSH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118AD46B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0.04984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1603CCA3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0.06291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2ACE52CC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0.06555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484B1DD2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0.04455</w:t>
            </w:r>
          </w:p>
        </w:tc>
      </w:tr>
      <w:tr w:rsidR="007B62C7" w:rsidRPr="00F745A1" w14:paraId="647EAF59" w14:textId="77777777" w:rsidTr="00132928">
        <w:trPr>
          <w:trHeight w:val="276"/>
          <w:jc w:val="center"/>
        </w:trPr>
        <w:tc>
          <w:tcPr>
            <w:tcW w:w="1326" w:type="dxa"/>
            <w:shd w:val="clear" w:color="auto" w:fill="auto"/>
            <w:noWrap/>
            <w:vAlign w:val="center"/>
            <w:hideMark/>
          </w:tcPr>
          <w:p w14:paraId="6A721EDF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1097" w:type="dxa"/>
            <w:shd w:val="clear" w:color="auto" w:fill="auto"/>
            <w:noWrap/>
            <w:vAlign w:val="center"/>
            <w:hideMark/>
          </w:tcPr>
          <w:p w14:paraId="3717400E" w14:textId="77777777" w:rsidR="007B62C7" w:rsidRPr="00F745A1" w:rsidRDefault="007B62C7" w:rsidP="00AA2151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QCP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12013A45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0.03665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14:paraId="54253318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0.02527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14:paraId="32260B3E" w14:textId="77777777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0.02986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88A1619" w14:textId="39A1C619" w:rsidR="007B62C7" w:rsidRPr="00F745A1" w:rsidRDefault="007B62C7" w:rsidP="00AA2151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-0.0119</w:t>
            </w:r>
            <w:r w:rsidR="00A31BC4"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132928" w:rsidRPr="00F745A1" w14:paraId="35E92CE9" w14:textId="77777777" w:rsidTr="00132928">
        <w:trPr>
          <w:trHeight w:val="276"/>
          <w:jc w:val="center"/>
        </w:trPr>
        <w:tc>
          <w:tcPr>
            <w:tcW w:w="132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A3EF4A" w14:textId="056DE716" w:rsidR="00132928" w:rsidRPr="00F745A1" w:rsidRDefault="00132928" w:rsidP="00132928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A</w:t>
            </w:r>
            <w:r w:rsidRPr="00F745A1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LL</w:t>
            </w:r>
          </w:p>
        </w:tc>
        <w:tc>
          <w:tcPr>
            <w:tcW w:w="109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B1FEE94" w14:textId="77777777" w:rsidR="00132928" w:rsidRPr="00F745A1" w:rsidRDefault="00132928" w:rsidP="00132928">
            <w:pPr>
              <w:spacing w:before="0" w:after="0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025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731097FA" w14:textId="2F85B850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0.06354</w:t>
            </w:r>
          </w:p>
        </w:tc>
        <w:tc>
          <w:tcPr>
            <w:tcW w:w="999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5EA34775" w14:textId="37FC907B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0.09117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38F9343D" w14:textId="6F3F9A18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0.09185</w:t>
            </w:r>
          </w:p>
        </w:tc>
        <w:tc>
          <w:tcPr>
            <w:tcW w:w="1114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4B55CEBE" w14:textId="76077BA2" w:rsidR="00132928" w:rsidRPr="00F745A1" w:rsidRDefault="00132928" w:rsidP="00132928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F745A1">
              <w:rPr>
                <w:sz w:val="21"/>
                <w:szCs w:val="21"/>
              </w:rPr>
              <w:t>0.25711</w:t>
            </w:r>
          </w:p>
        </w:tc>
      </w:tr>
    </w:tbl>
    <w:p w14:paraId="1A609483" w14:textId="087702DE" w:rsidR="00B67278" w:rsidRDefault="00B67278" w:rsidP="006E79B0">
      <w:pPr>
        <w:rPr>
          <w:rFonts w:eastAsia="Cambria" w:cs="Times New Roman"/>
          <w:bCs/>
          <w:szCs w:val="24"/>
        </w:rPr>
      </w:pPr>
    </w:p>
    <w:p w14:paraId="58B5A0D1" w14:textId="4AE7452C" w:rsidR="00191873" w:rsidRDefault="00191873" w:rsidP="006E79B0">
      <w:pPr>
        <w:rPr>
          <w:rFonts w:eastAsia="Cambria" w:cs="Times New Roman"/>
          <w:bCs/>
          <w:szCs w:val="24"/>
        </w:rPr>
      </w:pPr>
    </w:p>
    <w:sectPr w:rsidR="00191873" w:rsidSect="00B07A57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21F46" w14:textId="77777777" w:rsidR="00D34857" w:rsidRDefault="00D34857" w:rsidP="00117666">
      <w:pPr>
        <w:spacing w:after="0"/>
      </w:pPr>
      <w:r>
        <w:separator/>
      </w:r>
    </w:p>
  </w:endnote>
  <w:endnote w:type="continuationSeparator" w:id="0">
    <w:p w14:paraId="0A10B10B" w14:textId="77777777" w:rsidR="00D34857" w:rsidRDefault="00D348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2D6E" w14:textId="77777777" w:rsidR="00D34857" w:rsidRDefault="00D34857" w:rsidP="00117666">
      <w:pPr>
        <w:spacing w:after="0"/>
      </w:pPr>
      <w:r>
        <w:separator/>
      </w:r>
    </w:p>
  </w:footnote>
  <w:footnote w:type="continuationSeparator" w:id="0">
    <w:p w14:paraId="697D5270" w14:textId="77777777" w:rsidR="00D34857" w:rsidRDefault="00D348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bordersDoNotSurroundHeader/>
  <w:bordersDoNotSurroundFooter/>
  <w:attachedTemplate r:id="rId1"/>
  <w:defaultTabStop w:val="48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6404"/>
    <w:rsid w:val="00006BE2"/>
    <w:rsid w:val="00011705"/>
    <w:rsid w:val="0001436A"/>
    <w:rsid w:val="00026AD3"/>
    <w:rsid w:val="00034304"/>
    <w:rsid w:val="00035434"/>
    <w:rsid w:val="00052A14"/>
    <w:rsid w:val="00075F9E"/>
    <w:rsid w:val="00077D53"/>
    <w:rsid w:val="00086861"/>
    <w:rsid w:val="000A1CCD"/>
    <w:rsid w:val="000A2D32"/>
    <w:rsid w:val="000C30D0"/>
    <w:rsid w:val="000C46E7"/>
    <w:rsid w:val="000F32D7"/>
    <w:rsid w:val="000F78FB"/>
    <w:rsid w:val="00105FD9"/>
    <w:rsid w:val="00117666"/>
    <w:rsid w:val="001219C8"/>
    <w:rsid w:val="00132564"/>
    <w:rsid w:val="00132928"/>
    <w:rsid w:val="001409DC"/>
    <w:rsid w:val="001549D3"/>
    <w:rsid w:val="00160065"/>
    <w:rsid w:val="00163371"/>
    <w:rsid w:val="0017678D"/>
    <w:rsid w:val="00177D84"/>
    <w:rsid w:val="00182D36"/>
    <w:rsid w:val="00182DC8"/>
    <w:rsid w:val="00191873"/>
    <w:rsid w:val="00192533"/>
    <w:rsid w:val="0019740B"/>
    <w:rsid w:val="001B2238"/>
    <w:rsid w:val="001B2D23"/>
    <w:rsid w:val="001B568B"/>
    <w:rsid w:val="001D1B1A"/>
    <w:rsid w:val="001E0856"/>
    <w:rsid w:val="001F0065"/>
    <w:rsid w:val="00211360"/>
    <w:rsid w:val="00220AE0"/>
    <w:rsid w:val="00246715"/>
    <w:rsid w:val="00251C50"/>
    <w:rsid w:val="002530BC"/>
    <w:rsid w:val="00262D11"/>
    <w:rsid w:val="00267D18"/>
    <w:rsid w:val="00271F41"/>
    <w:rsid w:val="002741FA"/>
    <w:rsid w:val="00274347"/>
    <w:rsid w:val="002802F7"/>
    <w:rsid w:val="002868E2"/>
    <w:rsid w:val="002869C3"/>
    <w:rsid w:val="002936E4"/>
    <w:rsid w:val="002B4A57"/>
    <w:rsid w:val="002C74CA"/>
    <w:rsid w:val="002D2A22"/>
    <w:rsid w:val="0030754F"/>
    <w:rsid w:val="003123F4"/>
    <w:rsid w:val="0031582C"/>
    <w:rsid w:val="00332FD6"/>
    <w:rsid w:val="003544FB"/>
    <w:rsid w:val="00392715"/>
    <w:rsid w:val="003B25E0"/>
    <w:rsid w:val="003C7407"/>
    <w:rsid w:val="003D2F2D"/>
    <w:rsid w:val="003D4EDA"/>
    <w:rsid w:val="003F39C6"/>
    <w:rsid w:val="00401590"/>
    <w:rsid w:val="004179F1"/>
    <w:rsid w:val="00422D3D"/>
    <w:rsid w:val="00427AD6"/>
    <w:rsid w:val="00447801"/>
    <w:rsid w:val="00452E9C"/>
    <w:rsid w:val="00467123"/>
    <w:rsid w:val="004735C8"/>
    <w:rsid w:val="00485201"/>
    <w:rsid w:val="004918EE"/>
    <w:rsid w:val="004947A6"/>
    <w:rsid w:val="0049482A"/>
    <w:rsid w:val="004961FF"/>
    <w:rsid w:val="004A27D4"/>
    <w:rsid w:val="004A3BBC"/>
    <w:rsid w:val="004B05B5"/>
    <w:rsid w:val="004C1104"/>
    <w:rsid w:val="004F3D92"/>
    <w:rsid w:val="004F7565"/>
    <w:rsid w:val="00507E16"/>
    <w:rsid w:val="00512D1A"/>
    <w:rsid w:val="00517A89"/>
    <w:rsid w:val="005222F3"/>
    <w:rsid w:val="0052274E"/>
    <w:rsid w:val="00522EE3"/>
    <w:rsid w:val="005250F2"/>
    <w:rsid w:val="00545AD5"/>
    <w:rsid w:val="00550B01"/>
    <w:rsid w:val="00555CC8"/>
    <w:rsid w:val="00556920"/>
    <w:rsid w:val="005669E8"/>
    <w:rsid w:val="00581CB2"/>
    <w:rsid w:val="00593EEA"/>
    <w:rsid w:val="005A0B5F"/>
    <w:rsid w:val="005A5EEE"/>
    <w:rsid w:val="005C503D"/>
    <w:rsid w:val="005F421E"/>
    <w:rsid w:val="006221A3"/>
    <w:rsid w:val="00633721"/>
    <w:rsid w:val="00634650"/>
    <w:rsid w:val="006375C7"/>
    <w:rsid w:val="00644B8F"/>
    <w:rsid w:val="00654005"/>
    <w:rsid w:val="00654E8F"/>
    <w:rsid w:val="00660D05"/>
    <w:rsid w:val="00662069"/>
    <w:rsid w:val="0067351D"/>
    <w:rsid w:val="006820B1"/>
    <w:rsid w:val="0069695D"/>
    <w:rsid w:val="006B7D14"/>
    <w:rsid w:val="006C71B1"/>
    <w:rsid w:val="006D63EF"/>
    <w:rsid w:val="006E3CC6"/>
    <w:rsid w:val="006E79B0"/>
    <w:rsid w:val="00701727"/>
    <w:rsid w:val="00702107"/>
    <w:rsid w:val="0070262F"/>
    <w:rsid w:val="0070566C"/>
    <w:rsid w:val="0071186F"/>
    <w:rsid w:val="00714C50"/>
    <w:rsid w:val="00724C99"/>
    <w:rsid w:val="00725A7D"/>
    <w:rsid w:val="007500FA"/>
    <w:rsid w:val="007501BE"/>
    <w:rsid w:val="007638C6"/>
    <w:rsid w:val="007662F2"/>
    <w:rsid w:val="00770CAD"/>
    <w:rsid w:val="00770F19"/>
    <w:rsid w:val="0077150B"/>
    <w:rsid w:val="00790BB3"/>
    <w:rsid w:val="007B62C7"/>
    <w:rsid w:val="007C206C"/>
    <w:rsid w:val="007D45F7"/>
    <w:rsid w:val="007F64D7"/>
    <w:rsid w:val="00817DD6"/>
    <w:rsid w:val="00830325"/>
    <w:rsid w:val="00831340"/>
    <w:rsid w:val="0083759F"/>
    <w:rsid w:val="0085150B"/>
    <w:rsid w:val="00851CED"/>
    <w:rsid w:val="00874BDA"/>
    <w:rsid w:val="00880A4F"/>
    <w:rsid w:val="00884676"/>
    <w:rsid w:val="00885156"/>
    <w:rsid w:val="008C3749"/>
    <w:rsid w:val="008E0145"/>
    <w:rsid w:val="008E0962"/>
    <w:rsid w:val="008E5A61"/>
    <w:rsid w:val="0090626F"/>
    <w:rsid w:val="009079FF"/>
    <w:rsid w:val="009151AA"/>
    <w:rsid w:val="00917961"/>
    <w:rsid w:val="009255FA"/>
    <w:rsid w:val="009257C4"/>
    <w:rsid w:val="00933C32"/>
    <w:rsid w:val="0093429D"/>
    <w:rsid w:val="00935A8E"/>
    <w:rsid w:val="00943573"/>
    <w:rsid w:val="0094629F"/>
    <w:rsid w:val="00964134"/>
    <w:rsid w:val="00970F7D"/>
    <w:rsid w:val="00982CF7"/>
    <w:rsid w:val="00985984"/>
    <w:rsid w:val="00991F3E"/>
    <w:rsid w:val="00992C1F"/>
    <w:rsid w:val="00994A3D"/>
    <w:rsid w:val="009C2B12"/>
    <w:rsid w:val="009C7189"/>
    <w:rsid w:val="009E1AFB"/>
    <w:rsid w:val="009E3898"/>
    <w:rsid w:val="009F0525"/>
    <w:rsid w:val="00A174D9"/>
    <w:rsid w:val="00A2742C"/>
    <w:rsid w:val="00A31BC4"/>
    <w:rsid w:val="00A43C09"/>
    <w:rsid w:val="00A55DCA"/>
    <w:rsid w:val="00A81F78"/>
    <w:rsid w:val="00AA4D24"/>
    <w:rsid w:val="00AB0764"/>
    <w:rsid w:val="00AB2B78"/>
    <w:rsid w:val="00AB6715"/>
    <w:rsid w:val="00AC49B1"/>
    <w:rsid w:val="00AC704F"/>
    <w:rsid w:val="00AD4BB7"/>
    <w:rsid w:val="00AE7907"/>
    <w:rsid w:val="00AF412E"/>
    <w:rsid w:val="00B07A57"/>
    <w:rsid w:val="00B1671E"/>
    <w:rsid w:val="00B20E80"/>
    <w:rsid w:val="00B25EB8"/>
    <w:rsid w:val="00B30748"/>
    <w:rsid w:val="00B33174"/>
    <w:rsid w:val="00B37F4D"/>
    <w:rsid w:val="00B57D90"/>
    <w:rsid w:val="00B61656"/>
    <w:rsid w:val="00B67278"/>
    <w:rsid w:val="00B817CF"/>
    <w:rsid w:val="00BE7F82"/>
    <w:rsid w:val="00C42996"/>
    <w:rsid w:val="00C52A7B"/>
    <w:rsid w:val="00C555CB"/>
    <w:rsid w:val="00C56BAF"/>
    <w:rsid w:val="00C679AA"/>
    <w:rsid w:val="00C75972"/>
    <w:rsid w:val="00C86C0B"/>
    <w:rsid w:val="00CA649C"/>
    <w:rsid w:val="00CB6533"/>
    <w:rsid w:val="00CC1521"/>
    <w:rsid w:val="00CD066B"/>
    <w:rsid w:val="00CE05A7"/>
    <w:rsid w:val="00CE4FEE"/>
    <w:rsid w:val="00D060CF"/>
    <w:rsid w:val="00D34857"/>
    <w:rsid w:val="00D45479"/>
    <w:rsid w:val="00D45DBB"/>
    <w:rsid w:val="00D8260F"/>
    <w:rsid w:val="00D85AC7"/>
    <w:rsid w:val="00D870A2"/>
    <w:rsid w:val="00D9584A"/>
    <w:rsid w:val="00DB448A"/>
    <w:rsid w:val="00DB59C3"/>
    <w:rsid w:val="00DC1301"/>
    <w:rsid w:val="00DC259A"/>
    <w:rsid w:val="00DD68EA"/>
    <w:rsid w:val="00DE23E8"/>
    <w:rsid w:val="00E041DD"/>
    <w:rsid w:val="00E429C1"/>
    <w:rsid w:val="00E52377"/>
    <w:rsid w:val="00E537AD"/>
    <w:rsid w:val="00E64E17"/>
    <w:rsid w:val="00E6795A"/>
    <w:rsid w:val="00E76AB6"/>
    <w:rsid w:val="00E866C9"/>
    <w:rsid w:val="00EA3D3C"/>
    <w:rsid w:val="00EC051B"/>
    <w:rsid w:val="00EC090A"/>
    <w:rsid w:val="00EC39B8"/>
    <w:rsid w:val="00ED20B5"/>
    <w:rsid w:val="00F06FA3"/>
    <w:rsid w:val="00F15F50"/>
    <w:rsid w:val="00F37116"/>
    <w:rsid w:val="00F421D0"/>
    <w:rsid w:val="00F46900"/>
    <w:rsid w:val="00F61D89"/>
    <w:rsid w:val="00F70176"/>
    <w:rsid w:val="00F745A1"/>
    <w:rsid w:val="00F84491"/>
    <w:rsid w:val="00F979E3"/>
    <w:rsid w:val="00FB3553"/>
    <w:rsid w:val="00FF2C08"/>
    <w:rsid w:val="00FF2CF2"/>
    <w:rsid w:val="00FF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545AD5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545AD5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5">
    <w:name w:val="xl65"/>
    <w:basedOn w:val="a0"/>
    <w:rsid w:val="00545AD5"/>
    <w:pPr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545AD5"/>
    <w:pPr>
      <w:spacing w:before="100" w:beforeAutospacing="1" w:after="100" w:afterAutospacing="1"/>
    </w:pPr>
    <w:rPr>
      <w:rFonts w:ascii="宋体" w:eastAsia="宋体" w:hAnsi="宋体" w:cs="宋体"/>
      <w:b/>
      <w:bCs/>
      <w:szCs w:val="24"/>
      <w:lang w:eastAsia="zh-CN"/>
    </w:rPr>
  </w:style>
  <w:style w:type="paragraph" w:customStyle="1" w:styleId="xl67">
    <w:name w:val="xl67"/>
    <w:basedOn w:val="a0"/>
    <w:rsid w:val="00545AD5"/>
    <w:pPr>
      <w:spacing w:before="100" w:beforeAutospacing="1" w:after="100" w:afterAutospacing="1"/>
      <w:jc w:val="center"/>
      <w:textAlignment w:val="center"/>
    </w:pPr>
    <w:rPr>
      <w:rFonts w:eastAsia="宋体" w:cs="Times New Roman"/>
      <w:szCs w:val="24"/>
      <w:lang w:eastAsia="zh-CN"/>
    </w:rPr>
  </w:style>
  <w:style w:type="paragraph" w:customStyle="1" w:styleId="xl68">
    <w:name w:val="xl68"/>
    <w:basedOn w:val="a0"/>
    <w:rsid w:val="00545AD5"/>
    <w:pPr>
      <w:spacing w:before="100" w:beforeAutospacing="1" w:after="100" w:afterAutospacing="1"/>
    </w:pPr>
    <w:rPr>
      <w:rFonts w:ascii="宋体" w:eastAsia="宋体" w:hAnsi="宋体" w:cs="宋体"/>
      <w:b/>
      <w:bCs/>
      <w:szCs w:val="24"/>
      <w:lang w:eastAsia="zh-CN"/>
    </w:rPr>
  </w:style>
  <w:style w:type="paragraph" w:customStyle="1" w:styleId="xl69">
    <w:name w:val="xl69"/>
    <w:basedOn w:val="a0"/>
    <w:rsid w:val="00545AD5"/>
    <w:pPr>
      <w:spacing w:before="100" w:beforeAutospacing="1" w:after="100" w:afterAutospacing="1"/>
      <w:jc w:val="center"/>
      <w:textAlignment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70">
    <w:name w:val="xl70"/>
    <w:basedOn w:val="a0"/>
    <w:rsid w:val="00545AD5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71">
    <w:name w:val="xl71"/>
    <w:basedOn w:val="a0"/>
    <w:rsid w:val="00545AD5"/>
    <w:pPr>
      <w:spacing w:before="100" w:beforeAutospacing="1" w:after="100" w:afterAutospacing="1"/>
      <w:jc w:val="center"/>
      <w:textAlignment w:val="center"/>
    </w:pPr>
    <w:rPr>
      <w:rFonts w:eastAsia="宋体" w:cs="Times New Roman"/>
      <w:szCs w:val="24"/>
      <w:lang w:eastAsia="zh-CN"/>
    </w:rPr>
  </w:style>
  <w:style w:type="paragraph" w:customStyle="1" w:styleId="xl72">
    <w:name w:val="xl72"/>
    <w:basedOn w:val="a0"/>
    <w:rsid w:val="00545AD5"/>
    <w:pPr>
      <w:spacing w:before="100" w:beforeAutospacing="1" w:after="100" w:afterAutospacing="1"/>
      <w:jc w:val="center"/>
      <w:textAlignment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73">
    <w:name w:val="xl73"/>
    <w:basedOn w:val="a0"/>
    <w:rsid w:val="00545AD5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  <w:style w:type="character" w:styleId="aff8">
    <w:name w:val="Unresolved Mention"/>
    <w:basedOn w:val="a1"/>
    <w:uiPriority w:val="99"/>
    <w:semiHidden/>
    <w:unhideWhenUsed/>
    <w:rsid w:val="00CE0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106</TotalTime>
  <Pages>19</Pages>
  <Words>2661</Words>
  <Characters>15168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杨 丰懋</cp:lastModifiedBy>
  <cp:revision>27</cp:revision>
  <cp:lastPrinted>2013-10-03T12:51:00Z</cp:lastPrinted>
  <dcterms:created xsi:type="dcterms:W3CDTF">2022-01-11T05:34:00Z</dcterms:created>
  <dcterms:modified xsi:type="dcterms:W3CDTF">2022-01-12T06:49:00Z</dcterms:modified>
</cp:coreProperties>
</file>