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A91714" w:rsidRDefault="00654E8F" w:rsidP="0001436A">
      <w:pPr>
        <w:pStyle w:val="SupplementaryMaterial"/>
        <w:rPr>
          <w:b w:val="0"/>
        </w:rPr>
      </w:pPr>
      <w:r w:rsidRPr="00A91714">
        <w:t>Supplementary Material</w:t>
      </w:r>
    </w:p>
    <w:p w14:paraId="63D7C2B0" w14:textId="60ECD8C9" w:rsidR="00994A3D" w:rsidRPr="00A91714" w:rsidRDefault="00994A3D" w:rsidP="0001436A">
      <w:pPr>
        <w:pStyle w:val="Heading2"/>
      </w:pPr>
      <w:r w:rsidRPr="00A91714">
        <w:t xml:space="preserve">Supplementary </w:t>
      </w:r>
      <w:r w:rsidR="009E220F" w:rsidRPr="00A91714">
        <w:t>Table</w:t>
      </w:r>
    </w:p>
    <w:p w14:paraId="6754D378" w14:textId="77777777" w:rsidR="00994A3D" w:rsidRPr="00A91714" w:rsidRDefault="00994A3D" w:rsidP="00994A3D">
      <w:pPr>
        <w:keepNext/>
        <w:rPr>
          <w:rFonts w:cs="Times New Roman"/>
          <w:szCs w:val="24"/>
        </w:rPr>
      </w:pP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2124"/>
        <w:gridCol w:w="2124"/>
        <w:gridCol w:w="142"/>
      </w:tblGrid>
      <w:tr w:rsidR="009E220F" w:rsidRPr="00A91714" w14:paraId="027CBAB4" w14:textId="77777777" w:rsidTr="009E220F">
        <w:trPr>
          <w:trHeight w:val="65"/>
          <w:jc w:val="center"/>
        </w:trPr>
        <w:tc>
          <w:tcPr>
            <w:tcW w:w="2409" w:type="dxa"/>
          </w:tcPr>
          <w:p w14:paraId="7F1A6D60" w14:textId="77777777" w:rsidR="009E220F" w:rsidRPr="00A91714" w:rsidRDefault="009E220F" w:rsidP="00C31E78">
            <w:pPr>
              <w:jc w:val="center"/>
            </w:pPr>
          </w:p>
        </w:tc>
        <w:tc>
          <w:tcPr>
            <w:tcW w:w="2124" w:type="dxa"/>
          </w:tcPr>
          <w:p w14:paraId="33E2FD47" w14:textId="77777777" w:rsidR="009E220F" w:rsidRPr="00A91714" w:rsidRDefault="009E220F" w:rsidP="00C31E78">
            <w:pPr>
              <w:jc w:val="center"/>
            </w:pPr>
            <w:r w:rsidRPr="00A91714">
              <w:rPr>
                <w:b/>
              </w:rPr>
              <w:t>Coating Parameters A020</w:t>
            </w:r>
          </w:p>
        </w:tc>
        <w:tc>
          <w:tcPr>
            <w:tcW w:w="2266" w:type="dxa"/>
            <w:gridSpan w:val="2"/>
          </w:tcPr>
          <w:p w14:paraId="261B5AF2" w14:textId="77777777" w:rsidR="009E220F" w:rsidRPr="00A91714" w:rsidRDefault="009E220F" w:rsidP="00C31E78">
            <w:pPr>
              <w:jc w:val="center"/>
              <w:rPr>
                <w:b/>
              </w:rPr>
            </w:pPr>
            <w:r w:rsidRPr="00A91714">
              <w:rPr>
                <w:b/>
              </w:rPr>
              <w:t>Coating Parameters A021</w:t>
            </w:r>
          </w:p>
        </w:tc>
      </w:tr>
      <w:tr w:rsidR="009E220F" w:rsidRPr="00A91714" w14:paraId="0D5647E7" w14:textId="77777777" w:rsidTr="009E220F">
        <w:trPr>
          <w:trHeight w:val="187"/>
          <w:jc w:val="center"/>
        </w:trPr>
        <w:tc>
          <w:tcPr>
            <w:tcW w:w="2409" w:type="dxa"/>
          </w:tcPr>
          <w:p w14:paraId="06133521" w14:textId="77777777" w:rsidR="009E220F" w:rsidRPr="00A91714" w:rsidRDefault="009E220F" w:rsidP="00C31E78">
            <w:pPr>
              <w:jc w:val="center"/>
            </w:pPr>
            <w:r w:rsidRPr="00A91714">
              <w:t>Matrix</w:t>
            </w:r>
          </w:p>
        </w:tc>
        <w:tc>
          <w:tcPr>
            <w:tcW w:w="2124" w:type="dxa"/>
          </w:tcPr>
          <w:p w14:paraId="29E9ED23" w14:textId="77777777" w:rsidR="009E220F" w:rsidRPr="00A91714" w:rsidRDefault="009E220F" w:rsidP="00C31E78">
            <w:pPr>
              <w:jc w:val="center"/>
            </w:pPr>
            <w:r w:rsidRPr="00A91714">
              <w:t>NOA73</w:t>
            </w:r>
          </w:p>
        </w:tc>
        <w:tc>
          <w:tcPr>
            <w:tcW w:w="2266" w:type="dxa"/>
            <w:gridSpan w:val="2"/>
          </w:tcPr>
          <w:p w14:paraId="0E3B2064" w14:textId="77777777" w:rsidR="009E220F" w:rsidRPr="00A91714" w:rsidRDefault="009E220F" w:rsidP="00C31E78">
            <w:pPr>
              <w:jc w:val="center"/>
            </w:pPr>
            <w:r w:rsidRPr="00A91714">
              <w:t>NOA73</w:t>
            </w:r>
          </w:p>
        </w:tc>
      </w:tr>
      <w:tr w:rsidR="009E220F" w:rsidRPr="00A91714" w14:paraId="335D2684" w14:textId="77777777" w:rsidTr="009E220F">
        <w:trPr>
          <w:trHeight w:val="233"/>
          <w:jc w:val="center"/>
        </w:trPr>
        <w:tc>
          <w:tcPr>
            <w:tcW w:w="2409" w:type="dxa"/>
          </w:tcPr>
          <w:p w14:paraId="42112127" w14:textId="77777777" w:rsidR="009E220F" w:rsidRPr="00A91714" w:rsidRDefault="009E220F" w:rsidP="00C31E78">
            <w:pPr>
              <w:jc w:val="center"/>
            </w:pPr>
            <w:r w:rsidRPr="00A91714">
              <w:t>Graphene</w:t>
            </w:r>
          </w:p>
        </w:tc>
        <w:tc>
          <w:tcPr>
            <w:tcW w:w="2124" w:type="dxa"/>
          </w:tcPr>
          <w:p w14:paraId="2631A827" w14:textId="77777777" w:rsidR="009E220F" w:rsidRPr="00A91714" w:rsidRDefault="009E220F" w:rsidP="00C31E78">
            <w:pPr>
              <w:jc w:val="center"/>
            </w:pPr>
            <w:r w:rsidRPr="00A91714">
              <w:t>2% w/w</w:t>
            </w:r>
          </w:p>
        </w:tc>
        <w:tc>
          <w:tcPr>
            <w:tcW w:w="2266" w:type="dxa"/>
            <w:gridSpan w:val="2"/>
          </w:tcPr>
          <w:p w14:paraId="5A0CAD31" w14:textId="77777777" w:rsidR="009E220F" w:rsidRPr="00A91714" w:rsidRDefault="009E220F" w:rsidP="00C31E78">
            <w:pPr>
              <w:jc w:val="center"/>
            </w:pPr>
            <w:r w:rsidRPr="00A91714">
              <w:t>2% w/w</w:t>
            </w:r>
          </w:p>
        </w:tc>
      </w:tr>
      <w:tr w:rsidR="009E220F" w:rsidRPr="00A91714" w14:paraId="26CAEFDB" w14:textId="77777777" w:rsidTr="009E220F">
        <w:trPr>
          <w:trHeight w:val="233"/>
          <w:jc w:val="center"/>
        </w:trPr>
        <w:tc>
          <w:tcPr>
            <w:tcW w:w="2409" w:type="dxa"/>
          </w:tcPr>
          <w:p w14:paraId="179B5725" w14:textId="77777777" w:rsidR="009E220F" w:rsidRPr="00A91714" w:rsidRDefault="009E220F" w:rsidP="00C31E78">
            <w:pPr>
              <w:jc w:val="center"/>
            </w:pPr>
            <w:r w:rsidRPr="00A91714">
              <w:t>Zinc</w:t>
            </w:r>
          </w:p>
        </w:tc>
        <w:tc>
          <w:tcPr>
            <w:tcW w:w="2124" w:type="dxa"/>
          </w:tcPr>
          <w:p w14:paraId="3D6ADAF7" w14:textId="77777777" w:rsidR="009E220F" w:rsidRPr="00A91714" w:rsidRDefault="009E220F" w:rsidP="00C31E78">
            <w:pPr>
              <w:jc w:val="center"/>
            </w:pPr>
            <w:r w:rsidRPr="00A91714">
              <w:t>5% w/w</w:t>
            </w:r>
          </w:p>
        </w:tc>
        <w:tc>
          <w:tcPr>
            <w:tcW w:w="2266" w:type="dxa"/>
            <w:gridSpan w:val="2"/>
          </w:tcPr>
          <w:p w14:paraId="475F1C3B" w14:textId="77777777" w:rsidR="009E220F" w:rsidRPr="00A91714" w:rsidRDefault="009E220F" w:rsidP="00C31E78">
            <w:pPr>
              <w:jc w:val="center"/>
            </w:pPr>
            <w:r w:rsidRPr="00A91714">
              <w:t>-</w:t>
            </w:r>
          </w:p>
        </w:tc>
      </w:tr>
      <w:tr w:rsidR="009E220F" w:rsidRPr="00A91714" w14:paraId="328AC25C" w14:textId="77777777" w:rsidTr="009E220F">
        <w:trPr>
          <w:trHeight w:val="37"/>
          <w:jc w:val="center"/>
        </w:trPr>
        <w:tc>
          <w:tcPr>
            <w:tcW w:w="2409" w:type="dxa"/>
          </w:tcPr>
          <w:p w14:paraId="52607807" w14:textId="77777777" w:rsidR="009E220F" w:rsidRPr="00A91714" w:rsidRDefault="009E220F" w:rsidP="00C31E78">
            <w:pPr>
              <w:jc w:val="center"/>
            </w:pPr>
            <w:r w:rsidRPr="00A91714">
              <w:t>Mixing</w:t>
            </w:r>
          </w:p>
        </w:tc>
        <w:tc>
          <w:tcPr>
            <w:tcW w:w="2124" w:type="dxa"/>
          </w:tcPr>
          <w:p w14:paraId="59E98BB8" w14:textId="77777777" w:rsidR="009E220F" w:rsidRPr="00A91714" w:rsidRDefault="009E220F" w:rsidP="00C31E78">
            <w:pPr>
              <w:jc w:val="center"/>
            </w:pPr>
            <w:r w:rsidRPr="00A91714">
              <w:t>Magnetic stirring 5 min</w:t>
            </w:r>
          </w:p>
        </w:tc>
        <w:tc>
          <w:tcPr>
            <w:tcW w:w="2266" w:type="dxa"/>
            <w:gridSpan w:val="2"/>
          </w:tcPr>
          <w:p w14:paraId="6FA1F040" w14:textId="77777777" w:rsidR="009E220F" w:rsidRPr="00A91714" w:rsidRDefault="009E220F" w:rsidP="00C31E78">
            <w:pPr>
              <w:jc w:val="center"/>
            </w:pPr>
            <w:r w:rsidRPr="00A91714">
              <w:t>Magnetic stirring 5 min</w:t>
            </w:r>
          </w:p>
        </w:tc>
      </w:tr>
      <w:tr w:rsidR="009E220F" w:rsidRPr="00A91714" w14:paraId="02F3EB84" w14:textId="77777777" w:rsidTr="009E220F">
        <w:trPr>
          <w:trHeight w:val="37"/>
          <w:jc w:val="center"/>
        </w:trPr>
        <w:tc>
          <w:tcPr>
            <w:tcW w:w="2409" w:type="dxa"/>
          </w:tcPr>
          <w:p w14:paraId="104F07AF" w14:textId="77777777" w:rsidR="009E220F" w:rsidRPr="00A91714" w:rsidRDefault="009E220F" w:rsidP="00C31E78">
            <w:pPr>
              <w:jc w:val="center"/>
            </w:pPr>
            <w:r w:rsidRPr="00A91714">
              <w:t>Spray pressure</w:t>
            </w:r>
          </w:p>
        </w:tc>
        <w:tc>
          <w:tcPr>
            <w:tcW w:w="2124" w:type="dxa"/>
          </w:tcPr>
          <w:p w14:paraId="42E68A42" w14:textId="77777777" w:rsidR="009E220F" w:rsidRPr="00A91714" w:rsidRDefault="009E220F" w:rsidP="00C31E78">
            <w:pPr>
              <w:jc w:val="center"/>
            </w:pPr>
            <w:r w:rsidRPr="00A91714">
              <w:t>1.7 bar</w:t>
            </w:r>
          </w:p>
        </w:tc>
        <w:tc>
          <w:tcPr>
            <w:tcW w:w="2266" w:type="dxa"/>
            <w:gridSpan w:val="2"/>
          </w:tcPr>
          <w:p w14:paraId="2152DCF8" w14:textId="77777777" w:rsidR="009E220F" w:rsidRPr="00A91714" w:rsidRDefault="009E220F" w:rsidP="00C31E78">
            <w:pPr>
              <w:jc w:val="center"/>
            </w:pPr>
            <w:r w:rsidRPr="00A91714">
              <w:t>1.7 bar</w:t>
            </w:r>
          </w:p>
        </w:tc>
      </w:tr>
      <w:tr w:rsidR="00A842C0" w:rsidRPr="00A91714" w14:paraId="2C6E3FFA" w14:textId="77777777" w:rsidTr="009E220F">
        <w:trPr>
          <w:trHeight w:val="37"/>
          <w:jc w:val="center"/>
        </w:trPr>
        <w:tc>
          <w:tcPr>
            <w:tcW w:w="2409" w:type="dxa"/>
          </w:tcPr>
          <w:p w14:paraId="223D69CF" w14:textId="0144EFFF" w:rsidR="00A842C0" w:rsidRPr="00A91714" w:rsidRDefault="00A842C0" w:rsidP="00A842C0">
            <w:pPr>
              <w:jc w:val="center"/>
            </w:pPr>
            <w:r w:rsidRPr="00A91714">
              <w:t xml:space="preserve">Number of </w:t>
            </w:r>
            <w:r w:rsidR="00D523E0" w:rsidRPr="00A91714">
              <w:t xml:space="preserve">spray </w:t>
            </w:r>
            <w:r w:rsidRPr="00A91714">
              <w:t>passes</w:t>
            </w:r>
          </w:p>
        </w:tc>
        <w:tc>
          <w:tcPr>
            <w:tcW w:w="2124" w:type="dxa"/>
          </w:tcPr>
          <w:p w14:paraId="29110072" w14:textId="511A539C" w:rsidR="00A842C0" w:rsidRPr="00A91714" w:rsidRDefault="00A842C0" w:rsidP="00A842C0">
            <w:pPr>
              <w:jc w:val="center"/>
            </w:pPr>
            <w:r w:rsidRPr="00A91714">
              <w:t>2 horizontal, 2 vertical</w:t>
            </w:r>
            <w:r w:rsidR="007D793A" w:rsidRPr="00A91714">
              <w:t>s</w:t>
            </w:r>
          </w:p>
        </w:tc>
        <w:tc>
          <w:tcPr>
            <w:tcW w:w="2266" w:type="dxa"/>
            <w:gridSpan w:val="2"/>
          </w:tcPr>
          <w:p w14:paraId="0C4ACB84" w14:textId="7A066FBE" w:rsidR="00A842C0" w:rsidRPr="00A91714" w:rsidRDefault="00A842C0" w:rsidP="00A842C0">
            <w:pPr>
              <w:jc w:val="center"/>
            </w:pPr>
            <w:r w:rsidRPr="00A91714">
              <w:t>2 horizontal, 2 vertical</w:t>
            </w:r>
            <w:r w:rsidR="007D793A" w:rsidRPr="00A91714">
              <w:t>s</w:t>
            </w:r>
          </w:p>
        </w:tc>
      </w:tr>
      <w:tr w:rsidR="00A842C0" w:rsidRPr="00A91714" w14:paraId="08C52F59" w14:textId="77777777" w:rsidTr="009E220F">
        <w:trPr>
          <w:trHeight w:val="37"/>
          <w:jc w:val="center"/>
        </w:trPr>
        <w:tc>
          <w:tcPr>
            <w:tcW w:w="2409" w:type="dxa"/>
          </w:tcPr>
          <w:p w14:paraId="629EDD20" w14:textId="77777777" w:rsidR="00A842C0" w:rsidRPr="00A91714" w:rsidRDefault="00A842C0" w:rsidP="00A842C0">
            <w:pPr>
              <w:jc w:val="center"/>
            </w:pPr>
            <w:r w:rsidRPr="00A91714">
              <w:t>Nozzle size</w:t>
            </w:r>
          </w:p>
        </w:tc>
        <w:tc>
          <w:tcPr>
            <w:tcW w:w="2124" w:type="dxa"/>
          </w:tcPr>
          <w:p w14:paraId="0395FAFC" w14:textId="77777777" w:rsidR="00A842C0" w:rsidRPr="00A91714" w:rsidRDefault="00A842C0" w:rsidP="00A842C0">
            <w:pPr>
              <w:jc w:val="center"/>
            </w:pPr>
            <w:r w:rsidRPr="00A91714">
              <w:t>0.5 mm</w:t>
            </w:r>
          </w:p>
        </w:tc>
        <w:tc>
          <w:tcPr>
            <w:tcW w:w="2266" w:type="dxa"/>
            <w:gridSpan w:val="2"/>
          </w:tcPr>
          <w:p w14:paraId="2BCA3E4F" w14:textId="77777777" w:rsidR="00A842C0" w:rsidRPr="00A91714" w:rsidRDefault="00A842C0" w:rsidP="00A842C0">
            <w:pPr>
              <w:jc w:val="center"/>
            </w:pPr>
            <w:r w:rsidRPr="00A91714">
              <w:t>0.5 mm</w:t>
            </w:r>
          </w:p>
        </w:tc>
      </w:tr>
      <w:tr w:rsidR="00A842C0" w:rsidRPr="00A91714" w14:paraId="2C3697F1" w14:textId="77777777" w:rsidTr="009E220F">
        <w:trPr>
          <w:trHeight w:val="37"/>
          <w:jc w:val="center"/>
        </w:trPr>
        <w:tc>
          <w:tcPr>
            <w:tcW w:w="2409" w:type="dxa"/>
          </w:tcPr>
          <w:p w14:paraId="0FB62A39" w14:textId="77777777" w:rsidR="00A842C0" w:rsidRPr="00A91714" w:rsidRDefault="00A842C0" w:rsidP="00A842C0">
            <w:pPr>
              <w:jc w:val="center"/>
            </w:pPr>
            <w:r w:rsidRPr="00A91714">
              <w:t>Curing</w:t>
            </w:r>
          </w:p>
        </w:tc>
        <w:tc>
          <w:tcPr>
            <w:tcW w:w="2124" w:type="dxa"/>
          </w:tcPr>
          <w:p w14:paraId="5A7E8BB8" w14:textId="77777777" w:rsidR="00A842C0" w:rsidRPr="00A91714" w:rsidRDefault="00A842C0" w:rsidP="00A842C0">
            <w:pPr>
              <w:jc w:val="center"/>
            </w:pPr>
            <w:r w:rsidRPr="00A91714">
              <w:t>150C for 12h</w:t>
            </w:r>
          </w:p>
        </w:tc>
        <w:tc>
          <w:tcPr>
            <w:tcW w:w="2266" w:type="dxa"/>
            <w:gridSpan w:val="2"/>
          </w:tcPr>
          <w:p w14:paraId="43C308D4" w14:textId="77777777" w:rsidR="00A842C0" w:rsidRPr="00A91714" w:rsidRDefault="00A842C0" w:rsidP="00A842C0">
            <w:pPr>
              <w:jc w:val="center"/>
            </w:pPr>
            <w:r w:rsidRPr="00A91714">
              <w:t>150C for 12h</w:t>
            </w:r>
          </w:p>
        </w:tc>
      </w:tr>
      <w:tr w:rsidR="00A842C0" w:rsidRPr="00A91714" w14:paraId="613A549F" w14:textId="77777777" w:rsidTr="009E220F">
        <w:trPr>
          <w:gridAfter w:val="1"/>
          <w:wAfter w:w="142" w:type="dxa"/>
          <w:trHeight w:val="97"/>
          <w:jc w:val="center"/>
        </w:trPr>
        <w:tc>
          <w:tcPr>
            <w:tcW w:w="2409" w:type="dxa"/>
            <w:vAlign w:val="center"/>
          </w:tcPr>
          <w:p w14:paraId="456FB3BE" w14:textId="77777777" w:rsidR="00A842C0" w:rsidRPr="00A91714" w:rsidRDefault="00A842C0" w:rsidP="00A842C0">
            <w:pPr>
              <w:jc w:val="center"/>
            </w:pPr>
            <w:r w:rsidRPr="00A91714">
              <w:rPr>
                <w:b/>
              </w:rPr>
              <w:t>Characterization</w:t>
            </w:r>
          </w:p>
        </w:tc>
        <w:tc>
          <w:tcPr>
            <w:tcW w:w="2124" w:type="dxa"/>
            <w:vAlign w:val="center"/>
          </w:tcPr>
          <w:p w14:paraId="694F6CE4" w14:textId="77777777" w:rsidR="00A842C0" w:rsidRPr="00A91714" w:rsidRDefault="00A842C0" w:rsidP="00A842C0">
            <w:pPr>
              <w:jc w:val="center"/>
            </w:pPr>
            <w:r w:rsidRPr="00A91714">
              <w:rPr>
                <w:b/>
              </w:rPr>
              <w:t>A020</w:t>
            </w:r>
          </w:p>
        </w:tc>
        <w:tc>
          <w:tcPr>
            <w:tcW w:w="2124" w:type="dxa"/>
          </w:tcPr>
          <w:p w14:paraId="2711641C" w14:textId="77777777" w:rsidR="00A842C0" w:rsidRPr="00A91714" w:rsidRDefault="00A842C0" w:rsidP="00A842C0">
            <w:pPr>
              <w:jc w:val="center"/>
              <w:rPr>
                <w:b/>
              </w:rPr>
            </w:pPr>
            <w:r w:rsidRPr="00A91714">
              <w:rPr>
                <w:b/>
              </w:rPr>
              <w:t>A021</w:t>
            </w:r>
          </w:p>
        </w:tc>
      </w:tr>
      <w:tr w:rsidR="00A842C0" w:rsidRPr="00A91714" w14:paraId="57FE060F" w14:textId="77777777" w:rsidTr="009E220F">
        <w:trPr>
          <w:gridAfter w:val="1"/>
          <w:wAfter w:w="142" w:type="dxa"/>
          <w:trHeight w:val="37"/>
          <w:jc w:val="center"/>
        </w:trPr>
        <w:tc>
          <w:tcPr>
            <w:tcW w:w="2409" w:type="dxa"/>
            <w:vAlign w:val="center"/>
          </w:tcPr>
          <w:p w14:paraId="15CD386C" w14:textId="77777777" w:rsidR="00A842C0" w:rsidRPr="00A91714" w:rsidRDefault="00A842C0" w:rsidP="00A842C0">
            <w:pPr>
              <w:jc w:val="center"/>
            </w:pPr>
            <w:r w:rsidRPr="00A91714">
              <w:t>Visual aspect</w:t>
            </w:r>
          </w:p>
        </w:tc>
        <w:tc>
          <w:tcPr>
            <w:tcW w:w="2124" w:type="dxa"/>
            <w:vAlign w:val="center"/>
          </w:tcPr>
          <w:p w14:paraId="7CFA46D8" w14:textId="77777777" w:rsidR="00A842C0" w:rsidRPr="00A91714" w:rsidRDefault="00A842C0" w:rsidP="00A842C0">
            <w:pPr>
              <w:jc w:val="center"/>
            </w:pPr>
            <w:r w:rsidRPr="00A91714">
              <w:t>Uniform</w:t>
            </w:r>
          </w:p>
        </w:tc>
        <w:tc>
          <w:tcPr>
            <w:tcW w:w="2124" w:type="dxa"/>
            <w:vAlign w:val="center"/>
          </w:tcPr>
          <w:p w14:paraId="287CD4D7" w14:textId="77777777" w:rsidR="00A842C0" w:rsidRPr="00A91714" w:rsidRDefault="00A842C0" w:rsidP="00A842C0">
            <w:pPr>
              <w:jc w:val="center"/>
            </w:pPr>
            <w:r w:rsidRPr="00A91714">
              <w:t>Uniform</w:t>
            </w:r>
          </w:p>
        </w:tc>
      </w:tr>
      <w:tr w:rsidR="00A842C0" w:rsidRPr="00A91714" w14:paraId="1BA63D0B" w14:textId="77777777" w:rsidTr="009E220F">
        <w:trPr>
          <w:gridAfter w:val="1"/>
          <w:wAfter w:w="142" w:type="dxa"/>
          <w:trHeight w:val="43"/>
          <w:jc w:val="center"/>
        </w:trPr>
        <w:tc>
          <w:tcPr>
            <w:tcW w:w="2409" w:type="dxa"/>
            <w:vAlign w:val="center"/>
          </w:tcPr>
          <w:p w14:paraId="473B5201" w14:textId="77777777" w:rsidR="00A842C0" w:rsidRPr="00A91714" w:rsidRDefault="00A842C0" w:rsidP="00A842C0">
            <w:pPr>
              <w:jc w:val="center"/>
            </w:pPr>
            <w:r w:rsidRPr="00A91714">
              <w:t>Thickness</w:t>
            </w:r>
          </w:p>
        </w:tc>
        <w:tc>
          <w:tcPr>
            <w:tcW w:w="2124" w:type="dxa"/>
            <w:vAlign w:val="center"/>
          </w:tcPr>
          <w:p w14:paraId="49C5C110" w14:textId="77777777" w:rsidR="00A842C0" w:rsidRPr="00A91714" w:rsidRDefault="00A842C0" w:rsidP="00A842C0">
            <w:pPr>
              <w:jc w:val="center"/>
            </w:pPr>
            <w:r w:rsidRPr="00A91714">
              <w:t>9.9 µm</w:t>
            </w:r>
          </w:p>
        </w:tc>
        <w:tc>
          <w:tcPr>
            <w:tcW w:w="2124" w:type="dxa"/>
            <w:vAlign w:val="center"/>
          </w:tcPr>
          <w:p w14:paraId="428C4E57" w14:textId="77777777" w:rsidR="00A842C0" w:rsidRPr="00A91714" w:rsidRDefault="00A842C0" w:rsidP="00A842C0">
            <w:pPr>
              <w:jc w:val="center"/>
            </w:pPr>
            <w:r w:rsidRPr="00A91714">
              <w:t>8.7 µm</w:t>
            </w:r>
          </w:p>
        </w:tc>
      </w:tr>
      <w:tr w:rsidR="00A842C0" w:rsidRPr="00A91714" w14:paraId="698E747A" w14:textId="77777777" w:rsidTr="009E220F">
        <w:trPr>
          <w:gridAfter w:val="1"/>
          <w:wAfter w:w="142" w:type="dxa"/>
          <w:trHeight w:val="165"/>
          <w:jc w:val="center"/>
        </w:trPr>
        <w:tc>
          <w:tcPr>
            <w:tcW w:w="2409" w:type="dxa"/>
            <w:vAlign w:val="center"/>
          </w:tcPr>
          <w:p w14:paraId="538095E1" w14:textId="77777777" w:rsidR="00A842C0" w:rsidRPr="00A91714" w:rsidRDefault="00A842C0" w:rsidP="00A842C0">
            <w:pPr>
              <w:jc w:val="center"/>
            </w:pPr>
            <w:r w:rsidRPr="00A91714">
              <w:t>Adhesion</w:t>
            </w:r>
          </w:p>
        </w:tc>
        <w:tc>
          <w:tcPr>
            <w:tcW w:w="2124" w:type="dxa"/>
            <w:vAlign w:val="center"/>
          </w:tcPr>
          <w:p w14:paraId="0702AC23" w14:textId="77777777" w:rsidR="00A842C0" w:rsidRPr="00A91714" w:rsidRDefault="00A842C0" w:rsidP="00A842C0">
            <w:pPr>
              <w:jc w:val="center"/>
            </w:pPr>
            <w:r w:rsidRPr="00A91714">
              <w:t>Class 0</w:t>
            </w:r>
          </w:p>
        </w:tc>
        <w:tc>
          <w:tcPr>
            <w:tcW w:w="2124" w:type="dxa"/>
            <w:vAlign w:val="center"/>
          </w:tcPr>
          <w:p w14:paraId="0C927490" w14:textId="77777777" w:rsidR="00A842C0" w:rsidRPr="00A91714" w:rsidRDefault="00A842C0" w:rsidP="00A842C0">
            <w:pPr>
              <w:jc w:val="center"/>
            </w:pPr>
            <w:r w:rsidRPr="00A91714">
              <w:t>Class 0</w:t>
            </w:r>
          </w:p>
        </w:tc>
      </w:tr>
      <w:tr w:rsidR="00A842C0" w:rsidRPr="00A91714" w14:paraId="0900683D" w14:textId="77777777" w:rsidTr="009E220F">
        <w:trPr>
          <w:gridAfter w:val="1"/>
          <w:wAfter w:w="142" w:type="dxa"/>
          <w:trHeight w:val="131"/>
          <w:jc w:val="center"/>
        </w:trPr>
        <w:tc>
          <w:tcPr>
            <w:tcW w:w="2409" w:type="dxa"/>
            <w:vAlign w:val="center"/>
          </w:tcPr>
          <w:p w14:paraId="1917670E" w14:textId="77777777" w:rsidR="00A842C0" w:rsidRPr="00A91714" w:rsidRDefault="00A842C0" w:rsidP="00A842C0">
            <w:pPr>
              <w:jc w:val="center"/>
            </w:pPr>
            <w:proofErr w:type="spellStart"/>
            <w:r w:rsidRPr="00A91714">
              <w:t>NSSt</w:t>
            </w:r>
            <w:proofErr w:type="spellEnd"/>
          </w:p>
        </w:tc>
        <w:tc>
          <w:tcPr>
            <w:tcW w:w="2124" w:type="dxa"/>
            <w:vAlign w:val="center"/>
          </w:tcPr>
          <w:p w14:paraId="31D94BCB" w14:textId="77777777" w:rsidR="00A842C0" w:rsidRPr="00A91714" w:rsidRDefault="00A842C0" w:rsidP="00A842C0">
            <w:pPr>
              <w:jc w:val="center"/>
            </w:pPr>
            <w:r w:rsidRPr="00A91714">
              <w:t>No sign of corrosion, the coating integrity is maintained.</w:t>
            </w:r>
          </w:p>
          <w:p w14:paraId="783D7E10" w14:textId="77777777" w:rsidR="00A842C0" w:rsidRPr="00A91714" w:rsidRDefault="00A842C0" w:rsidP="00A842C0">
            <w:pPr>
              <w:jc w:val="center"/>
            </w:pPr>
            <w:r w:rsidRPr="00A91714">
              <w:lastRenderedPageBreak/>
              <w:t xml:space="preserve">Precipitation of </w:t>
            </w:r>
            <w:proofErr w:type="spellStart"/>
            <w:r w:rsidRPr="00A91714">
              <w:t>ZnO</w:t>
            </w:r>
            <w:proofErr w:type="spellEnd"/>
            <w:r w:rsidRPr="00A91714">
              <w:t xml:space="preserve"> powder</w:t>
            </w:r>
          </w:p>
        </w:tc>
        <w:tc>
          <w:tcPr>
            <w:tcW w:w="2124" w:type="dxa"/>
            <w:vAlign w:val="center"/>
          </w:tcPr>
          <w:p w14:paraId="6A1A2B6A" w14:textId="77777777" w:rsidR="00A842C0" w:rsidRPr="00A91714" w:rsidRDefault="00A842C0" w:rsidP="00A842C0">
            <w:pPr>
              <w:jc w:val="center"/>
            </w:pPr>
            <w:r w:rsidRPr="00A91714">
              <w:lastRenderedPageBreak/>
              <w:t>No sign of corrosion, the coating integrity is maintained.</w:t>
            </w:r>
          </w:p>
        </w:tc>
      </w:tr>
      <w:tr w:rsidR="00A842C0" w:rsidRPr="00A91714" w14:paraId="021344B3" w14:textId="77777777" w:rsidTr="009E220F">
        <w:trPr>
          <w:gridAfter w:val="1"/>
          <w:wAfter w:w="142" w:type="dxa"/>
          <w:trHeight w:val="37"/>
          <w:jc w:val="center"/>
        </w:trPr>
        <w:tc>
          <w:tcPr>
            <w:tcW w:w="2409" w:type="dxa"/>
            <w:vAlign w:val="center"/>
          </w:tcPr>
          <w:p w14:paraId="6FABA0C2" w14:textId="77777777" w:rsidR="00A842C0" w:rsidRPr="00A91714" w:rsidRDefault="00A842C0" w:rsidP="00A842C0">
            <w:pPr>
              <w:jc w:val="center"/>
            </w:pPr>
            <w:r w:rsidRPr="00A91714">
              <w:t>Resistance</w:t>
            </w:r>
          </w:p>
        </w:tc>
        <w:tc>
          <w:tcPr>
            <w:tcW w:w="2124" w:type="dxa"/>
            <w:vAlign w:val="center"/>
          </w:tcPr>
          <w:p w14:paraId="26431FF3" w14:textId="77777777" w:rsidR="00A842C0" w:rsidRPr="00A91714" w:rsidRDefault="00A842C0" w:rsidP="00A842C0">
            <w:pPr>
              <w:jc w:val="center"/>
            </w:pPr>
            <w:r w:rsidRPr="00A91714">
              <w:t>1.1Ω to 1.8 Ω</w:t>
            </w:r>
          </w:p>
        </w:tc>
        <w:tc>
          <w:tcPr>
            <w:tcW w:w="2124" w:type="dxa"/>
            <w:vAlign w:val="center"/>
          </w:tcPr>
          <w:p w14:paraId="782D6F49" w14:textId="77777777" w:rsidR="00A842C0" w:rsidRPr="00A91714" w:rsidRDefault="00A842C0" w:rsidP="00A842C0">
            <w:pPr>
              <w:jc w:val="center"/>
            </w:pPr>
            <w:r w:rsidRPr="00A91714">
              <w:t>5kΩ</w:t>
            </w:r>
          </w:p>
        </w:tc>
      </w:tr>
    </w:tbl>
    <w:p w14:paraId="383F4033" w14:textId="0AF4C41F" w:rsidR="009E220F" w:rsidRPr="00A91714" w:rsidRDefault="009E220F" w:rsidP="009E220F">
      <w:pPr>
        <w:jc w:val="both"/>
      </w:pPr>
      <w:r w:rsidRPr="00A91714">
        <w:rPr>
          <w:rFonts w:cs="Times New Roman"/>
          <w:b/>
          <w:szCs w:val="24"/>
        </w:rPr>
        <w:t xml:space="preserve">Supplementary </w:t>
      </w:r>
      <w:r w:rsidRPr="00A91714">
        <w:rPr>
          <w:b/>
          <w:bCs/>
        </w:rPr>
        <w:t>Table s1.</w:t>
      </w:r>
      <w:r w:rsidRPr="00A91714">
        <w:t xml:space="preserve"> Parameters and results for the A020 and A021 coatings.</w:t>
      </w:r>
    </w:p>
    <w:p w14:paraId="7E2B8135" w14:textId="24691E43" w:rsidR="000627BA" w:rsidRPr="00A91714" w:rsidRDefault="000627BA" w:rsidP="000627BA">
      <w:pPr>
        <w:pStyle w:val="Heading2"/>
      </w:pPr>
      <w:r w:rsidRPr="00A91714">
        <w:t>Supplementary Figure</w:t>
      </w:r>
      <w:r w:rsidR="00324F51" w:rsidRPr="00A91714">
        <w:t>s</w:t>
      </w:r>
    </w:p>
    <w:p w14:paraId="3C419443" w14:textId="68BAB5A6" w:rsidR="00994A3D" w:rsidRPr="00A91714" w:rsidRDefault="000627BA" w:rsidP="00994A3D">
      <w:pPr>
        <w:keepNext/>
        <w:jc w:val="center"/>
        <w:rPr>
          <w:rFonts w:cs="Times New Roman"/>
          <w:szCs w:val="24"/>
        </w:rPr>
      </w:pPr>
      <w:r w:rsidRPr="00A91714">
        <w:rPr>
          <w:rFonts w:eastAsia="Times New Roman" w:cs="Times New Roman"/>
          <w:noProof/>
        </w:rPr>
        <w:drawing>
          <wp:inline distT="0" distB="0" distL="0" distR="0" wp14:anchorId="5DD78FE6" wp14:editId="5CA86B94">
            <wp:extent cx="3408800" cy="288000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BF76" w14:textId="276A6EF2" w:rsidR="00844CA6" w:rsidRPr="00A91714" w:rsidRDefault="00844CA6" w:rsidP="00844CA6">
      <w:pPr>
        <w:jc w:val="both"/>
      </w:pPr>
      <w:r w:rsidRPr="00A91714">
        <w:rPr>
          <w:rFonts w:cs="Times New Roman"/>
          <w:b/>
          <w:szCs w:val="24"/>
        </w:rPr>
        <w:t xml:space="preserve">Supplementary </w:t>
      </w:r>
      <w:r w:rsidRPr="00A91714">
        <w:rPr>
          <w:b/>
          <w:bCs/>
        </w:rPr>
        <w:t>Figure s1.</w:t>
      </w:r>
      <w:r w:rsidRPr="00A91714">
        <w:t xml:space="preserve"> </w:t>
      </w:r>
      <w:r w:rsidR="007B247B" w:rsidRPr="00A91714">
        <w:t>NOA73 coating loaded with 1% w/w graphene</w:t>
      </w:r>
      <w:r w:rsidRPr="00A91714">
        <w:t>.</w:t>
      </w:r>
    </w:p>
    <w:p w14:paraId="392EF7BB" w14:textId="369C476C" w:rsidR="00E90698" w:rsidRPr="00A91714" w:rsidRDefault="00D61250" w:rsidP="00844CA6">
      <w:pPr>
        <w:jc w:val="both"/>
      </w:pPr>
      <w:r w:rsidRPr="00A91714">
        <w:rPr>
          <w:noProof/>
        </w:rPr>
        <w:lastRenderedPageBreak/>
        <w:drawing>
          <wp:inline distT="0" distB="0" distL="0" distR="0" wp14:anchorId="0741B4C4" wp14:editId="19FB3315">
            <wp:extent cx="6208395" cy="4220210"/>
            <wp:effectExtent l="0" t="0" r="190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28E1" w14:textId="0A973224" w:rsidR="00D61250" w:rsidRPr="00A91714" w:rsidRDefault="00D61250" w:rsidP="00D61250">
      <w:pPr>
        <w:jc w:val="both"/>
      </w:pPr>
      <w:r w:rsidRPr="00A91714">
        <w:rPr>
          <w:rFonts w:cs="Times New Roman"/>
          <w:b/>
          <w:szCs w:val="24"/>
        </w:rPr>
        <w:t xml:space="preserve">Supplementary </w:t>
      </w:r>
      <w:r w:rsidRPr="00A91714">
        <w:rPr>
          <w:b/>
          <w:bCs/>
        </w:rPr>
        <w:t>Figure s2.</w:t>
      </w:r>
      <w:r w:rsidRPr="00A91714">
        <w:t xml:space="preserve"> LEXT roughness profile for the A020 coating.</w:t>
      </w:r>
    </w:p>
    <w:p w14:paraId="246CD75F" w14:textId="7C1FC91B" w:rsidR="00D61250" w:rsidRPr="00A91714" w:rsidRDefault="007B1F75" w:rsidP="00844CA6">
      <w:pPr>
        <w:jc w:val="both"/>
      </w:pPr>
      <w:r w:rsidRPr="00A91714">
        <w:rPr>
          <w:noProof/>
        </w:rPr>
        <w:lastRenderedPageBreak/>
        <w:drawing>
          <wp:inline distT="0" distB="0" distL="0" distR="0" wp14:anchorId="6A730B9D" wp14:editId="640D24C8">
            <wp:extent cx="6208395" cy="4196080"/>
            <wp:effectExtent l="0" t="0" r="190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5952" w14:textId="09772BDD" w:rsidR="007B1F75" w:rsidRDefault="007B1F75" w:rsidP="007B1F75">
      <w:pPr>
        <w:jc w:val="both"/>
      </w:pPr>
      <w:r w:rsidRPr="00A91714">
        <w:rPr>
          <w:rFonts w:cs="Times New Roman"/>
          <w:b/>
          <w:szCs w:val="24"/>
        </w:rPr>
        <w:t xml:space="preserve">Supplementary </w:t>
      </w:r>
      <w:r w:rsidRPr="00A91714">
        <w:rPr>
          <w:b/>
          <w:bCs/>
        </w:rPr>
        <w:t>Figure s3.</w:t>
      </w:r>
      <w:r w:rsidRPr="00A91714">
        <w:t xml:space="preserve"> LEXT roughness profile for the A021 coating.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559E" w14:textId="77777777" w:rsidR="00B8697B" w:rsidRDefault="00B8697B" w:rsidP="00117666">
      <w:pPr>
        <w:spacing w:after="0"/>
      </w:pPr>
      <w:r>
        <w:separator/>
      </w:r>
    </w:p>
  </w:endnote>
  <w:endnote w:type="continuationSeparator" w:id="0">
    <w:p w14:paraId="159D50FA" w14:textId="77777777" w:rsidR="00B8697B" w:rsidRDefault="00B8697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3B57" w14:textId="77777777" w:rsidR="00B8697B" w:rsidRDefault="00B8697B" w:rsidP="00117666">
      <w:pPr>
        <w:spacing w:after="0"/>
      </w:pPr>
      <w:r>
        <w:separator/>
      </w:r>
    </w:p>
  </w:footnote>
  <w:footnote w:type="continuationSeparator" w:id="0">
    <w:p w14:paraId="71B669A4" w14:textId="77777777" w:rsidR="00B8697B" w:rsidRDefault="00B8697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27BA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24F51"/>
    <w:rsid w:val="0034311B"/>
    <w:rsid w:val="003544FB"/>
    <w:rsid w:val="003D2F2D"/>
    <w:rsid w:val="00401590"/>
    <w:rsid w:val="00411100"/>
    <w:rsid w:val="00447801"/>
    <w:rsid w:val="00452E9C"/>
    <w:rsid w:val="004735C8"/>
    <w:rsid w:val="004947A6"/>
    <w:rsid w:val="004961FF"/>
    <w:rsid w:val="00517A89"/>
    <w:rsid w:val="005250F2"/>
    <w:rsid w:val="00557391"/>
    <w:rsid w:val="005714D0"/>
    <w:rsid w:val="00593EEA"/>
    <w:rsid w:val="005A5EEE"/>
    <w:rsid w:val="00636F29"/>
    <w:rsid w:val="006375C7"/>
    <w:rsid w:val="00654E8F"/>
    <w:rsid w:val="00660D05"/>
    <w:rsid w:val="006820B1"/>
    <w:rsid w:val="00687571"/>
    <w:rsid w:val="006B3F36"/>
    <w:rsid w:val="006B7D14"/>
    <w:rsid w:val="006E1491"/>
    <w:rsid w:val="00701727"/>
    <w:rsid w:val="0070566C"/>
    <w:rsid w:val="00714C50"/>
    <w:rsid w:val="00725A7D"/>
    <w:rsid w:val="007501BE"/>
    <w:rsid w:val="00790BB3"/>
    <w:rsid w:val="007B1F75"/>
    <w:rsid w:val="007B247B"/>
    <w:rsid w:val="007C206C"/>
    <w:rsid w:val="007D793A"/>
    <w:rsid w:val="00817DD6"/>
    <w:rsid w:val="0083759F"/>
    <w:rsid w:val="00844CA6"/>
    <w:rsid w:val="00885156"/>
    <w:rsid w:val="009151AA"/>
    <w:rsid w:val="0093429D"/>
    <w:rsid w:val="00943573"/>
    <w:rsid w:val="00943857"/>
    <w:rsid w:val="00964134"/>
    <w:rsid w:val="00970F7D"/>
    <w:rsid w:val="00994A3D"/>
    <w:rsid w:val="009B5F7D"/>
    <w:rsid w:val="009C2B12"/>
    <w:rsid w:val="009E220F"/>
    <w:rsid w:val="00A174D9"/>
    <w:rsid w:val="00A842C0"/>
    <w:rsid w:val="00A91714"/>
    <w:rsid w:val="00AA4D24"/>
    <w:rsid w:val="00AB6715"/>
    <w:rsid w:val="00B04664"/>
    <w:rsid w:val="00B1671E"/>
    <w:rsid w:val="00B25EB8"/>
    <w:rsid w:val="00B37F4D"/>
    <w:rsid w:val="00B8697B"/>
    <w:rsid w:val="00C4278E"/>
    <w:rsid w:val="00C52A7B"/>
    <w:rsid w:val="00C56BAF"/>
    <w:rsid w:val="00C679AA"/>
    <w:rsid w:val="00C75972"/>
    <w:rsid w:val="00CD066B"/>
    <w:rsid w:val="00CE4FEE"/>
    <w:rsid w:val="00D060CF"/>
    <w:rsid w:val="00D523E0"/>
    <w:rsid w:val="00D61250"/>
    <w:rsid w:val="00DB59C3"/>
    <w:rsid w:val="00DC259A"/>
    <w:rsid w:val="00DE23E8"/>
    <w:rsid w:val="00E52377"/>
    <w:rsid w:val="00E537AD"/>
    <w:rsid w:val="00E64E17"/>
    <w:rsid w:val="00E866C9"/>
    <w:rsid w:val="00E90698"/>
    <w:rsid w:val="00EA3D3C"/>
    <w:rsid w:val="00EC090A"/>
    <w:rsid w:val="00ED20B5"/>
    <w:rsid w:val="00EE4590"/>
    <w:rsid w:val="00F46900"/>
    <w:rsid w:val="00F61D89"/>
    <w:rsid w:val="00FD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4</Pages>
  <Words>155</Words>
  <Characters>831</Characters>
  <Application>Microsoft Office Word</Application>
  <DocSecurity>0</DocSecurity>
  <Lines>43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Bilyana Bogdanova</cp:lastModifiedBy>
  <cp:revision>26</cp:revision>
  <cp:lastPrinted>2013-10-03T12:51:00Z</cp:lastPrinted>
  <dcterms:created xsi:type="dcterms:W3CDTF">2018-11-23T08:58:00Z</dcterms:created>
  <dcterms:modified xsi:type="dcterms:W3CDTF">2022-03-17T09:05:00Z</dcterms:modified>
</cp:coreProperties>
</file>