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754D378" w14:textId="653D1570" w:rsidR="00994A3D" w:rsidRDefault="00994A3D" w:rsidP="00994A3D">
      <w:pPr>
        <w:keepNext/>
      </w:pPr>
    </w:p>
    <w:p w14:paraId="736C4FD0" w14:textId="4EEFB100" w:rsidR="00AE23C2" w:rsidRDefault="00AE23C2" w:rsidP="00994A3D">
      <w:pPr>
        <w:keepNext/>
      </w:pPr>
      <w:r>
        <w:rPr>
          <w:noProof/>
        </w:rPr>
        <w:drawing>
          <wp:inline distT="0" distB="0" distL="0" distR="0" wp14:anchorId="5C66220B" wp14:editId="6DDE7981">
            <wp:extent cx="6208395" cy="4392295"/>
            <wp:effectExtent l="0" t="0" r="1905" b="1905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51318" w14:textId="2B39B91D" w:rsidR="00AE23C2" w:rsidRPr="001549D3" w:rsidRDefault="00AE23C2" w:rsidP="00994A3D">
      <w:pPr>
        <w:keepNext/>
      </w:pPr>
      <w:r w:rsidRPr="004B13F0">
        <w:rPr>
          <w:b/>
          <w:bCs/>
        </w:rPr>
        <w:t>Figure S1</w:t>
      </w:r>
      <w:r>
        <w:t xml:space="preserve">. Points of occurrence of the Brazilian bat species. </w:t>
      </w:r>
    </w:p>
    <w:p w14:paraId="43C4D2C0" w14:textId="77777777" w:rsidR="009879EF" w:rsidRDefault="009879EF">
      <w:pPr>
        <w:spacing w:after="200" w:line="276" w:lineRule="auto"/>
      </w:pPr>
      <w:r>
        <w:br w:type="page"/>
      </w:r>
    </w:p>
    <w:p w14:paraId="3C419443" w14:textId="70D5EFA8" w:rsidR="00994A3D" w:rsidRDefault="009879EF" w:rsidP="00AE23C2">
      <w:pPr>
        <w:keepNext/>
      </w:pPr>
      <w:r w:rsidRPr="004B13F0">
        <w:rPr>
          <w:b/>
          <w:bCs/>
        </w:rPr>
        <w:lastRenderedPageBreak/>
        <w:t>S2</w:t>
      </w:r>
      <w:r>
        <w:t xml:space="preserve"> – R code used for eliminating oversampled regions.</w:t>
      </w:r>
    </w:p>
    <w:p w14:paraId="192A30DF" w14:textId="77777777" w:rsidR="009879EF" w:rsidRPr="009879EF" w:rsidRDefault="009879EF" w:rsidP="009879EF">
      <w:pPr>
        <w:keepNext/>
      </w:pPr>
      <w:r w:rsidRPr="009879EF">
        <w:t>## Ecosystem services provided by bats</w:t>
      </w:r>
    </w:p>
    <w:p w14:paraId="02A1A75E" w14:textId="77777777" w:rsidR="009879EF" w:rsidRPr="009879EF" w:rsidRDefault="009879EF" w:rsidP="009879EF">
      <w:pPr>
        <w:keepNext/>
      </w:pPr>
      <w:r w:rsidRPr="009879EF">
        <w:t xml:space="preserve">## Supplementary material - R code for removing oversampled records </w:t>
      </w:r>
    </w:p>
    <w:p w14:paraId="0E9E7826" w14:textId="77777777" w:rsidR="009879EF" w:rsidRPr="009879EF" w:rsidRDefault="009879EF" w:rsidP="009879EF">
      <w:pPr>
        <w:keepNext/>
      </w:pPr>
    </w:p>
    <w:p w14:paraId="707409B8" w14:textId="77777777" w:rsidR="009879EF" w:rsidRPr="009879EF" w:rsidRDefault="009879EF" w:rsidP="009879EF">
      <w:pPr>
        <w:keepNext/>
      </w:pPr>
      <w:r w:rsidRPr="009879EF">
        <w:t># setwd("set_directory")</w:t>
      </w:r>
    </w:p>
    <w:p w14:paraId="2EA5C65D" w14:textId="77777777" w:rsidR="009879EF" w:rsidRPr="009879EF" w:rsidRDefault="009879EF" w:rsidP="009879EF">
      <w:pPr>
        <w:keepNext/>
      </w:pPr>
    </w:p>
    <w:p w14:paraId="28B7B4A1" w14:textId="77777777" w:rsidR="009879EF" w:rsidRPr="009879EF" w:rsidRDefault="009879EF" w:rsidP="009879EF">
      <w:pPr>
        <w:keepNext/>
      </w:pPr>
      <w:r w:rsidRPr="009879EF">
        <w:t># Requirements (install and load)</w:t>
      </w:r>
    </w:p>
    <w:p w14:paraId="2A994BF9" w14:textId="77777777" w:rsidR="009879EF" w:rsidRPr="009879EF" w:rsidRDefault="009879EF" w:rsidP="009879EF">
      <w:pPr>
        <w:keepNext/>
      </w:pPr>
      <w:r w:rsidRPr="009879EF">
        <w:t>library(sf)</w:t>
      </w:r>
    </w:p>
    <w:p w14:paraId="56044DDF" w14:textId="77777777" w:rsidR="009879EF" w:rsidRPr="009879EF" w:rsidRDefault="009879EF" w:rsidP="009879EF">
      <w:pPr>
        <w:keepNext/>
      </w:pPr>
      <w:r w:rsidRPr="009879EF">
        <w:t xml:space="preserve">#library("lwgeom", lib.loc="C:/Program Files/R/R-3.4.4/library") </w:t>
      </w:r>
    </w:p>
    <w:p w14:paraId="7E2C499C" w14:textId="77777777" w:rsidR="009879EF" w:rsidRPr="009879EF" w:rsidRDefault="009879EF" w:rsidP="009879EF">
      <w:pPr>
        <w:keepNext/>
      </w:pPr>
      <w:r w:rsidRPr="009879EF">
        <w:t>library(lwgeom)</w:t>
      </w:r>
    </w:p>
    <w:p w14:paraId="0410F191" w14:textId="77777777" w:rsidR="009879EF" w:rsidRPr="009879EF" w:rsidRDefault="009879EF" w:rsidP="009879EF">
      <w:pPr>
        <w:keepNext/>
      </w:pPr>
      <w:r w:rsidRPr="009879EF">
        <w:t>library(dplyr)</w:t>
      </w:r>
    </w:p>
    <w:p w14:paraId="190FFFF3" w14:textId="77777777" w:rsidR="009879EF" w:rsidRPr="009879EF" w:rsidRDefault="009879EF" w:rsidP="009879EF">
      <w:pPr>
        <w:keepNext/>
      </w:pPr>
    </w:p>
    <w:p w14:paraId="15DAD091" w14:textId="77777777" w:rsidR="009879EF" w:rsidRPr="009879EF" w:rsidRDefault="009879EF" w:rsidP="009879EF">
      <w:pPr>
        <w:keepNext/>
      </w:pPr>
      <w:r w:rsidRPr="009879EF">
        <w:t xml:space="preserve"># pt = read.csv("point_dataset.csv", h=T) </w:t>
      </w:r>
    </w:p>
    <w:p w14:paraId="06800280" w14:textId="77777777" w:rsidR="009879EF" w:rsidRPr="009879EF" w:rsidRDefault="009879EF" w:rsidP="009879EF">
      <w:pPr>
        <w:keepNext/>
      </w:pPr>
      <w:r w:rsidRPr="009879EF">
        <w:t>pt = read.csv("A.1_Raw_dataset.csv", h=T)</w:t>
      </w:r>
    </w:p>
    <w:p w14:paraId="77ECA856" w14:textId="77777777" w:rsidR="009879EF" w:rsidRPr="009879EF" w:rsidRDefault="009879EF" w:rsidP="009879EF">
      <w:pPr>
        <w:keepNext/>
      </w:pPr>
    </w:p>
    <w:p w14:paraId="4D02E227" w14:textId="77777777" w:rsidR="009879EF" w:rsidRPr="009879EF" w:rsidRDefault="009879EF" w:rsidP="009879EF">
      <w:pPr>
        <w:keepNext/>
      </w:pPr>
      <w:r w:rsidRPr="009879EF">
        <w:t>pt = st_as_sf(pt, coords = c("long", "lat"), crs = 4326)</w:t>
      </w:r>
    </w:p>
    <w:p w14:paraId="02AAD634" w14:textId="77777777" w:rsidR="009879EF" w:rsidRPr="009879EF" w:rsidRDefault="009879EF" w:rsidP="009879EF">
      <w:pPr>
        <w:keepNext/>
      </w:pPr>
      <w:r w:rsidRPr="009879EF">
        <w:t>spp = unique(pt$species)</w:t>
      </w:r>
    </w:p>
    <w:p w14:paraId="6EE828CF" w14:textId="77777777" w:rsidR="009879EF" w:rsidRPr="009879EF" w:rsidRDefault="009879EF" w:rsidP="009879EF">
      <w:pPr>
        <w:keepNext/>
      </w:pPr>
      <w:r w:rsidRPr="009879EF">
        <w:t>tmp = pt[0,c("species","geometry")]</w:t>
      </w:r>
    </w:p>
    <w:p w14:paraId="5B727593" w14:textId="77777777" w:rsidR="009879EF" w:rsidRPr="009879EF" w:rsidRDefault="009879EF" w:rsidP="009879EF">
      <w:pPr>
        <w:keepNext/>
      </w:pPr>
      <w:r w:rsidRPr="009879EF">
        <w:t xml:space="preserve">dist = 0.41 # buffer size (user can specify). </w:t>
      </w:r>
    </w:p>
    <w:p w14:paraId="51157A38" w14:textId="77777777" w:rsidR="009879EF" w:rsidRPr="009879EF" w:rsidRDefault="009879EF" w:rsidP="009879EF">
      <w:pPr>
        <w:keepNext/>
      </w:pPr>
    </w:p>
    <w:p w14:paraId="3FFE8CD0" w14:textId="77777777" w:rsidR="009879EF" w:rsidRPr="009879EF" w:rsidRDefault="009879EF" w:rsidP="009879EF">
      <w:pPr>
        <w:keepNext/>
      </w:pPr>
      <w:r w:rsidRPr="009879EF">
        <w:t>i = 1</w:t>
      </w:r>
    </w:p>
    <w:p w14:paraId="236CD291" w14:textId="77777777" w:rsidR="009879EF" w:rsidRPr="009879EF" w:rsidRDefault="009879EF" w:rsidP="009879EF">
      <w:pPr>
        <w:keepNext/>
      </w:pPr>
      <w:r w:rsidRPr="009879EF">
        <w:t>for(i in 1:length(spp)){</w:t>
      </w:r>
    </w:p>
    <w:p w14:paraId="20D6D7B3" w14:textId="77777777" w:rsidR="009879EF" w:rsidRPr="008B47FA" w:rsidRDefault="009879EF" w:rsidP="009879EF">
      <w:pPr>
        <w:keepNext/>
        <w:rPr>
          <w:lang w:val="pt-BR"/>
        </w:rPr>
      </w:pPr>
      <w:r w:rsidRPr="009879EF">
        <w:t xml:space="preserve">  </w:t>
      </w:r>
      <w:r w:rsidRPr="008B47FA">
        <w:rPr>
          <w:lang w:val="pt-BR"/>
        </w:rPr>
        <w:t>print(paste("Processando", spp[i]))</w:t>
      </w:r>
    </w:p>
    <w:p w14:paraId="6D1DAB64" w14:textId="77777777" w:rsidR="009879EF" w:rsidRPr="009879EF" w:rsidRDefault="009879EF" w:rsidP="009879EF">
      <w:pPr>
        <w:keepNext/>
      </w:pPr>
      <w:r w:rsidRPr="008B47FA">
        <w:rPr>
          <w:lang w:val="pt-BR"/>
        </w:rPr>
        <w:t xml:space="preserve">  </w:t>
      </w:r>
      <w:r w:rsidRPr="009879EF">
        <w:t>spp1 = subset(</w:t>
      </w:r>
      <w:proofErr w:type="spellStart"/>
      <w:r w:rsidRPr="009879EF">
        <w:t>pt</w:t>
      </w:r>
      <w:proofErr w:type="spellEnd"/>
      <w:r w:rsidRPr="009879EF">
        <w:t xml:space="preserve">, species == </w:t>
      </w:r>
      <w:proofErr w:type="spellStart"/>
      <w:r w:rsidRPr="009879EF">
        <w:t>spp</w:t>
      </w:r>
      <w:proofErr w:type="spellEnd"/>
      <w:r w:rsidRPr="009879EF">
        <w:t>[</w:t>
      </w:r>
      <w:proofErr w:type="spellStart"/>
      <w:r w:rsidRPr="009879EF">
        <w:t>i</w:t>
      </w:r>
      <w:proofErr w:type="spellEnd"/>
      <w:r w:rsidRPr="009879EF">
        <w:t>])</w:t>
      </w:r>
    </w:p>
    <w:p w14:paraId="26451277" w14:textId="77777777" w:rsidR="009879EF" w:rsidRPr="009879EF" w:rsidRDefault="009879EF" w:rsidP="009879EF">
      <w:pPr>
        <w:keepNext/>
      </w:pPr>
      <w:r w:rsidRPr="009879EF">
        <w:t xml:space="preserve">  if(nrow(spp1) &gt; 15) {</w:t>
      </w:r>
    </w:p>
    <w:p w14:paraId="42E231E0" w14:textId="77777777" w:rsidR="009879EF" w:rsidRPr="009879EF" w:rsidRDefault="009879EF" w:rsidP="009879EF">
      <w:pPr>
        <w:keepNext/>
      </w:pPr>
      <w:r w:rsidRPr="009879EF">
        <w:t xml:space="preserve">    spp1.buff = st_buffer(spp1,dist = dist)</w:t>
      </w:r>
    </w:p>
    <w:p w14:paraId="7AA0459F" w14:textId="77777777" w:rsidR="009879EF" w:rsidRPr="009879EF" w:rsidRDefault="009879EF" w:rsidP="009879EF">
      <w:pPr>
        <w:keepNext/>
      </w:pPr>
      <w:r w:rsidRPr="009879EF">
        <w:t xml:space="preserve">    t = spp1.buff %&gt;% st_union() %&gt;% st_sf() %&gt;% st_cast("POLYGON")</w:t>
      </w:r>
    </w:p>
    <w:p w14:paraId="719BF080" w14:textId="77777777" w:rsidR="009879EF" w:rsidRPr="009879EF" w:rsidRDefault="009879EF" w:rsidP="009879EF">
      <w:pPr>
        <w:keepNext/>
      </w:pPr>
      <w:r w:rsidRPr="009879EF">
        <w:t xml:space="preserve">    names(t) = "geometry"</w:t>
      </w:r>
    </w:p>
    <w:p w14:paraId="06665591" w14:textId="77777777" w:rsidR="009879EF" w:rsidRPr="009879EF" w:rsidRDefault="009879EF" w:rsidP="009879EF">
      <w:pPr>
        <w:keepNext/>
      </w:pPr>
      <w:r w:rsidRPr="009879EF">
        <w:t xml:space="preserve">    st_geometry(t) = "geometry"</w:t>
      </w:r>
    </w:p>
    <w:p w14:paraId="1EED40EB" w14:textId="77777777" w:rsidR="009879EF" w:rsidRPr="008B47FA" w:rsidRDefault="009879EF" w:rsidP="009879EF">
      <w:pPr>
        <w:keepNext/>
        <w:rPr>
          <w:lang w:val="de-DE"/>
        </w:rPr>
      </w:pPr>
      <w:r w:rsidRPr="009879EF">
        <w:t xml:space="preserve">    </w:t>
      </w:r>
      <w:r w:rsidRPr="008B47FA">
        <w:rPr>
          <w:lang w:val="de-DE"/>
        </w:rPr>
        <w:t>id = 1:nrow(t)</w:t>
      </w:r>
    </w:p>
    <w:p w14:paraId="0EE0356A" w14:textId="77777777" w:rsidR="009879EF" w:rsidRPr="008B47FA" w:rsidRDefault="009879EF" w:rsidP="009879EF">
      <w:pPr>
        <w:keepNext/>
        <w:rPr>
          <w:lang w:val="de-DE"/>
        </w:rPr>
      </w:pPr>
      <w:r w:rsidRPr="008B47FA">
        <w:rPr>
          <w:lang w:val="de-DE"/>
        </w:rPr>
        <w:t xml:space="preserve">    t = cbind(id,t)</w:t>
      </w:r>
    </w:p>
    <w:p w14:paraId="4A6DE645" w14:textId="77777777" w:rsidR="009879EF" w:rsidRPr="009879EF" w:rsidRDefault="009879EF" w:rsidP="009879EF">
      <w:pPr>
        <w:keepNext/>
      </w:pPr>
      <w:r w:rsidRPr="008B47FA">
        <w:rPr>
          <w:lang w:val="de-DE"/>
        </w:rPr>
        <w:t xml:space="preserve">    </w:t>
      </w:r>
      <w:proofErr w:type="spellStart"/>
      <w:r w:rsidRPr="009879EF">
        <w:t>pt.buff</w:t>
      </w:r>
      <w:proofErr w:type="spellEnd"/>
      <w:r w:rsidRPr="009879EF">
        <w:t xml:space="preserve"> = </w:t>
      </w:r>
      <w:proofErr w:type="spellStart"/>
      <w:r w:rsidRPr="009879EF">
        <w:t>st_intersection</w:t>
      </w:r>
      <w:proofErr w:type="spellEnd"/>
      <w:r w:rsidRPr="009879EF">
        <w:t>(spp1,t)</w:t>
      </w:r>
    </w:p>
    <w:p w14:paraId="7527B8D5" w14:textId="77777777" w:rsidR="009879EF" w:rsidRPr="009879EF" w:rsidRDefault="009879EF" w:rsidP="009879EF">
      <w:pPr>
        <w:keepNext/>
      </w:pPr>
      <w:r w:rsidRPr="009879EF">
        <w:t xml:space="preserve">    x = data.frame(table(pt.buff$id))</w:t>
      </w:r>
    </w:p>
    <w:p w14:paraId="0FEAC66F" w14:textId="77777777" w:rsidR="009879EF" w:rsidRPr="009879EF" w:rsidRDefault="009879EF" w:rsidP="009879EF">
      <w:pPr>
        <w:keepNext/>
      </w:pPr>
      <w:r w:rsidRPr="009879EF">
        <w:t xml:space="preserve">    dens = as.numeric(x$Freq / st_geod_area(t))</w:t>
      </w:r>
    </w:p>
    <w:p w14:paraId="3CCB37F6" w14:textId="77777777" w:rsidR="009879EF" w:rsidRPr="008B47FA" w:rsidRDefault="009879EF" w:rsidP="009879EF">
      <w:pPr>
        <w:keepNext/>
        <w:rPr>
          <w:lang w:val="de-DE"/>
        </w:rPr>
      </w:pPr>
      <w:r w:rsidRPr="009879EF">
        <w:t xml:space="preserve">    </w:t>
      </w:r>
      <w:r w:rsidRPr="008B47FA">
        <w:rPr>
          <w:lang w:val="de-DE"/>
        </w:rPr>
        <w:t>Freq1 = integer(nrow(x))</w:t>
      </w:r>
    </w:p>
    <w:p w14:paraId="5B2EB594" w14:textId="77777777" w:rsidR="009879EF" w:rsidRPr="008B47FA" w:rsidRDefault="009879EF" w:rsidP="009879EF">
      <w:pPr>
        <w:keepNext/>
        <w:rPr>
          <w:lang w:val="de-DE"/>
        </w:rPr>
      </w:pPr>
      <w:r w:rsidRPr="008B47FA">
        <w:rPr>
          <w:lang w:val="de-DE"/>
        </w:rPr>
        <w:t xml:space="preserve">    x = cbind(x,dens,Freq1)</w:t>
      </w:r>
    </w:p>
    <w:p w14:paraId="29F8C71C" w14:textId="77777777" w:rsidR="009879EF" w:rsidRPr="009879EF" w:rsidRDefault="009879EF" w:rsidP="009879EF">
      <w:pPr>
        <w:keepNext/>
      </w:pPr>
      <w:r w:rsidRPr="008B47FA">
        <w:rPr>
          <w:lang w:val="de-DE"/>
        </w:rPr>
        <w:t xml:space="preserve">    </w:t>
      </w:r>
      <w:r w:rsidRPr="009879EF">
        <w:t>a = which(</w:t>
      </w:r>
      <w:proofErr w:type="spellStart"/>
      <w:r w:rsidRPr="009879EF">
        <w:t>x$dens</w:t>
      </w:r>
      <w:proofErr w:type="spellEnd"/>
      <w:r w:rsidRPr="009879EF">
        <w:t xml:space="preserve"> &lt;= mean(</w:t>
      </w:r>
      <w:proofErr w:type="spellStart"/>
      <w:r w:rsidRPr="009879EF">
        <w:t>x$dens</w:t>
      </w:r>
      <w:proofErr w:type="spellEnd"/>
      <w:r w:rsidRPr="009879EF">
        <w:t>))</w:t>
      </w:r>
    </w:p>
    <w:p w14:paraId="47FB3691" w14:textId="77777777" w:rsidR="009879EF" w:rsidRPr="009879EF" w:rsidRDefault="009879EF" w:rsidP="009879EF">
      <w:pPr>
        <w:keepNext/>
      </w:pPr>
      <w:r w:rsidRPr="009879EF">
        <w:t xml:space="preserve">    p=pt.buff[pt.buff$id %in% a,]</w:t>
      </w:r>
    </w:p>
    <w:p w14:paraId="0B6937C3" w14:textId="77777777" w:rsidR="009879EF" w:rsidRPr="009879EF" w:rsidRDefault="009879EF" w:rsidP="009879EF">
      <w:pPr>
        <w:keepNext/>
      </w:pPr>
      <w:r w:rsidRPr="009879EF">
        <w:t xml:space="preserve">    tmp = rbind(tmp,p[,c("species","geometry")])</w:t>
      </w:r>
    </w:p>
    <w:p w14:paraId="5E8CFA92" w14:textId="77777777" w:rsidR="009879EF" w:rsidRPr="009879EF" w:rsidRDefault="009879EF" w:rsidP="009879EF">
      <w:pPr>
        <w:keepNext/>
      </w:pPr>
      <w:r w:rsidRPr="009879EF">
        <w:t xml:space="preserve">    b = which(x$dens &gt; mean(x$dens))</w:t>
      </w:r>
    </w:p>
    <w:p w14:paraId="61759EDC" w14:textId="77777777" w:rsidR="009879EF" w:rsidRPr="009879EF" w:rsidRDefault="009879EF" w:rsidP="009879EF">
      <w:pPr>
        <w:keepNext/>
      </w:pPr>
      <w:r w:rsidRPr="009879EF">
        <w:t xml:space="preserve">    p=pt.buff[pt.buff$id %in% b,]</w:t>
      </w:r>
    </w:p>
    <w:p w14:paraId="785C465E" w14:textId="77777777" w:rsidR="009879EF" w:rsidRPr="009879EF" w:rsidRDefault="009879EF" w:rsidP="009879EF">
      <w:pPr>
        <w:keepNext/>
      </w:pPr>
      <w:r w:rsidRPr="009879EF">
        <w:t xml:space="preserve">    a = unique(p$id)</w:t>
      </w:r>
    </w:p>
    <w:p w14:paraId="07048C4C" w14:textId="77777777" w:rsidR="009879EF" w:rsidRPr="009879EF" w:rsidRDefault="009879EF" w:rsidP="009879EF">
      <w:pPr>
        <w:keepNext/>
      </w:pPr>
      <w:r w:rsidRPr="009879EF">
        <w:t xml:space="preserve">    b = 1</w:t>
      </w:r>
    </w:p>
    <w:p w14:paraId="5486F4BC" w14:textId="77777777" w:rsidR="009879EF" w:rsidRPr="009879EF" w:rsidRDefault="009879EF" w:rsidP="009879EF">
      <w:pPr>
        <w:keepNext/>
      </w:pPr>
      <w:r w:rsidRPr="009879EF">
        <w:t xml:space="preserve">    for(b in 1:length(a)){</w:t>
      </w:r>
    </w:p>
    <w:p w14:paraId="5867A1D1" w14:textId="77777777" w:rsidR="009879EF" w:rsidRPr="009879EF" w:rsidRDefault="009879EF" w:rsidP="009879EF">
      <w:pPr>
        <w:keepNext/>
      </w:pPr>
      <w:r w:rsidRPr="009879EF">
        <w:t xml:space="preserve">      p1 = subset(p,id==a[b])</w:t>
      </w:r>
    </w:p>
    <w:p w14:paraId="1AB7C0BF" w14:textId="77777777" w:rsidR="009879EF" w:rsidRPr="008B47FA" w:rsidRDefault="009879EF" w:rsidP="009879EF">
      <w:pPr>
        <w:keepNext/>
        <w:rPr>
          <w:lang w:val="pt-BR"/>
        </w:rPr>
      </w:pPr>
      <w:r w:rsidRPr="009879EF">
        <w:t xml:space="preserve">      </w:t>
      </w:r>
      <w:r w:rsidRPr="008B47FA">
        <w:rPr>
          <w:lang w:val="pt-BR"/>
        </w:rPr>
        <w:t>v  = mean(x[x$Var1 != a,"dens"])</w:t>
      </w:r>
    </w:p>
    <w:p w14:paraId="166A0F7E" w14:textId="77777777" w:rsidR="009879EF" w:rsidRPr="008B47FA" w:rsidRDefault="009879EF" w:rsidP="009879EF">
      <w:pPr>
        <w:keepNext/>
        <w:rPr>
          <w:lang w:val="pt-BR"/>
        </w:rPr>
      </w:pPr>
      <w:r w:rsidRPr="008B47FA">
        <w:rPr>
          <w:lang w:val="pt-BR"/>
        </w:rPr>
        <w:t xml:space="preserve">      v1 = x[x$Var1==a[b],"Freq"]</w:t>
      </w:r>
    </w:p>
    <w:p w14:paraId="7DE11FC6" w14:textId="77777777" w:rsidR="009879EF" w:rsidRPr="008B47FA" w:rsidRDefault="009879EF" w:rsidP="009879EF">
      <w:pPr>
        <w:keepNext/>
        <w:rPr>
          <w:lang w:val="pt-BR"/>
        </w:rPr>
      </w:pPr>
      <w:r w:rsidRPr="008B47FA">
        <w:rPr>
          <w:lang w:val="pt-BR"/>
        </w:rPr>
        <w:t xml:space="preserve">      v2 = x[x$Var1==a[b],"dens"]</w:t>
      </w:r>
    </w:p>
    <w:p w14:paraId="408CE850" w14:textId="77777777" w:rsidR="009879EF" w:rsidRPr="009879EF" w:rsidRDefault="009879EF" w:rsidP="009879EF">
      <w:pPr>
        <w:keepNext/>
      </w:pPr>
      <w:r w:rsidRPr="008B47FA">
        <w:rPr>
          <w:lang w:val="pt-BR"/>
        </w:rPr>
        <w:t xml:space="preserve">      </w:t>
      </w:r>
      <w:r w:rsidRPr="009879EF">
        <w:t>s = (v * v1) / v2</w:t>
      </w:r>
    </w:p>
    <w:p w14:paraId="78B928CA" w14:textId="77777777" w:rsidR="009879EF" w:rsidRPr="009879EF" w:rsidRDefault="009879EF" w:rsidP="009879EF">
      <w:pPr>
        <w:keepNext/>
      </w:pPr>
      <w:r w:rsidRPr="009879EF">
        <w:lastRenderedPageBreak/>
        <w:t xml:space="preserve">      p1 = p1[sample(s),c("species","geometry")]</w:t>
      </w:r>
    </w:p>
    <w:p w14:paraId="725EC484" w14:textId="77777777" w:rsidR="009879EF" w:rsidRPr="009879EF" w:rsidRDefault="009879EF" w:rsidP="009879EF">
      <w:pPr>
        <w:keepNext/>
      </w:pPr>
      <w:r w:rsidRPr="009879EF">
        <w:t xml:space="preserve">      tmp = rbind(tmp,p1)</w:t>
      </w:r>
    </w:p>
    <w:p w14:paraId="38A5F4F7" w14:textId="77777777" w:rsidR="009879EF" w:rsidRPr="009879EF" w:rsidRDefault="009879EF" w:rsidP="009879EF">
      <w:pPr>
        <w:keepNext/>
      </w:pPr>
      <w:r w:rsidRPr="009879EF">
        <w:t xml:space="preserve">      tmp = na.omit(tmp)</w:t>
      </w:r>
    </w:p>
    <w:p w14:paraId="51B368B1" w14:textId="77777777" w:rsidR="009879EF" w:rsidRPr="009879EF" w:rsidRDefault="009879EF" w:rsidP="009879EF">
      <w:pPr>
        <w:keepNext/>
      </w:pPr>
      <w:r w:rsidRPr="009879EF">
        <w:t xml:space="preserve">    }</w:t>
      </w:r>
    </w:p>
    <w:p w14:paraId="6AC43AA5" w14:textId="77777777" w:rsidR="009879EF" w:rsidRPr="009879EF" w:rsidRDefault="009879EF" w:rsidP="009879EF">
      <w:pPr>
        <w:keepNext/>
      </w:pPr>
      <w:r w:rsidRPr="009879EF">
        <w:t xml:space="preserve">  } else {</w:t>
      </w:r>
    </w:p>
    <w:p w14:paraId="050ABECF" w14:textId="77777777" w:rsidR="009879EF" w:rsidRPr="009879EF" w:rsidRDefault="009879EF" w:rsidP="009879EF">
      <w:pPr>
        <w:keepNext/>
      </w:pPr>
      <w:r w:rsidRPr="009879EF">
        <w:t xml:space="preserve">    tmp = rbind(tmp,spp1[,c("species","geometry")])</w:t>
      </w:r>
    </w:p>
    <w:p w14:paraId="0846D036" w14:textId="77777777" w:rsidR="009879EF" w:rsidRPr="009879EF" w:rsidRDefault="009879EF" w:rsidP="009879EF">
      <w:pPr>
        <w:keepNext/>
      </w:pPr>
      <w:r w:rsidRPr="009879EF">
        <w:t xml:space="preserve">  }</w:t>
      </w:r>
    </w:p>
    <w:p w14:paraId="1FAE6642" w14:textId="77777777" w:rsidR="009879EF" w:rsidRPr="009879EF" w:rsidRDefault="009879EF" w:rsidP="009879EF">
      <w:pPr>
        <w:keepNext/>
      </w:pPr>
      <w:r w:rsidRPr="009879EF">
        <w:t>}</w:t>
      </w:r>
    </w:p>
    <w:p w14:paraId="0095C620" w14:textId="77777777" w:rsidR="009879EF" w:rsidRPr="009879EF" w:rsidRDefault="009879EF" w:rsidP="009879EF">
      <w:pPr>
        <w:keepNext/>
      </w:pPr>
    </w:p>
    <w:p w14:paraId="0CDE6C6E" w14:textId="77777777" w:rsidR="009879EF" w:rsidRPr="009879EF" w:rsidRDefault="009879EF" w:rsidP="009879EF">
      <w:pPr>
        <w:keepNext/>
      </w:pPr>
      <w:r w:rsidRPr="009879EF">
        <w:t># Write new dataset</w:t>
      </w:r>
    </w:p>
    <w:p w14:paraId="4BF27148" w14:textId="77777777" w:rsidR="009879EF" w:rsidRPr="009879EF" w:rsidRDefault="009879EF" w:rsidP="009879EF">
      <w:pPr>
        <w:keepNext/>
      </w:pPr>
      <w:r w:rsidRPr="009879EF">
        <w:t># setwd("set_directory")</w:t>
      </w:r>
    </w:p>
    <w:p w14:paraId="2EF0BAC6" w14:textId="77777777" w:rsidR="009879EF" w:rsidRPr="009879EF" w:rsidRDefault="009879EF" w:rsidP="009879EF">
      <w:pPr>
        <w:keepNext/>
      </w:pPr>
      <w:r w:rsidRPr="009879EF">
        <w:t>coord = st_coordinates(tmp)</w:t>
      </w:r>
    </w:p>
    <w:p w14:paraId="643A1764" w14:textId="77777777" w:rsidR="009879EF" w:rsidRPr="009879EF" w:rsidRDefault="009879EF" w:rsidP="009879EF">
      <w:pPr>
        <w:keepNext/>
      </w:pPr>
      <w:r w:rsidRPr="009879EF">
        <w:t>st_geometry(tmp) = NULL</w:t>
      </w:r>
    </w:p>
    <w:p w14:paraId="23A052E3" w14:textId="77777777" w:rsidR="009879EF" w:rsidRPr="009879EF" w:rsidRDefault="009879EF" w:rsidP="009879EF">
      <w:pPr>
        <w:keepNext/>
      </w:pPr>
      <w:r w:rsidRPr="009879EF">
        <w:t>x = cbind(cbind(tmp,coord))</w:t>
      </w:r>
    </w:p>
    <w:p w14:paraId="5A57ED0D" w14:textId="58989618" w:rsidR="009879EF" w:rsidRDefault="009879EF" w:rsidP="009879EF">
      <w:pPr>
        <w:keepNext/>
      </w:pPr>
      <w:r w:rsidRPr="009879EF">
        <w:t>write.csv(x,"pts_balanced_filter.csv",row.names = F)</w:t>
      </w:r>
    </w:p>
    <w:p w14:paraId="4F7603D8" w14:textId="54C85EBB" w:rsidR="009879EF" w:rsidRDefault="009879EF">
      <w:pPr>
        <w:spacing w:after="200" w:line="276" w:lineRule="auto"/>
      </w:pPr>
      <w:r>
        <w:br w:type="page"/>
      </w:r>
    </w:p>
    <w:p w14:paraId="25E712BD" w14:textId="500DA51A" w:rsidR="009879EF" w:rsidRDefault="009879EF">
      <w:pPr>
        <w:spacing w:after="200" w:line="276" w:lineRule="auto"/>
      </w:pPr>
      <w:r w:rsidRPr="4A3275E0">
        <w:rPr>
          <w:b/>
          <w:bCs/>
        </w:rPr>
        <w:lastRenderedPageBreak/>
        <w:t>Table S1</w:t>
      </w:r>
      <w:r w:rsidR="004A555B" w:rsidRPr="4A3275E0">
        <w:rPr>
          <w:b/>
          <w:bCs/>
        </w:rPr>
        <w:t>a</w:t>
      </w:r>
      <w:r w:rsidR="004A555B">
        <w:t>. Correlation index (Pearson method) between temperature derived bioclimatic variables. Green cells indicate pairs of highly correlated variables.</w:t>
      </w:r>
    </w:p>
    <w:tbl>
      <w:tblPr>
        <w:tblStyle w:val="PlainTable3"/>
        <w:tblW w:w="0" w:type="auto"/>
        <w:tblLayout w:type="fixed"/>
        <w:tblLook w:val="06A0" w:firstRow="1" w:lastRow="0" w:firstColumn="1" w:lastColumn="0" w:noHBand="1" w:noVBand="1"/>
      </w:tblPr>
      <w:tblGrid>
        <w:gridCol w:w="810"/>
        <w:gridCol w:w="837"/>
        <w:gridCol w:w="1015"/>
        <w:gridCol w:w="1015"/>
        <w:gridCol w:w="1015"/>
        <w:gridCol w:w="1015"/>
        <w:gridCol w:w="1015"/>
        <w:gridCol w:w="1015"/>
        <w:gridCol w:w="1015"/>
        <w:gridCol w:w="1015"/>
      </w:tblGrid>
      <w:tr w:rsidR="4A3275E0" w14:paraId="2B7D9902" w14:textId="77777777" w:rsidTr="4A327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10" w:type="dxa"/>
          </w:tcPr>
          <w:p w14:paraId="7C2670D2" w14:textId="5DC8FA76" w:rsidR="4A3275E0" w:rsidRDefault="4A3275E0" w:rsidP="4A3275E0">
            <w:pPr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37" w:type="dxa"/>
          </w:tcPr>
          <w:p w14:paraId="4F37960A" w14:textId="2087C51E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bio1</w:t>
            </w:r>
          </w:p>
        </w:tc>
        <w:tc>
          <w:tcPr>
            <w:tcW w:w="1015" w:type="dxa"/>
          </w:tcPr>
          <w:p w14:paraId="3022DE21" w14:textId="45C8ECD2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bio2</w:t>
            </w:r>
          </w:p>
        </w:tc>
        <w:tc>
          <w:tcPr>
            <w:tcW w:w="1015" w:type="dxa"/>
          </w:tcPr>
          <w:p w14:paraId="09067336" w14:textId="5D5A3D8B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bio3</w:t>
            </w:r>
          </w:p>
        </w:tc>
        <w:tc>
          <w:tcPr>
            <w:tcW w:w="1015" w:type="dxa"/>
          </w:tcPr>
          <w:p w14:paraId="75078494" w14:textId="58364746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bio4</w:t>
            </w:r>
          </w:p>
        </w:tc>
        <w:tc>
          <w:tcPr>
            <w:tcW w:w="1015" w:type="dxa"/>
          </w:tcPr>
          <w:p w14:paraId="28E03EC6" w14:textId="3B8CDCAD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bio5</w:t>
            </w:r>
          </w:p>
        </w:tc>
        <w:tc>
          <w:tcPr>
            <w:tcW w:w="1015" w:type="dxa"/>
          </w:tcPr>
          <w:p w14:paraId="413DF38E" w14:textId="64CB735F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bio6</w:t>
            </w:r>
          </w:p>
        </w:tc>
        <w:tc>
          <w:tcPr>
            <w:tcW w:w="1015" w:type="dxa"/>
          </w:tcPr>
          <w:p w14:paraId="4DC20C8E" w14:textId="324D9DED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bio7</w:t>
            </w:r>
          </w:p>
        </w:tc>
        <w:tc>
          <w:tcPr>
            <w:tcW w:w="1015" w:type="dxa"/>
          </w:tcPr>
          <w:p w14:paraId="5579FE86" w14:textId="2E4AC158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bio8</w:t>
            </w:r>
          </w:p>
        </w:tc>
        <w:tc>
          <w:tcPr>
            <w:tcW w:w="1015" w:type="dxa"/>
          </w:tcPr>
          <w:p w14:paraId="28A7B2A8" w14:textId="6EF6E0DF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bio9</w:t>
            </w:r>
          </w:p>
        </w:tc>
      </w:tr>
      <w:tr w:rsidR="4A3275E0" w14:paraId="75EFB397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46342202" w14:textId="4BC8F843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</w:t>
            </w:r>
          </w:p>
        </w:tc>
        <w:tc>
          <w:tcPr>
            <w:tcW w:w="837" w:type="dxa"/>
          </w:tcPr>
          <w:p w14:paraId="0D1119F3" w14:textId="5862D4E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1015" w:type="dxa"/>
          </w:tcPr>
          <w:p w14:paraId="5AE38BAF" w14:textId="0AFE7DD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-0,3287</w:t>
            </w:r>
          </w:p>
        </w:tc>
        <w:tc>
          <w:tcPr>
            <w:tcW w:w="1015" w:type="dxa"/>
          </w:tcPr>
          <w:p w14:paraId="3FB37EDA" w14:textId="4278A43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0,6518</w:t>
            </w:r>
          </w:p>
        </w:tc>
        <w:tc>
          <w:tcPr>
            <w:tcW w:w="1015" w:type="dxa"/>
          </w:tcPr>
          <w:p w14:paraId="3FAFC813" w14:textId="5A3B42A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-0,6784</w:t>
            </w:r>
          </w:p>
        </w:tc>
        <w:tc>
          <w:tcPr>
            <w:tcW w:w="1015" w:type="dxa"/>
          </w:tcPr>
          <w:p w14:paraId="6281768A" w14:textId="50AB50D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0,7403</w:t>
            </w:r>
          </w:p>
        </w:tc>
        <w:tc>
          <w:tcPr>
            <w:tcW w:w="1015" w:type="dxa"/>
          </w:tcPr>
          <w:p w14:paraId="44612D3E" w14:textId="0760568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0,9188</w:t>
            </w:r>
          </w:p>
        </w:tc>
        <w:tc>
          <w:tcPr>
            <w:tcW w:w="1015" w:type="dxa"/>
          </w:tcPr>
          <w:p w14:paraId="3C90DCB4" w14:textId="2E45ABC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-0,6201</w:t>
            </w:r>
          </w:p>
        </w:tc>
        <w:tc>
          <w:tcPr>
            <w:tcW w:w="1015" w:type="dxa"/>
          </w:tcPr>
          <w:p w14:paraId="1A5AF336" w14:textId="6966F73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0,8328</w:t>
            </w:r>
          </w:p>
        </w:tc>
        <w:tc>
          <w:tcPr>
            <w:tcW w:w="1015" w:type="dxa"/>
          </w:tcPr>
          <w:p w14:paraId="196E75A1" w14:textId="4A96FBA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0,9090</w:t>
            </w:r>
          </w:p>
        </w:tc>
      </w:tr>
      <w:tr w:rsidR="4A3275E0" w14:paraId="70BCC05C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7CDE7402" w14:textId="3F544BF0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bio10</w:t>
            </w:r>
          </w:p>
        </w:tc>
        <w:tc>
          <w:tcPr>
            <w:tcW w:w="837" w:type="dxa"/>
          </w:tcPr>
          <w:p w14:paraId="7B936A30" w14:textId="10E93A20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0,8752</w:t>
            </w:r>
          </w:p>
        </w:tc>
        <w:tc>
          <w:tcPr>
            <w:tcW w:w="1015" w:type="dxa"/>
          </w:tcPr>
          <w:p w14:paraId="4E1A09B9" w14:textId="15A67B7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-0,1905</w:t>
            </w:r>
          </w:p>
        </w:tc>
        <w:tc>
          <w:tcPr>
            <w:tcW w:w="1015" w:type="dxa"/>
          </w:tcPr>
          <w:p w14:paraId="018AA2C6" w14:textId="698A958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0,2652</w:t>
            </w:r>
          </w:p>
        </w:tc>
        <w:tc>
          <w:tcPr>
            <w:tcW w:w="1015" w:type="dxa"/>
          </w:tcPr>
          <w:p w14:paraId="2B631D4B" w14:textId="36DED79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-0,2472</w:t>
            </w:r>
          </w:p>
        </w:tc>
        <w:tc>
          <w:tcPr>
            <w:tcW w:w="1015" w:type="dxa"/>
          </w:tcPr>
          <w:p w14:paraId="1D763F32" w14:textId="5A7292B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0,9185</w:t>
            </w:r>
          </w:p>
        </w:tc>
        <w:tc>
          <w:tcPr>
            <w:tcW w:w="1015" w:type="dxa"/>
          </w:tcPr>
          <w:p w14:paraId="179A106C" w14:textId="36EC5EE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0,6939</w:t>
            </w:r>
          </w:p>
        </w:tc>
        <w:tc>
          <w:tcPr>
            <w:tcW w:w="1015" w:type="dxa"/>
          </w:tcPr>
          <w:p w14:paraId="59C2E3BB" w14:textId="1740641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-0,2610</w:t>
            </w:r>
          </w:p>
        </w:tc>
        <w:tc>
          <w:tcPr>
            <w:tcW w:w="1015" w:type="dxa"/>
          </w:tcPr>
          <w:p w14:paraId="024A5976" w14:textId="385B6AF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0,8876</w:t>
            </w:r>
          </w:p>
        </w:tc>
        <w:tc>
          <w:tcPr>
            <w:tcW w:w="1015" w:type="dxa"/>
          </w:tcPr>
          <w:p w14:paraId="270E387A" w14:textId="7B3892B0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0,6617</w:t>
            </w:r>
          </w:p>
        </w:tc>
      </w:tr>
      <w:tr w:rsidR="4A3275E0" w14:paraId="2E327857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62ECD492" w14:textId="25401FA7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bio11</w:t>
            </w:r>
          </w:p>
        </w:tc>
        <w:tc>
          <w:tcPr>
            <w:tcW w:w="837" w:type="dxa"/>
          </w:tcPr>
          <w:p w14:paraId="776B1337" w14:textId="4E09737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0,9628</w:t>
            </w:r>
          </w:p>
        </w:tc>
        <w:tc>
          <w:tcPr>
            <w:tcW w:w="1015" w:type="dxa"/>
          </w:tcPr>
          <w:p w14:paraId="5136EAEB" w14:textId="6DA87B00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-0,4132</w:t>
            </w:r>
          </w:p>
        </w:tc>
        <w:tc>
          <w:tcPr>
            <w:tcW w:w="1015" w:type="dxa"/>
          </w:tcPr>
          <w:p w14:paraId="1C65A94C" w14:textId="71D01080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0,7941</w:t>
            </w:r>
          </w:p>
        </w:tc>
        <w:tc>
          <w:tcPr>
            <w:tcW w:w="1015" w:type="dxa"/>
          </w:tcPr>
          <w:p w14:paraId="4797A4FB" w14:textId="64770B7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-0,8493</w:t>
            </w:r>
          </w:p>
        </w:tc>
        <w:tc>
          <w:tcPr>
            <w:tcW w:w="1015" w:type="dxa"/>
          </w:tcPr>
          <w:p w14:paraId="6BD91D6F" w14:textId="6068400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0,5665</w:t>
            </w:r>
          </w:p>
        </w:tc>
        <w:tc>
          <w:tcPr>
            <w:tcW w:w="1015" w:type="dxa"/>
          </w:tcPr>
          <w:p w14:paraId="5114A447" w14:textId="2132F89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0,9645</w:t>
            </w:r>
          </w:p>
        </w:tc>
        <w:tc>
          <w:tcPr>
            <w:tcW w:w="1015" w:type="dxa"/>
          </w:tcPr>
          <w:p w14:paraId="06763E0D" w14:textId="2EF07DB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-0,7724</w:t>
            </w:r>
          </w:p>
        </w:tc>
        <w:tc>
          <w:tcPr>
            <w:tcW w:w="1015" w:type="dxa"/>
          </w:tcPr>
          <w:p w14:paraId="3DF96CD1" w14:textId="3C07DAA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0,7048</w:t>
            </w:r>
          </w:p>
        </w:tc>
        <w:tc>
          <w:tcPr>
            <w:tcW w:w="1015" w:type="dxa"/>
          </w:tcPr>
          <w:p w14:paraId="577E0EB6" w14:textId="3E5333C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0,9577</w:t>
            </w:r>
          </w:p>
        </w:tc>
      </w:tr>
      <w:tr w:rsidR="4A3275E0" w14:paraId="68F0256D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1ADB089A" w14:textId="07F1133A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bio12</w:t>
            </w:r>
          </w:p>
        </w:tc>
        <w:tc>
          <w:tcPr>
            <w:tcW w:w="837" w:type="dxa"/>
          </w:tcPr>
          <w:p w14:paraId="2BE67BF5" w14:textId="54B5C29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0,4403</w:t>
            </w:r>
          </w:p>
        </w:tc>
        <w:tc>
          <w:tcPr>
            <w:tcW w:w="1015" w:type="dxa"/>
          </w:tcPr>
          <w:p w14:paraId="687855CE" w14:textId="4FEE5D3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-0,4360</w:t>
            </w:r>
          </w:p>
        </w:tc>
        <w:tc>
          <w:tcPr>
            <w:tcW w:w="1015" w:type="dxa"/>
          </w:tcPr>
          <w:p w14:paraId="3C16DDE7" w14:textId="175F527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0,4709</w:t>
            </w:r>
          </w:p>
        </w:tc>
        <w:tc>
          <w:tcPr>
            <w:tcW w:w="1015" w:type="dxa"/>
          </w:tcPr>
          <w:p w14:paraId="5CE518B7" w14:textId="08A0AC1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-0,5373</w:t>
            </w:r>
          </w:p>
        </w:tc>
        <w:tc>
          <w:tcPr>
            <w:tcW w:w="1015" w:type="dxa"/>
          </w:tcPr>
          <w:p w14:paraId="2875C3BD" w14:textId="1C7E5E0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0,1080</w:t>
            </w:r>
          </w:p>
        </w:tc>
        <w:tc>
          <w:tcPr>
            <w:tcW w:w="1015" w:type="dxa"/>
          </w:tcPr>
          <w:p w14:paraId="5C8A90C6" w14:textId="5B35D37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0,5455</w:t>
            </w:r>
          </w:p>
        </w:tc>
        <w:tc>
          <w:tcPr>
            <w:tcW w:w="1015" w:type="dxa"/>
          </w:tcPr>
          <w:p w14:paraId="7AC49461" w14:textId="105320A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-0,5594</w:t>
            </w:r>
          </w:p>
        </w:tc>
        <w:tc>
          <w:tcPr>
            <w:tcW w:w="1015" w:type="dxa"/>
          </w:tcPr>
          <w:p w14:paraId="31AF8A94" w14:textId="37E980F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0,2219</w:t>
            </w:r>
          </w:p>
        </w:tc>
        <w:tc>
          <w:tcPr>
            <w:tcW w:w="1015" w:type="dxa"/>
          </w:tcPr>
          <w:p w14:paraId="6797A90B" w14:textId="19A7440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0,4971</w:t>
            </w:r>
          </w:p>
        </w:tc>
      </w:tr>
      <w:tr w:rsidR="4A3275E0" w14:paraId="16B131A1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190D138A" w14:textId="78E778DD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bio13</w:t>
            </w:r>
          </w:p>
        </w:tc>
        <w:tc>
          <w:tcPr>
            <w:tcW w:w="837" w:type="dxa"/>
          </w:tcPr>
          <w:p w14:paraId="15ED21FC" w14:textId="3A04627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0,4887</w:t>
            </w:r>
          </w:p>
        </w:tc>
        <w:tc>
          <w:tcPr>
            <w:tcW w:w="1015" w:type="dxa"/>
          </w:tcPr>
          <w:p w14:paraId="59CC7874" w14:textId="4203F5F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-0,3290</w:t>
            </w:r>
          </w:p>
        </w:tc>
        <w:tc>
          <w:tcPr>
            <w:tcW w:w="1015" w:type="dxa"/>
          </w:tcPr>
          <w:p w14:paraId="526F9F1F" w14:textId="07E8930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0,6350</w:t>
            </w:r>
          </w:p>
        </w:tc>
        <w:tc>
          <w:tcPr>
            <w:tcW w:w="1015" w:type="dxa"/>
          </w:tcPr>
          <w:p w14:paraId="7DEA6DE1" w14:textId="7795674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-0,6870</w:t>
            </w:r>
          </w:p>
        </w:tc>
        <w:tc>
          <w:tcPr>
            <w:tcW w:w="1015" w:type="dxa"/>
          </w:tcPr>
          <w:p w14:paraId="18AD7091" w14:textId="17CD8DF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0,0806</w:t>
            </w:r>
          </w:p>
        </w:tc>
        <w:tc>
          <w:tcPr>
            <w:tcW w:w="1015" w:type="dxa"/>
          </w:tcPr>
          <w:p w14:paraId="6962EC27" w14:textId="560EE49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0,5733</w:t>
            </w:r>
          </w:p>
        </w:tc>
        <w:tc>
          <w:tcPr>
            <w:tcW w:w="1015" w:type="dxa"/>
          </w:tcPr>
          <w:p w14:paraId="231FCAF5" w14:textId="505F36A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-0,6068</w:t>
            </w:r>
          </w:p>
        </w:tc>
        <w:tc>
          <w:tcPr>
            <w:tcW w:w="1015" w:type="dxa"/>
          </w:tcPr>
          <w:p w14:paraId="0651F058" w14:textId="60C612A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0,2422</w:t>
            </w:r>
          </w:p>
        </w:tc>
        <w:tc>
          <w:tcPr>
            <w:tcW w:w="1015" w:type="dxa"/>
          </w:tcPr>
          <w:p w14:paraId="46471F8F" w14:textId="7F85B763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0,5739</w:t>
            </w:r>
          </w:p>
        </w:tc>
      </w:tr>
      <w:tr w:rsidR="4A3275E0" w14:paraId="51298A5F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0727B02A" w14:textId="5F2F2647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bio14</w:t>
            </w:r>
          </w:p>
        </w:tc>
        <w:tc>
          <w:tcPr>
            <w:tcW w:w="837" w:type="dxa"/>
          </w:tcPr>
          <w:p w14:paraId="66147925" w14:textId="07470AD3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0,0184</w:t>
            </w:r>
          </w:p>
        </w:tc>
        <w:tc>
          <w:tcPr>
            <w:tcW w:w="1015" w:type="dxa"/>
          </w:tcPr>
          <w:p w14:paraId="1ECCE8AD" w14:textId="4B1C3AC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-0,4388</w:t>
            </w:r>
          </w:p>
        </w:tc>
        <w:tc>
          <w:tcPr>
            <w:tcW w:w="1015" w:type="dxa"/>
          </w:tcPr>
          <w:p w14:paraId="64D69F44" w14:textId="5D0F550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-0,0634</w:t>
            </w:r>
          </w:p>
        </w:tc>
        <w:tc>
          <w:tcPr>
            <w:tcW w:w="1015" w:type="dxa"/>
          </w:tcPr>
          <w:p w14:paraId="76BDA0FB" w14:textId="119563A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0,0367</w:t>
            </w:r>
          </w:p>
        </w:tc>
        <w:tc>
          <w:tcPr>
            <w:tcW w:w="1015" w:type="dxa"/>
          </w:tcPr>
          <w:p w14:paraId="5AAA0139" w14:textId="7F43CAA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-0,0770</w:t>
            </w:r>
          </w:p>
        </w:tc>
        <w:tc>
          <w:tcPr>
            <w:tcW w:w="1015" w:type="dxa"/>
          </w:tcPr>
          <w:p w14:paraId="36BC96E3" w14:textId="29D95F0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0,1440</w:t>
            </w:r>
          </w:p>
        </w:tc>
        <w:tc>
          <w:tcPr>
            <w:tcW w:w="1015" w:type="dxa"/>
          </w:tcPr>
          <w:p w14:paraId="3FCCEDCA" w14:textId="10D70CB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-0,2086</w:t>
            </w:r>
          </w:p>
        </w:tc>
        <w:tc>
          <w:tcPr>
            <w:tcW w:w="1015" w:type="dxa"/>
          </w:tcPr>
          <w:p w14:paraId="64B369A0" w14:textId="64A6A9F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-0,0342</w:t>
            </w:r>
          </w:p>
        </w:tc>
        <w:tc>
          <w:tcPr>
            <w:tcW w:w="1015" w:type="dxa"/>
          </w:tcPr>
          <w:p w14:paraId="193A69B8" w14:textId="1E7983F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0,0272</w:t>
            </w:r>
          </w:p>
        </w:tc>
      </w:tr>
      <w:tr w:rsidR="4A3275E0" w14:paraId="1C4C0EB8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31E55022" w14:textId="130C6824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bio15</w:t>
            </w:r>
          </w:p>
        </w:tc>
        <w:tc>
          <w:tcPr>
            <w:tcW w:w="837" w:type="dxa"/>
          </w:tcPr>
          <w:p w14:paraId="44ECBFCA" w14:textId="05190BA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0,1289</w:t>
            </w:r>
          </w:p>
        </w:tc>
        <w:tc>
          <w:tcPr>
            <w:tcW w:w="1015" w:type="dxa"/>
          </w:tcPr>
          <w:p w14:paraId="42057B25" w14:textId="793D0B13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0,3155</w:t>
            </w:r>
          </w:p>
        </w:tc>
        <w:tc>
          <w:tcPr>
            <w:tcW w:w="1015" w:type="dxa"/>
          </w:tcPr>
          <w:p w14:paraId="7D3FBFA3" w14:textId="194C1AD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0,3636</w:t>
            </w:r>
          </w:p>
        </w:tc>
        <w:tc>
          <w:tcPr>
            <w:tcW w:w="1015" w:type="dxa"/>
          </w:tcPr>
          <w:p w14:paraId="4BE990FA" w14:textId="6144EA6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-0,3013</w:t>
            </w:r>
          </w:p>
        </w:tc>
        <w:tc>
          <w:tcPr>
            <w:tcW w:w="1015" w:type="dxa"/>
          </w:tcPr>
          <w:p w14:paraId="362419C4" w14:textId="74B7E39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0,0249</w:t>
            </w:r>
          </w:p>
        </w:tc>
        <w:tc>
          <w:tcPr>
            <w:tcW w:w="1015" w:type="dxa"/>
          </w:tcPr>
          <w:p w14:paraId="4995D7F4" w14:textId="0507223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0,0463</w:t>
            </w:r>
          </w:p>
        </w:tc>
        <w:tc>
          <w:tcPr>
            <w:tcW w:w="1015" w:type="dxa"/>
          </w:tcPr>
          <w:p w14:paraId="1E1BC281" w14:textId="4ABCFA7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-0,0384</w:t>
            </w:r>
          </w:p>
        </w:tc>
        <w:tc>
          <w:tcPr>
            <w:tcW w:w="1015" w:type="dxa"/>
          </w:tcPr>
          <w:p w14:paraId="5FB16902" w14:textId="114F081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0,0867</w:t>
            </w:r>
          </w:p>
        </w:tc>
        <w:tc>
          <w:tcPr>
            <w:tcW w:w="1015" w:type="dxa"/>
          </w:tcPr>
          <w:p w14:paraId="1A0091E6" w14:textId="717CF96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0,1665</w:t>
            </w:r>
          </w:p>
        </w:tc>
      </w:tr>
      <w:tr w:rsidR="4A3275E0" w14:paraId="0C3FA383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45A65474" w14:textId="2C1954DB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bio16</w:t>
            </w:r>
          </w:p>
        </w:tc>
        <w:tc>
          <w:tcPr>
            <w:tcW w:w="837" w:type="dxa"/>
          </w:tcPr>
          <w:p w14:paraId="277DBE99" w14:textId="14274273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0,4952</w:t>
            </w:r>
          </w:p>
        </w:tc>
        <w:tc>
          <w:tcPr>
            <w:tcW w:w="1015" w:type="dxa"/>
          </w:tcPr>
          <w:p w14:paraId="56BF405D" w14:textId="2B0FD19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-0,3359</w:t>
            </w:r>
          </w:p>
        </w:tc>
        <w:tc>
          <w:tcPr>
            <w:tcW w:w="1015" w:type="dxa"/>
          </w:tcPr>
          <w:p w14:paraId="12232175" w14:textId="16A8659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0,6370</w:t>
            </w:r>
          </w:p>
        </w:tc>
        <w:tc>
          <w:tcPr>
            <w:tcW w:w="1015" w:type="dxa"/>
          </w:tcPr>
          <w:p w14:paraId="51230DB9" w14:textId="07744A0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-0,6929</w:t>
            </w:r>
          </w:p>
        </w:tc>
        <w:tc>
          <w:tcPr>
            <w:tcW w:w="1015" w:type="dxa"/>
          </w:tcPr>
          <w:p w14:paraId="21F76074" w14:textId="68B13A3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0,0875</w:t>
            </w:r>
          </w:p>
        </w:tc>
        <w:tc>
          <w:tcPr>
            <w:tcW w:w="1015" w:type="dxa"/>
          </w:tcPr>
          <w:p w14:paraId="0CAD57AE" w14:textId="1761ECD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0,5805</w:t>
            </w:r>
          </w:p>
        </w:tc>
        <w:tc>
          <w:tcPr>
            <w:tcW w:w="1015" w:type="dxa"/>
          </w:tcPr>
          <w:p w14:paraId="106DC462" w14:textId="542DE81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-0,6111</w:t>
            </w:r>
          </w:p>
        </w:tc>
        <w:tc>
          <w:tcPr>
            <w:tcW w:w="1015" w:type="dxa"/>
          </w:tcPr>
          <w:p w14:paraId="0879968A" w14:textId="1D1A725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0,2494</w:t>
            </w:r>
          </w:p>
        </w:tc>
        <w:tc>
          <w:tcPr>
            <w:tcW w:w="1015" w:type="dxa"/>
          </w:tcPr>
          <w:p w14:paraId="3B338DD0" w14:textId="6D53882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0,5805</w:t>
            </w:r>
          </w:p>
        </w:tc>
      </w:tr>
      <w:tr w:rsidR="4A3275E0" w14:paraId="707B85C0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493B26D4" w14:textId="151B951D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bio17</w:t>
            </w:r>
          </w:p>
        </w:tc>
        <w:tc>
          <w:tcPr>
            <w:tcW w:w="837" w:type="dxa"/>
          </w:tcPr>
          <w:p w14:paraId="5AC965A9" w14:textId="50C37A5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0,0308</w:t>
            </w:r>
          </w:p>
        </w:tc>
        <w:tc>
          <w:tcPr>
            <w:tcW w:w="1015" w:type="dxa"/>
          </w:tcPr>
          <w:p w14:paraId="3BB0BBB1" w14:textId="3001241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-0,4356</w:t>
            </w:r>
          </w:p>
        </w:tc>
        <w:tc>
          <w:tcPr>
            <w:tcW w:w="1015" w:type="dxa"/>
          </w:tcPr>
          <w:p w14:paraId="16B3AC1D" w14:textId="205672F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-0,0625</w:t>
            </w:r>
          </w:p>
        </w:tc>
        <w:tc>
          <w:tcPr>
            <w:tcW w:w="1015" w:type="dxa"/>
          </w:tcPr>
          <w:p w14:paraId="561DAE4F" w14:textId="508BE6D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0,0344</w:t>
            </w:r>
          </w:p>
        </w:tc>
        <w:tc>
          <w:tcPr>
            <w:tcW w:w="1015" w:type="dxa"/>
          </w:tcPr>
          <w:p w14:paraId="09A0FE58" w14:textId="04BF3803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-0,0630</w:t>
            </w:r>
          </w:p>
        </w:tc>
        <w:tc>
          <w:tcPr>
            <w:tcW w:w="1015" w:type="dxa"/>
          </w:tcPr>
          <w:p w14:paraId="782988D4" w14:textId="180F544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0,1519</w:t>
            </w:r>
          </w:p>
        </w:tc>
        <w:tc>
          <w:tcPr>
            <w:tcW w:w="1015" w:type="dxa"/>
          </w:tcPr>
          <w:p w14:paraId="7ABC5488" w14:textId="00FFA5D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-0,2095</w:t>
            </w:r>
          </w:p>
        </w:tc>
        <w:tc>
          <w:tcPr>
            <w:tcW w:w="1015" w:type="dxa"/>
          </w:tcPr>
          <w:p w14:paraId="4AA57E45" w14:textId="5DFFC9E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-0,0238</w:t>
            </w:r>
          </w:p>
        </w:tc>
        <w:tc>
          <w:tcPr>
            <w:tcW w:w="1015" w:type="dxa"/>
          </w:tcPr>
          <w:p w14:paraId="599E4F92" w14:textId="79F64B2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0,0355</w:t>
            </w:r>
          </w:p>
        </w:tc>
      </w:tr>
      <w:tr w:rsidR="4A3275E0" w14:paraId="0022D6F9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4E1E59BC" w14:textId="0F3A24F5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bio18</w:t>
            </w:r>
          </w:p>
        </w:tc>
        <w:tc>
          <w:tcPr>
            <w:tcW w:w="837" w:type="dxa"/>
          </w:tcPr>
          <w:p w14:paraId="70E12692" w14:textId="6061282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-0,1187</w:t>
            </w:r>
          </w:p>
        </w:tc>
        <w:tc>
          <w:tcPr>
            <w:tcW w:w="1015" w:type="dxa"/>
          </w:tcPr>
          <w:p w14:paraId="0681456E" w14:textId="0A1BE95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0,0070</w:t>
            </w:r>
          </w:p>
        </w:tc>
        <w:tc>
          <w:tcPr>
            <w:tcW w:w="1015" w:type="dxa"/>
          </w:tcPr>
          <w:p w14:paraId="71AC1525" w14:textId="7B4B740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-0,2267</w:t>
            </w:r>
          </w:p>
        </w:tc>
        <w:tc>
          <w:tcPr>
            <w:tcW w:w="1015" w:type="dxa"/>
          </w:tcPr>
          <w:p w14:paraId="7645845C" w14:textId="20109BA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0,1105</w:t>
            </w:r>
          </w:p>
        </w:tc>
        <w:tc>
          <w:tcPr>
            <w:tcW w:w="1015" w:type="dxa"/>
          </w:tcPr>
          <w:p w14:paraId="325E1DAE" w14:textId="4C2DA7F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-0,2184</w:t>
            </w:r>
          </w:p>
        </w:tc>
        <w:tc>
          <w:tcPr>
            <w:tcW w:w="1015" w:type="dxa"/>
          </w:tcPr>
          <w:p w14:paraId="6D645481" w14:textId="09638D6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-0,1752</w:t>
            </w:r>
          </w:p>
        </w:tc>
        <w:tc>
          <w:tcPr>
            <w:tcW w:w="1015" w:type="dxa"/>
          </w:tcPr>
          <w:p w14:paraId="35F6D159" w14:textId="67D2FB1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0,0737</w:t>
            </w:r>
          </w:p>
        </w:tc>
        <w:tc>
          <w:tcPr>
            <w:tcW w:w="1015" w:type="dxa"/>
          </w:tcPr>
          <w:p w14:paraId="2CF5C89B" w14:textId="5915E36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0,0427</w:t>
            </w:r>
          </w:p>
        </w:tc>
        <w:tc>
          <w:tcPr>
            <w:tcW w:w="1015" w:type="dxa"/>
          </w:tcPr>
          <w:p w14:paraId="31982109" w14:textId="0B503F8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-0,2299</w:t>
            </w:r>
          </w:p>
        </w:tc>
      </w:tr>
      <w:tr w:rsidR="4A3275E0" w14:paraId="3C2C3A99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3674FB4E" w14:textId="4BA121B6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bio19</w:t>
            </w:r>
          </w:p>
        </w:tc>
        <w:tc>
          <w:tcPr>
            <w:tcW w:w="837" w:type="dxa"/>
          </w:tcPr>
          <w:p w14:paraId="3F6FCADD" w14:textId="62412FC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0,3695</w:t>
            </w:r>
          </w:p>
        </w:tc>
        <w:tc>
          <w:tcPr>
            <w:tcW w:w="1015" w:type="dxa"/>
          </w:tcPr>
          <w:p w14:paraId="24835DDA" w14:textId="1F5095B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-0,5380</w:t>
            </w:r>
          </w:p>
        </w:tc>
        <w:tc>
          <w:tcPr>
            <w:tcW w:w="1015" w:type="dxa"/>
          </w:tcPr>
          <w:p w14:paraId="7A42D019" w14:textId="3DF9F01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0,5094</w:t>
            </w:r>
          </w:p>
        </w:tc>
        <w:tc>
          <w:tcPr>
            <w:tcW w:w="1015" w:type="dxa"/>
          </w:tcPr>
          <w:p w14:paraId="26F9A01F" w14:textId="09E751F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-0,4093</w:t>
            </w:r>
          </w:p>
        </w:tc>
        <w:tc>
          <w:tcPr>
            <w:tcW w:w="1015" w:type="dxa"/>
          </w:tcPr>
          <w:p w14:paraId="7A942003" w14:textId="70EFA82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0,0973</w:t>
            </w:r>
          </w:p>
        </w:tc>
        <w:tc>
          <w:tcPr>
            <w:tcW w:w="1015" w:type="dxa"/>
          </w:tcPr>
          <w:p w14:paraId="0BEBAFC2" w14:textId="6001BF4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0,5500</w:t>
            </w:r>
          </w:p>
        </w:tc>
        <w:tc>
          <w:tcPr>
            <w:tcW w:w="1015" w:type="dxa"/>
          </w:tcPr>
          <w:p w14:paraId="34228F3D" w14:textId="75E7B90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-0,5706</w:t>
            </w:r>
          </w:p>
        </w:tc>
        <w:tc>
          <w:tcPr>
            <w:tcW w:w="1015" w:type="dxa"/>
          </w:tcPr>
          <w:p w14:paraId="63C50907" w14:textId="6A52F6E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0,1255</w:t>
            </w:r>
          </w:p>
        </w:tc>
        <w:tc>
          <w:tcPr>
            <w:tcW w:w="1015" w:type="dxa"/>
          </w:tcPr>
          <w:p w14:paraId="3CFD529F" w14:textId="2BA5B69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0,4922</w:t>
            </w:r>
          </w:p>
        </w:tc>
      </w:tr>
      <w:tr w:rsidR="4A3275E0" w14:paraId="2F72F027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068B7385" w14:textId="7E8BEE15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bio2</w:t>
            </w:r>
          </w:p>
        </w:tc>
        <w:tc>
          <w:tcPr>
            <w:tcW w:w="837" w:type="dxa"/>
          </w:tcPr>
          <w:p w14:paraId="65A26372" w14:textId="16BA380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-0,3287</w:t>
            </w:r>
          </w:p>
        </w:tc>
        <w:tc>
          <w:tcPr>
            <w:tcW w:w="1015" w:type="dxa"/>
          </w:tcPr>
          <w:p w14:paraId="0D85E4CB" w14:textId="124C305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1015" w:type="dxa"/>
          </w:tcPr>
          <w:p w14:paraId="3D56CB60" w14:textId="738B0CC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-0,2525</w:t>
            </w:r>
          </w:p>
        </w:tc>
        <w:tc>
          <w:tcPr>
            <w:tcW w:w="1015" w:type="dxa"/>
          </w:tcPr>
          <w:p w14:paraId="6B513DB6" w14:textId="6AE9102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0,4435</w:t>
            </w:r>
          </w:p>
        </w:tc>
        <w:tc>
          <w:tcPr>
            <w:tcW w:w="1015" w:type="dxa"/>
          </w:tcPr>
          <w:p w14:paraId="48F741EB" w14:textId="737E1E8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0,1543</w:t>
            </w:r>
          </w:p>
        </w:tc>
        <w:tc>
          <w:tcPr>
            <w:tcW w:w="1015" w:type="dxa"/>
          </w:tcPr>
          <w:p w14:paraId="5E691B57" w14:textId="3E10F88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-0,6137</w:t>
            </w:r>
          </w:p>
        </w:tc>
        <w:tc>
          <w:tcPr>
            <w:tcW w:w="1015" w:type="dxa"/>
          </w:tcPr>
          <w:p w14:paraId="36E4D176" w14:textId="5DE259A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0,7884</w:t>
            </w:r>
          </w:p>
        </w:tc>
        <w:tc>
          <w:tcPr>
            <w:tcW w:w="1015" w:type="dxa"/>
          </w:tcPr>
          <w:p w14:paraId="30BE585E" w14:textId="4D4ED46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-0,1356</w:t>
            </w:r>
          </w:p>
        </w:tc>
        <w:tc>
          <w:tcPr>
            <w:tcW w:w="1015" w:type="dxa"/>
          </w:tcPr>
          <w:p w14:paraId="2E726D49" w14:textId="6961D76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-0,4456</w:t>
            </w:r>
          </w:p>
        </w:tc>
      </w:tr>
      <w:tr w:rsidR="4A3275E0" w14:paraId="2887E878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5AF8120E" w14:textId="2CD9D72D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bio3</w:t>
            </w:r>
          </w:p>
        </w:tc>
        <w:tc>
          <w:tcPr>
            <w:tcW w:w="837" w:type="dxa"/>
          </w:tcPr>
          <w:p w14:paraId="140955CF" w14:textId="29FC2FA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0,6518</w:t>
            </w:r>
          </w:p>
        </w:tc>
        <w:tc>
          <w:tcPr>
            <w:tcW w:w="1015" w:type="dxa"/>
          </w:tcPr>
          <w:p w14:paraId="30C0DC9D" w14:textId="75E71D3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-0,2525</w:t>
            </w:r>
          </w:p>
        </w:tc>
        <w:tc>
          <w:tcPr>
            <w:tcW w:w="1015" w:type="dxa"/>
          </w:tcPr>
          <w:p w14:paraId="45E1471D" w14:textId="181BFAF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1015" w:type="dxa"/>
          </w:tcPr>
          <w:p w14:paraId="4916CCD0" w14:textId="12BC714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-0,9083</w:t>
            </w:r>
          </w:p>
        </w:tc>
        <w:tc>
          <w:tcPr>
            <w:tcW w:w="1015" w:type="dxa"/>
          </w:tcPr>
          <w:p w14:paraId="7666DD92" w14:textId="2D26D67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0,1646</w:t>
            </w:r>
          </w:p>
        </w:tc>
        <w:tc>
          <w:tcPr>
            <w:tcW w:w="1015" w:type="dxa"/>
          </w:tcPr>
          <w:p w14:paraId="102F4FD8" w14:textId="0AC319B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0,7572</w:t>
            </w:r>
          </w:p>
        </w:tc>
        <w:tc>
          <w:tcPr>
            <w:tcW w:w="1015" w:type="dxa"/>
          </w:tcPr>
          <w:p w14:paraId="6E71E4F9" w14:textId="6455D15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-0,7680</w:t>
            </w:r>
          </w:p>
        </w:tc>
        <w:tc>
          <w:tcPr>
            <w:tcW w:w="1015" w:type="dxa"/>
          </w:tcPr>
          <w:p w14:paraId="7BEBD406" w14:textId="63A7521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0,3032</w:t>
            </w:r>
          </w:p>
        </w:tc>
        <w:tc>
          <w:tcPr>
            <w:tcW w:w="1015" w:type="dxa"/>
          </w:tcPr>
          <w:p w14:paraId="588C4950" w14:textId="5EC9A50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0,7962</w:t>
            </w:r>
          </w:p>
        </w:tc>
      </w:tr>
      <w:tr w:rsidR="4A3275E0" w14:paraId="7D6A67F5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53004BCA" w14:textId="00F13DE7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bio4</w:t>
            </w:r>
          </w:p>
        </w:tc>
        <w:tc>
          <w:tcPr>
            <w:tcW w:w="837" w:type="dxa"/>
          </w:tcPr>
          <w:p w14:paraId="565C7726" w14:textId="52EE7AE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-0,6784</w:t>
            </w:r>
          </w:p>
        </w:tc>
        <w:tc>
          <w:tcPr>
            <w:tcW w:w="1015" w:type="dxa"/>
          </w:tcPr>
          <w:p w14:paraId="38C3838D" w14:textId="3B863CF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0,4435</w:t>
            </w:r>
          </w:p>
        </w:tc>
        <w:tc>
          <w:tcPr>
            <w:tcW w:w="1015" w:type="dxa"/>
          </w:tcPr>
          <w:p w14:paraId="7C2D57DB" w14:textId="4EC49CB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-0,9083</w:t>
            </w:r>
          </w:p>
        </w:tc>
        <w:tc>
          <w:tcPr>
            <w:tcW w:w="1015" w:type="dxa"/>
          </w:tcPr>
          <w:p w14:paraId="1F8E03B2" w14:textId="763B8D70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1015" w:type="dxa"/>
          </w:tcPr>
          <w:p w14:paraId="07C1CB0E" w14:textId="2AB3785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-0,0914</w:t>
            </w:r>
          </w:p>
        </w:tc>
        <w:tc>
          <w:tcPr>
            <w:tcW w:w="1015" w:type="dxa"/>
          </w:tcPr>
          <w:p w14:paraId="3A494B3B" w14:textId="02DB603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-0,8236</w:t>
            </w:r>
          </w:p>
        </w:tc>
        <w:tc>
          <w:tcPr>
            <w:tcW w:w="1015" w:type="dxa"/>
          </w:tcPr>
          <w:p w14:paraId="4F8B89C9" w14:textId="45A080E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0,8859</w:t>
            </w:r>
          </w:p>
        </w:tc>
        <w:tc>
          <w:tcPr>
            <w:tcW w:w="1015" w:type="dxa"/>
          </w:tcPr>
          <w:p w14:paraId="416DA2C1" w14:textId="10E396A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-0,3078</w:t>
            </w:r>
          </w:p>
        </w:tc>
        <w:tc>
          <w:tcPr>
            <w:tcW w:w="1015" w:type="dxa"/>
          </w:tcPr>
          <w:p w14:paraId="4966F911" w14:textId="26BF5143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-0,8357</w:t>
            </w:r>
          </w:p>
        </w:tc>
      </w:tr>
      <w:tr w:rsidR="4A3275E0" w14:paraId="634EE46D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1A0BB652" w14:textId="366DE63C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bio5</w:t>
            </w:r>
          </w:p>
        </w:tc>
        <w:tc>
          <w:tcPr>
            <w:tcW w:w="837" w:type="dxa"/>
          </w:tcPr>
          <w:p w14:paraId="594007D9" w14:textId="37715E8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0,7403</w:t>
            </w:r>
          </w:p>
        </w:tc>
        <w:tc>
          <w:tcPr>
            <w:tcW w:w="1015" w:type="dxa"/>
          </w:tcPr>
          <w:p w14:paraId="4D6D221E" w14:textId="6E8CDAB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0,1543</w:t>
            </w:r>
          </w:p>
        </w:tc>
        <w:tc>
          <w:tcPr>
            <w:tcW w:w="1015" w:type="dxa"/>
          </w:tcPr>
          <w:p w14:paraId="1C555E32" w14:textId="384C4EC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0,1646</w:t>
            </w:r>
          </w:p>
        </w:tc>
        <w:tc>
          <w:tcPr>
            <w:tcW w:w="1015" w:type="dxa"/>
          </w:tcPr>
          <w:p w14:paraId="6183C021" w14:textId="0ABB6E5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-0,0914</w:t>
            </w:r>
          </w:p>
        </w:tc>
        <w:tc>
          <w:tcPr>
            <w:tcW w:w="1015" w:type="dxa"/>
          </w:tcPr>
          <w:p w14:paraId="316B0170" w14:textId="43C13F0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1015" w:type="dxa"/>
          </w:tcPr>
          <w:p w14:paraId="17F5E4D4" w14:textId="7CD1100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0,4803</w:t>
            </w:r>
          </w:p>
        </w:tc>
        <w:tc>
          <w:tcPr>
            <w:tcW w:w="1015" w:type="dxa"/>
          </w:tcPr>
          <w:p w14:paraId="5C808BF2" w14:textId="5DDDD05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0,0295</w:t>
            </w:r>
          </w:p>
        </w:tc>
        <w:tc>
          <w:tcPr>
            <w:tcW w:w="1015" w:type="dxa"/>
          </w:tcPr>
          <w:p w14:paraId="0A43DC7C" w14:textId="1CF0136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0,7883</w:t>
            </w:r>
          </w:p>
        </w:tc>
        <w:tc>
          <w:tcPr>
            <w:tcW w:w="1015" w:type="dxa"/>
          </w:tcPr>
          <w:p w14:paraId="402EE68A" w14:textId="11D1B493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0,5145</w:t>
            </w:r>
          </w:p>
        </w:tc>
      </w:tr>
      <w:tr w:rsidR="4A3275E0" w14:paraId="657A29F6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37950AF9" w14:textId="03C1449D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bio6</w:t>
            </w:r>
          </w:p>
        </w:tc>
        <w:tc>
          <w:tcPr>
            <w:tcW w:w="837" w:type="dxa"/>
          </w:tcPr>
          <w:p w14:paraId="23333614" w14:textId="6FCADF8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0,9188</w:t>
            </w:r>
          </w:p>
        </w:tc>
        <w:tc>
          <w:tcPr>
            <w:tcW w:w="1015" w:type="dxa"/>
          </w:tcPr>
          <w:p w14:paraId="7738AF8A" w14:textId="18E4006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-0,6137</w:t>
            </w:r>
          </w:p>
        </w:tc>
        <w:tc>
          <w:tcPr>
            <w:tcW w:w="1015" w:type="dxa"/>
          </w:tcPr>
          <w:p w14:paraId="76D6FB54" w14:textId="2680210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0,7572</w:t>
            </w:r>
          </w:p>
        </w:tc>
        <w:tc>
          <w:tcPr>
            <w:tcW w:w="1015" w:type="dxa"/>
          </w:tcPr>
          <w:p w14:paraId="303041D1" w14:textId="401DF5A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-0,8236</w:t>
            </w:r>
          </w:p>
        </w:tc>
        <w:tc>
          <w:tcPr>
            <w:tcW w:w="1015" w:type="dxa"/>
          </w:tcPr>
          <w:p w14:paraId="07DA52D0" w14:textId="09BA816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0,4803</w:t>
            </w:r>
          </w:p>
        </w:tc>
        <w:tc>
          <w:tcPr>
            <w:tcW w:w="1015" w:type="dxa"/>
          </w:tcPr>
          <w:p w14:paraId="7F3D173C" w14:textId="5E72317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1015" w:type="dxa"/>
          </w:tcPr>
          <w:p w14:paraId="0E0EA730" w14:textId="282B792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-0,8626</w:t>
            </w:r>
          </w:p>
        </w:tc>
        <w:tc>
          <w:tcPr>
            <w:tcW w:w="1015" w:type="dxa"/>
          </w:tcPr>
          <w:p w14:paraId="2594C285" w14:textId="223F127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0,6398</w:t>
            </w:r>
          </w:p>
        </w:tc>
        <w:tc>
          <w:tcPr>
            <w:tcW w:w="1015" w:type="dxa"/>
          </w:tcPr>
          <w:p w14:paraId="18FFE7D9" w14:textId="7ABBA12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0,9487</w:t>
            </w:r>
          </w:p>
        </w:tc>
      </w:tr>
      <w:tr w:rsidR="4A3275E0" w14:paraId="7C76A9F4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6A382309" w14:textId="52DFD841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bio7</w:t>
            </w:r>
          </w:p>
        </w:tc>
        <w:tc>
          <w:tcPr>
            <w:tcW w:w="837" w:type="dxa"/>
          </w:tcPr>
          <w:p w14:paraId="28EF442C" w14:textId="38E34DB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-0,6201</w:t>
            </w:r>
          </w:p>
        </w:tc>
        <w:tc>
          <w:tcPr>
            <w:tcW w:w="1015" w:type="dxa"/>
          </w:tcPr>
          <w:p w14:paraId="253BF546" w14:textId="4B7741A0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0,7884</w:t>
            </w:r>
          </w:p>
        </w:tc>
        <w:tc>
          <w:tcPr>
            <w:tcW w:w="1015" w:type="dxa"/>
          </w:tcPr>
          <w:p w14:paraId="25273FCD" w14:textId="560C0B4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-0,7680</w:t>
            </w:r>
          </w:p>
        </w:tc>
        <w:tc>
          <w:tcPr>
            <w:tcW w:w="1015" w:type="dxa"/>
          </w:tcPr>
          <w:p w14:paraId="152D5EB6" w14:textId="4EC21E4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0,8859</w:t>
            </w:r>
          </w:p>
        </w:tc>
        <w:tc>
          <w:tcPr>
            <w:tcW w:w="1015" w:type="dxa"/>
          </w:tcPr>
          <w:p w14:paraId="7FA29AC0" w14:textId="544CB11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0,0295</w:t>
            </w:r>
          </w:p>
        </w:tc>
        <w:tc>
          <w:tcPr>
            <w:tcW w:w="1015" w:type="dxa"/>
          </w:tcPr>
          <w:p w14:paraId="7813AE9E" w14:textId="3292C44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-0,8626</w:t>
            </w:r>
          </w:p>
        </w:tc>
        <w:tc>
          <w:tcPr>
            <w:tcW w:w="1015" w:type="dxa"/>
          </w:tcPr>
          <w:p w14:paraId="02EB65BA" w14:textId="1BF88CA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1015" w:type="dxa"/>
          </w:tcPr>
          <w:p w14:paraId="48CB5607" w14:textId="4988940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-0,2744</w:t>
            </w:r>
          </w:p>
        </w:tc>
        <w:tc>
          <w:tcPr>
            <w:tcW w:w="1015" w:type="dxa"/>
          </w:tcPr>
          <w:p w14:paraId="6D5E83C4" w14:textId="22EFC6B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-0,7844</w:t>
            </w:r>
          </w:p>
        </w:tc>
      </w:tr>
      <w:tr w:rsidR="4A3275E0" w14:paraId="23B29D76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7DDE1734" w14:textId="1D55EC28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bio8</w:t>
            </w:r>
          </w:p>
        </w:tc>
        <w:tc>
          <w:tcPr>
            <w:tcW w:w="837" w:type="dxa"/>
          </w:tcPr>
          <w:p w14:paraId="618004DA" w14:textId="20049F1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0,8328</w:t>
            </w:r>
          </w:p>
        </w:tc>
        <w:tc>
          <w:tcPr>
            <w:tcW w:w="1015" w:type="dxa"/>
          </w:tcPr>
          <w:p w14:paraId="4B7EE2FE" w14:textId="52FEAE4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-0,1356</w:t>
            </w:r>
          </w:p>
        </w:tc>
        <w:tc>
          <w:tcPr>
            <w:tcW w:w="1015" w:type="dxa"/>
          </w:tcPr>
          <w:p w14:paraId="29817CE8" w14:textId="00536920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0,3032</w:t>
            </w:r>
          </w:p>
        </w:tc>
        <w:tc>
          <w:tcPr>
            <w:tcW w:w="1015" w:type="dxa"/>
          </w:tcPr>
          <w:p w14:paraId="2DE19436" w14:textId="065417D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-0,3078</w:t>
            </w:r>
          </w:p>
        </w:tc>
        <w:tc>
          <w:tcPr>
            <w:tcW w:w="1015" w:type="dxa"/>
          </w:tcPr>
          <w:p w14:paraId="32654377" w14:textId="23F7698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0,7883</w:t>
            </w:r>
          </w:p>
        </w:tc>
        <w:tc>
          <w:tcPr>
            <w:tcW w:w="1015" w:type="dxa"/>
          </w:tcPr>
          <w:p w14:paraId="2285728A" w14:textId="48266C3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0,6398</w:t>
            </w:r>
          </w:p>
        </w:tc>
        <w:tc>
          <w:tcPr>
            <w:tcW w:w="1015" w:type="dxa"/>
          </w:tcPr>
          <w:p w14:paraId="337500E0" w14:textId="1DD3C730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-0,2744</w:t>
            </w:r>
          </w:p>
        </w:tc>
        <w:tc>
          <w:tcPr>
            <w:tcW w:w="1015" w:type="dxa"/>
          </w:tcPr>
          <w:p w14:paraId="73D66DD8" w14:textId="4E7D997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1015" w:type="dxa"/>
          </w:tcPr>
          <w:p w14:paraId="183D2A7B" w14:textId="72A9273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0,5623</w:t>
            </w:r>
          </w:p>
        </w:tc>
      </w:tr>
      <w:tr w:rsidR="4A3275E0" w14:paraId="1F0C8482" w14:textId="77777777" w:rsidTr="4A3275E0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0" w:type="dxa"/>
          </w:tcPr>
          <w:p w14:paraId="2F2BEC82" w14:textId="00B6AE0F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bio9</w:t>
            </w:r>
          </w:p>
        </w:tc>
        <w:tc>
          <w:tcPr>
            <w:tcW w:w="837" w:type="dxa"/>
          </w:tcPr>
          <w:p w14:paraId="5A29715C" w14:textId="485BD67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0,9090</w:t>
            </w:r>
          </w:p>
        </w:tc>
        <w:tc>
          <w:tcPr>
            <w:tcW w:w="1015" w:type="dxa"/>
          </w:tcPr>
          <w:p w14:paraId="62832F20" w14:textId="180353B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-0,4456</w:t>
            </w:r>
          </w:p>
        </w:tc>
        <w:tc>
          <w:tcPr>
            <w:tcW w:w="1015" w:type="dxa"/>
          </w:tcPr>
          <w:p w14:paraId="3D8A5318" w14:textId="0D45B97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0,7962</w:t>
            </w:r>
          </w:p>
        </w:tc>
        <w:tc>
          <w:tcPr>
            <w:tcW w:w="1015" w:type="dxa"/>
          </w:tcPr>
          <w:p w14:paraId="4FFB6501" w14:textId="7D517A7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-0,8357</w:t>
            </w:r>
          </w:p>
        </w:tc>
        <w:tc>
          <w:tcPr>
            <w:tcW w:w="1015" w:type="dxa"/>
          </w:tcPr>
          <w:p w14:paraId="09DB7416" w14:textId="617A7F6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0,5145</w:t>
            </w:r>
          </w:p>
        </w:tc>
        <w:tc>
          <w:tcPr>
            <w:tcW w:w="1015" w:type="dxa"/>
          </w:tcPr>
          <w:p w14:paraId="568455B7" w14:textId="7C25BB90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0,9487</w:t>
            </w:r>
          </w:p>
        </w:tc>
        <w:tc>
          <w:tcPr>
            <w:tcW w:w="1015" w:type="dxa"/>
          </w:tcPr>
          <w:p w14:paraId="13775C25" w14:textId="1DB10180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-0,7844</w:t>
            </w:r>
          </w:p>
        </w:tc>
        <w:tc>
          <w:tcPr>
            <w:tcW w:w="1015" w:type="dxa"/>
          </w:tcPr>
          <w:p w14:paraId="5FB7909E" w14:textId="4430E3B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0,5623</w:t>
            </w:r>
          </w:p>
        </w:tc>
        <w:tc>
          <w:tcPr>
            <w:tcW w:w="1015" w:type="dxa"/>
          </w:tcPr>
          <w:p w14:paraId="33744183" w14:textId="6133A2C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</w:tr>
    </w:tbl>
    <w:p w14:paraId="5E2B7572" w14:textId="0046EBBF" w:rsidR="004A555B" w:rsidRDefault="004A555B" w:rsidP="4A3275E0">
      <w:pPr>
        <w:spacing w:after="200" w:line="276" w:lineRule="auto"/>
      </w:pPr>
    </w:p>
    <w:p w14:paraId="65BB90BF" w14:textId="41FEBA82" w:rsidR="004A555B" w:rsidRDefault="004A555B" w:rsidP="004A555B">
      <w:pPr>
        <w:spacing w:after="200" w:line="276" w:lineRule="auto"/>
      </w:pPr>
      <w:r w:rsidRPr="4A3275E0">
        <w:rPr>
          <w:b/>
          <w:bCs/>
        </w:rPr>
        <w:t>Table S1b</w:t>
      </w:r>
      <w:r>
        <w:t>. Correlation index (Pearson method) between precipitation derived bioclimatic variables. Green cells indicate pairs of highly correlated variables.</w:t>
      </w:r>
    </w:p>
    <w:tbl>
      <w:tblPr>
        <w:tblStyle w:val="PlainTable3"/>
        <w:tblW w:w="0" w:type="auto"/>
        <w:tblLayout w:type="fixed"/>
        <w:tblLook w:val="06A0" w:firstRow="1" w:lastRow="0" w:firstColumn="1" w:lastColumn="0" w:noHBand="1" w:noVBand="1"/>
      </w:tblPr>
      <w:tblGrid>
        <w:gridCol w:w="750"/>
        <w:gridCol w:w="855"/>
        <w:gridCol w:w="870"/>
        <w:gridCol w:w="855"/>
        <w:gridCol w:w="919"/>
        <w:gridCol w:w="919"/>
        <w:gridCol w:w="919"/>
        <w:gridCol w:w="919"/>
        <w:gridCol w:w="919"/>
        <w:gridCol w:w="919"/>
        <w:gridCol w:w="919"/>
      </w:tblGrid>
      <w:tr w:rsidR="4A3275E0" w14:paraId="0E2029D9" w14:textId="77777777" w:rsidTr="4A327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50" w:type="dxa"/>
          </w:tcPr>
          <w:p w14:paraId="65B050C7" w14:textId="7DFB4C99" w:rsidR="4A3275E0" w:rsidRDefault="4A3275E0" w:rsidP="4A3275E0">
            <w:pPr>
              <w:rPr>
                <w:rFonts w:ascii="Arial" w:eastAsia="Arial" w:hAnsi="Arial"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855" w:type="dxa"/>
          </w:tcPr>
          <w:p w14:paraId="3E0C0CD7" w14:textId="466E28BD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bio10</w:t>
            </w:r>
          </w:p>
        </w:tc>
        <w:tc>
          <w:tcPr>
            <w:tcW w:w="870" w:type="dxa"/>
          </w:tcPr>
          <w:p w14:paraId="38F64C7E" w14:textId="3A3BF51E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bio11</w:t>
            </w:r>
          </w:p>
        </w:tc>
        <w:tc>
          <w:tcPr>
            <w:tcW w:w="855" w:type="dxa"/>
          </w:tcPr>
          <w:p w14:paraId="7B218982" w14:textId="55BDDA74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bio12</w:t>
            </w:r>
          </w:p>
        </w:tc>
        <w:tc>
          <w:tcPr>
            <w:tcW w:w="919" w:type="dxa"/>
          </w:tcPr>
          <w:p w14:paraId="66A21A6B" w14:textId="5CC029E2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bio13</w:t>
            </w:r>
          </w:p>
        </w:tc>
        <w:tc>
          <w:tcPr>
            <w:tcW w:w="919" w:type="dxa"/>
          </w:tcPr>
          <w:p w14:paraId="58B12BC4" w14:textId="526D26B7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bio14</w:t>
            </w:r>
          </w:p>
        </w:tc>
        <w:tc>
          <w:tcPr>
            <w:tcW w:w="919" w:type="dxa"/>
          </w:tcPr>
          <w:p w14:paraId="05E36E6B" w14:textId="227DBD49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bio15</w:t>
            </w:r>
          </w:p>
        </w:tc>
        <w:tc>
          <w:tcPr>
            <w:tcW w:w="919" w:type="dxa"/>
          </w:tcPr>
          <w:p w14:paraId="2304BD9B" w14:textId="02ACD04C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bio16</w:t>
            </w:r>
          </w:p>
        </w:tc>
        <w:tc>
          <w:tcPr>
            <w:tcW w:w="919" w:type="dxa"/>
          </w:tcPr>
          <w:p w14:paraId="7CBB0B73" w14:textId="76847ACC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bio17</w:t>
            </w:r>
          </w:p>
        </w:tc>
        <w:tc>
          <w:tcPr>
            <w:tcW w:w="919" w:type="dxa"/>
          </w:tcPr>
          <w:p w14:paraId="793D681D" w14:textId="37B0F8AD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bio18</w:t>
            </w:r>
          </w:p>
        </w:tc>
        <w:tc>
          <w:tcPr>
            <w:tcW w:w="919" w:type="dxa"/>
          </w:tcPr>
          <w:p w14:paraId="4B888988" w14:textId="0787BE04" w:rsidR="4A3275E0" w:rsidRDefault="4A3275E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bio19</w:t>
            </w:r>
          </w:p>
        </w:tc>
      </w:tr>
      <w:tr w:rsidR="4A3275E0" w14:paraId="7CD340C9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1C29E15E" w14:textId="6815A7AB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</w:t>
            </w:r>
          </w:p>
        </w:tc>
        <w:tc>
          <w:tcPr>
            <w:tcW w:w="855" w:type="dxa"/>
          </w:tcPr>
          <w:p w14:paraId="7D21E1D3" w14:textId="7F666F2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0,875</w:t>
            </w:r>
          </w:p>
        </w:tc>
        <w:tc>
          <w:tcPr>
            <w:tcW w:w="870" w:type="dxa"/>
          </w:tcPr>
          <w:p w14:paraId="1FAF8764" w14:textId="1C5AD09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0,962</w:t>
            </w:r>
          </w:p>
        </w:tc>
        <w:tc>
          <w:tcPr>
            <w:tcW w:w="855" w:type="dxa"/>
          </w:tcPr>
          <w:p w14:paraId="0E8FC596" w14:textId="0E52CC1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0,440</w:t>
            </w:r>
          </w:p>
        </w:tc>
        <w:tc>
          <w:tcPr>
            <w:tcW w:w="919" w:type="dxa"/>
          </w:tcPr>
          <w:p w14:paraId="7CD0CAC3" w14:textId="05D291C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0,4887</w:t>
            </w:r>
          </w:p>
        </w:tc>
        <w:tc>
          <w:tcPr>
            <w:tcW w:w="919" w:type="dxa"/>
          </w:tcPr>
          <w:p w14:paraId="0BAF5A7C" w14:textId="0954D63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0,0184</w:t>
            </w:r>
          </w:p>
        </w:tc>
        <w:tc>
          <w:tcPr>
            <w:tcW w:w="919" w:type="dxa"/>
          </w:tcPr>
          <w:p w14:paraId="7BCF2742" w14:textId="7EA9726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0,1289</w:t>
            </w:r>
          </w:p>
        </w:tc>
        <w:tc>
          <w:tcPr>
            <w:tcW w:w="919" w:type="dxa"/>
          </w:tcPr>
          <w:p w14:paraId="24A6F049" w14:textId="7C65BFD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0,4952</w:t>
            </w:r>
          </w:p>
        </w:tc>
        <w:tc>
          <w:tcPr>
            <w:tcW w:w="919" w:type="dxa"/>
          </w:tcPr>
          <w:p w14:paraId="768815D5" w14:textId="40302A0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0,0308</w:t>
            </w:r>
          </w:p>
        </w:tc>
        <w:tc>
          <w:tcPr>
            <w:tcW w:w="919" w:type="dxa"/>
          </w:tcPr>
          <w:p w14:paraId="6408CC21" w14:textId="2765B7B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-0,118</w:t>
            </w:r>
          </w:p>
        </w:tc>
        <w:tc>
          <w:tcPr>
            <w:tcW w:w="919" w:type="dxa"/>
          </w:tcPr>
          <w:p w14:paraId="4861C859" w14:textId="0867EF9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0,3695</w:t>
            </w:r>
          </w:p>
        </w:tc>
      </w:tr>
      <w:tr w:rsidR="4A3275E0" w14:paraId="0C1514FE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5226555" w14:textId="20684E80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bio10</w:t>
            </w:r>
          </w:p>
        </w:tc>
        <w:tc>
          <w:tcPr>
            <w:tcW w:w="855" w:type="dxa"/>
          </w:tcPr>
          <w:p w14:paraId="32F26060" w14:textId="6F63380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870" w:type="dxa"/>
          </w:tcPr>
          <w:p w14:paraId="3A49DE51" w14:textId="1DA73BD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0,7208</w:t>
            </w:r>
          </w:p>
        </w:tc>
        <w:tc>
          <w:tcPr>
            <w:tcW w:w="855" w:type="dxa"/>
          </w:tcPr>
          <w:p w14:paraId="703BDEAB" w14:textId="1FABF793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0,2524</w:t>
            </w:r>
          </w:p>
        </w:tc>
        <w:tc>
          <w:tcPr>
            <w:tcW w:w="919" w:type="dxa"/>
          </w:tcPr>
          <w:p w14:paraId="423F1876" w14:textId="57E0E45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0,2019</w:t>
            </w:r>
          </w:p>
        </w:tc>
        <w:tc>
          <w:tcPr>
            <w:tcW w:w="919" w:type="dxa"/>
          </w:tcPr>
          <w:p w14:paraId="20FF9631" w14:textId="5A9467F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0,0774</w:t>
            </w:r>
          </w:p>
        </w:tc>
        <w:tc>
          <w:tcPr>
            <w:tcW w:w="919" w:type="dxa"/>
          </w:tcPr>
          <w:p w14:paraId="488C046E" w14:textId="418A7430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-0,0585</w:t>
            </w:r>
          </w:p>
        </w:tc>
        <w:tc>
          <w:tcPr>
            <w:tcW w:w="919" w:type="dxa"/>
          </w:tcPr>
          <w:p w14:paraId="6E51C977" w14:textId="46B2005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0,2093</w:t>
            </w:r>
          </w:p>
        </w:tc>
        <w:tc>
          <w:tcPr>
            <w:tcW w:w="919" w:type="dxa"/>
          </w:tcPr>
          <w:p w14:paraId="459358AB" w14:textId="7E91350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0,0919</w:t>
            </w:r>
          </w:p>
        </w:tc>
        <w:tc>
          <w:tcPr>
            <w:tcW w:w="919" w:type="dxa"/>
          </w:tcPr>
          <w:p w14:paraId="32A95B66" w14:textId="3603167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-0,1236</w:t>
            </w:r>
          </w:p>
        </w:tc>
        <w:tc>
          <w:tcPr>
            <w:tcW w:w="919" w:type="dxa"/>
          </w:tcPr>
          <w:p w14:paraId="009975A5" w14:textId="7A09D9E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0,2618</w:t>
            </w:r>
          </w:p>
        </w:tc>
      </w:tr>
      <w:tr w:rsidR="4A3275E0" w14:paraId="1BAC0FD7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0D86544D" w14:textId="25E68F43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bio11</w:t>
            </w:r>
          </w:p>
        </w:tc>
        <w:tc>
          <w:tcPr>
            <w:tcW w:w="855" w:type="dxa"/>
          </w:tcPr>
          <w:p w14:paraId="485CF6A9" w14:textId="45ADB74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0,7208</w:t>
            </w:r>
          </w:p>
        </w:tc>
        <w:tc>
          <w:tcPr>
            <w:tcW w:w="870" w:type="dxa"/>
          </w:tcPr>
          <w:p w14:paraId="31CFAB2A" w14:textId="0E446C6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855" w:type="dxa"/>
          </w:tcPr>
          <w:p w14:paraId="11E15105" w14:textId="6806AC3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0,5214</w:t>
            </w:r>
          </w:p>
        </w:tc>
        <w:tc>
          <w:tcPr>
            <w:tcW w:w="919" w:type="dxa"/>
          </w:tcPr>
          <w:p w14:paraId="393A682C" w14:textId="260934C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0,6027</w:t>
            </w:r>
          </w:p>
        </w:tc>
        <w:tc>
          <w:tcPr>
            <w:tcW w:w="919" w:type="dxa"/>
          </w:tcPr>
          <w:p w14:paraId="1B16433E" w14:textId="70F2BDA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0,0148</w:t>
            </w:r>
          </w:p>
        </w:tc>
        <w:tc>
          <w:tcPr>
            <w:tcW w:w="919" w:type="dxa"/>
          </w:tcPr>
          <w:p w14:paraId="113CF26F" w14:textId="7CAAE0D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0,1854</w:t>
            </w:r>
          </w:p>
        </w:tc>
        <w:tc>
          <w:tcPr>
            <w:tcW w:w="919" w:type="dxa"/>
          </w:tcPr>
          <w:p w14:paraId="6D33A066" w14:textId="1CD62AA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0,6104</w:t>
            </w:r>
          </w:p>
        </w:tc>
        <w:tc>
          <w:tcPr>
            <w:tcW w:w="919" w:type="dxa"/>
          </w:tcPr>
          <w:p w14:paraId="3D96E377" w14:textId="747F01A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0,0246</w:t>
            </w:r>
          </w:p>
        </w:tc>
        <w:tc>
          <w:tcPr>
            <w:tcW w:w="919" w:type="dxa"/>
          </w:tcPr>
          <w:p w14:paraId="43254CE2" w14:textId="36B880D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-0,1378</w:t>
            </w:r>
          </w:p>
        </w:tc>
        <w:tc>
          <w:tcPr>
            <w:tcW w:w="919" w:type="dxa"/>
          </w:tcPr>
          <w:p w14:paraId="005F5B6D" w14:textId="0CB4439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0,4301</w:t>
            </w:r>
          </w:p>
        </w:tc>
      </w:tr>
      <w:tr w:rsidR="4A3275E0" w14:paraId="396BAA5E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7A7C2B98" w14:textId="194D1E3F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bio12</w:t>
            </w:r>
          </w:p>
        </w:tc>
        <w:tc>
          <w:tcPr>
            <w:tcW w:w="855" w:type="dxa"/>
          </w:tcPr>
          <w:p w14:paraId="5BC70034" w14:textId="7A18A81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0,2524</w:t>
            </w:r>
          </w:p>
        </w:tc>
        <w:tc>
          <w:tcPr>
            <w:tcW w:w="870" w:type="dxa"/>
          </w:tcPr>
          <w:p w14:paraId="6E58D873" w14:textId="7D0DCEB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0,5214</w:t>
            </w:r>
          </w:p>
        </w:tc>
        <w:tc>
          <w:tcPr>
            <w:tcW w:w="855" w:type="dxa"/>
          </w:tcPr>
          <w:p w14:paraId="4DD7E8CE" w14:textId="7868860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919" w:type="dxa"/>
          </w:tcPr>
          <w:p w14:paraId="2053DDC5" w14:textId="46592D5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0,8711</w:t>
            </w:r>
          </w:p>
        </w:tc>
        <w:tc>
          <w:tcPr>
            <w:tcW w:w="919" w:type="dxa"/>
          </w:tcPr>
          <w:p w14:paraId="1C6E67FE" w14:textId="7F9570C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0,5987</w:t>
            </w:r>
          </w:p>
        </w:tc>
        <w:tc>
          <w:tcPr>
            <w:tcW w:w="919" w:type="dxa"/>
          </w:tcPr>
          <w:p w14:paraId="3212E5A1" w14:textId="007992D3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-0,2787</w:t>
            </w:r>
          </w:p>
        </w:tc>
        <w:tc>
          <w:tcPr>
            <w:tcW w:w="919" w:type="dxa"/>
          </w:tcPr>
          <w:p w14:paraId="1118F16D" w14:textId="42982BD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0,8892</w:t>
            </w:r>
          </w:p>
        </w:tc>
        <w:tc>
          <w:tcPr>
            <w:tcW w:w="919" w:type="dxa"/>
          </w:tcPr>
          <w:p w14:paraId="36A7C55C" w14:textId="2AA70D1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0,6109</w:t>
            </w:r>
          </w:p>
        </w:tc>
        <w:tc>
          <w:tcPr>
            <w:tcW w:w="919" w:type="dxa"/>
          </w:tcPr>
          <w:p w14:paraId="1382FFFE" w14:textId="1C00CD2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0,3730</w:t>
            </w:r>
          </w:p>
        </w:tc>
        <w:tc>
          <w:tcPr>
            <w:tcW w:w="919" w:type="dxa"/>
          </w:tcPr>
          <w:p w14:paraId="5F78C9B6" w14:textId="705EFDD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0,6674</w:t>
            </w:r>
          </w:p>
        </w:tc>
      </w:tr>
      <w:tr w:rsidR="4A3275E0" w14:paraId="3D13A140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105069D0" w14:textId="203EBF05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bio13</w:t>
            </w:r>
          </w:p>
        </w:tc>
        <w:tc>
          <w:tcPr>
            <w:tcW w:w="855" w:type="dxa"/>
          </w:tcPr>
          <w:p w14:paraId="403C65C3" w14:textId="2631FDD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0,2019</w:t>
            </w:r>
          </w:p>
        </w:tc>
        <w:tc>
          <w:tcPr>
            <w:tcW w:w="870" w:type="dxa"/>
          </w:tcPr>
          <w:p w14:paraId="6AACE2B5" w14:textId="238275F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0,6027</w:t>
            </w:r>
          </w:p>
        </w:tc>
        <w:tc>
          <w:tcPr>
            <w:tcW w:w="855" w:type="dxa"/>
          </w:tcPr>
          <w:p w14:paraId="7791536F" w14:textId="1C187E0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0,8711</w:t>
            </w:r>
          </w:p>
        </w:tc>
        <w:tc>
          <w:tcPr>
            <w:tcW w:w="919" w:type="dxa"/>
          </w:tcPr>
          <w:p w14:paraId="091CE1DB" w14:textId="28196D0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919" w:type="dxa"/>
          </w:tcPr>
          <w:p w14:paraId="30C5DB05" w14:textId="0298117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0,2112</w:t>
            </w:r>
          </w:p>
        </w:tc>
        <w:tc>
          <w:tcPr>
            <w:tcW w:w="919" w:type="dxa"/>
          </w:tcPr>
          <w:p w14:paraId="1FE244FF" w14:textId="7D96D04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0,1783</w:t>
            </w:r>
          </w:p>
        </w:tc>
        <w:tc>
          <w:tcPr>
            <w:tcW w:w="919" w:type="dxa"/>
          </w:tcPr>
          <w:p w14:paraId="7FE01546" w14:textId="09F4C33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0,9920</w:t>
            </w:r>
          </w:p>
        </w:tc>
        <w:tc>
          <w:tcPr>
            <w:tcW w:w="919" w:type="dxa"/>
          </w:tcPr>
          <w:p w14:paraId="4F64E1A4" w14:textId="2E66DE5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0,2181</w:t>
            </w:r>
          </w:p>
        </w:tc>
        <w:tc>
          <w:tcPr>
            <w:tcW w:w="919" w:type="dxa"/>
          </w:tcPr>
          <w:p w14:paraId="2A3B0668" w14:textId="09B1DCC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0,2907</w:t>
            </w:r>
          </w:p>
        </w:tc>
        <w:tc>
          <w:tcPr>
            <w:tcW w:w="919" w:type="dxa"/>
          </w:tcPr>
          <w:p w14:paraId="54EC890C" w14:textId="5F0103F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0,5385</w:t>
            </w:r>
          </w:p>
        </w:tc>
      </w:tr>
      <w:tr w:rsidR="4A3275E0" w14:paraId="2C446651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4A6D68C" w14:textId="74068294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bio14</w:t>
            </w:r>
          </w:p>
        </w:tc>
        <w:tc>
          <w:tcPr>
            <w:tcW w:w="855" w:type="dxa"/>
          </w:tcPr>
          <w:p w14:paraId="15458947" w14:textId="4C36FD6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0,0774</w:t>
            </w:r>
          </w:p>
        </w:tc>
        <w:tc>
          <w:tcPr>
            <w:tcW w:w="870" w:type="dxa"/>
          </w:tcPr>
          <w:p w14:paraId="541D7766" w14:textId="52B0964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0,0148</w:t>
            </w:r>
          </w:p>
        </w:tc>
        <w:tc>
          <w:tcPr>
            <w:tcW w:w="855" w:type="dxa"/>
          </w:tcPr>
          <w:p w14:paraId="3A9C34D6" w14:textId="1DAC708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0,5987</w:t>
            </w:r>
          </w:p>
        </w:tc>
        <w:tc>
          <w:tcPr>
            <w:tcW w:w="919" w:type="dxa"/>
          </w:tcPr>
          <w:p w14:paraId="5B208CC5" w14:textId="09FB16E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0,2112</w:t>
            </w:r>
          </w:p>
        </w:tc>
        <w:tc>
          <w:tcPr>
            <w:tcW w:w="919" w:type="dxa"/>
          </w:tcPr>
          <w:p w14:paraId="1D48DB5C" w14:textId="7A526813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919" w:type="dxa"/>
          </w:tcPr>
          <w:p w14:paraId="20FC6E5D" w14:textId="1FC9720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-0,8029</w:t>
            </w:r>
          </w:p>
        </w:tc>
        <w:tc>
          <w:tcPr>
            <w:tcW w:w="919" w:type="dxa"/>
          </w:tcPr>
          <w:p w14:paraId="6F851558" w14:textId="212680B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0,2184</w:t>
            </w:r>
          </w:p>
        </w:tc>
        <w:tc>
          <w:tcPr>
            <w:tcW w:w="919" w:type="dxa"/>
          </w:tcPr>
          <w:p w14:paraId="08CBB1B0" w14:textId="5BD0090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0,9930</w:t>
            </w:r>
          </w:p>
        </w:tc>
        <w:tc>
          <w:tcPr>
            <w:tcW w:w="919" w:type="dxa"/>
          </w:tcPr>
          <w:p w14:paraId="31A78466" w14:textId="37205CB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0,3644</w:t>
            </w:r>
          </w:p>
        </w:tc>
        <w:tc>
          <w:tcPr>
            <w:tcW w:w="919" w:type="dxa"/>
          </w:tcPr>
          <w:p w14:paraId="17084077" w14:textId="1A7CEE6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0,5278</w:t>
            </w:r>
          </w:p>
        </w:tc>
      </w:tr>
      <w:tr w:rsidR="4A3275E0" w14:paraId="1B344A15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1D30FEC9" w14:textId="2C15EBBE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bio15</w:t>
            </w:r>
          </w:p>
        </w:tc>
        <w:tc>
          <w:tcPr>
            <w:tcW w:w="855" w:type="dxa"/>
          </w:tcPr>
          <w:p w14:paraId="19BC88CB" w14:textId="5C868B2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-0,0585</w:t>
            </w:r>
          </w:p>
        </w:tc>
        <w:tc>
          <w:tcPr>
            <w:tcW w:w="870" w:type="dxa"/>
          </w:tcPr>
          <w:p w14:paraId="40B28F84" w14:textId="0539DEE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0,1854</w:t>
            </w:r>
          </w:p>
        </w:tc>
        <w:tc>
          <w:tcPr>
            <w:tcW w:w="855" w:type="dxa"/>
          </w:tcPr>
          <w:p w14:paraId="160B1FFF" w14:textId="0757138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-0,2787</w:t>
            </w:r>
          </w:p>
        </w:tc>
        <w:tc>
          <w:tcPr>
            <w:tcW w:w="919" w:type="dxa"/>
          </w:tcPr>
          <w:p w14:paraId="7A7BE16A" w14:textId="7EA9443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0,1783</w:t>
            </w:r>
          </w:p>
        </w:tc>
        <w:tc>
          <w:tcPr>
            <w:tcW w:w="919" w:type="dxa"/>
          </w:tcPr>
          <w:p w14:paraId="38C1E717" w14:textId="2F0575A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-0,8029</w:t>
            </w:r>
          </w:p>
        </w:tc>
        <w:tc>
          <w:tcPr>
            <w:tcW w:w="919" w:type="dxa"/>
          </w:tcPr>
          <w:p w14:paraId="48567D5E" w14:textId="26C2232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919" w:type="dxa"/>
          </w:tcPr>
          <w:p w14:paraId="6F8CC734" w14:textId="44682BA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0,1573</w:t>
            </w:r>
          </w:p>
        </w:tc>
        <w:tc>
          <w:tcPr>
            <w:tcW w:w="919" w:type="dxa"/>
          </w:tcPr>
          <w:p w14:paraId="7758583A" w14:textId="3DA1879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-0,8186</w:t>
            </w:r>
          </w:p>
        </w:tc>
        <w:tc>
          <w:tcPr>
            <w:tcW w:w="919" w:type="dxa"/>
          </w:tcPr>
          <w:p w14:paraId="35318DA7" w14:textId="30149D7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-0,2233</w:t>
            </w:r>
          </w:p>
        </w:tc>
        <w:tc>
          <w:tcPr>
            <w:tcW w:w="919" w:type="dxa"/>
          </w:tcPr>
          <w:p w14:paraId="709E1FD5" w14:textId="6AC60CD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-0,2781</w:t>
            </w:r>
          </w:p>
        </w:tc>
      </w:tr>
      <w:tr w:rsidR="4A3275E0" w14:paraId="4B45EAF8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7040D725" w14:textId="6A4B7AB6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bio16</w:t>
            </w:r>
          </w:p>
        </w:tc>
        <w:tc>
          <w:tcPr>
            <w:tcW w:w="855" w:type="dxa"/>
          </w:tcPr>
          <w:p w14:paraId="4208977E" w14:textId="199F76F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0,2093</w:t>
            </w:r>
          </w:p>
        </w:tc>
        <w:tc>
          <w:tcPr>
            <w:tcW w:w="870" w:type="dxa"/>
          </w:tcPr>
          <w:p w14:paraId="266FA292" w14:textId="3DE57CA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0,6104</w:t>
            </w:r>
          </w:p>
        </w:tc>
        <w:tc>
          <w:tcPr>
            <w:tcW w:w="855" w:type="dxa"/>
          </w:tcPr>
          <w:p w14:paraId="5483CACB" w14:textId="758216C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0,8892</w:t>
            </w:r>
          </w:p>
        </w:tc>
        <w:tc>
          <w:tcPr>
            <w:tcW w:w="919" w:type="dxa"/>
          </w:tcPr>
          <w:p w14:paraId="6A3A790E" w14:textId="4AC1B8A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0,9920</w:t>
            </w:r>
          </w:p>
        </w:tc>
        <w:tc>
          <w:tcPr>
            <w:tcW w:w="919" w:type="dxa"/>
          </w:tcPr>
          <w:p w14:paraId="4B6E5523" w14:textId="59FBC80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0,2184</w:t>
            </w:r>
          </w:p>
        </w:tc>
        <w:tc>
          <w:tcPr>
            <w:tcW w:w="919" w:type="dxa"/>
          </w:tcPr>
          <w:p w14:paraId="7E36B5F6" w14:textId="2B7CE92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0,1573</w:t>
            </w:r>
          </w:p>
        </w:tc>
        <w:tc>
          <w:tcPr>
            <w:tcW w:w="919" w:type="dxa"/>
          </w:tcPr>
          <w:p w14:paraId="19E0EFB2" w14:textId="78E677B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919" w:type="dxa"/>
          </w:tcPr>
          <w:p w14:paraId="153482C6" w14:textId="095442E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0,2259</w:t>
            </w:r>
          </w:p>
        </w:tc>
        <w:tc>
          <w:tcPr>
            <w:tcW w:w="919" w:type="dxa"/>
          </w:tcPr>
          <w:p w14:paraId="179AC6DD" w14:textId="395FA8A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0,2917</w:t>
            </w:r>
          </w:p>
        </w:tc>
        <w:tc>
          <w:tcPr>
            <w:tcW w:w="919" w:type="dxa"/>
          </w:tcPr>
          <w:p w14:paraId="1A0C09EF" w14:textId="5560118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0,5525</w:t>
            </w:r>
          </w:p>
        </w:tc>
      </w:tr>
      <w:tr w:rsidR="4A3275E0" w14:paraId="276F3CEE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D2C680D" w14:textId="7676C329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bio17</w:t>
            </w:r>
          </w:p>
        </w:tc>
        <w:tc>
          <w:tcPr>
            <w:tcW w:w="855" w:type="dxa"/>
          </w:tcPr>
          <w:p w14:paraId="58E14A27" w14:textId="0290EDC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0,0919</w:t>
            </w:r>
          </w:p>
        </w:tc>
        <w:tc>
          <w:tcPr>
            <w:tcW w:w="870" w:type="dxa"/>
          </w:tcPr>
          <w:p w14:paraId="58E7BEFE" w14:textId="16F6926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0,0246</w:t>
            </w:r>
          </w:p>
        </w:tc>
        <w:tc>
          <w:tcPr>
            <w:tcW w:w="855" w:type="dxa"/>
          </w:tcPr>
          <w:p w14:paraId="185DEB52" w14:textId="535D667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0,6109</w:t>
            </w:r>
          </w:p>
        </w:tc>
        <w:tc>
          <w:tcPr>
            <w:tcW w:w="919" w:type="dxa"/>
          </w:tcPr>
          <w:p w14:paraId="250FA67C" w14:textId="1216DF1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0,2181</w:t>
            </w:r>
          </w:p>
        </w:tc>
        <w:tc>
          <w:tcPr>
            <w:tcW w:w="919" w:type="dxa"/>
          </w:tcPr>
          <w:p w14:paraId="4A61E283" w14:textId="0BDD6E4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0,9930</w:t>
            </w:r>
          </w:p>
        </w:tc>
        <w:tc>
          <w:tcPr>
            <w:tcW w:w="919" w:type="dxa"/>
          </w:tcPr>
          <w:p w14:paraId="7FD11BF6" w14:textId="298142A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-0,8186</w:t>
            </w:r>
          </w:p>
        </w:tc>
        <w:tc>
          <w:tcPr>
            <w:tcW w:w="919" w:type="dxa"/>
          </w:tcPr>
          <w:p w14:paraId="08A766FB" w14:textId="482E3C4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0,2259</w:t>
            </w:r>
          </w:p>
        </w:tc>
        <w:tc>
          <w:tcPr>
            <w:tcW w:w="919" w:type="dxa"/>
          </w:tcPr>
          <w:p w14:paraId="2250A1C2" w14:textId="150F5A1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919" w:type="dxa"/>
          </w:tcPr>
          <w:p w14:paraId="018D3FDA" w14:textId="52A882E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0,3713</w:t>
            </w:r>
          </w:p>
        </w:tc>
        <w:tc>
          <w:tcPr>
            <w:tcW w:w="919" w:type="dxa"/>
          </w:tcPr>
          <w:p w14:paraId="62423096" w14:textId="144B566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0,5353</w:t>
            </w:r>
          </w:p>
        </w:tc>
      </w:tr>
      <w:tr w:rsidR="4A3275E0" w14:paraId="6D578C03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AFD71A7" w14:textId="35106F77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bio18</w:t>
            </w:r>
          </w:p>
        </w:tc>
        <w:tc>
          <w:tcPr>
            <w:tcW w:w="855" w:type="dxa"/>
          </w:tcPr>
          <w:p w14:paraId="3772D6BB" w14:textId="7BD3AA3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-0,1236</w:t>
            </w:r>
          </w:p>
        </w:tc>
        <w:tc>
          <w:tcPr>
            <w:tcW w:w="870" w:type="dxa"/>
          </w:tcPr>
          <w:p w14:paraId="5EB39C4D" w14:textId="005E29E0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-0,1378</w:t>
            </w:r>
          </w:p>
        </w:tc>
        <w:tc>
          <w:tcPr>
            <w:tcW w:w="855" w:type="dxa"/>
          </w:tcPr>
          <w:p w14:paraId="3FADF671" w14:textId="69AE381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0,3730</w:t>
            </w:r>
          </w:p>
        </w:tc>
        <w:tc>
          <w:tcPr>
            <w:tcW w:w="919" w:type="dxa"/>
          </w:tcPr>
          <w:p w14:paraId="01A3A361" w14:textId="021EEC7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0,2907</w:t>
            </w:r>
          </w:p>
        </w:tc>
        <w:tc>
          <w:tcPr>
            <w:tcW w:w="919" w:type="dxa"/>
          </w:tcPr>
          <w:p w14:paraId="43312BF4" w14:textId="1BFC63B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0,3644</w:t>
            </w:r>
          </w:p>
        </w:tc>
        <w:tc>
          <w:tcPr>
            <w:tcW w:w="919" w:type="dxa"/>
          </w:tcPr>
          <w:p w14:paraId="7A6AD8CB" w14:textId="7F251C7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-0,2233</w:t>
            </w:r>
          </w:p>
        </w:tc>
        <w:tc>
          <w:tcPr>
            <w:tcW w:w="919" w:type="dxa"/>
          </w:tcPr>
          <w:p w14:paraId="3B38B209" w14:textId="5260E4D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0,2917</w:t>
            </w:r>
          </w:p>
        </w:tc>
        <w:tc>
          <w:tcPr>
            <w:tcW w:w="919" w:type="dxa"/>
          </w:tcPr>
          <w:p w14:paraId="34DDE2C7" w14:textId="47501CA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0,3713</w:t>
            </w:r>
          </w:p>
        </w:tc>
        <w:tc>
          <w:tcPr>
            <w:tcW w:w="919" w:type="dxa"/>
          </w:tcPr>
          <w:p w14:paraId="60A03F2D" w14:textId="4C80647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  <w:tc>
          <w:tcPr>
            <w:tcW w:w="919" w:type="dxa"/>
          </w:tcPr>
          <w:p w14:paraId="68926820" w14:textId="4D8E35D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-0,1714</w:t>
            </w:r>
          </w:p>
        </w:tc>
      </w:tr>
      <w:tr w:rsidR="4A3275E0" w14:paraId="14AE26BE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25CC88AE" w14:textId="61C2A0F8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bio19</w:t>
            </w:r>
          </w:p>
        </w:tc>
        <w:tc>
          <w:tcPr>
            <w:tcW w:w="855" w:type="dxa"/>
          </w:tcPr>
          <w:p w14:paraId="1D56E9B2" w14:textId="74B00DD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0,2618</w:t>
            </w:r>
          </w:p>
        </w:tc>
        <w:tc>
          <w:tcPr>
            <w:tcW w:w="870" w:type="dxa"/>
          </w:tcPr>
          <w:p w14:paraId="0427740A" w14:textId="60908143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0,4301</w:t>
            </w:r>
          </w:p>
        </w:tc>
        <w:tc>
          <w:tcPr>
            <w:tcW w:w="855" w:type="dxa"/>
          </w:tcPr>
          <w:p w14:paraId="49F1B3E4" w14:textId="191F25D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0,6674</w:t>
            </w:r>
          </w:p>
        </w:tc>
        <w:tc>
          <w:tcPr>
            <w:tcW w:w="919" w:type="dxa"/>
          </w:tcPr>
          <w:p w14:paraId="5C4C8D69" w14:textId="74F2EEF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0,5385</w:t>
            </w:r>
          </w:p>
        </w:tc>
        <w:tc>
          <w:tcPr>
            <w:tcW w:w="919" w:type="dxa"/>
          </w:tcPr>
          <w:p w14:paraId="2BF3DF21" w14:textId="0C1E95F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0,5278</w:t>
            </w:r>
          </w:p>
        </w:tc>
        <w:tc>
          <w:tcPr>
            <w:tcW w:w="919" w:type="dxa"/>
          </w:tcPr>
          <w:p w14:paraId="257B3F84" w14:textId="6BED083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-0,2781</w:t>
            </w:r>
          </w:p>
        </w:tc>
        <w:tc>
          <w:tcPr>
            <w:tcW w:w="919" w:type="dxa"/>
          </w:tcPr>
          <w:p w14:paraId="320CC87D" w14:textId="1122C85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0,5525</w:t>
            </w:r>
          </w:p>
        </w:tc>
        <w:tc>
          <w:tcPr>
            <w:tcW w:w="919" w:type="dxa"/>
          </w:tcPr>
          <w:p w14:paraId="36ACA9D4" w14:textId="39F2FA8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0,5353</w:t>
            </w:r>
          </w:p>
        </w:tc>
        <w:tc>
          <w:tcPr>
            <w:tcW w:w="919" w:type="dxa"/>
          </w:tcPr>
          <w:p w14:paraId="68D7809F" w14:textId="26E2EEF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-0,1714</w:t>
            </w:r>
          </w:p>
        </w:tc>
        <w:tc>
          <w:tcPr>
            <w:tcW w:w="919" w:type="dxa"/>
          </w:tcPr>
          <w:p w14:paraId="7233B19B" w14:textId="14080E8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1,0000</w:t>
            </w:r>
          </w:p>
        </w:tc>
      </w:tr>
      <w:tr w:rsidR="4A3275E0" w14:paraId="58AB5C42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1B6738E2" w14:textId="12A91D3D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lastRenderedPageBreak/>
              <w:t>bio2</w:t>
            </w:r>
          </w:p>
        </w:tc>
        <w:tc>
          <w:tcPr>
            <w:tcW w:w="855" w:type="dxa"/>
          </w:tcPr>
          <w:p w14:paraId="7BDB7CFB" w14:textId="61CE147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-0,1905</w:t>
            </w:r>
          </w:p>
        </w:tc>
        <w:tc>
          <w:tcPr>
            <w:tcW w:w="870" w:type="dxa"/>
          </w:tcPr>
          <w:p w14:paraId="53B4436D" w14:textId="32A8A32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-0,4132</w:t>
            </w:r>
          </w:p>
        </w:tc>
        <w:tc>
          <w:tcPr>
            <w:tcW w:w="855" w:type="dxa"/>
          </w:tcPr>
          <w:p w14:paraId="65514780" w14:textId="0A205F9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-0,4360</w:t>
            </w:r>
          </w:p>
        </w:tc>
        <w:tc>
          <w:tcPr>
            <w:tcW w:w="919" w:type="dxa"/>
          </w:tcPr>
          <w:p w14:paraId="69C8A04A" w14:textId="6796B1D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-0,3290</w:t>
            </w:r>
          </w:p>
        </w:tc>
        <w:tc>
          <w:tcPr>
            <w:tcW w:w="919" w:type="dxa"/>
          </w:tcPr>
          <w:p w14:paraId="06C500A1" w14:textId="0B1129E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-0,4388</w:t>
            </w:r>
          </w:p>
        </w:tc>
        <w:tc>
          <w:tcPr>
            <w:tcW w:w="919" w:type="dxa"/>
          </w:tcPr>
          <w:p w14:paraId="34842B3C" w14:textId="152915E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0,3155</w:t>
            </w:r>
          </w:p>
        </w:tc>
        <w:tc>
          <w:tcPr>
            <w:tcW w:w="919" w:type="dxa"/>
          </w:tcPr>
          <w:p w14:paraId="012EF083" w14:textId="5274882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-0,3359</w:t>
            </w:r>
          </w:p>
        </w:tc>
        <w:tc>
          <w:tcPr>
            <w:tcW w:w="919" w:type="dxa"/>
          </w:tcPr>
          <w:p w14:paraId="7E7702E7" w14:textId="3F99DC4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-0,4356</w:t>
            </w:r>
          </w:p>
        </w:tc>
        <w:tc>
          <w:tcPr>
            <w:tcW w:w="919" w:type="dxa"/>
          </w:tcPr>
          <w:p w14:paraId="4DD0D87D" w14:textId="63203BD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0,0070</w:t>
            </w:r>
          </w:p>
        </w:tc>
        <w:tc>
          <w:tcPr>
            <w:tcW w:w="919" w:type="dxa"/>
          </w:tcPr>
          <w:p w14:paraId="61E7CEB2" w14:textId="3C8ECD7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-0,5380</w:t>
            </w:r>
          </w:p>
        </w:tc>
      </w:tr>
      <w:tr w:rsidR="4A3275E0" w14:paraId="351094F2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778056F" w14:textId="60BAFC64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bio3</w:t>
            </w:r>
          </w:p>
        </w:tc>
        <w:tc>
          <w:tcPr>
            <w:tcW w:w="855" w:type="dxa"/>
          </w:tcPr>
          <w:p w14:paraId="6AE363AA" w14:textId="057997C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0,2652</w:t>
            </w:r>
          </w:p>
        </w:tc>
        <w:tc>
          <w:tcPr>
            <w:tcW w:w="870" w:type="dxa"/>
          </w:tcPr>
          <w:p w14:paraId="65BB8043" w14:textId="146331E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0,7941</w:t>
            </w:r>
          </w:p>
        </w:tc>
        <w:tc>
          <w:tcPr>
            <w:tcW w:w="855" w:type="dxa"/>
          </w:tcPr>
          <w:p w14:paraId="4075A22B" w14:textId="71DC523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0,4709</w:t>
            </w:r>
          </w:p>
        </w:tc>
        <w:tc>
          <w:tcPr>
            <w:tcW w:w="919" w:type="dxa"/>
          </w:tcPr>
          <w:p w14:paraId="0361CF63" w14:textId="295B873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0,6350</w:t>
            </w:r>
          </w:p>
        </w:tc>
        <w:tc>
          <w:tcPr>
            <w:tcW w:w="919" w:type="dxa"/>
          </w:tcPr>
          <w:p w14:paraId="496E97EB" w14:textId="6916F9B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-0,0634</w:t>
            </w:r>
          </w:p>
        </w:tc>
        <w:tc>
          <w:tcPr>
            <w:tcW w:w="919" w:type="dxa"/>
          </w:tcPr>
          <w:p w14:paraId="144C001A" w14:textId="6FD94F0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0,3636</w:t>
            </w:r>
          </w:p>
        </w:tc>
        <w:tc>
          <w:tcPr>
            <w:tcW w:w="919" w:type="dxa"/>
          </w:tcPr>
          <w:p w14:paraId="30CBF075" w14:textId="6381FE4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0,6370</w:t>
            </w:r>
          </w:p>
        </w:tc>
        <w:tc>
          <w:tcPr>
            <w:tcW w:w="919" w:type="dxa"/>
          </w:tcPr>
          <w:p w14:paraId="4B20F4DF" w14:textId="68F0137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-0,0625</w:t>
            </w:r>
          </w:p>
        </w:tc>
        <w:tc>
          <w:tcPr>
            <w:tcW w:w="919" w:type="dxa"/>
          </w:tcPr>
          <w:p w14:paraId="2C65349D" w14:textId="75043A2C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-0,2267</w:t>
            </w:r>
          </w:p>
        </w:tc>
        <w:tc>
          <w:tcPr>
            <w:tcW w:w="919" w:type="dxa"/>
          </w:tcPr>
          <w:p w14:paraId="47A5A759" w14:textId="07510E4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0,5094</w:t>
            </w:r>
          </w:p>
        </w:tc>
      </w:tr>
      <w:tr w:rsidR="4A3275E0" w14:paraId="1AFB56EF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0415C1D2" w14:textId="0C5E3A64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bio4</w:t>
            </w:r>
          </w:p>
        </w:tc>
        <w:tc>
          <w:tcPr>
            <w:tcW w:w="855" w:type="dxa"/>
          </w:tcPr>
          <w:p w14:paraId="6101C2E3" w14:textId="3C42F2C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-0,2472</w:t>
            </w:r>
          </w:p>
        </w:tc>
        <w:tc>
          <w:tcPr>
            <w:tcW w:w="870" w:type="dxa"/>
          </w:tcPr>
          <w:p w14:paraId="5F955C25" w14:textId="15BD011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-0,8493</w:t>
            </w:r>
          </w:p>
        </w:tc>
        <w:tc>
          <w:tcPr>
            <w:tcW w:w="855" w:type="dxa"/>
          </w:tcPr>
          <w:p w14:paraId="3029EC48" w14:textId="7C25E1D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-0,5373</w:t>
            </w:r>
          </w:p>
        </w:tc>
        <w:tc>
          <w:tcPr>
            <w:tcW w:w="919" w:type="dxa"/>
          </w:tcPr>
          <w:p w14:paraId="646F2AF9" w14:textId="3DA1F56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-0,6870</w:t>
            </w:r>
          </w:p>
        </w:tc>
        <w:tc>
          <w:tcPr>
            <w:tcW w:w="919" w:type="dxa"/>
          </w:tcPr>
          <w:p w14:paraId="7C265E84" w14:textId="33544D0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0,0367</w:t>
            </w:r>
          </w:p>
        </w:tc>
        <w:tc>
          <w:tcPr>
            <w:tcW w:w="919" w:type="dxa"/>
          </w:tcPr>
          <w:p w14:paraId="68C861E9" w14:textId="40CDED6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-0,3013</w:t>
            </w:r>
          </w:p>
        </w:tc>
        <w:tc>
          <w:tcPr>
            <w:tcW w:w="919" w:type="dxa"/>
          </w:tcPr>
          <w:p w14:paraId="0FB25260" w14:textId="72B284C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-0,6929</w:t>
            </w:r>
          </w:p>
        </w:tc>
        <w:tc>
          <w:tcPr>
            <w:tcW w:w="919" w:type="dxa"/>
          </w:tcPr>
          <w:p w14:paraId="6C44EB3C" w14:textId="45F05AD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0,0344</w:t>
            </w:r>
          </w:p>
        </w:tc>
        <w:tc>
          <w:tcPr>
            <w:tcW w:w="919" w:type="dxa"/>
          </w:tcPr>
          <w:p w14:paraId="3AF1C283" w14:textId="1A2CE86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0,1105</w:t>
            </w:r>
          </w:p>
        </w:tc>
        <w:tc>
          <w:tcPr>
            <w:tcW w:w="919" w:type="dxa"/>
          </w:tcPr>
          <w:p w14:paraId="7411356B" w14:textId="012055E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-0,4093</w:t>
            </w:r>
          </w:p>
        </w:tc>
      </w:tr>
      <w:tr w:rsidR="4A3275E0" w14:paraId="02E9045A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09627604" w14:textId="6774B080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bio5</w:t>
            </w:r>
          </w:p>
        </w:tc>
        <w:tc>
          <w:tcPr>
            <w:tcW w:w="855" w:type="dxa"/>
          </w:tcPr>
          <w:p w14:paraId="4065C8D0" w14:textId="173CDC4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0,9185</w:t>
            </w:r>
          </w:p>
        </w:tc>
        <w:tc>
          <w:tcPr>
            <w:tcW w:w="870" w:type="dxa"/>
          </w:tcPr>
          <w:p w14:paraId="6C7EC3A3" w14:textId="270A1BA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0,5665</w:t>
            </w:r>
          </w:p>
        </w:tc>
        <w:tc>
          <w:tcPr>
            <w:tcW w:w="855" w:type="dxa"/>
          </w:tcPr>
          <w:p w14:paraId="75D3B56A" w14:textId="762014C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0,1080</w:t>
            </w:r>
          </w:p>
        </w:tc>
        <w:tc>
          <w:tcPr>
            <w:tcW w:w="919" w:type="dxa"/>
          </w:tcPr>
          <w:p w14:paraId="080C0ACE" w14:textId="15F8C84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0,0806</w:t>
            </w:r>
          </w:p>
        </w:tc>
        <w:tc>
          <w:tcPr>
            <w:tcW w:w="919" w:type="dxa"/>
          </w:tcPr>
          <w:p w14:paraId="212DCFC7" w14:textId="0BB4AEA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-0,0770</w:t>
            </w:r>
          </w:p>
        </w:tc>
        <w:tc>
          <w:tcPr>
            <w:tcW w:w="919" w:type="dxa"/>
          </w:tcPr>
          <w:p w14:paraId="7D87BA1B" w14:textId="3FEF37F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0,0249</w:t>
            </w:r>
          </w:p>
        </w:tc>
        <w:tc>
          <w:tcPr>
            <w:tcW w:w="919" w:type="dxa"/>
          </w:tcPr>
          <w:p w14:paraId="1003CF4E" w14:textId="3F7DB5F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0,0875</w:t>
            </w:r>
          </w:p>
        </w:tc>
        <w:tc>
          <w:tcPr>
            <w:tcW w:w="919" w:type="dxa"/>
          </w:tcPr>
          <w:p w14:paraId="1E3DF522" w14:textId="76999A6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-0,0630</w:t>
            </w:r>
          </w:p>
        </w:tc>
        <w:tc>
          <w:tcPr>
            <w:tcW w:w="919" w:type="dxa"/>
          </w:tcPr>
          <w:p w14:paraId="196A8140" w14:textId="67264E8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-0,2184</w:t>
            </w:r>
          </w:p>
        </w:tc>
        <w:tc>
          <w:tcPr>
            <w:tcW w:w="919" w:type="dxa"/>
          </w:tcPr>
          <w:p w14:paraId="7E626941" w14:textId="19EFA15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0,0973</w:t>
            </w:r>
          </w:p>
        </w:tc>
      </w:tr>
      <w:tr w:rsidR="4A3275E0" w14:paraId="3CA0C849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4F61CED0" w14:textId="57260BE4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bio6</w:t>
            </w:r>
          </w:p>
        </w:tc>
        <w:tc>
          <w:tcPr>
            <w:tcW w:w="855" w:type="dxa"/>
          </w:tcPr>
          <w:p w14:paraId="2C458793" w14:textId="6FFD4D0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0,6939</w:t>
            </w:r>
          </w:p>
        </w:tc>
        <w:tc>
          <w:tcPr>
            <w:tcW w:w="870" w:type="dxa"/>
          </w:tcPr>
          <w:p w14:paraId="56237464" w14:textId="1CBB606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0,9645</w:t>
            </w:r>
          </w:p>
        </w:tc>
        <w:tc>
          <w:tcPr>
            <w:tcW w:w="855" w:type="dxa"/>
          </w:tcPr>
          <w:p w14:paraId="3F7B0F74" w14:textId="43DF57F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0,5455</w:t>
            </w:r>
          </w:p>
        </w:tc>
        <w:tc>
          <w:tcPr>
            <w:tcW w:w="919" w:type="dxa"/>
          </w:tcPr>
          <w:p w14:paraId="1708EFF7" w14:textId="0F85EFD0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0,5733</w:t>
            </w:r>
          </w:p>
        </w:tc>
        <w:tc>
          <w:tcPr>
            <w:tcW w:w="919" w:type="dxa"/>
          </w:tcPr>
          <w:p w14:paraId="46827616" w14:textId="21CA8A9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0,1440</w:t>
            </w:r>
          </w:p>
        </w:tc>
        <w:tc>
          <w:tcPr>
            <w:tcW w:w="919" w:type="dxa"/>
          </w:tcPr>
          <w:p w14:paraId="62AB42A9" w14:textId="1784F3D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0,0463</w:t>
            </w:r>
          </w:p>
        </w:tc>
        <w:tc>
          <w:tcPr>
            <w:tcW w:w="919" w:type="dxa"/>
          </w:tcPr>
          <w:p w14:paraId="090686ED" w14:textId="6ED1C8A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0,5805</w:t>
            </w:r>
          </w:p>
        </w:tc>
        <w:tc>
          <w:tcPr>
            <w:tcW w:w="919" w:type="dxa"/>
          </w:tcPr>
          <w:p w14:paraId="1D1572C9" w14:textId="147168D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0,1519</w:t>
            </w:r>
          </w:p>
        </w:tc>
        <w:tc>
          <w:tcPr>
            <w:tcW w:w="919" w:type="dxa"/>
          </w:tcPr>
          <w:p w14:paraId="136C73D6" w14:textId="368822B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-0,1752</w:t>
            </w:r>
          </w:p>
        </w:tc>
        <w:tc>
          <w:tcPr>
            <w:tcW w:w="919" w:type="dxa"/>
          </w:tcPr>
          <w:p w14:paraId="00E2A254" w14:textId="5FE8F6E6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0,5500</w:t>
            </w:r>
          </w:p>
        </w:tc>
      </w:tr>
      <w:tr w:rsidR="4A3275E0" w14:paraId="126CC359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5C7E7673" w14:textId="162928A0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bio7</w:t>
            </w:r>
          </w:p>
        </w:tc>
        <w:tc>
          <w:tcPr>
            <w:tcW w:w="855" w:type="dxa"/>
          </w:tcPr>
          <w:p w14:paraId="5B713661" w14:textId="10CAEE1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-0,2610</w:t>
            </w:r>
          </w:p>
        </w:tc>
        <w:tc>
          <w:tcPr>
            <w:tcW w:w="870" w:type="dxa"/>
          </w:tcPr>
          <w:p w14:paraId="280C6447" w14:textId="0B606D79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-0,7724</w:t>
            </w:r>
          </w:p>
        </w:tc>
        <w:tc>
          <w:tcPr>
            <w:tcW w:w="855" w:type="dxa"/>
          </w:tcPr>
          <w:p w14:paraId="772F40C2" w14:textId="486602E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-0,5594</w:t>
            </w:r>
          </w:p>
        </w:tc>
        <w:tc>
          <w:tcPr>
            <w:tcW w:w="919" w:type="dxa"/>
          </w:tcPr>
          <w:p w14:paraId="43454D5A" w14:textId="44A6A42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-0,6068</w:t>
            </w:r>
          </w:p>
        </w:tc>
        <w:tc>
          <w:tcPr>
            <w:tcW w:w="919" w:type="dxa"/>
          </w:tcPr>
          <w:p w14:paraId="24D57EAB" w14:textId="26AD051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-0,2086</w:t>
            </w:r>
          </w:p>
        </w:tc>
        <w:tc>
          <w:tcPr>
            <w:tcW w:w="919" w:type="dxa"/>
          </w:tcPr>
          <w:p w14:paraId="18BBB2E7" w14:textId="6D3F79C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-0,0384</w:t>
            </w:r>
          </w:p>
        </w:tc>
        <w:tc>
          <w:tcPr>
            <w:tcW w:w="919" w:type="dxa"/>
          </w:tcPr>
          <w:p w14:paraId="3025C4D1" w14:textId="4A5BE2D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-0,6111</w:t>
            </w:r>
          </w:p>
        </w:tc>
        <w:tc>
          <w:tcPr>
            <w:tcW w:w="919" w:type="dxa"/>
          </w:tcPr>
          <w:p w14:paraId="6AF36CAE" w14:textId="2C423AC2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-0,2095</w:t>
            </w:r>
          </w:p>
        </w:tc>
        <w:tc>
          <w:tcPr>
            <w:tcW w:w="919" w:type="dxa"/>
          </w:tcPr>
          <w:p w14:paraId="4877C6EE" w14:textId="6888755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0,0737</w:t>
            </w:r>
          </w:p>
        </w:tc>
        <w:tc>
          <w:tcPr>
            <w:tcW w:w="919" w:type="dxa"/>
          </w:tcPr>
          <w:p w14:paraId="2742FB18" w14:textId="01E9EFD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-0,5706</w:t>
            </w:r>
          </w:p>
        </w:tc>
      </w:tr>
      <w:tr w:rsidR="4A3275E0" w14:paraId="1F9ADE63" w14:textId="77777777" w:rsidTr="4A3275E0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36062AF6" w14:textId="5AD8F00A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bio8</w:t>
            </w:r>
          </w:p>
        </w:tc>
        <w:tc>
          <w:tcPr>
            <w:tcW w:w="855" w:type="dxa"/>
          </w:tcPr>
          <w:p w14:paraId="05140DB3" w14:textId="6B5B0734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0,8876</w:t>
            </w:r>
          </w:p>
        </w:tc>
        <w:tc>
          <w:tcPr>
            <w:tcW w:w="870" w:type="dxa"/>
          </w:tcPr>
          <w:p w14:paraId="01AE0435" w14:textId="379C2F85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0,7048</w:t>
            </w:r>
          </w:p>
        </w:tc>
        <w:tc>
          <w:tcPr>
            <w:tcW w:w="855" w:type="dxa"/>
          </w:tcPr>
          <w:p w14:paraId="3512D38F" w14:textId="7E982CDE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0,2219</w:t>
            </w:r>
          </w:p>
        </w:tc>
        <w:tc>
          <w:tcPr>
            <w:tcW w:w="919" w:type="dxa"/>
          </w:tcPr>
          <w:p w14:paraId="211D8F48" w14:textId="1EFFD550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0,2422</w:t>
            </w:r>
          </w:p>
        </w:tc>
        <w:tc>
          <w:tcPr>
            <w:tcW w:w="919" w:type="dxa"/>
          </w:tcPr>
          <w:p w14:paraId="2F9798F0" w14:textId="4090548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-0,0342</w:t>
            </w:r>
          </w:p>
        </w:tc>
        <w:tc>
          <w:tcPr>
            <w:tcW w:w="919" w:type="dxa"/>
          </w:tcPr>
          <w:p w14:paraId="40939798" w14:textId="2A483FBF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0,0867</w:t>
            </w:r>
          </w:p>
        </w:tc>
        <w:tc>
          <w:tcPr>
            <w:tcW w:w="919" w:type="dxa"/>
          </w:tcPr>
          <w:p w14:paraId="48F5BC85" w14:textId="51F63A07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0,2494</w:t>
            </w:r>
          </w:p>
        </w:tc>
        <w:tc>
          <w:tcPr>
            <w:tcW w:w="919" w:type="dxa"/>
          </w:tcPr>
          <w:p w14:paraId="66ED230E" w14:textId="47D7FDC3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-0,0238</w:t>
            </w:r>
          </w:p>
        </w:tc>
        <w:tc>
          <w:tcPr>
            <w:tcW w:w="919" w:type="dxa"/>
          </w:tcPr>
          <w:p w14:paraId="19EDC2F5" w14:textId="1701515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0,0427</w:t>
            </w:r>
          </w:p>
        </w:tc>
        <w:tc>
          <w:tcPr>
            <w:tcW w:w="919" w:type="dxa"/>
          </w:tcPr>
          <w:p w14:paraId="1091A2F1" w14:textId="27010013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0,1255</w:t>
            </w:r>
          </w:p>
        </w:tc>
      </w:tr>
      <w:tr w:rsidR="4A3275E0" w14:paraId="71BAE3F8" w14:textId="77777777" w:rsidTr="4A3275E0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50" w:type="dxa"/>
          </w:tcPr>
          <w:p w14:paraId="6BA4E3F1" w14:textId="499A904F" w:rsidR="4A3275E0" w:rsidRDefault="4A3275E0">
            <w:r w:rsidRPr="4A3275E0">
              <w:rPr>
                <w:rFonts w:ascii="Arial" w:eastAsia="Arial" w:hAnsi="Arial" w:cs="Arial"/>
                <w:sz w:val="20"/>
                <w:szCs w:val="20"/>
              </w:rPr>
              <w:t>bio9</w:t>
            </w:r>
          </w:p>
        </w:tc>
        <w:tc>
          <w:tcPr>
            <w:tcW w:w="855" w:type="dxa"/>
          </w:tcPr>
          <w:p w14:paraId="333733FB" w14:textId="18697CF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0,6617</w:t>
            </w:r>
          </w:p>
        </w:tc>
        <w:tc>
          <w:tcPr>
            <w:tcW w:w="870" w:type="dxa"/>
          </w:tcPr>
          <w:p w14:paraId="39EBB99B" w14:textId="62214CC0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color w:val="006600"/>
                <w:sz w:val="20"/>
                <w:szCs w:val="20"/>
              </w:rPr>
              <w:t>0,9577</w:t>
            </w:r>
          </w:p>
        </w:tc>
        <w:tc>
          <w:tcPr>
            <w:tcW w:w="855" w:type="dxa"/>
          </w:tcPr>
          <w:p w14:paraId="657395B0" w14:textId="56F3F01A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0,4971</w:t>
            </w:r>
          </w:p>
        </w:tc>
        <w:tc>
          <w:tcPr>
            <w:tcW w:w="919" w:type="dxa"/>
          </w:tcPr>
          <w:p w14:paraId="33F521E7" w14:textId="7FF6D00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0,5739</w:t>
            </w:r>
          </w:p>
        </w:tc>
        <w:tc>
          <w:tcPr>
            <w:tcW w:w="919" w:type="dxa"/>
          </w:tcPr>
          <w:p w14:paraId="3F4A73FA" w14:textId="4A0604D1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0,0272</w:t>
            </w:r>
          </w:p>
        </w:tc>
        <w:tc>
          <w:tcPr>
            <w:tcW w:w="919" w:type="dxa"/>
          </w:tcPr>
          <w:p w14:paraId="2C055342" w14:textId="0A1BE83B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0,1665</w:t>
            </w:r>
          </w:p>
        </w:tc>
        <w:tc>
          <w:tcPr>
            <w:tcW w:w="919" w:type="dxa"/>
          </w:tcPr>
          <w:p w14:paraId="72918947" w14:textId="410B417D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0,5805</w:t>
            </w:r>
          </w:p>
        </w:tc>
        <w:tc>
          <w:tcPr>
            <w:tcW w:w="919" w:type="dxa"/>
          </w:tcPr>
          <w:p w14:paraId="1103AA84" w14:textId="66785FC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0,0355</w:t>
            </w:r>
          </w:p>
        </w:tc>
        <w:tc>
          <w:tcPr>
            <w:tcW w:w="919" w:type="dxa"/>
          </w:tcPr>
          <w:p w14:paraId="2EDB952E" w14:textId="21CF52D4" w:rsidR="4A3275E0" w:rsidRDefault="4A3275E0" w:rsidP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Arial" w:hAnsi="Arial" w:cs="Arial"/>
                <w:sz w:val="20"/>
                <w:szCs w:val="20"/>
              </w:rPr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-0,229</w:t>
            </w:r>
          </w:p>
        </w:tc>
        <w:tc>
          <w:tcPr>
            <w:tcW w:w="919" w:type="dxa"/>
          </w:tcPr>
          <w:p w14:paraId="215EF26B" w14:textId="0D733D68" w:rsidR="4A3275E0" w:rsidRDefault="4A327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A3275E0">
              <w:rPr>
                <w:rFonts w:ascii="Arial" w:eastAsia="Arial" w:hAnsi="Arial" w:cs="Arial"/>
                <w:sz w:val="20"/>
                <w:szCs w:val="20"/>
              </w:rPr>
              <w:t>0,4922</w:t>
            </w:r>
          </w:p>
        </w:tc>
      </w:tr>
    </w:tbl>
    <w:p w14:paraId="2E0DE682" w14:textId="64EEB19D" w:rsidR="004A555B" w:rsidRDefault="004A555B" w:rsidP="4A3275E0">
      <w:pPr>
        <w:spacing w:after="200" w:line="276" w:lineRule="auto"/>
      </w:pPr>
    </w:p>
    <w:p w14:paraId="02D19EA0" w14:textId="36887B21" w:rsidR="004A555B" w:rsidRDefault="004A555B">
      <w:pPr>
        <w:spacing w:after="200" w:line="276" w:lineRule="auto"/>
      </w:pPr>
      <w:r>
        <w:t>Observation:</w:t>
      </w:r>
    </w:p>
    <w:p w14:paraId="61BA4FD4" w14:textId="0B7A20FD" w:rsidR="004A555B" w:rsidRPr="004A555B" w:rsidRDefault="004A555B" w:rsidP="004A555B">
      <w:pPr>
        <w:spacing w:after="200" w:line="276" w:lineRule="auto"/>
      </w:pPr>
      <w:r w:rsidRPr="004A555B">
        <w:t>BIO1 = Annual Mean Temperature</w:t>
      </w:r>
    </w:p>
    <w:p w14:paraId="55912C47" w14:textId="06269698" w:rsidR="004A555B" w:rsidRPr="004A555B" w:rsidRDefault="004A555B" w:rsidP="004A555B">
      <w:pPr>
        <w:spacing w:after="200" w:line="276" w:lineRule="auto"/>
      </w:pPr>
      <w:r w:rsidRPr="004A555B">
        <w:t>BIO2 = Mean Diurnal Range (Mean of monthly (max temp - min temp))</w:t>
      </w:r>
    </w:p>
    <w:p w14:paraId="206B0540" w14:textId="3BA225F7" w:rsidR="004A555B" w:rsidRPr="004A555B" w:rsidRDefault="004A555B" w:rsidP="004A555B">
      <w:pPr>
        <w:spacing w:after="200" w:line="276" w:lineRule="auto"/>
      </w:pPr>
      <w:r w:rsidRPr="004A555B">
        <w:t>BIO3 = Isothermality (BIO2/BIO7) (×100)</w:t>
      </w:r>
    </w:p>
    <w:p w14:paraId="739C38BD" w14:textId="44783FBB" w:rsidR="004A555B" w:rsidRPr="004A555B" w:rsidRDefault="004A555B" w:rsidP="004A555B">
      <w:pPr>
        <w:spacing w:after="200" w:line="276" w:lineRule="auto"/>
      </w:pPr>
      <w:r w:rsidRPr="004A555B">
        <w:t>BIO4 = Temperature Seasonality (standard deviation ×100)</w:t>
      </w:r>
    </w:p>
    <w:p w14:paraId="7CF84211" w14:textId="48C24D43" w:rsidR="004A555B" w:rsidRPr="004A555B" w:rsidRDefault="004A555B" w:rsidP="004A555B">
      <w:pPr>
        <w:spacing w:after="200" w:line="276" w:lineRule="auto"/>
      </w:pPr>
      <w:r w:rsidRPr="004A555B">
        <w:t>BIO5 = Max Temperature of Warmest Month</w:t>
      </w:r>
    </w:p>
    <w:p w14:paraId="6140CAD0" w14:textId="3C052249" w:rsidR="004A555B" w:rsidRPr="004A555B" w:rsidRDefault="004A555B" w:rsidP="004A555B">
      <w:pPr>
        <w:spacing w:after="200" w:line="276" w:lineRule="auto"/>
      </w:pPr>
      <w:r w:rsidRPr="004A555B">
        <w:t>BIO6 = Min Temperature of Coldest Month</w:t>
      </w:r>
    </w:p>
    <w:p w14:paraId="6C14B25A" w14:textId="774E09DB" w:rsidR="004A555B" w:rsidRPr="004A555B" w:rsidRDefault="004A555B" w:rsidP="004A555B">
      <w:pPr>
        <w:spacing w:after="200" w:line="276" w:lineRule="auto"/>
      </w:pPr>
      <w:r w:rsidRPr="004A555B">
        <w:t>BIO7 = Temperature Annual Range (BIO5-BIO6)</w:t>
      </w:r>
    </w:p>
    <w:p w14:paraId="51A410F6" w14:textId="43911CFA" w:rsidR="004A555B" w:rsidRPr="004A555B" w:rsidRDefault="004A555B" w:rsidP="004A555B">
      <w:pPr>
        <w:spacing w:after="200" w:line="276" w:lineRule="auto"/>
      </w:pPr>
      <w:r w:rsidRPr="004A555B">
        <w:t>BIO8 = Mean Temperature of Wettest Quarter</w:t>
      </w:r>
    </w:p>
    <w:p w14:paraId="090B359E" w14:textId="44F11A0B" w:rsidR="004A555B" w:rsidRPr="004A555B" w:rsidRDefault="004A555B" w:rsidP="004A555B">
      <w:pPr>
        <w:spacing w:after="200" w:line="276" w:lineRule="auto"/>
      </w:pPr>
      <w:r w:rsidRPr="004A555B">
        <w:t>BIO9 = Mean Temperature of Driest Quarter</w:t>
      </w:r>
    </w:p>
    <w:p w14:paraId="47622DC1" w14:textId="14B5603B" w:rsidR="004A555B" w:rsidRPr="004A555B" w:rsidRDefault="004A555B" w:rsidP="004A555B">
      <w:pPr>
        <w:spacing w:after="200" w:line="276" w:lineRule="auto"/>
      </w:pPr>
      <w:r w:rsidRPr="004A555B">
        <w:t>BIO10 = Mean Temperature of Warmest Quarter</w:t>
      </w:r>
    </w:p>
    <w:p w14:paraId="49122F7B" w14:textId="0D4C626C" w:rsidR="004A555B" w:rsidRPr="004A555B" w:rsidRDefault="004A555B" w:rsidP="004A555B">
      <w:pPr>
        <w:spacing w:after="200" w:line="276" w:lineRule="auto"/>
      </w:pPr>
      <w:r w:rsidRPr="004A555B">
        <w:t>BIO11 = Mean Temperature of Coldest Quarter</w:t>
      </w:r>
    </w:p>
    <w:p w14:paraId="793E9D4B" w14:textId="60CA1CA5" w:rsidR="004A555B" w:rsidRPr="004A555B" w:rsidRDefault="004A555B" w:rsidP="004A555B">
      <w:pPr>
        <w:spacing w:after="200" w:line="276" w:lineRule="auto"/>
      </w:pPr>
      <w:r w:rsidRPr="004A555B">
        <w:t>BIO12 = Annual Precipitation</w:t>
      </w:r>
    </w:p>
    <w:p w14:paraId="1B17FB02" w14:textId="5604FF5F" w:rsidR="004A555B" w:rsidRPr="004A555B" w:rsidRDefault="004A555B" w:rsidP="004A555B">
      <w:pPr>
        <w:spacing w:after="200" w:line="276" w:lineRule="auto"/>
      </w:pPr>
      <w:r w:rsidRPr="004A555B">
        <w:t>BIO13 = Precipitation of Wettest Month</w:t>
      </w:r>
    </w:p>
    <w:p w14:paraId="2034FE6C" w14:textId="5EDA8335" w:rsidR="004A555B" w:rsidRPr="004A555B" w:rsidRDefault="004A555B" w:rsidP="004A555B">
      <w:pPr>
        <w:spacing w:after="200" w:line="276" w:lineRule="auto"/>
      </w:pPr>
      <w:r w:rsidRPr="004A555B">
        <w:t>BIO14 = Precipitation of Driest Month</w:t>
      </w:r>
    </w:p>
    <w:p w14:paraId="2A4AEBAC" w14:textId="341C7E49" w:rsidR="004A555B" w:rsidRPr="004A555B" w:rsidRDefault="004A555B" w:rsidP="004A555B">
      <w:pPr>
        <w:spacing w:after="200" w:line="276" w:lineRule="auto"/>
      </w:pPr>
      <w:r w:rsidRPr="004A555B">
        <w:t>BIO15 = Precipitation Seasonality (Coefficient of Variation)</w:t>
      </w:r>
    </w:p>
    <w:p w14:paraId="0A672508" w14:textId="48E6851D" w:rsidR="004A555B" w:rsidRPr="004A555B" w:rsidRDefault="004A555B" w:rsidP="004A555B">
      <w:pPr>
        <w:spacing w:after="200" w:line="276" w:lineRule="auto"/>
      </w:pPr>
      <w:r w:rsidRPr="004A555B">
        <w:t>BIO16 = Precipitation of Wettest Quarter</w:t>
      </w:r>
    </w:p>
    <w:p w14:paraId="6A150DBB" w14:textId="4A11D8AF" w:rsidR="004A555B" w:rsidRPr="004A555B" w:rsidRDefault="004A555B" w:rsidP="004A555B">
      <w:pPr>
        <w:spacing w:after="200" w:line="276" w:lineRule="auto"/>
      </w:pPr>
      <w:r w:rsidRPr="004A555B">
        <w:t>BIO17 = Precipitation of Driest Quarter</w:t>
      </w:r>
    </w:p>
    <w:p w14:paraId="150F3525" w14:textId="18FE65FA" w:rsidR="004A555B" w:rsidRPr="004A555B" w:rsidRDefault="004A555B" w:rsidP="004A555B">
      <w:pPr>
        <w:spacing w:after="200" w:line="276" w:lineRule="auto"/>
      </w:pPr>
      <w:r w:rsidRPr="004A555B">
        <w:t>BIO18 = Precipitation of Warmest Quarter</w:t>
      </w:r>
    </w:p>
    <w:p w14:paraId="7B924C5D" w14:textId="037680E5" w:rsidR="004A555B" w:rsidRDefault="004A555B" w:rsidP="004A555B">
      <w:pPr>
        <w:spacing w:after="200" w:line="276" w:lineRule="auto"/>
      </w:pPr>
      <w:r w:rsidRPr="004A555B">
        <w:t>BIO19 = Precipitation of Coldest Quarter</w:t>
      </w:r>
    </w:p>
    <w:p w14:paraId="45AD121C" w14:textId="680A2BEB" w:rsidR="004A555B" w:rsidRDefault="004A555B">
      <w:pPr>
        <w:spacing w:after="200" w:line="276" w:lineRule="auto"/>
      </w:pPr>
      <w:r>
        <w:lastRenderedPageBreak/>
        <w:br w:type="page"/>
      </w:r>
    </w:p>
    <w:p w14:paraId="7B65BC41" w14:textId="178978D3" w:rsidR="00DE23E8" w:rsidRPr="00A82491" w:rsidRDefault="003D4BD5" w:rsidP="00654E8F">
      <w:pPr>
        <w:spacing w:before="240"/>
      </w:pPr>
      <w:r w:rsidRPr="004B13F0">
        <w:rPr>
          <w:b/>
          <w:bCs/>
        </w:rPr>
        <w:lastRenderedPageBreak/>
        <w:t>Table S</w:t>
      </w:r>
      <w:r w:rsidR="004633D5" w:rsidRPr="008B47FA">
        <w:rPr>
          <w:b/>
          <w:bCs/>
        </w:rPr>
        <w:t>2</w:t>
      </w:r>
      <w:r>
        <w:t xml:space="preserve">. </w:t>
      </w:r>
      <w:r w:rsidR="004B13F0" w:rsidRPr="004B13F0">
        <w:t>Bat species recognized to occur in Brazil (Nogueira et al., 2018) with their guild and size information</w:t>
      </w:r>
      <w:r w:rsidR="00A82491">
        <w:t xml:space="preserve">, </w:t>
      </w:r>
      <w:r w:rsidR="004B13F0" w:rsidRPr="004B13F0">
        <w:t>i.e.</w:t>
      </w:r>
      <w:r w:rsidR="004B13F0">
        <w:t>,</w:t>
      </w:r>
      <w:r w:rsidR="004B13F0" w:rsidRPr="004B13F0">
        <w:t xml:space="preserve"> forearm </w:t>
      </w:r>
      <w:r w:rsidR="00A82491">
        <w:t xml:space="preserve">(FA) </w:t>
      </w:r>
      <w:r w:rsidR="004B13F0" w:rsidRPr="004B13F0">
        <w:t>and size class</w:t>
      </w:r>
      <w:r w:rsidR="00A82491">
        <w:t xml:space="preserve"> (S = small, M = medium, L = large)</w:t>
      </w:r>
      <w:r w:rsidR="004B13F0" w:rsidRPr="004B13F0">
        <w:t xml:space="preserve">. </w:t>
      </w:r>
      <w:r w:rsidR="00A82491">
        <w:t xml:space="preserve">Column ‘Model?’ indicates whether a species was successfully modeled. Colum ‘Source’ indicates the reference where the FA information came from (see a list following the table). </w:t>
      </w:r>
    </w:p>
    <w:tbl>
      <w:tblPr>
        <w:tblW w:w="9993" w:type="dxa"/>
        <w:tblLook w:val="04A0" w:firstRow="1" w:lastRow="0" w:firstColumn="1" w:lastColumn="0" w:noHBand="0" w:noVBand="1"/>
      </w:tblPr>
      <w:tblGrid>
        <w:gridCol w:w="590"/>
        <w:gridCol w:w="1803"/>
        <w:gridCol w:w="3260"/>
        <w:gridCol w:w="803"/>
        <w:gridCol w:w="915"/>
        <w:gridCol w:w="709"/>
        <w:gridCol w:w="990"/>
        <w:gridCol w:w="923"/>
      </w:tblGrid>
      <w:tr w:rsidR="003D4BD5" w:rsidRPr="003D4BD5" w14:paraId="76F550CB" w14:textId="77777777" w:rsidTr="003D1EF3">
        <w:trPr>
          <w:trHeight w:val="320"/>
        </w:trPr>
        <w:tc>
          <w:tcPr>
            <w:tcW w:w="59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30F1BC" w14:textId="77777777" w:rsidR="003D4BD5" w:rsidRPr="003D4BD5" w:rsidRDefault="003D4BD5" w:rsidP="003D4BD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Seq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B6AF16" w14:textId="77777777" w:rsidR="003D4BD5" w:rsidRPr="003D4BD5" w:rsidRDefault="003D4BD5" w:rsidP="003D4BD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Family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7A727" w14:textId="77777777" w:rsidR="003D4BD5" w:rsidRPr="003D4BD5" w:rsidRDefault="003D4BD5" w:rsidP="003D4BD5">
            <w:pPr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843391" w14:textId="77777777" w:rsidR="003D4BD5" w:rsidRPr="003D4BD5" w:rsidRDefault="003D4BD5" w:rsidP="003D4BD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Guild</w:t>
            </w: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BB4EEB" w14:textId="77777777" w:rsidR="003D4BD5" w:rsidRPr="003D4BD5" w:rsidRDefault="003D4BD5" w:rsidP="003D4BD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FA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CF4FFB" w14:textId="77777777" w:rsidR="003D4BD5" w:rsidRPr="003D4BD5" w:rsidRDefault="003D4BD5" w:rsidP="003D4BD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Size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3C3C61" w14:textId="77777777" w:rsidR="003D4BD5" w:rsidRPr="003D4BD5" w:rsidRDefault="003D4BD5" w:rsidP="003D4BD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Model?</w:t>
            </w:r>
          </w:p>
        </w:tc>
        <w:tc>
          <w:tcPr>
            <w:tcW w:w="92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E53A2A" w14:textId="77777777" w:rsidR="003D4BD5" w:rsidRPr="003D4BD5" w:rsidRDefault="003D4BD5" w:rsidP="003D4BD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Source</w:t>
            </w:r>
          </w:p>
        </w:tc>
      </w:tr>
      <w:tr w:rsidR="003D4BD5" w:rsidRPr="003D4BD5" w14:paraId="13F2ED5C" w14:textId="77777777" w:rsidTr="003D1EF3">
        <w:trPr>
          <w:trHeight w:val="320"/>
        </w:trPr>
        <w:tc>
          <w:tcPr>
            <w:tcW w:w="59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97F8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</w:t>
            </w:r>
          </w:p>
        </w:tc>
        <w:tc>
          <w:tcPr>
            <w:tcW w:w="1803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F0EE4D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Emballonuridae</w:t>
            </w:r>
          </w:p>
        </w:tc>
        <w:tc>
          <w:tcPr>
            <w:tcW w:w="326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D004B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Centronycteris maximiliani</w:t>
            </w:r>
          </w:p>
        </w:tc>
        <w:tc>
          <w:tcPr>
            <w:tcW w:w="803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0F2F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5F6F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45.0</w:t>
            </w:r>
          </w:p>
        </w:tc>
        <w:tc>
          <w:tcPr>
            <w:tcW w:w="709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18BD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EDD6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F61A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14</w:t>
            </w:r>
          </w:p>
        </w:tc>
      </w:tr>
      <w:tr w:rsidR="003D4BD5" w:rsidRPr="003D4BD5" w14:paraId="14B15BAF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8AF2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B41EA5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719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Cormura brevirostris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B6D6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1BCD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46.5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B66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37FC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9168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553DD6A6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715F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B2E3A6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42A41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Cyttarops alecto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5B60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465F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47.0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946A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8EAF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A94D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27</w:t>
            </w:r>
          </w:p>
        </w:tc>
      </w:tr>
      <w:tr w:rsidR="003D4BD5" w:rsidRPr="003D4BD5" w14:paraId="70A3D664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07B9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722F2A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839E5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Dicliduris isabella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1E5A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3FAE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59.3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C60F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05AF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E85E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10</w:t>
            </w:r>
          </w:p>
        </w:tc>
      </w:tr>
      <w:tr w:rsidR="003D4BD5" w:rsidRPr="003D4BD5" w14:paraId="4F63EA00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4B49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71AF4C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EBC4A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Diclidurus albus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A603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AD99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66.0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9DF4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8735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D15A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16</w:t>
            </w:r>
          </w:p>
        </w:tc>
      </w:tr>
      <w:tr w:rsidR="003D4BD5" w:rsidRPr="003D4BD5" w14:paraId="091BB7E0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4EF6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30D707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5D926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Diclidurus ingens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843B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ADD8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195A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6188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8DBF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</w:t>
            </w:r>
          </w:p>
        </w:tc>
      </w:tr>
      <w:tr w:rsidR="003D4BD5" w:rsidRPr="003D4BD5" w14:paraId="3EC17936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9CCB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E049A1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5463C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Dicludurus scutatus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42DB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B649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54.2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F69F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0485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54E1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16</w:t>
            </w:r>
          </w:p>
        </w:tc>
      </w:tr>
      <w:tr w:rsidR="003D4BD5" w:rsidRPr="003D4BD5" w14:paraId="345E9206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3D09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758DF0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317AA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Peropteryx kappleri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FA8C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BF5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46.0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E548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DBCC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C9D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16</w:t>
            </w:r>
          </w:p>
        </w:tc>
      </w:tr>
      <w:tr w:rsidR="003D4BD5" w:rsidRPr="003D4BD5" w14:paraId="4CEF4576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4B90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9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0A70D8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7F69F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Peropteryx leucoptera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CF7A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6470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45.0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53D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16FA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5F54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18</w:t>
            </w:r>
          </w:p>
        </w:tc>
      </w:tr>
      <w:tr w:rsidR="003D4BD5" w:rsidRPr="003D4BD5" w14:paraId="0E9AEB0B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8A13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10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5CF97F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3A0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Peropteryx macrotis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BF86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5BF5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38.3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B503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12A5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3309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38</w:t>
            </w:r>
          </w:p>
        </w:tc>
      </w:tr>
      <w:tr w:rsidR="003D4BD5" w:rsidRPr="003D4BD5" w14:paraId="4B9B3D49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B9A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DAC98F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5721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Peropteryx palidoptera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2613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80E6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CC78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F5E8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751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32</w:t>
            </w:r>
          </w:p>
        </w:tc>
      </w:tr>
      <w:tr w:rsidR="003D4BD5" w:rsidRPr="003D4BD5" w14:paraId="6E43F4AC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B075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A65F8F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CFCE9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Peropteryx trinitatis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F828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A06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39.0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791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65F5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5329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31</w:t>
            </w:r>
          </w:p>
        </w:tc>
      </w:tr>
      <w:tr w:rsidR="003D4BD5" w:rsidRPr="003D4BD5" w14:paraId="0E6DD2FE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E4E7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E40483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1005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Rhynchonycteris naso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9888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76E6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37.0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F4B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09F6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0C4E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275555C8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4194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8AFC82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5CBC8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Saccopteryx bilineata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7BF9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D576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46.0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FAF1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CCB9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A34B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711C5C57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8927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A739D8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2D4C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Saccopteryx canescens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ACBA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3F0A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38.0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423D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BB9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D149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07A203B4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F743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EAFABD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1EF70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Saccopteryx gymnura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802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BB5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3B5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17C0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0095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6FDD7F17" w14:textId="77777777" w:rsidTr="0061263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74C85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17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34376590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400DC5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Saccopteryx leptura</w:t>
            </w:r>
          </w:p>
        </w:tc>
        <w:tc>
          <w:tcPr>
            <w:tcW w:w="803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5D0AD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75D6D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41.0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C0A05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340E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6ECDE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16</w:t>
            </w:r>
          </w:p>
        </w:tc>
      </w:tr>
      <w:tr w:rsidR="003D4BD5" w:rsidRPr="003D4BD5" w14:paraId="47644B69" w14:textId="77777777" w:rsidTr="00612633">
        <w:trPr>
          <w:trHeight w:val="320"/>
        </w:trPr>
        <w:tc>
          <w:tcPr>
            <w:tcW w:w="59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61785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18</w:t>
            </w:r>
          </w:p>
        </w:tc>
        <w:tc>
          <w:tcPr>
            <w:tcW w:w="1803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526A0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Furipteridae</w:t>
            </w:r>
          </w:p>
        </w:tc>
        <w:tc>
          <w:tcPr>
            <w:tcW w:w="32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BBB416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Furipterus horrens</w:t>
            </w:r>
          </w:p>
        </w:tc>
        <w:tc>
          <w:tcPr>
            <w:tcW w:w="803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F8ACE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0DC58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35.5</w:t>
            </w:r>
          </w:p>
        </w:tc>
        <w:tc>
          <w:tcPr>
            <w:tcW w:w="7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F9AF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C7F3A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5DB414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5A367F45" w14:textId="77777777" w:rsidTr="00612633">
        <w:trPr>
          <w:trHeight w:val="320"/>
        </w:trPr>
        <w:tc>
          <w:tcPr>
            <w:tcW w:w="59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DD65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  <w:tc>
          <w:tcPr>
            <w:tcW w:w="1803" w:type="dxa"/>
            <w:vMerge w:val="restart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410456E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Molossidae</w:t>
            </w:r>
          </w:p>
        </w:tc>
        <w:tc>
          <w:tcPr>
            <w:tcW w:w="326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644C3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Cynomops abrasus</w:t>
            </w:r>
          </w:p>
        </w:tc>
        <w:tc>
          <w:tcPr>
            <w:tcW w:w="803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8E82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FB91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45.0</w:t>
            </w:r>
          </w:p>
        </w:tc>
        <w:tc>
          <w:tcPr>
            <w:tcW w:w="709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BE69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17A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92B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22</w:t>
            </w:r>
          </w:p>
        </w:tc>
      </w:tr>
      <w:tr w:rsidR="003D4BD5" w:rsidRPr="003D4BD5" w14:paraId="3375867A" w14:textId="77777777" w:rsidTr="00612633">
        <w:trPr>
          <w:trHeight w:val="320"/>
        </w:trPr>
        <w:tc>
          <w:tcPr>
            <w:tcW w:w="59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D544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20</w:t>
            </w:r>
          </w:p>
        </w:tc>
        <w:tc>
          <w:tcPr>
            <w:tcW w:w="1803" w:type="dxa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35571C4F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5C78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Cynomopsr geenhali</w:t>
            </w:r>
          </w:p>
        </w:tc>
        <w:tc>
          <w:tcPr>
            <w:tcW w:w="80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25900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2C5D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36.0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CA18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D520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4AF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F3FD27F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4B85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106FB1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9B8D6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Cynomops mastivus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4B3E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737D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43.0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5AAB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2FB2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91A3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22</w:t>
            </w:r>
          </w:p>
        </w:tc>
      </w:tr>
      <w:tr w:rsidR="003D4BD5" w:rsidRPr="003D4BD5" w14:paraId="05209B2E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B518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F306B3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4E162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Cynomops milleri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75D3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076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9075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C217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C082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51811AA7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DE83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F32C4D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74C07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Cynomops planirostris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CA26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E240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30.5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9E52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81E1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695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</w:t>
            </w:r>
          </w:p>
        </w:tc>
      </w:tr>
      <w:tr w:rsidR="003D4BD5" w:rsidRPr="003D4BD5" w14:paraId="352C3BDE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84FA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44DBD0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1971A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Eumops auripendulus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806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200C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5E0E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2311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164F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0433D060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1742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D231CB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D1DFA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Eumops bonariensis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C28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9C20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48.0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5675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B53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80BA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6ACE4F1E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DAA0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27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007608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E02F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Eumops chimaera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1254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08D4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67.3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7DCB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2E9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4B20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12</w:t>
            </w:r>
          </w:p>
        </w:tc>
      </w:tr>
      <w:tr w:rsidR="003D4BD5" w:rsidRPr="003D4BD5" w14:paraId="14A5FF5F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E21E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28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427FD21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69CC7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Eumops dabbenei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9443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A446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76.5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D2A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12E5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B284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6C93B43A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29A7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29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2D38A5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31B95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Eumops delticus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A616E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91B0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47.6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E61C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9529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B2D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</w:t>
            </w:r>
          </w:p>
        </w:tc>
      </w:tr>
      <w:tr w:rsidR="003D4BD5" w:rsidRPr="003D4BD5" w14:paraId="55562ED1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5FD7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30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88D94D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5458D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Eumops glaucinus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9FF4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2099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60.5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71A2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2653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2BBA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66FD3DF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EDB6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4398DD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C5B10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Eumops hansae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E233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F95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39.0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2B06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6874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FC40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D1643AE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00D1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A42285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D345D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Eumops maurus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EAAC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A69B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52.0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47A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B80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B764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4B2A5349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F770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F52087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DB999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Eumops patagonicus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62BA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47B8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54.5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2F0A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7535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5299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11</w:t>
            </w:r>
          </w:p>
        </w:tc>
      </w:tr>
      <w:tr w:rsidR="003D4BD5" w:rsidRPr="003D4BD5" w14:paraId="568F6C26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9FCE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F7D42E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AD45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Eumops perotis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B119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FEDA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76.5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C36C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DF20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A641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19A6329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4CFC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152885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03481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Eumops trumbulli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B2FE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62A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66.5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6718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683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D199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0FF6E313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DAD81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9FBFD6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F5D44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Molossops neglectus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9E27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536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35.5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A944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64DA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E5A9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B5422FE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1FF8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37</w:t>
            </w:r>
          </w:p>
        </w:tc>
        <w:tc>
          <w:tcPr>
            <w:tcW w:w="180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6965D881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FB89D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Molossops temminckii</w:t>
            </w:r>
          </w:p>
        </w:tc>
        <w:tc>
          <w:tcPr>
            <w:tcW w:w="8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A1A2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A301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28.5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3149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95D2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6ECB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2E265FF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F1D1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38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759B4195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FEF9B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Molossus aztecus</w:t>
            </w:r>
          </w:p>
        </w:tc>
        <w:tc>
          <w:tcPr>
            <w:tcW w:w="8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7FE8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C462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38.0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DB259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3E2E9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8EC9D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13</w:t>
            </w:r>
          </w:p>
        </w:tc>
      </w:tr>
    </w:tbl>
    <w:p w14:paraId="783B52B1" w14:textId="33521E3B" w:rsidR="003D1EF3" w:rsidRPr="003D1EF3" w:rsidRDefault="003D1EF3">
      <w:r w:rsidRPr="003D1EF3">
        <w:rPr>
          <w:b/>
          <w:bCs/>
        </w:rPr>
        <w:lastRenderedPageBreak/>
        <w:t>Table S</w:t>
      </w:r>
      <w:r>
        <w:rPr>
          <w:b/>
          <w:bCs/>
        </w:rPr>
        <w:t>3</w:t>
      </w:r>
      <w:r w:rsidRPr="003D1EF3">
        <w:rPr>
          <w:b/>
          <w:bCs/>
        </w:rPr>
        <w:t>.</w:t>
      </w:r>
      <w:r>
        <w:t xml:space="preserve"> Continuation…</w:t>
      </w:r>
    </w:p>
    <w:tbl>
      <w:tblPr>
        <w:tblW w:w="9993" w:type="dxa"/>
        <w:tblLook w:val="04A0" w:firstRow="1" w:lastRow="0" w:firstColumn="1" w:lastColumn="0" w:noHBand="0" w:noVBand="1"/>
      </w:tblPr>
      <w:tblGrid>
        <w:gridCol w:w="590"/>
        <w:gridCol w:w="1803"/>
        <w:gridCol w:w="3260"/>
        <w:gridCol w:w="803"/>
        <w:gridCol w:w="915"/>
        <w:gridCol w:w="709"/>
        <w:gridCol w:w="990"/>
        <w:gridCol w:w="923"/>
      </w:tblGrid>
      <w:tr w:rsidR="003D1EF3" w:rsidRPr="003D4BD5" w14:paraId="6D267AA1" w14:textId="77777777" w:rsidTr="003D1EF3">
        <w:trPr>
          <w:trHeight w:val="320"/>
        </w:trPr>
        <w:tc>
          <w:tcPr>
            <w:tcW w:w="59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334BA0" w14:textId="77777777" w:rsidR="003D1EF3" w:rsidRPr="003D4BD5" w:rsidRDefault="003D1EF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Seq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E902B4" w14:textId="77777777" w:rsidR="003D1EF3" w:rsidRPr="003D4BD5" w:rsidRDefault="003D1EF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Family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199B77" w14:textId="77777777" w:rsidR="003D1EF3" w:rsidRPr="003D4BD5" w:rsidRDefault="003D1EF3" w:rsidP="00996705">
            <w:pPr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E099C" w14:textId="77777777" w:rsidR="003D1EF3" w:rsidRPr="003D4BD5" w:rsidRDefault="003D1EF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Guild</w:t>
            </w: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73765F" w14:textId="77777777" w:rsidR="003D1EF3" w:rsidRPr="003D4BD5" w:rsidRDefault="003D1EF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FA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90E60B" w14:textId="77777777" w:rsidR="003D1EF3" w:rsidRPr="003D4BD5" w:rsidRDefault="003D1EF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Size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D5EB12" w14:textId="77777777" w:rsidR="003D1EF3" w:rsidRPr="003D4BD5" w:rsidRDefault="003D1EF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Model?</w:t>
            </w:r>
          </w:p>
        </w:tc>
        <w:tc>
          <w:tcPr>
            <w:tcW w:w="92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A7D86C" w14:textId="77777777" w:rsidR="003D1EF3" w:rsidRPr="003D4BD5" w:rsidRDefault="003D1EF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Source</w:t>
            </w:r>
          </w:p>
        </w:tc>
      </w:tr>
      <w:tr w:rsidR="003D4BD5" w:rsidRPr="003D4BD5" w14:paraId="7ED8E265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FAB2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39</w:t>
            </w:r>
          </w:p>
        </w:tc>
        <w:tc>
          <w:tcPr>
            <w:tcW w:w="180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059D88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443F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Molossus coibensis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BF68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EA55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35.0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9C8D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A5F2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0675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47BA9110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2379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40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CAD80B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F0F71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Molossus currentium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015D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2D3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DD8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AB83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9F6B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5D953D70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F0B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2DCD5B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BFD18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Molossus fluminensis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93DE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801D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43.5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B367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84AD1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715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38</w:t>
            </w:r>
          </w:p>
        </w:tc>
      </w:tr>
      <w:tr w:rsidR="003D4BD5" w:rsidRPr="003D4BD5" w14:paraId="549F90C9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EC0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065397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1896C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Molossus molossus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1A53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CE70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8F27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A3B5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331AF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735090D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25B4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F511C8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7EEB6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Molossus pretiosus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D99C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1431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45.0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743A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B8BB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C368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0DA667C1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050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338895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9332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Molossus rufus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AC18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016A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151F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1658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400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10B55C3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7049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A81EE0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412F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Neoplatymops mattogrossensis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2585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3677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4BE5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7948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904D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FADB152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619B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766A43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756D3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Nyctinomops aurispinosus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A7EE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F16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50.5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407E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13DE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A0BE3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2405DAB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88E3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47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F50F3A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5FAD7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Nyctinomops laticaudatus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4CA9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DF84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B60D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EDAC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C6A8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65692963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636A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48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7C3E3F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CE7F5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Nyctinomops macrotis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B592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FB0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58.2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C98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2252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177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32F1F468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5B02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49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23A54D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972B5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Promops centralis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26DC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A7E4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C387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048E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903C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0AA118A0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A05D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50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FEA43A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F3BD5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Promops nasutus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7306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8809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48.0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ACC6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1065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D909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67B08362" w14:textId="77777777" w:rsidTr="0061263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3A59D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16954AED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813F3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Tadarida brasiliensis</w:t>
            </w:r>
          </w:p>
        </w:tc>
        <w:tc>
          <w:tcPr>
            <w:tcW w:w="803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D257C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7E229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42.5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00F42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0A2A5E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C44C5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6EF1606A" w14:textId="77777777" w:rsidTr="00612633">
        <w:trPr>
          <w:trHeight w:val="320"/>
        </w:trPr>
        <w:tc>
          <w:tcPr>
            <w:tcW w:w="59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3D2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52</w:t>
            </w:r>
          </w:p>
        </w:tc>
        <w:tc>
          <w:tcPr>
            <w:tcW w:w="1803" w:type="dxa"/>
            <w:vMerge w:val="restart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14:paraId="060F4F3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Mormoopidae</w:t>
            </w:r>
          </w:p>
        </w:tc>
        <w:tc>
          <w:tcPr>
            <w:tcW w:w="326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DDECC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Pteronotus alitonus</w:t>
            </w:r>
          </w:p>
        </w:tc>
        <w:tc>
          <w:tcPr>
            <w:tcW w:w="803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9035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1E22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61.7</w:t>
            </w:r>
          </w:p>
        </w:tc>
        <w:tc>
          <w:tcPr>
            <w:tcW w:w="709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E631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B35A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single" w:sz="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C7180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29</w:t>
            </w:r>
          </w:p>
        </w:tc>
      </w:tr>
      <w:tr w:rsidR="003D4BD5" w:rsidRPr="003D4BD5" w14:paraId="2DDAFA4A" w14:textId="77777777" w:rsidTr="00612633">
        <w:trPr>
          <w:trHeight w:val="320"/>
        </w:trPr>
        <w:tc>
          <w:tcPr>
            <w:tcW w:w="59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CB23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54</w:t>
            </w:r>
          </w:p>
        </w:tc>
        <w:tc>
          <w:tcPr>
            <w:tcW w:w="1803" w:type="dxa"/>
            <w:vMerge/>
            <w:tcBorders>
              <w:left w:val="nil"/>
              <w:bottom w:val="nil"/>
              <w:right w:val="nil"/>
            </w:tcBorders>
            <w:vAlign w:val="center"/>
            <w:hideMark/>
          </w:tcPr>
          <w:p w14:paraId="2B1E2E51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3ABB3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Pteronotus gymnonotus</w:t>
            </w:r>
          </w:p>
        </w:tc>
        <w:tc>
          <w:tcPr>
            <w:tcW w:w="80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EB67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9BA4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52.5</w:t>
            </w: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D377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0CF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E756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59E32ACF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0A4C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D7D389C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190DD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Pteronotus personatus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F401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B332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58BB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D1E8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91AB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D4A3B4D" w14:textId="77777777" w:rsidTr="0061263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EE2DD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1E61D831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AF9B1B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Pteronotus rubiginosus</w:t>
            </w:r>
          </w:p>
        </w:tc>
        <w:tc>
          <w:tcPr>
            <w:tcW w:w="803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E235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E93D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63.9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7AE47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9B940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89BDF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29</w:t>
            </w:r>
          </w:p>
        </w:tc>
      </w:tr>
      <w:tr w:rsidR="003D4BD5" w:rsidRPr="003D4BD5" w14:paraId="4DFC0A53" w14:textId="77777777" w:rsidTr="00612633">
        <w:trPr>
          <w:trHeight w:val="320"/>
        </w:trPr>
        <w:tc>
          <w:tcPr>
            <w:tcW w:w="59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1A8D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57</w:t>
            </w:r>
          </w:p>
        </w:tc>
        <w:tc>
          <w:tcPr>
            <w:tcW w:w="1803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hideMark/>
          </w:tcPr>
          <w:p w14:paraId="5D478FA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Natalidae</w:t>
            </w:r>
          </w:p>
        </w:tc>
        <w:tc>
          <w:tcPr>
            <w:tcW w:w="326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EFF6B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Natalus macrourus</w:t>
            </w:r>
          </w:p>
        </w:tc>
        <w:tc>
          <w:tcPr>
            <w:tcW w:w="803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79681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9BFBE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38.0</w:t>
            </w:r>
          </w:p>
        </w:tc>
        <w:tc>
          <w:tcPr>
            <w:tcW w:w="7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A83F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5481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A639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3E4CFFB" w14:textId="77777777" w:rsidTr="00612633">
        <w:trPr>
          <w:trHeight w:val="320"/>
        </w:trPr>
        <w:tc>
          <w:tcPr>
            <w:tcW w:w="59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4E3E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58</w:t>
            </w:r>
          </w:p>
        </w:tc>
        <w:tc>
          <w:tcPr>
            <w:tcW w:w="1803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747CEE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Noctilionidae</w:t>
            </w:r>
          </w:p>
        </w:tc>
        <w:tc>
          <w:tcPr>
            <w:tcW w:w="326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9B11D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Noctilio albiventris</w:t>
            </w:r>
          </w:p>
        </w:tc>
        <w:tc>
          <w:tcPr>
            <w:tcW w:w="803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C71B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42F1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62.0</w:t>
            </w:r>
          </w:p>
        </w:tc>
        <w:tc>
          <w:tcPr>
            <w:tcW w:w="709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F272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DB39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ECEE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0E1A188F" w14:textId="77777777" w:rsidTr="0061263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BBC6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59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5946BA2A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0D0CD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Noctilio leporinus</w:t>
            </w:r>
          </w:p>
        </w:tc>
        <w:tc>
          <w:tcPr>
            <w:tcW w:w="803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36FF6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C</w:t>
            </w:r>
          </w:p>
        </w:tc>
        <w:tc>
          <w:tcPr>
            <w:tcW w:w="915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0A4F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80.0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F6CCA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568B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6057E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5D84DC60" w14:textId="77777777" w:rsidTr="00612633">
        <w:trPr>
          <w:trHeight w:val="320"/>
        </w:trPr>
        <w:tc>
          <w:tcPr>
            <w:tcW w:w="59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CEA4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60</w:t>
            </w:r>
          </w:p>
        </w:tc>
        <w:tc>
          <w:tcPr>
            <w:tcW w:w="1803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824BF2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Phyllostomidae</w:t>
            </w:r>
          </w:p>
        </w:tc>
        <w:tc>
          <w:tcPr>
            <w:tcW w:w="326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C6CDDB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Ametrida centurio</w:t>
            </w:r>
          </w:p>
        </w:tc>
        <w:tc>
          <w:tcPr>
            <w:tcW w:w="803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205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9F5B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28.5</w:t>
            </w:r>
          </w:p>
        </w:tc>
        <w:tc>
          <w:tcPr>
            <w:tcW w:w="709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418D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AB6B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081E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25061A3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73E2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9E7E12B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5EC4A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Anoura caudifer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6992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EC8A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35.3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3C9A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C5E4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A2D7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E8195B7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E97C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D0DCE4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71ADA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Anoura geoffroyi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DF92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B625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40.3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7BCE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5DC7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72A6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64B2D26C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7C7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082211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FBB4B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Artibeus anderseni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1134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D34F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39.0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63EC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3179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D8D4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22AA8DEF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F5CB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8D430EC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584C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Artibeus bogotensis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4C01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9B90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37.4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BFB6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7E77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8C78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42</w:t>
            </w:r>
          </w:p>
        </w:tc>
      </w:tr>
      <w:tr w:rsidR="003D4BD5" w:rsidRPr="003D4BD5" w14:paraId="335FDB64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3DD2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17ADAF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ED2DC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Artibeus cinereus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C3C4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1617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38.0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4B47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C604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260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630E8818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05BC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7EA476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80660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Artibeus concolor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983F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8749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47.5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D6C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8BD6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5FC5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539179E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7EF8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67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FD4D69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F8B89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Artibeus fimbriatus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8F12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8D5C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D7D3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8BB7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C5EA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30</w:t>
            </w:r>
          </w:p>
        </w:tc>
      </w:tr>
      <w:tr w:rsidR="003D4BD5" w:rsidRPr="003D4BD5" w14:paraId="250ABFF3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C038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68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2F567D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5BF18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Artibeus gnomus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0D2B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0658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38.0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154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237B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F396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9C343B6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28D5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69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A5280F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E9F0A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Artibeus lituratus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8296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A694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4CBF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1850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9C76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0728C626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964A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70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A68063B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3E711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Artibeus obscurus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444A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A8D7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1DD0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A3F3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83F1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69D17390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583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FB37A4B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76530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Artibeus planirostris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1C96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7CAD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64.5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D2E8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0145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9392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FC587A3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B4DB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F1C06C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FBFA2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Carollia benkeithi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77FD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1559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36.5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C876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1BB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8216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3F286C2E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16CB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E506CA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270D0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Carollia brevicauda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EB7F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3BDB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1160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6E58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F735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2AA3530F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AF48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114CF3D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F4753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Carollia perspicillata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0382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6494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68D0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D03C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7F3D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B757FD7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61DF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A8A3CA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0370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Chiroderma doriae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CD02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B421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52.5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41E6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0889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5602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28</w:t>
            </w:r>
          </w:p>
        </w:tc>
      </w:tr>
      <w:tr w:rsidR="003D4BD5" w:rsidRPr="003D4BD5" w14:paraId="5BC6ED0C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6619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CB2C96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A2F97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Chiroderma trinitatum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0771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49E6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36.4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D4CA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272D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C899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73C54D42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0CFF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77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B7BC3B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CFA93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Chiroderma villosum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5BCC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732E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47.0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9566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4C95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0E9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0609875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1C2B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78</w:t>
            </w:r>
          </w:p>
        </w:tc>
        <w:tc>
          <w:tcPr>
            <w:tcW w:w="180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57084D2F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85E866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Choeroniscus minor</w:t>
            </w:r>
          </w:p>
        </w:tc>
        <w:tc>
          <w:tcPr>
            <w:tcW w:w="8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1999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D747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32.5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8FD4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A3C2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375F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2A6638A4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5AEA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79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6EC9F0BE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258C14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Chrotopterus auritus</w:t>
            </w:r>
          </w:p>
        </w:tc>
        <w:tc>
          <w:tcPr>
            <w:tcW w:w="8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7BBA3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C</w:t>
            </w:r>
          </w:p>
        </w:tc>
        <w:tc>
          <w:tcPr>
            <w:tcW w:w="91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A315B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82.0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3CEA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9B2AE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CA3BD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</w:tbl>
    <w:p w14:paraId="4B9498E0" w14:textId="77777777" w:rsidR="003D1EF3" w:rsidRDefault="003D1EF3"/>
    <w:p w14:paraId="1EB9B37A" w14:textId="3BB88AAB" w:rsidR="003D1EF3" w:rsidRPr="003D1EF3" w:rsidRDefault="003D1EF3">
      <w:r w:rsidRPr="003D1EF3">
        <w:rPr>
          <w:b/>
          <w:bCs/>
        </w:rPr>
        <w:t>Table S</w:t>
      </w:r>
      <w:r w:rsidR="00CA6EF9">
        <w:rPr>
          <w:b/>
          <w:bCs/>
        </w:rPr>
        <w:t>2</w:t>
      </w:r>
      <w:r w:rsidRPr="003D1EF3">
        <w:rPr>
          <w:b/>
          <w:bCs/>
        </w:rPr>
        <w:t>.</w:t>
      </w:r>
      <w:r>
        <w:t xml:space="preserve"> Continuation…</w:t>
      </w:r>
    </w:p>
    <w:tbl>
      <w:tblPr>
        <w:tblW w:w="9993" w:type="dxa"/>
        <w:tblLook w:val="04A0" w:firstRow="1" w:lastRow="0" w:firstColumn="1" w:lastColumn="0" w:noHBand="0" w:noVBand="1"/>
      </w:tblPr>
      <w:tblGrid>
        <w:gridCol w:w="590"/>
        <w:gridCol w:w="1803"/>
        <w:gridCol w:w="3260"/>
        <w:gridCol w:w="803"/>
        <w:gridCol w:w="915"/>
        <w:gridCol w:w="709"/>
        <w:gridCol w:w="990"/>
        <w:gridCol w:w="923"/>
      </w:tblGrid>
      <w:tr w:rsidR="003D1EF3" w:rsidRPr="003D4BD5" w14:paraId="3B2668F0" w14:textId="77777777" w:rsidTr="00996705">
        <w:trPr>
          <w:trHeight w:val="320"/>
        </w:trPr>
        <w:tc>
          <w:tcPr>
            <w:tcW w:w="59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6793F8" w14:textId="77777777" w:rsidR="003D1EF3" w:rsidRPr="003D4BD5" w:rsidRDefault="003D1EF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Seq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A473C7" w14:textId="77777777" w:rsidR="003D1EF3" w:rsidRPr="003D4BD5" w:rsidRDefault="003D1EF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Family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A553C" w14:textId="77777777" w:rsidR="003D1EF3" w:rsidRPr="003D4BD5" w:rsidRDefault="003D1EF3" w:rsidP="00996705">
            <w:pPr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A4C49F" w14:textId="77777777" w:rsidR="003D1EF3" w:rsidRPr="003D4BD5" w:rsidRDefault="003D1EF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Guild</w:t>
            </w: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180232" w14:textId="77777777" w:rsidR="003D1EF3" w:rsidRPr="003D4BD5" w:rsidRDefault="003D1EF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FA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190A5D" w14:textId="77777777" w:rsidR="003D1EF3" w:rsidRPr="003D4BD5" w:rsidRDefault="003D1EF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Size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AF4F3A" w14:textId="77777777" w:rsidR="003D1EF3" w:rsidRPr="003D4BD5" w:rsidRDefault="003D1EF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Model?</w:t>
            </w:r>
          </w:p>
        </w:tc>
        <w:tc>
          <w:tcPr>
            <w:tcW w:w="92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7F3BCF" w14:textId="77777777" w:rsidR="003D1EF3" w:rsidRPr="003D4BD5" w:rsidRDefault="003D1EF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Source</w:t>
            </w:r>
          </w:p>
        </w:tc>
      </w:tr>
      <w:tr w:rsidR="003D4BD5" w:rsidRPr="003D4BD5" w14:paraId="425BC2AD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7B26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80</w:t>
            </w:r>
          </w:p>
        </w:tc>
        <w:tc>
          <w:tcPr>
            <w:tcW w:w="180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A34C65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67CA8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Desmodus rotundus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91B3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H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4D87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57.5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1AA9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96C3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A723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62A1D771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850D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5355AD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A9F71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Diaemus youngii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3AAD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H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DA61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53.0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98BB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27AC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DB33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5E45D44C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2F14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80135B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3519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Diphyla ecaudata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EDFC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H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BDD2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56.0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F6DB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0014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EFDA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0D8FED9D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E3F4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FE4E33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AD857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Dryadonycteris capixaba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44F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49CE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30.7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36C2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A17F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7721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</w:t>
            </w:r>
          </w:p>
        </w:tc>
      </w:tr>
      <w:tr w:rsidR="003D4BD5" w:rsidRPr="003D4BD5" w14:paraId="5C29DD6B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B680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F336D4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B2BC6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Gardenerycteris crenulatum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B0CB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3B4C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48.0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A15A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D4A5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A891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15</w:t>
            </w:r>
          </w:p>
        </w:tc>
      </w:tr>
      <w:tr w:rsidR="003D4BD5" w:rsidRPr="003D4BD5" w14:paraId="233B7D95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0363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CC24AE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2578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Glossophaga comisarisi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228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FFF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EAB6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242A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37E9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469C1F83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D8F1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77A759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BBF13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Glossophaga longirostris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E092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2016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38.5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D676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5765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0AB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63C29AC4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1BE0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87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94F448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C35D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Glossophaga soricina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B329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13D8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35.5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30A8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7179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0A0B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42D41781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84EE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88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B8F8B9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9923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Glyphonycteris behnii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1BBF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3D96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47.0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9125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2B64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8A87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11</w:t>
            </w:r>
          </w:p>
        </w:tc>
      </w:tr>
      <w:tr w:rsidR="003D4BD5" w:rsidRPr="003D4BD5" w14:paraId="3FDEA34D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678C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89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0A3ED4A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313E9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Glyphonycteris daviesi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FBE5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6E52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55.5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0F9A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7681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233E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7E24B80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B8E3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90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FC04F6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2C8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Glyphonycteris sylvestris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51F9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A0C8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40.5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F1F4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00C9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0AC6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447F2844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738C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91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BCAFF5D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38C65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Hsunycteris pattoni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DD10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9380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32.0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69A9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561F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CACD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36</w:t>
            </w:r>
          </w:p>
        </w:tc>
      </w:tr>
      <w:tr w:rsidR="003D4BD5" w:rsidRPr="003D4BD5" w14:paraId="397972B5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89E1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92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0155C40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0EE2D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Hsunycteris thomasi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DEF8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B6E0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32.5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7F34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CDF9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1DF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2ECBBB43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26BC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93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05CE1CB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0D4D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Lampronycteris brachyotis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E2AA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7F14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141F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C412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D27C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DF36F6D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BB52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94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C0B13D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5C73D6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Lichonycteris degener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4AA3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1DE4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33.0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711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09C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5D40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3263E60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6778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95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23273D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542C7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Lionycteris spurrelli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F8A2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5084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35.0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ACE5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B2EA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8D1D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2FA848D9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3E7F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96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5657E0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61D37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Lonchophylla bokermanni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BB61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5C53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38.5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C54B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A694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604F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</w:t>
            </w:r>
          </w:p>
        </w:tc>
      </w:tr>
      <w:tr w:rsidR="003D4BD5" w:rsidRPr="003D4BD5" w14:paraId="4C9AF8CE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F889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97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2902CC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D0715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Lonchophylla dekeyseri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5623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654B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36.9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CBDD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A730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CDD8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</w:t>
            </w:r>
          </w:p>
        </w:tc>
      </w:tr>
      <w:tr w:rsidR="003D4BD5" w:rsidRPr="003D4BD5" w14:paraId="24B2DEB3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7C73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98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B31ED1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1FF7B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Lonchophylla inexpectata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2FD6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1467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842F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D65A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924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23</w:t>
            </w:r>
          </w:p>
        </w:tc>
      </w:tr>
      <w:tr w:rsidR="003D4BD5" w:rsidRPr="003D4BD5" w14:paraId="7B57EFA2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64D3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99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9E4A05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A7D74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Lonchophylla mordax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AA9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C992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33.9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C6AD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AEB9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C7F2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3C6071E7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1179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100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42812E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2714A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Lonchophylla peracchii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10AD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97D3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35.5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BAF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08BB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C1B4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</w:t>
            </w:r>
          </w:p>
        </w:tc>
      </w:tr>
      <w:tr w:rsidR="003D4BD5" w:rsidRPr="003D4BD5" w14:paraId="63EDB258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E7A5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101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A84A1F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08465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Lonchorhina aurita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3D75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98E8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50.5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DD46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EA2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7B9C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19194C35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FD1A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102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79EA67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22DE4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Lonchorhina inusitata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7275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388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54.5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F7FE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C11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E240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259BDD5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D460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103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C52E6D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2CD02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Lophostoma brasiliense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FB58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3897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D14B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F6CD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F6A3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58AB764D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45AA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104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A6EDC5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C7961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Lophostoma carrikeri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95DC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F3F1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45.9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4E84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F637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812F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43F50B59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64BC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105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F5E909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9CCA5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Lophostoma schulzi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CAFA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A9D9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C651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04A1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79A3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3D579A28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1327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106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0B9F6F7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4459D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Lophostoma silvicola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F506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B89D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54.5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4709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16A5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9644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8DC71B3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1BF2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107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CE5A95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60129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Macrophyllum macrophyllum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65A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A27BE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36.0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7F90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A410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DE3E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9657C77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2D22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108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44A17E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446A1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Mesophylla macconnelli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6388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342B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2949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B03E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89D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33805F06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495E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109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D7B35B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8E3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Micronycteris hirsuta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58E6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3FF5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43.0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8BB1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A06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F0A0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4AA0361A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A30A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110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B9A82D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58597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Micronycteris homezorum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2B10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DEB6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35.5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BA48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4BDE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5B9A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9A357E7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855A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111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0A5863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D7F58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Micronycteris megalotis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B215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B06A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452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7E49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A755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4084D25C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00A9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112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531C3F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F6B1D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Micronycteris microtis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034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3F9D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54DC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AC6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1D49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4F323609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6EDC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113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5D141B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932B8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Micronycteris minuta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B675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7DAF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8A46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6E4F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9EB3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2976668A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FDDE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114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017ABB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232A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Micronycteris sanborni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C3D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026A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27CCE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D8E6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C7A8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63F0720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848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115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108142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BC1DB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Micronycteris schmidtorum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8B23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9E90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35.5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CC35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E199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7EEB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5AE9CCBA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14C7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116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E0269C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6085C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Mimon bennettii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B9B8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A1EF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55.0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421DC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C47E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F847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DABBCCA" w14:textId="77777777" w:rsidTr="00612633">
        <w:trPr>
          <w:trHeight w:val="320"/>
        </w:trPr>
        <w:tc>
          <w:tcPr>
            <w:tcW w:w="5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FF34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117</w:t>
            </w:r>
          </w:p>
        </w:tc>
        <w:tc>
          <w:tcPr>
            <w:tcW w:w="180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3A05DB37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7ABB1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Neonycteris pusilla</w:t>
            </w:r>
          </w:p>
        </w:tc>
        <w:tc>
          <w:tcPr>
            <w:tcW w:w="8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26F8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74A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34.0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DEAE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8AD2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69A5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6ABD21ED" w14:textId="77777777" w:rsidTr="0061263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7692A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118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1FE4376E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2F43F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Phylloderma stenops</w:t>
            </w:r>
          </w:p>
        </w:tc>
        <w:tc>
          <w:tcPr>
            <w:tcW w:w="8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50104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8C9B8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74.0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3764E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27E4F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879DC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</w:tbl>
    <w:p w14:paraId="47C67370" w14:textId="2C74E473" w:rsidR="00612633" w:rsidRPr="00612633" w:rsidRDefault="00612633">
      <w:r w:rsidRPr="003D1EF3">
        <w:rPr>
          <w:b/>
          <w:bCs/>
        </w:rPr>
        <w:lastRenderedPageBreak/>
        <w:t>Table S</w:t>
      </w:r>
      <w:r w:rsidR="00CA6EF9">
        <w:rPr>
          <w:b/>
          <w:bCs/>
        </w:rPr>
        <w:t>2</w:t>
      </w:r>
      <w:r w:rsidRPr="003D1EF3">
        <w:rPr>
          <w:b/>
          <w:bCs/>
        </w:rPr>
        <w:t>.</w:t>
      </w:r>
      <w:r>
        <w:t xml:space="preserve"> Continuation…</w:t>
      </w:r>
    </w:p>
    <w:tbl>
      <w:tblPr>
        <w:tblW w:w="9993" w:type="dxa"/>
        <w:tblLook w:val="04A0" w:firstRow="1" w:lastRow="0" w:firstColumn="1" w:lastColumn="0" w:noHBand="0" w:noVBand="1"/>
      </w:tblPr>
      <w:tblGrid>
        <w:gridCol w:w="590"/>
        <w:gridCol w:w="1803"/>
        <w:gridCol w:w="3260"/>
        <w:gridCol w:w="803"/>
        <w:gridCol w:w="915"/>
        <w:gridCol w:w="709"/>
        <w:gridCol w:w="990"/>
        <w:gridCol w:w="923"/>
      </w:tblGrid>
      <w:tr w:rsidR="00612633" w:rsidRPr="003D4BD5" w14:paraId="1D5B0473" w14:textId="77777777" w:rsidTr="00612633">
        <w:trPr>
          <w:trHeight w:val="320"/>
        </w:trPr>
        <w:tc>
          <w:tcPr>
            <w:tcW w:w="59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ED0913" w14:textId="77777777" w:rsidR="00612633" w:rsidRPr="003D4BD5" w:rsidRDefault="0061263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Seq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381E5C2" w14:textId="77777777" w:rsidR="00612633" w:rsidRPr="003D4BD5" w:rsidRDefault="0061263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Family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5824BC" w14:textId="77777777" w:rsidR="00612633" w:rsidRPr="003D4BD5" w:rsidRDefault="00612633" w:rsidP="00996705">
            <w:pPr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86114B" w14:textId="77777777" w:rsidR="00612633" w:rsidRPr="003D4BD5" w:rsidRDefault="0061263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Guild</w:t>
            </w: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251A5" w14:textId="77777777" w:rsidR="00612633" w:rsidRPr="003D4BD5" w:rsidRDefault="0061263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FA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8131A41" w14:textId="77777777" w:rsidR="00612633" w:rsidRPr="003D4BD5" w:rsidRDefault="0061263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Size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31E5C" w14:textId="77777777" w:rsidR="00612633" w:rsidRPr="003D4BD5" w:rsidRDefault="0061263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Model?</w:t>
            </w:r>
          </w:p>
        </w:tc>
        <w:tc>
          <w:tcPr>
            <w:tcW w:w="92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1074BC" w14:textId="77777777" w:rsidR="00612633" w:rsidRPr="003D4BD5" w:rsidRDefault="0061263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Source</w:t>
            </w:r>
          </w:p>
        </w:tc>
      </w:tr>
      <w:tr w:rsidR="003D4BD5" w:rsidRPr="003D4BD5" w14:paraId="698578BA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CB6F3D" w14:textId="7C99B621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119</w:t>
            </w:r>
          </w:p>
        </w:tc>
        <w:tc>
          <w:tcPr>
            <w:tcW w:w="180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7777D0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C3BC1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Phyllostomus discolor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D491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838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62.0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4890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A2AE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D042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C2AE081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5D9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120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9585BC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8697F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Phyllostomus elongatus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3EBB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6259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66.0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08F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0A4A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A5C7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8BDFBFD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39E7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121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41205FC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C391D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Phyllostomus hastatus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7D99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C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3375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85.0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EFB5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E1B3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7E80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0BB5E30F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8D46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122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57955CC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D5FE8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Phyllostomus latifolius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B5173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9050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58.5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1D7A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BE7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F8C54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99ECCC4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45FE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123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6F4C19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7439C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Platyrrhinus angustirostris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97A2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F489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37.5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175D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2ABE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96B8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37</w:t>
            </w:r>
          </w:p>
        </w:tc>
      </w:tr>
      <w:tr w:rsidR="003D4BD5" w:rsidRPr="003D4BD5" w14:paraId="0990A9F1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7A4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124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B9F865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B052C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Platyrrhinus aurarius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2319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5481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52.5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AA8B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6531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E431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8B67092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43B3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125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EFEA49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BCA27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Platyrrhinus brachycephalus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6EAE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EB95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37.5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8DB6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4E87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7CB7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5AAAF518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97C0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126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E84DCC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D4D7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Platyrrhinus fusciventris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D86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5BEF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37.5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BDCD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756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CAA3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5800DD6B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96FE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127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962CF6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79696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Platyrrhinus incarum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8BB5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7604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37.5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4762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6910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5F2D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62EE5046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B332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128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2549FC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42FF2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Platyrrhinus infuscus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4A3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C81D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58.0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CF46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83C0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A08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5F22E8DB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A7E5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129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B1DEBE8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FF987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Platyrrhinus lineatus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4662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F527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47.5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B5B7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10C4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1833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3AD606FB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C15B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130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E9E67F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C67E2" w14:textId="34B55421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Platyrrhinus recifinus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A297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5DF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42.9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2E59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73F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2FD8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33</w:t>
            </w:r>
          </w:p>
        </w:tc>
      </w:tr>
      <w:tr w:rsidR="003D4BD5" w:rsidRPr="003D4BD5" w14:paraId="2F1F4BD4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68F4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131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440E5C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7984B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Pygoderma bilabiatum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A49E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799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F58B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A590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6AD3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26</w:t>
            </w:r>
          </w:p>
        </w:tc>
      </w:tr>
      <w:tr w:rsidR="003D4BD5" w:rsidRPr="003D4BD5" w14:paraId="6FA28C2D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CD6B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132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B6D885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D2136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Rhinophylla fischerae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FE59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89F7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958A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A53F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3C9D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5716D80A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8831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133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FA2D85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1468B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Rhinophylla pumilio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2CD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0447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F4A5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3E5E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7201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402930CE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ACEA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134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685A58A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CA209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Scleronycteris ega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0F35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3E95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B47D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07EA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72A9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09B2EC01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21BC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135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30DCC4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21084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Sphaeronycteris toxophyllum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904C1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46B7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39.5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BB54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5769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2B7D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560FC9B3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4877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136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9D439C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782A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Sturnira giannae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9CF9D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A9D6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45.0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4631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A1C8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699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39</w:t>
            </w:r>
          </w:p>
        </w:tc>
      </w:tr>
      <w:tr w:rsidR="003D4BD5" w:rsidRPr="003D4BD5" w14:paraId="4B12D0E4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B2B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137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0901E7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AA6FA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Sturnira tildae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4972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8180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46.0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D878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4089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BB4C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34668D4E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4A72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138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E35D9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4B121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Sturnira lilium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C1D0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2477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40.5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BB93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CEE8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8C8A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4D454A94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7AC9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139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B62DF3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D831D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Sturnira magna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BE67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4875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57.5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A06D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4B92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FC13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4C18B590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AEE8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140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AE6872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B35B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Tonatia bidens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2910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1E99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B4D5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2529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6C10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2B5E4E36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A24B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141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602ED2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0DEC5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Tonatia maresi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EF30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EF82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55.0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23C5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0D4F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733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43</w:t>
            </w:r>
          </w:p>
        </w:tc>
      </w:tr>
      <w:tr w:rsidR="003D4BD5" w:rsidRPr="003D4BD5" w14:paraId="51D11B0A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B298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142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A638C6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CFE5C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Trachops cirrhosus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707F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C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A0C1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61.5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DA08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FEE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A7F0E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5FDD4F61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7421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143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7F8F66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D1F7C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Trinycteris nicefori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DB35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4C0A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0AB0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E00E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4DA0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3B77B17B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B1A5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144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6EA791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F3A59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Uroderma bilobatum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E258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3551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42.0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2FB3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B390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6A9A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671CCE65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0838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145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232664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49B7A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Uroderma magnirostrum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D664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A365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42.0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2B0E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A0C0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33B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317498B8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6F8B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146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217B20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35E4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Vampyressa pusilla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95FA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7F5E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33.0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2073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AE64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1E96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3D0F89C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3A56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147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9BE5DF4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7302F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Vampyressa thyone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04D0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8944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33.0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C8C1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6CEE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B71F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A304902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E629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148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87A419C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3BAF7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Vampyriscus bidens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85F8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5E16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36.0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F46BE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C6E0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71A1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49A9AB8C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DA01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149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A3DF23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40573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Vampyriscus brocki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1EE6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3FFA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32.0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2499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C1C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2A61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647E85DC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6FDB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150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E11A5F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BD78C3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Vampyrodes caraccioli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ED14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F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F046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9CAE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AB8B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CC85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7FF37F9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23FC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151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6B4D276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AE2AA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Vampyrum spectrum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67FE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C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4B8C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101.0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5C3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L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AC31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AD9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0C4D8DDE" w14:textId="77777777" w:rsidTr="0061263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3153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152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3820B917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697B59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Xeronycteris vieirai</w:t>
            </w:r>
          </w:p>
        </w:tc>
        <w:tc>
          <w:tcPr>
            <w:tcW w:w="803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DF6E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</w:t>
            </w:r>
          </w:p>
        </w:tc>
        <w:tc>
          <w:tcPr>
            <w:tcW w:w="915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6A3A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37.2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2161C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047E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C2A55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25</w:t>
            </w:r>
          </w:p>
        </w:tc>
      </w:tr>
      <w:tr w:rsidR="003D4BD5" w:rsidRPr="003D4BD5" w14:paraId="643B3E4D" w14:textId="77777777" w:rsidTr="00612633">
        <w:trPr>
          <w:trHeight w:val="320"/>
        </w:trPr>
        <w:tc>
          <w:tcPr>
            <w:tcW w:w="59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824F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153</w:t>
            </w:r>
          </w:p>
        </w:tc>
        <w:tc>
          <w:tcPr>
            <w:tcW w:w="1803" w:type="dxa"/>
            <w:vMerge w:val="restart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8BFBF3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Thyropteridae</w:t>
            </w:r>
          </w:p>
        </w:tc>
        <w:tc>
          <w:tcPr>
            <w:tcW w:w="326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8BCB7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Thryoptera devivoi</w:t>
            </w:r>
          </w:p>
        </w:tc>
        <w:tc>
          <w:tcPr>
            <w:tcW w:w="803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C706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0000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36.5</w:t>
            </w:r>
          </w:p>
        </w:tc>
        <w:tc>
          <w:tcPr>
            <w:tcW w:w="709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E98C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83B5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single" w:sz="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9A77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5BA5AF4E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1EC4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154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3627DF7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75794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Thyroptera discifera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7A35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A4B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33.5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4CA7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8A2A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4D61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22743CB2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32EB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155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63BAC1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0789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Thyroptera lavali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0450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3F7B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39.0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3758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0CFD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3ACA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8</w:t>
            </w:r>
          </w:p>
        </w:tc>
      </w:tr>
      <w:tr w:rsidR="003D4BD5" w:rsidRPr="003D4BD5" w14:paraId="655B7E94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935F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156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A7C1CE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2F8D2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Thyroptera tricolor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042D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2096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36.5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07F1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7EBF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654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2389C552" w14:textId="77777777" w:rsidTr="0061263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13E48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157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2" w:space="0" w:color="auto"/>
              <w:right w:val="nil"/>
            </w:tcBorders>
            <w:vAlign w:val="center"/>
            <w:hideMark/>
          </w:tcPr>
          <w:p w14:paraId="50331D68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FBFD1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Thyroptera wynneae</w:t>
            </w:r>
          </w:p>
        </w:tc>
        <w:tc>
          <w:tcPr>
            <w:tcW w:w="803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2A4CA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CC6E7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B6174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A8E9E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21D8D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646225FB" w14:textId="77777777" w:rsidTr="00612633">
        <w:trPr>
          <w:trHeight w:val="320"/>
        </w:trPr>
        <w:tc>
          <w:tcPr>
            <w:tcW w:w="590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639A4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158</w:t>
            </w:r>
          </w:p>
        </w:tc>
        <w:tc>
          <w:tcPr>
            <w:tcW w:w="1803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hideMark/>
          </w:tcPr>
          <w:p w14:paraId="432183A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Vespertilionidae</w:t>
            </w:r>
          </w:p>
        </w:tc>
        <w:tc>
          <w:tcPr>
            <w:tcW w:w="3260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C5A2EB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Epitesicus chiriquinus</w:t>
            </w:r>
          </w:p>
        </w:tc>
        <w:tc>
          <w:tcPr>
            <w:tcW w:w="803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8031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6C3F2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45.5</w:t>
            </w:r>
          </w:p>
        </w:tc>
        <w:tc>
          <w:tcPr>
            <w:tcW w:w="709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C0CB3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40A81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7C58A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</w:tbl>
    <w:p w14:paraId="46EBD03E" w14:textId="54E46083" w:rsidR="00612633" w:rsidRPr="00612633" w:rsidRDefault="00612633">
      <w:r w:rsidRPr="003D1EF3">
        <w:rPr>
          <w:b/>
          <w:bCs/>
        </w:rPr>
        <w:lastRenderedPageBreak/>
        <w:t>Table S</w:t>
      </w:r>
      <w:r w:rsidR="00CA6EF9">
        <w:rPr>
          <w:b/>
          <w:bCs/>
        </w:rPr>
        <w:t>2</w:t>
      </w:r>
      <w:r w:rsidRPr="003D1EF3">
        <w:rPr>
          <w:b/>
          <w:bCs/>
        </w:rPr>
        <w:t>.</w:t>
      </w:r>
      <w:r>
        <w:t xml:space="preserve"> Continuation…</w:t>
      </w:r>
    </w:p>
    <w:tbl>
      <w:tblPr>
        <w:tblW w:w="9993" w:type="dxa"/>
        <w:tblLook w:val="04A0" w:firstRow="1" w:lastRow="0" w:firstColumn="1" w:lastColumn="0" w:noHBand="0" w:noVBand="1"/>
      </w:tblPr>
      <w:tblGrid>
        <w:gridCol w:w="590"/>
        <w:gridCol w:w="1803"/>
        <w:gridCol w:w="3260"/>
        <w:gridCol w:w="803"/>
        <w:gridCol w:w="915"/>
        <w:gridCol w:w="709"/>
        <w:gridCol w:w="990"/>
        <w:gridCol w:w="923"/>
      </w:tblGrid>
      <w:tr w:rsidR="00612633" w:rsidRPr="003D4BD5" w14:paraId="4D6F6E6B" w14:textId="77777777" w:rsidTr="00996705">
        <w:trPr>
          <w:trHeight w:val="320"/>
        </w:trPr>
        <w:tc>
          <w:tcPr>
            <w:tcW w:w="59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2DDA4" w14:textId="77777777" w:rsidR="00612633" w:rsidRPr="003D4BD5" w:rsidRDefault="0061263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Seq</w:t>
            </w:r>
          </w:p>
        </w:tc>
        <w:tc>
          <w:tcPr>
            <w:tcW w:w="180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1DC901" w14:textId="77777777" w:rsidR="00612633" w:rsidRPr="003D4BD5" w:rsidRDefault="0061263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Family</w:t>
            </w:r>
          </w:p>
        </w:tc>
        <w:tc>
          <w:tcPr>
            <w:tcW w:w="326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B4D88D" w14:textId="77777777" w:rsidR="00612633" w:rsidRPr="003D4BD5" w:rsidRDefault="00612633" w:rsidP="00996705">
            <w:pPr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Species</w:t>
            </w:r>
          </w:p>
        </w:tc>
        <w:tc>
          <w:tcPr>
            <w:tcW w:w="80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E43AA4" w14:textId="77777777" w:rsidR="00612633" w:rsidRPr="003D4BD5" w:rsidRDefault="0061263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Guild</w:t>
            </w:r>
          </w:p>
        </w:tc>
        <w:tc>
          <w:tcPr>
            <w:tcW w:w="915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AA7FDE" w14:textId="77777777" w:rsidR="00612633" w:rsidRPr="003D4BD5" w:rsidRDefault="0061263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FA</w:t>
            </w:r>
          </w:p>
        </w:tc>
        <w:tc>
          <w:tcPr>
            <w:tcW w:w="709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5F83CC4" w14:textId="77777777" w:rsidR="00612633" w:rsidRPr="003D4BD5" w:rsidRDefault="0061263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Size</w:t>
            </w:r>
          </w:p>
        </w:tc>
        <w:tc>
          <w:tcPr>
            <w:tcW w:w="99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40123A" w14:textId="77777777" w:rsidR="00612633" w:rsidRPr="003D4BD5" w:rsidRDefault="0061263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Model?</w:t>
            </w:r>
          </w:p>
        </w:tc>
        <w:tc>
          <w:tcPr>
            <w:tcW w:w="923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0831E8" w14:textId="77777777" w:rsidR="00612633" w:rsidRPr="003D4BD5" w:rsidRDefault="00612633" w:rsidP="00996705">
            <w:pPr>
              <w:jc w:val="center"/>
              <w:rPr>
                <w:b/>
                <w:bCs/>
                <w:color w:val="000000"/>
              </w:rPr>
            </w:pPr>
            <w:r w:rsidRPr="003D4BD5">
              <w:rPr>
                <w:b/>
                <w:bCs/>
                <w:color w:val="000000"/>
              </w:rPr>
              <w:t>Source</w:t>
            </w:r>
          </w:p>
        </w:tc>
      </w:tr>
      <w:tr w:rsidR="003D4BD5" w:rsidRPr="003D4BD5" w14:paraId="41501FBA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7FF2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159</w:t>
            </w:r>
          </w:p>
        </w:tc>
        <w:tc>
          <w:tcPr>
            <w:tcW w:w="180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EE537E3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DF7CD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Eptesicus brasiliensis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8425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71A9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43.0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4ECA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7809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BC92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35</w:t>
            </w:r>
          </w:p>
        </w:tc>
      </w:tr>
      <w:tr w:rsidR="003D4BD5" w:rsidRPr="003D4BD5" w14:paraId="44BBB52C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DFE8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160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799633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3D542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Eptesicus diminutus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8F75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52DC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39.5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90F9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802D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49D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29A3A110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2258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161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07D136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204F8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Eptesicus furinalis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57DB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4338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39.0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041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C6AE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D293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35</w:t>
            </w:r>
          </w:p>
        </w:tc>
      </w:tr>
      <w:tr w:rsidR="003D4BD5" w:rsidRPr="003D4BD5" w14:paraId="15FE20B0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6BA7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162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10CC817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4F82A" w14:textId="5FA0BE6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Eptesicus taddeii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14CF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31E6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46.5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28B3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2C9F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AE98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21</w:t>
            </w:r>
          </w:p>
        </w:tc>
      </w:tr>
      <w:tr w:rsidR="003D4BD5" w:rsidRPr="003D4BD5" w14:paraId="7E32FBA8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8B35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163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44DB50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E4335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Histiotus alienus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53C7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96F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45.8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4831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6575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13E6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41</w:t>
            </w:r>
          </w:p>
        </w:tc>
      </w:tr>
      <w:tr w:rsidR="003D4BD5" w:rsidRPr="003D4BD5" w14:paraId="21477344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D55D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164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003E69D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2DB04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Histiotus diaphanotpterus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91B5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9DDB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45.4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BE03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82C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582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9</w:t>
            </w:r>
          </w:p>
        </w:tc>
      </w:tr>
      <w:tr w:rsidR="003D4BD5" w:rsidRPr="003D4BD5" w14:paraId="6051EC9A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DC50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165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1C88C5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79E46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Histiotus laephotis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F997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CF8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46.9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D615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B150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274A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20</w:t>
            </w:r>
          </w:p>
        </w:tc>
      </w:tr>
      <w:tr w:rsidR="003D4BD5" w:rsidRPr="003D4BD5" w14:paraId="7A3C77D4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ECA2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166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CE1DD4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AF174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Histiotus montanus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DEC2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845B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47.7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853C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1F9C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7A83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19</w:t>
            </w:r>
          </w:p>
        </w:tc>
      </w:tr>
      <w:tr w:rsidR="003D4BD5" w:rsidRPr="003D4BD5" w14:paraId="0963D2C9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DEEE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167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5333E5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A842D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Histiotus velatus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D7DB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2F1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46.0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3B1F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EFDD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CE1E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0E0E8824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A176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168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3808E9B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B8F06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Lasiurus blossevillii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AB44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3764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39.5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DD50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1D61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F0FD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9736232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7DE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169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BB114C9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7507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Lasiurus castaneus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7B3B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620F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45.0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B610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45ECF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1562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0BF713C5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B094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170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F0D9F7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6B066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Lasiurus ebenus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A007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08CA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45.7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1B29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C703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8EA0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</w:t>
            </w:r>
          </w:p>
        </w:tc>
      </w:tr>
      <w:tr w:rsidR="003D4BD5" w:rsidRPr="003D4BD5" w14:paraId="02373F64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E1E8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171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A69A41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8EB2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Lasiurus ega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72FC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0114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46.0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790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5163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2B0D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4EF55D18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7888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172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8DEC3B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C5299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Lasiurus egregius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9962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1C5C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49.0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85C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52F7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B7C1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1D0C4479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1458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173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9D4FD6B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AE69C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Lasiurus villosissimus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DC85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5B8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51.8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FDEF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8DDC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007E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40</w:t>
            </w:r>
          </w:p>
        </w:tc>
      </w:tr>
      <w:tr w:rsidR="003D4BD5" w:rsidRPr="003D4BD5" w14:paraId="3BDE6955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B8CB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174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42B34F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59B5D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Myotis albescens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2B6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D037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B94C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82D6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2936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7B11732A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BA63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175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A458A2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911B8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Myotis izecksohni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9BBF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E250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37.4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EDC3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M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270E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17E9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</w:t>
            </w:r>
          </w:p>
        </w:tc>
      </w:tr>
      <w:tr w:rsidR="003D4BD5" w:rsidRPr="003D4BD5" w14:paraId="1E8B5C8A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C011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176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42289F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12C2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Myotis lavali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582C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FDA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FE95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6D4D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251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</w:t>
            </w:r>
          </w:p>
        </w:tc>
      </w:tr>
      <w:tr w:rsidR="003D4BD5" w:rsidRPr="003D4BD5" w14:paraId="188D8EA0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DFA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177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B66C2C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0D802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Myotis levis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BA0A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F6EB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40.8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27AEA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4621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4A86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24</w:t>
            </w:r>
          </w:p>
        </w:tc>
      </w:tr>
      <w:tr w:rsidR="003D4BD5" w:rsidRPr="003D4BD5" w14:paraId="6CE63B22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558B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178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49D826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5F7F4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Myotis nigricans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636C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0B37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2563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16DD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FBB6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06DCFFC6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76ED4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179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E38F03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23152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Myotis riparius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AD85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CC10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34.5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353DD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4F4CB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FC95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29589DCB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CF0F9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180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C5738A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3FAF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Myotis ruber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E128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01D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40.0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824D7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A2B7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533D0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17</w:t>
            </w:r>
          </w:p>
        </w:tc>
      </w:tr>
      <w:tr w:rsidR="003D4BD5" w:rsidRPr="003D4BD5" w14:paraId="7174FE2C" w14:textId="77777777" w:rsidTr="003D1EF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A385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181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3FE892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A251E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Myotis simus</w:t>
            </w:r>
          </w:p>
        </w:tc>
        <w:tc>
          <w:tcPr>
            <w:tcW w:w="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EE84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2F4A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38.5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01E88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010E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59BC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0B52F924" w14:textId="77777777" w:rsidTr="00612633">
        <w:trPr>
          <w:trHeight w:val="320"/>
        </w:trPr>
        <w:tc>
          <w:tcPr>
            <w:tcW w:w="5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7CDA1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182</w:t>
            </w:r>
          </w:p>
        </w:tc>
        <w:tc>
          <w:tcPr>
            <w:tcW w:w="1803" w:type="dxa"/>
            <w:vMerge/>
            <w:tcBorders>
              <w:top w:val="nil"/>
              <w:left w:val="nil"/>
              <w:right w:val="nil"/>
            </w:tcBorders>
            <w:vAlign w:val="center"/>
            <w:hideMark/>
          </w:tcPr>
          <w:p w14:paraId="4DA865D7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7C677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Rhogeessa hussoni</w:t>
            </w:r>
          </w:p>
        </w:tc>
        <w:tc>
          <w:tcPr>
            <w:tcW w:w="80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5A982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4B7B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29.5</w:t>
            </w: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9D3D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15E9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Yes</w:t>
            </w:r>
          </w:p>
        </w:tc>
        <w:tc>
          <w:tcPr>
            <w:tcW w:w="92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76FA5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  <w:tr w:rsidR="003D4BD5" w:rsidRPr="003D4BD5" w14:paraId="489274CF" w14:textId="77777777" w:rsidTr="00612633">
        <w:trPr>
          <w:trHeight w:val="320"/>
        </w:trPr>
        <w:tc>
          <w:tcPr>
            <w:tcW w:w="5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C98A6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183</w:t>
            </w:r>
          </w:p>
        </w:tc>
        <w:tc>
          <w:tcPr>
            <w:tcW w:w="1803" w:type="dxa"/>
            <w:vMerge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  <w:hideMark/>
          </w:tcPr>
          <w:p w14:paraId="0EE8BF1F" w14:textId="77777777" w:rsidR="003D4BD5" w:rsidRPr="003D4BD5" w:rsidRDefault="003D4BD5" w:rsidP="003D4BD5">
            <w:pPr>
              <w:rPr>
                <w:color w:val="00000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F8BF30" w14:textId="77777777" w:rsidR="003D4BD5" w:rsidRPr="003D4BD5" w:rsidRDefault="003D4BD5" w:rsidP="003D4BD5">
            <w:pPr>
              <w:rPr>
                <w:i/>
                <w:iCs/>
                <w:color w:val="000000"/>
              </w:rPr>
            </w:pPr>
            <w:r w:rsidRPr="003D4BD5">
              <w:rPr>
                <w:i/>
                <w:iCs/>
                <w:color w:val="000000"/>
              </w:rPr>
              <w:t>Rhogeessa io</w:t>
            </w:r>
          </w:p>
        </w:tc>
        <w:tc>
          <w:tcPr>
            <w:tcW w:w="8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CB4D63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 xml:space="preserve"> I</w:t>
            </w:r>
          </w:p>
        </w:tc>
        <w:tc>
          <w:tcPr>
            <w:tcW w:w="91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64843E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30.0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1F79F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S</w:t>
            </w:r>
          </w:p>
        </w:tc>
        <w:tc>
          <w:tcPr>
            <w:tcW w:w="99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F551FA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No</w:t>
            </w:r>
          </w:p>
        </w:tc>
        <w:tc>
          <w:tcPr>
            <w:tcW w:w="92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5694AC" w14:textId="77777777" w:rsidR="003D4BD5" w:rsidRPr="003D4BD5" w:rsidRDefault="003D4BD5" w:rsidP="003D4BD5">
            <w:pPr>
              <w:jc w:val="center"/>
              <w:rPr>
                <w:color w:val="000000"/>
              </w:rPr>
            </w:pPr>
            <w:r w:rsidRPr="003D4BD5">
              <w:rPr>
                <w:color w:val="000000"/>
              </w:rPr>
              <w:t>3</w:t>
            </w:r>
          </w:p>
        </w:tc>
      </w:tr>
    </w:tbl>
    <w:p w14:paraId="0103867D" w14:textId="066EF0A5" w:rsidR="003D4BD5" w:rsidRDefault="00DE1872" w:rsidP="00654E8F">
      <w:pPr>
        <w:spacing w:before="240"/>
      </w:pPr>
      <w:r>
        <w:t>References</w:t>
      </w:r>
    </w:p>
    <w:p w14:paraId="6912A043" w14:textId="77777777" w:rsidR="00DE1872" w:rsidRDefault="00DE1872" w:rsidP="00654E8F">
      <w:pPr>
        <w:spacing w:before="240"/>
      </w:pPr>
    </w:p>
    <w:p w14:paraId="506C6745" w14:textId="31A7A918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t>Aguiar</w:t>
      </w:r>
      <w:r w:rsidR="00DE1872" w:rsidRPr="00CA6EF9">
        <w:rPr>
          <w:lang w:val="pt-BR"/>
        </w:rPr>
        <w:t>,</w:t>
      </w:r>
      <w:r w:rsidRPr="00242182">
        <w:t xml:space="preserve"> L</w:t>
      </w:r>
      <w:r w:rsidR="00DE1872" w:rsidRPr="00CA6EF9">
        <w:rPr>
          <w:lang w:val="pt-BR"/>
        </w:rPr>
        <w:t>.</w:t>
      </w:r>
      <w:r w:rsidRPr="00242182">
        <w:t>M</w:t>
      </w:r>
      <w:r w:rsidR="00DE1872" w:rsidRPr="00CA6EF9">
        <w:rPr>
          <w:lang w:val="pt-BR"/>
        </w:rPr>
        <w:t>.</w:t>
      </w:r>
      <w:r w:rsidRPr="00242182">
        <w:t>S</w:t>
      </w:r>
      <w:r w:rsidR="00DE1872" w:rsidRPr="00CA6EF9">
        <w:rPr>
          <w:lang w:val="pt-BR"/>
        </w:rPr>
        <w:t>.</w:t>
      </w:r>
      <w:r w:rsidRPr="00242182">
        <w:t>, Bernard</w:t>
      </w:r>
      <w:r w:rsidR="00F25D02" w:rsidRPr="00CA6EF9">
        <w:rPr>
          <w:lang w:val="pt-BR"/>
        </w:rPr>
        <w:t>,</w:t>
      </w:r>
      <w:r w:rsidRPr="00242182">
        <w:t xml:space="preserve"> E</w:t>
      </w:r>
      <w:r w:rsidR="00F25D02" w:rsidRPr="00CA6EF9">
        <w:rPr>
          <w:lang w:val="pt-BR"/>
        </w:rPr>
        <w:t>.,</w:t>
      </w:r>
      <w:r w:rsidRPr="00242182">
        <w:t xml:space="preserve"> and Machado</w:t>
      </w:r>
      <w:r w:rsidR="00F25D02" w:rsidRPr="00CA6EF9">
        <w:rPr>
          <w:lang w:val="pt-BR"/>
        </w:rPr>
        <w:t>,</w:t>
      </w:r>
      <w:r w:rsidRPr="00242182">
        <w:t xml:space="preserve"> R</w:t>
      </w:r>
      <w:r w:rsidR="00F25D02" w:rsidRPr="00CA6EF9">
        <w:rPr>
          <w:lang w:val="pt-BR"/>
        </w:rPr>
        <w:t>.</w:t>
      </w:r>
      <w:r w:rsidRPr="00242182">
        <w:t xml:space="preserve">B. </w:t>
      </w:r>
      <w:r w:rsidR="00F25D02" w:rsidRPr="00CA6EF9">
        <w:rPr>
          <w:lang w:val="pt-BR"/>
        </w:rPr>
        <w:t xml:space="preserve">(2014). </w:t>
      </w:r>
      <w:r w:rsidRPr="00242182">
        <w:t xml:space="preserve">Habitat use and movements of </w:t>
      </w:r>
      <w:proofErr w:type="spellStart"/>
      <w:r w:rsidRPr="00F25D02">
        <w:rPr>
          <w:i/>
          <w:iCs/>
        </w:rPr>
        <w:t>Glossophaga</w:t>
      </w:r>
      <w:proofErr w:type="spellEnd"/>
      <w:r w:rsidRPr="00F25D02">
        <w:rPr>
          <w:i/>
          <w:iCs/>
        </w:rPr>
        <w:t xml:space="preserve"> </w:t>
      </w:r>
      <w:proofErr w:type="spellStart"/>
      <w:r w:rsidRPr="00F25D02">
        <w:rPr>
          <w:i/>
          <w:iCs/>
        </w:rPr>
        <w:t>soricina</w:t>
      </w:r>
      <w:proofErr w:type="spellEnd"/>
      <w:r w:rsidRPr="00242182">
        <w:t xml:space="preserve"> and </w:t>
      </w:r>
      <w:proofErr w:type="spellStart"/>
      <w:r w:rsidRPr="00F25D02">
        <w:rPr>
          <w:i/>
          <w:iCs/>
        </w:rPr>
        <w:t>Lonchophylla</w:t>
      </w:r>
      <w:proofErr w:type="spellEnd"/>
      <w:r w:rsidRPr="00F25D02">
        <w:rPr>
          <w:i/>
          <w:iCs/>
        </w:rPr>
        <w:t xml:space="preserve"> </w:t>
      </w:r>
      <w:proofErr w:type="spellStart"/>
      <w:r w:rsidRPr="00F25D02">
        <w:rPr>
          <w:i/>
          <w:iCs/>
        </w:rPr>
        <w:t>dekeyseri</w:t>
      </w:r>
      <w:proofErr w:type="spellEnd"/>
      <w:r w:rsidRPr="00242182">
        <w:t xml:space="preserve"> (</w:t>
      </w:r>
      <w:proofErr w:type="spellStart"/>
      <w:r w:rsidRPr="00242182">
        <w:t>Chiroptera</w:t>
      </w:r>
      <w:proofErr w:type="spellEnd"/>
      <w:r w:rsidRPr="00242182">
        <w:t xml:space="preserve">: </w:t>
      </w:r>
      <w:proofErr w:type="spellStart"/>
      <w:r w:rsidRPr="00242182">
        <w:t>Phyllostomidae</w:t>
      </w:r>
      <w:proofErr w:type="spellEnd"/>
      <w:r w:rsidRPr="00242182">
        <w:t xml:space="preserve">) in a Neotropical savannah. Zoologia: 31(3), </w:t>
      </w:r>
      <w:r w:rsidR="00F25D02">
        <w:t>223-229.</w:t>
      </w:r>
      <w:r w:rsidRPr="00242182">
        <w:t xml:space="preserve"> doi: http://dx.doi.org/10.1590/S1984-46702014000300003.  </w:t>
      </w:r>
    </w:p>
    <w:p w14:paraId="69C2AF62" w14:textId="12F8BC45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t>Barquez</w:t>
      </w:r>
      <w:r w:rsidR="00F25D02" w:rsidRPr="00CA6EF9">
        <w:t>,</w:t>
      </w:r>
      <w:r w:rsidRPr="00242182">
        <w:t xml:space="preserve"> R</w:t>
      </w:r>
      <w:r w:rsidR="00F25D02" w:rsidRPr="00CA6EF9">
        <w:t>.</w:t>
      </w:r>
      <w:r w:rsidRPr="00242182">
        <w:t>M</w:t>
      </w:r>
      <w:r w:rsidR="00F25D02" w:rsidRPr="00CA6EF9">
        <w:t>.</w:t>
      </w:r>
      <w:r w:rsidRPr="00242182">
        <w:t>, Miotti</w:t>
      </w:r>
      <w:r w:rsidR="00F25D02" w:rsidRPr="00CA6EF9">
        <w:t>,</w:t>
      </w:r>
      <w:r w:rsidRPr="00242182">
        <w:t xml:space="preserve"> M</w:t>
      </w:r>
      <w:r w:rsidR="00F25D02" w:rsidRPr="00CA6EF9">
        <w:t>.</w:t>
      </w:r>
      <w:r w:rsidRPr="00242182">
        <w:t>D</w:t>
      </w:r>
      <w:r w:rsidR="00F25D02" w:rsidRPr="00CA6EF9">
        <w:t>.</w:t>
      </w:r>
      <w:r w:rsidRPr="00242182">
        <w:t>, Idoeta</w:t>
      </w:r>
      <w:r w:rsidR="00F25D02" w:rsidRPr="00CA6EF9">
        <w:t>,</w:t>
      </w:r>
      <w:r w:rsidRPr="00242182">
        <w:t xml:space="preserve"> F</w:t>
      </w:r>
      <w:r w:rsidR="00F25D02" w:rsidRPr="00CA6EF9">
        <w:t>.</w:t>
      </w:r>
      <w:r w:rsidRPr="00242182">
        <w:t>M</w:t>
      </w:r>
      <w:r w:rsidR="00F25D02" w:rsidRPr="00CA6EF9">
        <w:t>.,</w:t>
      </w:r>
      <w:r w:rsidRPr="00242182">
        <w:t xml:space="preserve"> and Díaz</w:t>
      </w:r>
      <w:r w:rsidR="00F25D02" w:rsidRPr="00CA6EF9">
        <w:t>,</w:t>
      </w:r>
      <w:r w:rsidRPr="00242182">
        <w:t xml:space="preserve"> M</w:t>
      </w:r>
      <w:r w:rsidR="00F25D02" w:rsidRPr="00CA6EF9">
        <w:t>.</w:t>
      </w:r>
      <w:r w:rsidRPr="00242182">
        <w:t>M.</w:t>
      </w:r>
      <w:r w:rsidR="00F25D02" w:rsidRPr="00CA6EF9">
        <w:t xml:space="preserve"> (2107).</w:t>
      </w:r>
      <w:r w:rsidRPr="00242182">
        <w:t xml:space="preserve"> Two new species o</w:t>
      </w:r>
      <w:r w:rsidR="00F25D02">
        <w:t>f</w:t>
      </w:r>
      <w:r w:rsidRPr="00242182">
        <w:t xml:space="preserve"> </w:t>
      </w:r>
      <w:r w:rsidRPr="00F25D02">
        <w:rPr>
          <w:i/>
          <w:iCs/>
        </w:rPr>
        <w:t>Myotis</w:t>
      </w:r>
      <w:r w:rsidRPr="00242182">
        <w:t xml:space="preserve"> (</w:t>
      </w:r>
      <w:proofErr w:type="spellStart"/>
      <w:r w:rsidRPr="00242182">
        <w:t>Chiroptera</w:t>
      </w:r>
      <w:proofErr w:type="spellEnd"/>
      <w:r w:rsidRPr="00242182">
        <w:t xml:space="preserve">: </w:t>
      </w:r>
      <w:proofErr w:type="spellStart"/>
      <w:r w:rsidRPr="00242182">
        <w:t>Vespertilionidae</w:t>
      </w:r>
      <w:proofErr w:type="spellEnd"/>
      <w:r w:rsidRPr="00242182">
        <w:t>) for Argentina. Pap. Avulsos Zool. 57</w:t>
      </w:r>
      <w:r w:rsidR="00F25D02">
        <w:t>(</w:t>
      </w:r>
      <w:r w:rsidRPr="00242182">
        <w:t>22</w:t>
      </w:r>
      <w:r w:rsidR="00F25D02">
        <w:t xml:space="preserve">), </w:t>
      </w:r>
      <w:r w:rsidRPr="00242182">
        <w:t xml:space="preserve"> </w:t>
      </w:r>
      <w:r w:rsidR="00F25D02">
        <w:t xml:space="preserve">287-294. </w:t>
      </w:r>
      <w:r w:rsidRPr="00242182">
        <w:t xml:space="preserve"> doi: http://dx.doi.org/10.11606/0031-1049.2017.57.22 </w:t>
      </w:r>
    </w:p>
    <w:p w14:paraId="6CCF4353" w14:textId="5194318F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lastRenderedPageBreak/>
        <w:t>Baucells-López</w:t>
      </w:r>
      <w:r w:rsidR="00F25D02">
        <w:t>,</w:t>
      </w:r>
      <w:r w:rsidRPr="00242182">
        <w:t xml:space="preserve"> A</w:t>
      </w:r>
      <w:r w:rsidR="00F25D02">
        <w:t>.</w:t>
      </w:r>
      <w:r w:rsidRPr="00242182">
        <w:t>, Rocha</w:t>
      </w:r>
      <w:r w:rsidR="00F25D02">
        <w:t>,</w:t>
      </w:r>
      <w:r w:rsidRPr="00242182">
        <w:t xml:space="preserve"> R</w:t>
      </w:r>
      <w:r w:rsidR="00F25D02">
        <w:t>.</w:t>
      </w:r>
      <w:r w:rsidRPr="00242182">
        <w:t>, Bobrowiec</w:t>
      </w:r>
      <w:r w:rsidR="00F25D02">
        <w:t>,</w:t>
      </w:r>
      <w:r w:rsidRPr="00242182">
        <w:t xml:space="preserve"> P</w:t>
      </w:r>
      <w:r w:rsidR="00F25D02">
        <w:t>.</w:t>
      </w:r>
      <w:r w:rsidRPr="00242182">
        <w:t>, Bernard</w:t>
      </w:r>
      <w:r w:rsidR="00F25D02">
        <w:t>,</w:t>
      </w:r>
      <w:r w:rsidRPr="00242182">
        <w:t xml:space="preserve"> E</w:t>
      </w:r>
      <w:r w:rsidR="00F25D02">
        <w:t>.</w:t>
      </w:r>
      <w:r w:rsidRPr="00242182">
        <w:t>, Palmeirim</w:t>
      </w:r>
      <w:r w:rsidR="00F25D02">
        <w:t>,</w:t>
      </w:r>
      <w:r w:rsidRPr="00242182">
        <w:t xml:space="preserve"> J</w:t>
      </w:r>
      <w:r w:rsidR="00F25D02">
        <w:t xml:space="preserve">., </w:t>
      </w:r>
      <w:r w:rsidRPr="00242182">
        <w:t xml:space="preserve">and Meyer C. </w:t>
      </w:r>
      <w:r w:rsidR="00F25D02">
        <w:t xml:space="preserve">(2106). </w:t>
      </w:r>
      <w:r w:rsidRPr="00242182">
        <w:t xml:space="preserve">Field Guide to Amazonian Bats. </w:t>
      </w:r>
      <w:r w:rsidR="00F25D02">
        <w:t>Manaus</w:t>
      </w:r>
      <w:r w:rsidR="00CA4FB9">
        <w:t xml:space="preserve">: </w:t>
      </w:r>
      <w:r w:rsidRPr="00242182">
        <w:t>Editora INPA.</w:t>
      </w:r>
    </w:p>
    <w:p w14:paraId="6656C99A" w14:textId="79B0D3C7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t>Cláudio</w:t>
      </w:r>
      <w:r w:rsidR="00CA4FB9">
        <w:t>,</w:t>
      </w:r>
      <w:r w:rsidRPr="00242182">
        <w:t xml:space="preserve"> V</w:t>
      </w:r>
      <w:r w:rsidR="00CA4FB9">
        <w:t>.</w:t>
      </w:r>
      <w:r w:rsidRPr="00242182">
        <w:t>C</w:t>
      </w:r>
      <w:r w:rsidR="00CA4FB9">
        <w:t>.</w:t>
      </w:r>
      <w:r w:rsidRPr="00242182">
        <w:t xml:space="preserve">, </w:t>
      </w:r>
      <w:proofErr w:type="spellStart"/>
      <w:r w:rsidRPr="00242182">
        <w:t>Novaes</w:t>
      </w:r>
      <w:proofErr w:type="spellEnd"/>
      <w:r w:rsidR="00CA4FB9">
        <w:t>,</w:t>
      </w:r>
      <w:r w:rsidRPr="00242182">
        <w:t xml:space="preserve"> R</w:t>
      </w:r>
      <w:r w:rsidR="00CA4FB9">
        <w:t>.</w:t>
      </w:r>
      <w:r w:rsidRPr="00242182">
        <w:t>L</w:t>
      </w:r>
      <w:r w:rsidR="00CA4FB9">
        <w:t>.</w:t>
      </w:r>
      <w:r w:rsidRPr="00242182">
        <w:t>M</w:t>
      </w:r>
      <w:r w:rsidR="00CA4FB9">
        <w:t>.</w:t>
      </w:r>
      <w:r w:rsidRPr="00242182">
        <w:t xml:space="preserve">, </w:t>
      </w:r>
      <w:proofErr w:type="spellStart"/>
      <w:r w:rsidRPr="00242182">
        <w:t>Moratelli</w:t>
      </w:r>
      <w:proofErr w:type="spellEnd"/>
      <w:r w:rsidR="00CA4FB9">
        <w:t>,</w:t>
      </w:r>
      <w:r w:rsidRPr="00242182">
        <w:t xml:space="preserve"> R</w:t>
      </w:r>
      <w:r w:rsidR="00CA4FB9">
        <w:t>.,</w:t>
      </w:r>
      <w:r w:rsidRPr="00242182">
        <w:t xml:space="preserve"> and Barbosa</w:t>
      </w:r>
      <w:r w:rsidR="00CA4FB9">
        <w:t>,</w:t>
      </w:r>
      <w:r w:rsidRPr="00242182">
        <w:t xml:space="preserve"> G</w:t>
      </w:r>
      <w:r w:rsidR="00CA4FB9">
        <w:t>. (2018)</w:t>
      </w:r>
      <w:r w:rsidRPr="00242182">
        <w:t xml:space="preserve">. Second record of </w:t>
      </w:r>
      <w:r w:rsidRPr="00CA4FB9">
        <w:rPr>
          <w:i/>
          <w:iCs/>
        </w:rPr>
        <w:t xml:space="preserve">Lasiurus </w:t>
      </w:r>
      <w:proofErr w:type="spellStart"/>
      <w:r w:rsidRPr="00CA4FB9">
        <w:rPr>
          <w:i/>
          <w:iCs/>
        </w:rPr>
        <w:t>ebenus</w:t>
      </w:r>
      <w:proofErr w:type="spellEnd"/>
      <w:r w:rsidRPr="00242182">
        <w:t xml:space="preserve"> (</w:t>
      </w:r>
      <w:proofErr w:type="spellStart"/>
      <w:r w:rsidRPr="00242182">
        <w:t>Chiroptera</w:t>
      </w:r>
      <w:proofErr w:type="spellEnd"/>
      <w:r w:rsidRPr="00242182">
        <w:t xml:space="preserve">, </w:t>
      </w:r>
      <w:proofErr w:type="spellStart"/>
      <w:r w:rsidRPr="00242182">
        <w:t>Vespertilionidae</w:t>
      </w:r>
      <w:proofErr w:type="spellEnd"/>
      <w:r w:rsidRPr="00242182">
        <w:t>), with comments on its taxonomic status. Zootaxa 4403(3)</w:t>
      </w:r>
      <w:r w:rsidR="00CA4FB9">
        <w:t xml:space="preserve">, </w:t>
      </w:r>
      <w:r w:rsidRPr="00242182">
        <w:t xml:space="preserve">doi: 10.11646/zootaxa.4403.3.5 </w:t>
      </w:r>
    </w:p>
    <w:p w14:paraId="2A80FBED" w14:textId="3DE61721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t>Cláudio</w:t>
      </w:r>
      <w:r w:rsidR="00CA4FB9" w:rsidRPr="00CA6EF9">
        <w:rPr>
          <w:lang w:val="pt-BR"/>
        </w:rPr>
        <w:t>,</w:t>
      </w:r>
      <w:r w:rsidRPr="00242182">
        <w:t xml:space="preserve"> V</w:t>
      </w:r>
      <w:r w:rsidR="00CA4FB9" w:rsidRPr="00CA6EF9">
        <w:rPr>
          <w:lang w:val="pt-BR"/>
        </w:rPr>
        <w:t>.</w:t>
      </w:r>
      <w:r w:rsidRPr="00242182">
        <w:t>C</w:t>
      </w:r>
      <w:r w:rsidR="00CA4FB9" w:rsidRPr="00CA6EF9">
        <w:rPr>
          <w:lang w:val="pt-BR"/>
        </w:rPr>
        <w:t>.</w:t>
      </w:r>
      <w:r w:rsidRPr="00242182">
        <w:t>, Silveira</w:t>
      </w:r>
      <w:r w:rsidR="00CA4FB9" w:rsidRPr="00CA6EF9">
        <w:rPr>
          <w:lang w:val="pt-BR"/>
        </w:rPr>
        <w:t>,</w:t>
      </w:r>
      <w:r w:rsidRPr="00242182">
        <w:t xml:space="preserve"> G</w:t>
      </w:r>
      <w:r w:rsidR="00CA4FB9" w:rsidRPr="00CA6EF9">
        <w:rPr>
          <w:lang w:val="pt-BR"/>
        </w:rPr>
        <w:t>.</w:t>
      </w:r>
      <w:r w:rsidRPr="00242182">
        <w:t>C</w:t>
      </w:r>
      <w:r w:rsidR="00CA4FB9" w:rsidRPr="00CA6EF9">
        <w:rPr>
          <w:lang w:val="pt-BR"/>
        </w:rPr>
        <w:t>.</w:t>
      </w:r>
      <w:r w:rsidRPr="00242182">
        <w:t>, Farias</w:t>
      </w:r>
      <w:r w:rsidR="00CA4FB9" w:rsidRPr="00CA6EF9">
        <w:rPr>
          <w:lang w:val="pt-BR"/>
        </w:rPr>
        <w:t>,</w:t>
      </w:r>
      <w:r w:rsidRPr="00242182">
        <w:t xml:space="preserve"> S</w:t>
      </w:r>
      <w:r w:rsidR="00CA4FB9" w:rsidRPr="00CA6EF9">
        <w:rPr>
          <w:lang w:val="pt-BR"/>
        </w:rPr>
        <w:t>.</w:t>
      </w:r>
      <w:r w:rsidRPr="00242182">
        <w:t>G</w:t>
      </w:r>
      <w:r w:rsidR="00CA4FB9" w:rsidRPr="00CA6EF9">
        <w:rPr>
          <w:lang w:val="pt-BR"/>
        </w:rPr>
        <w:t>.,</w:t>
      </w:r>
      <w:r w:rsidRPr="00242182">
        <w:t xml:space="preserve"> and Maas</w:t>
      </w:r>
      <w:r w:rsidR="00CA4FB9" w:rsidRPr="00CA6EF9">
        <w:rPr>
          <w:lang w:val="pt-BR"/>
        </w:rPr>
        <w:t>, A. ()</w:t>
      </w:r>
      <w:r w:rsidRPr="00242182">
        <w:t xml:space="preserve">. First record of </w:t>
      </w:r>
      <w:proofErr w:type="spellStart"/>
      <w:r w:rsidRPr="00CA4FB9">
        <w:rPr>
          <w:i/>
          <w:iCs/>
        </w:rPr>
        <w:t>Lonchophylla</w:t>
      </w:r>
      <w:proofErr w:type="spellEnd"/>
      <w:r w:rsidRPr="00CA4FB9">
        <w:rPr>
          <w:i/>
          <w:iCs/>
        </w:rPr>
        <w:t xml:space="preserve"> </w:t>
      </w:r>
      <w:proofErr w:type="spellStart"/>
      <w:r w:rsidRPr="00CA4FB9">
        <w:rPr>
          <w:i/>
          <w:iCs/>
        </w:rPr>
        <w:t>bokermanni</w:t>
      </w:r>
      <w:proofErr w:type="spellEnd"/>
      <w:r w:rsidRPr="00242182">
        <w:t xml:space="preserve"> (</w:t>
      </w:r>
      <w:proofErr w:type="spellStart"/>
      <w:r w:rsidRPr="00242182">
        <w:t>Chiroptera</w:t>
      </w:r>
      <w:proofErr w:type="spellEnd"/>
      <w:r w:rsidRPr="00242182">
        <w:t xml:space="preserve">, </w:t>
      </w:r>
      <w:proofErr w:type="spellStart"/>
      <w:r w:rsidRPr="00242182">
        <w:t>Phyllostomidae</w:t>
      </w:r>
      <w:proofErr w:type="spellEnd"/>
      <w:r w:rsidRPr="00242182">
        <w:t>) for the Caatinga biome. Mastozoologia Neotropical 25(1): 43-5</w:t>
      </w:r>
      <w:r w:rsidR="00215C10">
        <w:t>1</w:t>
      </w:r>
      <w:r w:rsidRPr="00242182">
        <w:t xml:space="preserve">. doi: </w:t>
      </w:r>
      <w:r w:rsidR="00215C10" w:rsidRPr="00215C10">
        <w:t>http://dx.doi.org/10.31687/saremMN.18.25.1.0.05</w:t>
      </w:r>
      <w:r w:rsidRPr="00242182">
        <w:t>.</w:t>
      </w:r>
    </w:p>
    <w:p w14:paraId="314D8AEA" w14:textId="05CBA68C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t>Rocha</w:t>
      </w:r>
      <w:r w:rsidR="00215C10" w:rsidRPr="00CA6EF9">
        <w:rPr>
          <w:lang w:val="pt-BR"/>
        </w:rPr>
        <w:t>,</w:t>
      </w:r>
      <w:r w:rsidRPr="00242182">
        <w:t xml:space="preserve"> P</w:t>
      </w:r>
      <w:r w:rsidR="00215C10" w:rsidRPr="00CA6EF9">
        <w:rPr>
          <w:lang w:val="pt-BR"/>
        </w:rPr>
        <w:t>.</w:t>
      </w:r>
      <w:r w:rsidRPr="00242182">
        <w:t>A</w:t>
      </w:r>
      <w:r w:rsidR="00215C10" w:rsidRPr="00CA6EF9">
        <w:rPr>
          <w:lang w:val="pt-BR"/>
        </w:rPr>
        <w:t>.</w:t>
      </w:r>
      <w:r w:rsidRPr="00242182">
        <w:t>, Anderson</w:t>
      </w:r>
      <w:r w:rsidR="00215C10" w:rsidRPr="00CA6EF9">
        <w:rPr>
          <w:lang w:val="pt-BR"/>
        </w:rPr>
        <w:t>,</w:t>
      </w:r>
      <w:r w:rsidRPr="00242182">
        <w:t xml:space="preserve"> F</w:t>
      </w:r>
      <w:r w:rsidR="00215C10" w:rsidRPr="00CA6EF9">
        <w:rPr>
          <w:lang w:val="pt-BR"/>
        </w:rPr>
        <w:t>.</w:t>
      </w:r>
      <w:r w:rsidRPr="00242182">
        <w:t>, Dias</w:t>
      </w:r>
      <w:r w:rsidR="00215C10" w:rsidRPr="00CA6EF9">
        <w:rPr>
          <w:lang w:val="pt-BR"/>
        </w:rPr>
        <w:t>,</w:t>
      </w:r>
      <w:r w:rsidRPr="00242182">
        <w:t xml:space="preserve"> D</w:t>
      </w:r>
      <w:r w:rsidR="00215C10" w:rsidRPr="00CA6EF9">
        <w:rPr>
          <w:lang w:val="pt-BR"/>
        </w:rPr>
        <w:t>.</w:t>
      </w:r>
      <w:r w:rsidRPr="00242182">
        <w:t>, Mikalauskas</w:t>
      </w:r>
      <w:r w:rsidR="00215C10" w:rsidRPr="00CA6EF9">
        <w:rPr>
          <w:lang w:val="pt-BR"/>
        </w:rPr>
        <w:t>,</w:t>
      </w:r>
      <w:r w:rsidRPr="00242182">
        <w:t xml:space="preserve"> J</w:t>
      </w:r>
      <w:r w:rsidR="00215C10" w:rsidRPr="00CA6EF9">
        <w:rPr>
          <w:lang w:val="pt-BR"/>
        </w:rPr>
        <w:t>.</w:t>
      </w:r>
      <w:r w:rsidRPr="00242182">
        <w:t>, Ruiz-Esparza</w:t>
      </w:r>
      <w:r w:rsidR="00215C10" w:rsidRPr="00CA6EF9">
        <w:rPr>
          <w:lang w:val="pt-BR"/>
        </w:rPr>
        <w:t>,</w:t>
      </w:r>
      <w:r w:rsidRPr="00242182">
        <w:t xml:space="preserve"> J</w:t>
      </w:r>
      <w:r w:rsidR="00215C10" w:rsidRPr="00CA6EF9">
        <w:rPr>
          <w:lang w:val="pt-BR"/>
        </w:rPr>
        <w:t>.,</w:t>
      </w:r>
      <w:r w:rsidRPr="00242182">
        <w:t xml:space="preserve"> and Ferrari</w:t>
      </w:r>
      <w:r w:rsidR="00215C10" w:rsidRPr="00CA6EF9">
        <w:rPr>
          <w:lang w:val="pt-BR"/>
        </w:rPr>
        <w:t>,</w:t>
      </w:r>
      <w:r w:rsidRPr="00242182">
        <w:t xml:space="preserve"> S</w:t>
      </w:r>
      <w:r w:rsidR="00215C10" w:rsidRPr="00CA6EF9">
        <w:rPr>
          <w:lang w:val="pt-BR"/>
        </w:rPr>
        <w:t>.</w:t>
      </w:r>
      <w:r w:rsidRPr="00242182">
        <w:t>F.</w:t>
      </w:r>
      <w:r w:rsidR="00215C10" w:rsidRPr="00CA6EF9">
        <w:rPr>
          <w:lang w:val="pt-BR"/>
        </w:rPr>
        <w:t xml:space="preserve"> (2014).</w:t>
      </w:r>
      <w:r w:rsidRPr="00242182">
        <w:t xml:space="preserve"> Major Extension of the </w:t>
      </w:r>
      <w:r w:rsidR="00215C10">
        <w:t>k</w:t>
      </w:r>
      <w:r w:rsidRPr="00242182">
        <w:t xml:space="preserve">nown </w:t>
      </w:r>
      <w:r w:rsidR="00215C10">
        <w:t>r</w:t>
      </w:r>
      <w:r w:rsidRPr="00242182">
        <w:t xml:space="preserve">ange of the </w:t>
      </w:r>
      <w:proofErr w:type="spellStart"/>
      <w:r w:rsidRPr="00242182">
        <w:t>Capixaba</w:t>
      </w:r>
      <w:proofErr w:type="spellEnd"/>
      <w:r w:rsidRPr="00242182">
        <w:t xml:space="preserve"> Nectar-Feeding Bat, </w:t>
      </w:r>
      <w:proofErr w:type="spellStart"/>
      <w:r w:rsidRPr="00215C10">
        <w:rPr>
          <w:i/>
          <w:iCs/>
        </w:rPr>
        <w:t>Dryadonycteris</w:t>
      </w:r>
      <w:proofErr w:type="spellEnd"/>
      <w:r w:rsidRPr="00215C10">
        <w:rPr>
          <w:i/>
          <w:iCs/>
        </w:rPr>
        <w:t xml:space="preserve"> </w:t>
      </w:r>
      <w:proofErr w:type="spellStart"/>
      <w:r w:rsidRPr="00215C10">
        <w:rPr>
          <w:i/>
          <w:iCs/>
        </w:rPr>
        <w:t>capixaba</w:t>
      </w:r>
      <w:proofErr w:type="spellEnd"/>
      <w:r w:rsidRPr="00242182">
        <w:t xml:space="preserve"> (</w:t>
      </w:r>
      <w:proofErr w:type="spellStart"/>
      <w:r w:rsidRPr="00242182">
        <w:t>Chiroptera</w:t>
      </w:r>
      <w:proofErr w:type="spellEnd"/>
      <w:r w:rsidRPr="00242182">
        <w:t xml:space="preserve">, </w:t>
      </w:r>
      <w:proofErr w:type="spellStart"/>
      <w:r w:rsidRPr="00242182">
        <w:t>Phyllostomidae</w:t>
      </w:r>
      <w:proofErr w:type="spellEnd"/>
      <w:r w:rsidRPr="00242182">
        <w:t xml:space="preserve">). Is This Rare Species Widely Distributed in Eastern Brazil? </w:t>
      </w:r>
      <w:proofErr w:type="spellStart"/>
      <w:r w:rsidRPr="00242182">
        <w:t>Mastozzologia</w:t>
      </w:r>
      <w:proofErr w:type="spellEnd"/>
      <w:r w:rsidRPr="00242182">
        <w:t xml:space="preserve"> Neotropical</w:t>
      </w:r>
      <w:r w:rsidR="0002304A">
        <w:t xml:space="preserve"> 21(2), 361-366</w:t>
      </w:r>
      <w:r w:rsidRPr="00242182">
        <w:t xml:space="preserve">. </w:t>
      </w:r>
    </w:p>
    <w:p w14:paraId="06D7085B" w14:textId="3A603BD4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CA6EF9">
        <w:rPr>
          <w:lang w:val="pt-BR"/>
        </w:rPr>
        <w:t>Dalponte</w:t>
      </w:r>
      <w:r w:rsidR="0002304A" w:rsidRPr="00CA6EF9">
        <w:rPr>
          <w:lang w:val="pt-BR"/>
        </w:rPr>
        <w:t>,</w:t>
      </w:r>
      <w:r w:rsidRPr="00CA6EF9">
        <w:rPr>
          <w:lang w:val="pt-BR"/>
        </w:rPr>
        <w:t xml:space="preserve"> J</w:t>
      </w:r>
      <w:r w:rsidR="0002304A" w:rsidRPr="00CA6EF9">
        <w:rPr>
          <w:lang w:val="pt-BR"/>
        </w:rPr>
        <w:t>.</w:t>
      </w:r>
      <w:r w:rsidRPr="00CA6EF9">
        <w:rPr>
          <w:lang w:val="pt-BR"/>
        </w:rPr>
        <w:t>C</w:t>
      </w:r>
      <w:r w:rsidR="0002304A" w:rsidRPr="00CA6EF9">
        <w:rPr>
          <w:lang w:val="pt-BR"/>
        </w:rPr>
        <w:t>.</w:t>
      </w:r>
      <w:r w:rsidRPr="00CA6EF9">
        <w:rPr>
          <w:lang w:val="pt-BR"/>
        </w:rPr>
        <w:t>, Aguiar</w:t>
      </w:r>
      <w:r w:rsidR="0002304A" w:rsidRPr="00CA6EF9">
        <w:rPr>
          <w:lang w:val="pt-BR"/>
        </w:rPr>
        <w:t>,</w:t>
      </w:r>
      <w:r w:rsidRPr="00CA6EF9">
        <w:rPr>
          <w:lang w:val="pt-BR"/>
        </w:rPr>
        <w:t xml:space="preserve"> L</w:t>
      </w:r>
      <w:r w:rsidR="0002304A" w:rsidRPr="00CA6EF9">
        <w:rPr>
          <w:lang w:val="pt-BR"/>
        </w:rPr>
        <w:t>.</w:t>
      </w:r>
      <w:r w:rsidRPr="00CA6EF9">
        <w:rPr>
          <w:lang w:val="pt-BR"/>
        </w:rPr>
        <w:t xml:space="preserve">M. </w:t>
      </w:r>
      <w:r w:rsidR="0002304A" w:rsidRPr="00CA6EF9">
        <w:rPr>
          <w:lang w:val="pt-BR"/>
        </w:rPr>
        <w:t xml:space="preserve">(2009). </w:t>
      </w:r>
      <w:r w:rsidRPr="00242182">
        <w:t xml:space="preserve">The first record of </w:t>
      </w:r>
      <w:proofErr w:type="spellStart"/>
      <w:r w:rsidRPr="0002304A">
        <w:rPr>
          <w:i/>
          <w:iCs/>
        </w:rPr>
        <w:t>Diclidurus</w:t>
      </w:r>
      <w:proofErr w:type="spellEnd"/>
      <w:r w:rsidRPr="0002304A">
        <w:rPr>
          <w:i/>
          <w:iCs/>
        </w:rPr>
        <w:t xml:space="preserve"> </w:t>
      </w:r>
      <w:proofErr w:type="spellStart"/>
      <w:r w:rsidRPr="0002304A">
        <w:rPr>
          <w:i/>
          <w:iCs/>
        </w:rPr>
        <w:t>ingens</w:t>
      </w:r>
      <w:proofErr w:type="spellEnd"/>
      <w:r w:rsidRPr="00242182">
        <w:t xml:space="preserve"> Hernandez-Camacho, 1955 (Emballonuridae) in Central Brazil. Biota Neotrop., 9(4)</w:t>
      </w:r>
      <w:r w:rsidR="0002304A">
        <w:t xml:space="preserve">, </w:t>
      </w:r>
      <w:r w:rsidRPr="00242182">
        <w:t>249-252.  doi: http://dx.doi.org/10.1590/S1676-06032009000400025.</w:t>
      </w:r>
    </w:p>
    <w:p w14:paraId="02683A44" w14:textId="174905F6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proofErr w:type="spellStart"/>
      <w:r w:rsidRPr="00E63B85">
        <w:t>Diáz</w:t>
      </w:r>
      <w:proofErr w:type="spellEnd"/>
      <w:r w:rsidR="0002304A">
        <w:t>,</w:t>
      </w:r>
      <w:r w:rsidRPr="00E63B85">
        <w:t xml:space="preserve"> M</w:t>
      </w:r>
      <w:r w:rsidR="0002304A">
        <w:t>.</w:t>
      </w:r>
      <w:r w:rsidRPr="00E63B85">
        <w:t xml:space="preserve">M. </w:t>
      </w:r>
      <w:r w:rsidR="0002304A">
        <w:t xml:space="preserve">(2011). </w:t>
      </w:r>
      <w:r w:rsidRPr="00242182">
        <w:t>New records of bats from the northern region of the Peruvian Amazon. Zoological Research. 32(2)</w:t>
      </w:r>
      <w:r w:rsidR="0002304A">
        <w:t>,</w:t>
      </w:r>
      <w:r w:rsidRPr="00242182">
        <w:t xml:space="preserve"> 168−178. doi:10.3724/SP.J.1141.2011.02168. </w:t>
      </w:r>
    </w:p>
    <w:p w14:paraId="739006CF" w14:textId="3EAE88E3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C111E8">
        <w:t>Feijó</w:t>
      </w:r>
      <w:r w:rsidR="0002304A">
        <w:t>,</w:t>
      </w:r>
      <w:r w:rsidRPr="00C111E8">
        <w:t xml:space="preserve"> A</w:t>
      </w:r>
      <w:r w:rsidR="0002304A">
        <w:t>.</w:t>
      </w:r>
      <w:r w:rsidRPr="00C111E8">
        <w:t>, da Roca</w:t>
      </w:r>
      <w:r w:rsidR="0002304A">
        <w:t>,</w:t>
      </w:r>
      <w:r w:rsidRPr="00C111E8">
        <w:t xml:space="preserve"> P</w:t>
      </w:r>
      <w:r w:rsidR="0002304A">
        <w:t>.</w:t>
      </w:r>
      <w:r w:rsidRPr="00C111E8">
        <w:t>A</w:t>
      </w:r>
      <w:r w:rsidR="0002304A">
        <w:t>.,</w:t>
      </w:r>
      <w:r w:rsidRPr="00C111E8">
        <w:t xml:space="preserve"> and Althoff</w:t>
      </w:r>
      <w:r w:rsidR="00201A64">
        <w:t>, S.L. (2015)</w:t>
      </w:r>
      <w:r w:rsidRPr="00C111E8">
        <w:t xml:space="preserve">. </w:t>
      </w:r>
      <w:r w:rsidRPr="00242182">
        <w:t xml:space="preserve">New species of </w:t>
      </w:r>
      <w:proofErr w:type="spellStart"/>
      <w:r w:rsidRPr="00201A64">
        <w:rPr>
          <w:i/>
          <w:iCs/>
        </w:rPr>
        <w:t>Histiotus</w:t>
      </w:r>
      <w:proofErr w:type="spellEnd"/>
      <w:r w:rsidRPr="00242182">
        <w:t xml:space="preserve"> (</w:t>
      </w:r>
      <w:proofErr w:type="spellStart"/>
      <w:r w:rsidRPr="00242182">
        <w:t>Chiroptera</w:t>
      </w:r>
      <w:proofErr w:type="spellEnd"/>
      <w:r w:rsidRPr="00242182">
        <w:t xml:space="preserve">: </w:t>
      </w:r>
      <w:proofErr w:type="spellStart"/>
      <w:r w:rsidRPr="00242182">
        <w:t>Vespertilionidae</w:t>
      </w:r>
      <w:proofErr w:type="spellEnd"/>
      <w:r w:rsidRPr="00242182">
        <w:t>) from northeastern Brazil. Zootaxa 4048 (3): 412–427. 2015. doi: http://dx.doi.org/10.11646/zootaxa.4048.3.4</w:t>
      </w:r>
    </w:p>
    <w:p w14:paraId="776237AC" w14:textId="47CC15E0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4E6F57">
        <w:t>Garbino</w:t>
      </w:r>
      <w:r w:rsidR="00201A64">
        <w:t>,</w:t>
      </w:r>
      <w:r w:rsidRPr="004E6F57">
        <w:t xml:space="preserve"> G</w:t>
      </w:r>
      <w:r w:rsidR="00201A64">
        <w:t>.</w:t>
      </w:r>
      <w:r w:rsidRPr="004E6F57">
        <w:t>S</w:t>
      </w:r>
      <w:r w:rsidR="00201A64">
        <w:t>.</w:t>
      </w:r>
      <w:r w:rsidRPr="004E6F57">
        <w:t>T</w:t>
      </w:r>
      <w:r w:rsidR="00201A64">
        <w:t>.</w:t>
      </w:r>
      <w:r w:rsidRPr="004E6F57">
        <w:t>, Aquino</w:t>
      </w:r>
      <w:r w:rsidR="00201A64">
        <w:t>,</w:t>
      </w:r>
      <w:r w:rsidRPr="004E6F57">
        <w:t xml:space="preserve"> C</w:t>
      </w:r>
      <w:r w:rsidR="00201A64">
        <w:t>.</w:t>
      </w:r>
      <w:r w:rsidRPr="004E6F57">
        <w:t>C</w:t>
      </w:r>
      <w:r w:rsidR="00201A64">
        <w:t>.,</w:t>
      </w:r>
      <w:r w:rsidRPr="004E6F57">
        <w:t xml:space="preserve"> and Aires</w:t>
      </w:r>
      <w:r w:rsidR="00201A64">
        <w:t>,</w:t>
      </w:r>
      <w:r w:rsidRPr="004E6F57">
        <w:t xml:space="preserve"> C</w:t>
      </w:r>
      <w:r w:rsidR="00201A64">
        <w:t>.</w:t>
      </w:r>
      <w:r w:rsidRPr="004E6F57">
        <w:t>C.</w:t>
      </w:r>
      <w:r w:rsidR="00201A64">
        <w:t xml:space="preserve"> (2012).</w:t>
      </w:r>
      <w:r w:rsidRPr="004E6F57">
        <w:t xml:space="preserve"> </w:t>
      </w:r>
      <w:r w:rsidRPr="00242182">
        <w:t xml:space="preserve">Second record of the pale brown ghost bat </w:t>
      </w:r>
      <w:proofErr w:type="spellStart"/>
      <w:r w:rsidRPr="00201A64">
        <w:rPr>
          <w:i/>
          <w:iCs/>
        </w:rPr>
        <w:t>Diclidurus</w:t>
      </w:r>
      <w:proofErr w:type="spellEnd"/>
      <w:r w:rsidRPr="00201A64">
        <w:rPr>
          <w:i/>
          <w:iCs/>
        </w:rPr>
        <w:t xml:space="preserve"> </w:t>
      </w:r>
      <w:proofErr w:type="spellStart"/>
      <w:r w:rsidRPr="00201A64">
        <w:rPr>
          <w:i/>
          <w:iCs/>
        </w:rPr>
        <w:t>isabella</w:t>
      </w:r>
      <w:proofErr w:type="spellEnd"/>
      <w:r w:rsidRPr="00242182">
        <w:t xml:space="preserve"> (Thomas, 1920) (</w:t>
      </w:r>
      <w:proofErr w:type="spellStart"/>
      <w:r w:rsidRPr="00242182">
        <w:t>Chiroptera</w:t>
      </w:r>
      <w:proofErr w:type="spellEnd"/>
      <w:r w:rsidRPr="00242182">
        <w:t>, Emballonuridae) from Brazil and range extension into southwestern Brazilian Amazonia. Mammalia 77(2)</w:t>
      </w:r>
      <w:r w:rsidR="00201A64">
        <w:t xml:space="preserve">, </w:t>
      </w:r>
      <w:r w:rsidRPr="00242182">
        <w:t xml:space="preserve">231-234. </w:t>
      </w:r>
      <w:proofErr w:type="spellStart"/>
      <w:r w:rsidRPr="00242182">
        <w:t>doi</w:t>
      </w:r>
      <w:proofErr w:type="spellEnd"/>
      <w:r w:rsidRPr="00242182">
        <w:t>: 0.1515/mammalia-2012-0061.</w:t>
      </w:r>
    </w:p>
    <w:p w14:paraId="0DFEB7CD" w14:textId="17E84046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lastRenderedPageBreak/>
        <w:t>Gardner</w:t>
      </w:r>
      <w:r w:rsidR="00201A64">
        <w:t>,</w:t>
      </w:r>
      <w:r w:rsidRPr="00242182">
        <w:t xml:space="preserve"> A</w:t>
      </w:r>
      <w:r w:rsidR="00201A64">
        <w:t>.</w:t>
      </w:r>
      <w:r w:rsidRPr="00242182">
        <w:t xml:space="preserve">L. </w:t>
      </w:r>
      <w:r w:rsidR="00201A64">
        <w:t xml:space="preserve">(2007). </w:t>
      </w:r>
      <w:r w:rsidRPr="00242182">
        <w:t xml:space="preserve">Mammals of South America, Volume 1: Marsupials, </w:t>
      </w:r>
      <w:proofErr w:type="spellStart"/>
      <w:r w:rsidRPr="00242182">
        <w:t>Xenarthrans</w:t>
      </w:r>
      <w:proofErr w:type="spellEnd"/>
      <w:r w:rsidRPr="00242182">
        <w:t>, Shrews, and Bats. University of Chicago Press.</w:t>
      </w:r>
    </w:p>
    <w:p w14:paraId="7FDDDFC0" w14:textId="0E34BC1B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E63B85">
        <w:t>Gregorin</w:t>
      </w:r>
      <w:r w:rsidR="00201A64" w:rsidRPr="00CA6EF9">
        <w:rPr>
          <w:lang w:val="pt-BR"/>
        </w:rPr>
        <w:t>,</w:t>
      </w:r>
      <w:r w:rsidRPr="00E63B85">
        <w:t xml:space="preserve"> R</w:t>
      </w:r>
      <w:r w:rsidR="006E44FD" w:rsidRPr="00CA6EF9">
        <w:rPr>
          <w:lang w:val="pt-BR"/>
        </w:rPr>
        <w:t>.</w:t>
      </w:r>
      <w:r w:rsidRPr="00E63B85">
        <w:t>, Martins</w:t>
      </w:r>
      <w:r w:rsidR="006E44FD" w:rsidRPr="00CA6EF9">
        <w:rPr>
          <w:lang w:val="pt-BR"/>
        </w:rPr>
        <w:t>,</w:t>
      </w:r>
      <w:r w:rsidRPr="00E63B85">
        <w:t xml:space="preserve"> L</w:t>
      </w:r>
      <w:r w:rsidR="006E44FD" w:rsidRPr="00CA6EF9">
        <w:rPr>
          <w:lang w:val="pt-BR"/>
        </w:rPr>
        <w:t>.</w:t>
      </w:r>
      <w:r w:rsidRPr="00E63B85">
        <w:t>M</w:t>
      </w:r>
      <w:r w:rsidR="006E44FD" w:rsidRPr="00CA6EF9">
        <w:rPr>
          <w:lang w:val="pt-BR"/>
        </w:rPr>
        <w:t>.</w:t>
      </w:r>
      <w:r w:rsidRPr="00E63B85">
        <w:t>, Acosta</w:t>
      </w:r>
      <w:r w:rsidR="006E44FD" w:rsidRPr="00CA6EF9">
        <w:rPr>
          <w:lang w:val="pt-BR"/>
        </w:rPr>
        <w:t>,</w:t>
      </w:r>
      <w:r w:rsidRPr="00E63B85">
        <w:t xml:space="preserve"> L</w:t>
      </w:r>
      <w:r w:rsidR="006E44FD" w:rsidRPr="00CA6EF9">
        <w:rPr>
          <w:lang w:val="pt-BR"/>
        </w:rPr>
        <w:t>.</w:t>
      </w:r>
      <w:r w:rsidRPr="00E63B85">
        <w:t>H</w:t>
      </w:r>
      <w:r w:rsidR="006E44FD" w:rsidRPr="00CA6EF9">
        <w:rPr>
          <w:lang w:val="pt-BR"/>
        </w:rPr>
        <w:t>.</w:t>
      </w:r>
      <w:r w:rsidRPr="00E63B85">
        <w:t>, Vasconcellos</w:t>
      </w:r>
      <w:r w:rsidR="006E44FD" w:rsidRPr="00CA6EF9">
        <w:rPr>
          <w:lang w:val="pt-BR"/>
        </w:rPr>
        <w:t>,</w:t>
      </w:r>
      <w:r w:rsidRPr="00E63B85">
        <w:t xml:space="preserve"> K</w:t>
      </w:r>
      <w:r w:rsidR="006E44FD" w:rsidRPr="00CA6EF9">
        <w:rPr>
          <w:lang w:val="pt-BR"/>
        </w:rPr>
        <w:t>.</w:t>
      </w:r>
      <w:r w:rsidRPr="00E63B85">
        <w:t>L</w:t>
      </w:r>
      <w:r w:rsidR="006E44FD" w:rsidRPr="00CA6EF9">
        <w:rPr>
          <w:lang w:val="pt-BR"/>
        </w:rPr>
        <w:t>.</w:t>
      </w:r>
      <w:r w:rsidRPr="00E63B85">
        <w:t>, Poma</w:t>
      </w:r>
      <w:r w:rsidR="006E44FD" w:rsidRPr="00CA6EF9">
        <w:rPr>
          <w:lang w:val="pt-BR"/>
        </w:rPr>
        <w:t>,</w:t>
      </w:r>
      <w:r w:rsidRPr="00E63B85">
        <w:t xml:space="preserve"> J</w:t>
      </w:r>
      <w:r w:rsidR="006E44FD" w:rsidRPr="00CA6EF9">
        <w:rPr>
          <w:lang w:val="pt-BR"/>
        </w:rPr>
        <w:t>.</w:t>
      </w:r>
      <w:r w:rsidRPr="00E63B85">
        <w:t>L</w:t>
      </w:r>
      <w:r w:rsidR="006E44FD" w:rsidRPr="00CA6EF9">
        <w:rPr>
          <w:lang w:val="pt-BR"/>
        </w:rPr>
        <w:t>.</w:t>
      </w:r>
      <w:r w:rsidRPr="00E63B85">
        <w:t>, dos Santos</w:t>
      </w:r>
      <w:r w:rsidR="006E44FD" w:rsidRPr="00CA6EF9">
        <w:rPr>
          <w:lang w:val="pt-BR"/>
        </w:rPr>
        <w:t>,</w:t>
      </w:r>
      <w:r w:rsidRPr="00E63B85">
        <w:t xml:space="preserve"> F</w:t>
      </w:r>
      <w:r w:rsidR="006E44FD" w:rsidRPr="00CA6EF9">
        <w:rPr>
          <w:lang w:val="pt-BR"/>
        </w:rPr>
        <w:t>.</w:t>
      </w:r>
      <w:r w:rsidRPr="00E63B85">
        <w:t>R</w:t>
      </w:r>
      <w:r w:rsidR="006E44FD" w:rsidRPr="00CA6EF9">
        <w:rPr>
          <w:lang w:val="pt-BR"/>
        </w:rPr>
        <w:t>.,</w:t>
      </w:r>
      <w:r w:rsidRPr="00E63B85">
        <w:t xml:space="preserve"> and Paca</w:t>
      </w:r>
      <w:r w:rsidR="006E44FD" w:rsidRPr="00CA6EF9">
        <w:rPr>
          <w:lang w:val="pt-BR"/>
        </w:rPr>
        <w:t>,</w:t>
      </w:r>
      <w:r w:rsidRPr="00E63B85">
        <w:t xml:space="preserve"> R</w:t>
      </w:r>
      <w:r w:rsidR="006E44FD" w:rsidRPr="00CA6EF9">
        <w:rPr>
          <w:lang w:val="pt-BR"/>
        </w:rPr>
        <w:t>.</w:t>
      </w:r>
      <w:r w:rsidRPr="00E63B85">
        <w:t>C</w:t>
      </w:r>
      <w:r w:rsidR="006E44FD" w:rsidRPr="00CA6EF9">
        <w:rPr>
          <w:lang w:val="pt-BR"/>
        </w:rPr>
        <w:t>.</w:t>
      </w:r>
      <w:r w:rsidRPr="00E63B85">
        <w:t xml:space="preserve">. </w:t>
      </w:r>
      <w:r w:rsidR="006E44FD">
        <w:t xml:space="preserve">(2016). </w:t>
      </w:r>
      <w:r w:rsidRPr="00242182">
        <w:t xml:space="preserve">A new species of </w:t>
      </w:r>
      <w:proofErr w:type="spellStart"/>
      <w:r w:rsidRPr="006E44FD">
        <w:rPr>
          <w:i/>
          <w:iCs/>
        </w:rPr>
        <w:t>Eumops</w:t>
      </w:r>
      <w:proofErr w:type="spellEnd"/>
      <w:r w:rsidRPr="00242182">
        <w:t xml:space="preserve"> (</w:t>
      </w:r>
      <w:proofErr w:type="spellStart"/>
      <w:r w:rsidRPr="00242182">
        <w:t>Chiroptera</w:t>
      </w:r>
      <w:proofErr w:type="spellEnd"/>
      <w:r w:rsidRPr="00242182">
        <w:t xml:space="preserve">: </w:t>
      </w:r>
      <w:proofErr w:type="spellStart"/>
      <w:r w:rsidRPr="00242182">
        <w:t>Molossidae</w:t>
      </w:r>
      <w:proofErr w:type="spellEnd"/>
      <w:r w:rsidRPr="00242182">
        <w:t>) from southeastern Brazil and Bolivia. Mammalian Biology 81</w:t>
      </w:r>
      <w:r w:rsidR="006E44FD">
        <w:t xml:space="preserve">, </w:t>
      </w:r>
      <w:r w:rsidRPr="00242182">
        <w:t xml:space="preserve">235-246. </w:t>
      </w:r>
    </w:p>
    <w:p w14:paraId="7DDDD65C" w14:textId="27800536" w:rsidR="00612633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proofErr w:type="spellStart"/>
      <w:r w:rsidRPr="00242182">
        <w:t>Gregorin</w:t>
      </w:r>
      <w:proofErr w:type="spellEnd"/>
      <w:r w:rsidR="006E44FD">
        <w:t>,</w:t>
      </w:r>
      <w:r w:rsidRPr="00242182">
        <w:t xml:space="preserve"> R</w:t>
      </w:r>
      <w:r w:rsidR="006E44FD">
        <w:t>.</w:t>
      </w:r>
      <w:r w:rsidRPr="00242182">
        <w:t xml:space="preserve">, </w:t>
      </w:r>
      <w:proofErr w:type="spellStart"/>
      <w:r w:rsidRPr="00242182">
        <w:t>Tahara</w:t>
      </w:r>
      <w:proofErr w:type="spellEnd"/>
      <w:r w:rsidR="006E44FD">
        <w:t>,</w:t>
      </w:r>
      <w:r w:rsidRPr="00242182">
        <w:t xml:space="preserve"> A</w:t>
      </w:r>
      <w:r w:rsidR="006E44FD">
        <w:t>.</w:t>
      </w:r>
      <w:r w:rsidRPr="00242182">
        <w:t>T</w:t>
      </w:r>
      <w:r w:rsidR="006E44FD">
        <w:t>.,</w:t>
      </w:r>
      <w:r w:rsidRPr="00242182">
        <w:t xml:space="preserve"> and </w:t>
      </w:r>
      <w:proofErr w:type="spellStart"/>
      <w:r w:rsidRPr="00242182">
        <w:t>Buzzato</w:t>
      </w:r>
      <w:proofErr w:type="spellEnd"/>
      <w:r w:rsidR="006E44FD">
        <w:t>,</w:t>
      </w:r>
      <w:r w:rsidRPr="00242182">
        <w:t xml:space="preserve"> D</w:t>
      </w:r>
      <w:r w:rsidR="006E44FD">
        <w:t>.</w:t>
      </w:r>
      <w:r w:rsidRPr="00242182">
        <w:t xml:space="preserve">F. </w:t>
      </w:r>
      <w:r w:rsidR="006E44FD">
        <w:t xml:space="preserve">(2011). </w:t>
      </w:r>
      <w:r w:rsidRPr="006E44FD">
        <w:rPr>
          <w:i/>
          <w:iCs/>
        </w:rPr>
        <w:t xml:space="preserve">Molossus </w:t>
      </w:r>
      <w:proofErr w:type="spellStart"/>
      <w:r w:rsidRPr="006E44FD">
        <w:rPr>
          <w:i/>
          <w:iCs/>
        </w:rPr>
        <w:t>aztecus</w:t>
      </w:r>
      <w:proofErr w:type="spellEnd"/>
      <w:r w:rsidRPr="006E44FD">
        <w:rPr>
          <w:i/>
          <w:iCs/>
        </w:rPr>
        <w:t xml:space="preserve"> </w:t>
      </w:r>
      <w:r w:rsidRPr="00242182">
        <w:t xml:space="preserve">and </w:t>
      </w:r>
      <w:r w:rsidR="006E44FD">
        <w:t>o</w:t>
      </w:r>
      <w:r w:rsidRPr="00242182">
        <w:t xml:space="preserve">ther </w:t>
      </w:r>
      <w:r w:rsidR="006E44FD">
        <w:t>s</w:t>
      </w:r>
      <w:r w:rsidRPr="00242182">
        <w:t xml:space="preserve">mall </w:t>
      </w:r>
      <w:r w:rsidRPr="006E44FD">
        <w:rPr>
          <w:i/>
          <w:iCs/>
        </w:rPr>
        <w:t>Molossus</w:t>
      </w:r>
      <w:r w:rsidRPr="00242182">
        <w:t xml:space="preserve"> (</w:t>
      </w:r>
      <w:proofErr w:type="spellStart"/>
      <w:r w:rsidRPr="00242182">
        <w:t>Chiroptera</w:t>
      </w:r>
      <w:proofErr w:type="spellEnd"/>
      <w:r w:rsidRPr="00242182">
        <w:t xml:space="preserve">: </w:t>
      </w:r>
      <w:proofErr w:type="spellStart"/>
      <w:r w:rsidRPr="00242182">
        <w:t>Molossidae</w:t>
      </w:r>
      <w:proofErr w:type="spellEnd"/>
      <w:r w:rsidRPr="00242182">
        <w:t xml:space="preserve">) in Brazil. Acta </w:t>
      </w:r>
      <w:proofErr w:type="spellStart"/>
      <w:r w:rsidRPr="00242182">
        <w:t>Chiropterologica</w:t>
      </w:r>
      <w:proofErr w:type="spellEnd"/>
      <w:r w:rsidRPr="00242182">
        <w:t xml:space="preserve"> 13(2):311-317. </w:t>
      </w:r>
      <w:proofErr w:type="spellStart"/>
      <w:r w:rsidRPr="00242182">
        <w:t>doi</w:t>
      </w:r>
      <w:proofErr w:type="spellEnd"/>
      <w:r w:rsidRPr="00242182">
        <w:t>: 10.3161/150811011X624794</w:t>
      </w:r>
      <w:r>
        <w:t>.</w:t>
      </w:r>
    </w:p>
    <w:p w14:paraId="42759350" w14:textId="2FEBC9DF" w:rsidR="00612633" w:rsidRPr="00612633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612633">
        <w:t>Hice</w:t>
      </w:r>
      <w:r w:rsidR="007B7646">
        <w:t>,</w:t>
      </w:r>
      <w:r w:rsidRPr="00612633">
        <w:t xml:space="preserve"> C</w:t>
      </w:r>
      <w:r w:rsidR="007B7646">
        <w:t>.</w:t>
      </w:r>
      <w:r w:rsidRPr="00612633">
        <w:t>L</w:t>
      </w:r>
      <w:r w:rsidR="007B7646">
        <w:t>.,</w:t>
      </w:r>
      <w:r w:rsidRPr="00612633">
        <w:t xml:space="preserve"> and Solari</w:t>
      </w:r>
      <w:r w:rsidR="007B7646">
        <w:t>,</w:t>
      </w:r>
      <w:r w:rsidRPr="00612633">
        <w:t xml:space="preserve"> S. </w:t>
      </w:r>
      <w:r w:rsidR="007B7646">
        <w:t xml:space="preserve">(2002). </w:t>
      </w:r>
      <w:r w:rsidRPr="00612633">
        <w:t xml:space="preserve">First Record of </w:t>
      </w:r>
      <w:proofErr w:type="spellStart"/>
      <w:r w:rsidRPr="007B7646">
        <w:rPr>
          <w:i/>
          <w:iCs/>
        </w:rPr>
        <w:t>Centronycteris</w:t>
      </w:r>
      <w:proofErr w:type="spellEnd"/>
      <w:r w:rsidRPr="007B7646">
        <w:rPr>
          <w:i/>
          <w:iCs/>
        </w:rPr>
        <w:t xml:space="preserve"> </w:t>
      </w:r>
      <w:proofErr w:type="spellStart"/>
      <w:r w:rsidRPr="007B7646">
        <w:rPr>
          <w:i/>
          <w:iCs/>
        </w:rPr>
        <w:t>maximiliani</w:t>
      </w:r>
      <w:proofErr w:type="spellEnd"/>
      <w:r w:rsidRPr="00612633">
        <w:t xml:space="preserve"> (Fischer, 1829) and Two Additional Records of C. centralis (Thomas, 1912) From Peru. Acta </w:t>
      </w:r>
      <w:proofErr w:type="spellStart"/>
      <w:r w:rsidRPr="00612633">
        <w:t>Chiropterologica</w:t>
      </w:r>
      <w:proofErr w:type="spellEnd"/>
      <w:r w:rsidRPr="00612633">
        <w:t>. 4(2)</w:t>
      </w:r>
      <w:r w:rsidR="007B7646">
        <w:t xml:space="preserve">, </w:t>
      </w:r>
      <w:r w:rsidRPr="00612633">
        <w:t xml:space="preserve">217-220. </w:t>
      </w:r>
      <w:proofErr w:type="spellStart"/>
      <w:r w:rsidRPr="00612633">
        <w:t>doi</w:t>
      </w:r>
      <w:proofErr w:type="spellEnd"/>
      <w:r w:rsidRPr="00612633">
        <w:t>: 10.3161/001.004.0209.</w:t>
      </w:r>
    </w:p>
    <w:p w14:paraId="33A142B3" w14:textId="7563513E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t>Hurtado</w:t>
      </w:r>
      <w:r w:rsidR="007B7646">
        <w:t>,</w:t>
      </w:r>
      <w:r w:rsidRPr="00242182">
        <w:t xml:space="preserve"> N</w:t>
      </w:r>
      <w:r w:rsidR="007B7646">
        <w:t>.</w:t>
      </w:r>
      <w:r w:rsidRPr="00242182">
        <w:t>, Sepúlveda</w:t>
      </w:r>
      <w:r w:rsidR="007B7646">
        <w:t>,</w:t>
      </w:r>
      <w:r w:rsidRPr="00242182">
        <w:t xml:space="preserve"> R</w:t>
      </w:r>
      <w:r w:rsidR="007B7646">
        <w:t>.</w:t>
      </w:r>
      <w:r w:rsidRPr="00242182">
        <w:t>D</w:t>
      </w:r>
      <w:r w:rsidR="007B7646">
        <w:t>.,</w:t>
      </w:r>
      <w:r w:rsidRPr="00242182">
        <w:t xml:space="preserve"> and Pacheco</w:t>
      </w:r>
      <w:r w:rsidR="007B7646">
        <w:t>,</w:t>
      </w:r>
      <w:r w:rsidRPr="00242182">
        <w:t xml:space="preserve"> V. </w:t>
      </w:r>
      <w:r w:rsidR="007B7646">
        <w:t xml:space="preserve">(2015). </w:t>
      </w:r>
      <w:r w:rsidRPr="00242182">
        <w:t>Sex</w:t>
      </w:r>
      <w:r>
        <w:t>u</w:t>
      </w:r>
      <w:r w:rsidRPr="00242182">
        <w:t xml:space="preserve">al dimorphism of a sensory structure in a </w:t>
      </w:r>
      <w:proofErr w:type="spellStart"/>
      <w:r w:rsidRPr="00242182">
        <w:t>mono</w:t>
      </w:r>
      <w:r>
        <w:t>phorm</w:t>
      </w:r>
      <w:r w:rsidRPr="00242182">
        <w:t>ic</w:t>
      </w:r>
      <w:proofErr w:type="spellEnd"/>
      <w:r w:rsidRPr="00242182">
        <w:t xml:space="preserve"> bat. Acta </w:t>
      </w:r>
      <w:proofErr w:type="spellStart"/>
      <w:r w:rsidRPr="00242182">
        <w:t>Chiropterologica</w:t>
      </w:r>
      <w:proofErr w:type="spellEnd"/>
      <w:r w:rsidRPr="00242182">
        <w:t>, 17(1)</w:t>
      </w:r>
      <w:r w:rsidR="007B7646">
        <w:t xml:space="preserve">, </w:t>
      </w:r>
      <w:r w:rsidRPr="00242182">
        <w:t>75-83</w:t>
      </w:r>
      <w:r w:rsidR="007B7646">
        <w:t xml:space="preserve">. </w:t>
      </w:r>
      <w:proofErr w:type="spellStart"/>
      <w:r w:rsidRPr="00242182">
        <w:t>doi</w:t>
      </w:r>
      <w:proofErr w:type="spellEnd"/>
      <w:r w:rsidRPr="00242182">
        <w:t>: 10.3161/15081109ACC2015.17.1.006.</w:t>
      </w:r>
    </w:p>
    <w:p w14:paraId="4C889050" w14:textId="7CB1F60F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CA6EF9">
        <w:rPr>
          <w:lang w:val="de-DE"/>
        </w:rPr>
        <w:t>Jung</w:t>
      </w:r>
      <w:r w:rsidR="007B7646" w:rsidRPr="00CA6EF9">
        <w:rPr>
          <w:lang w:val="de-DE"/>
        </w:rPr>
        <w:t>,</w:t>
      </w:r>
      <w:r w:rsidRPr="00CA6EF9">
        <w:rPr>
          <w:lang w:val="de-DE"/>
        </w:rPr>
        <w:t xml:space="preserve"> K</w:t>
      </w:r>
      <w:r w:rsidR="007B7646" w:rsidRPr="00CA6EF9">
        <w:rPr>
          <w:lang w:val="de-DE"/>
        </w:rPr>
        <w:t>.</w:t>
      </w:r>
      <w:r w:rsidRPr="00CA6EF9">
        <w:rPr>
          <w:lang w:val="de-DE"/>
        </w:rPr>
        <w:t>, Kalko</w:t>
      </w:r>
      <w:r w:rsidR="007B7646" w:rsidRPr="00CA6EF9">
        <w:rPr>
          <w:lang w:val="de-DE"/>
        </w:rPr>
        <w:t>,</w:t>
      </w:r>
      <w:r w:rsidRPr="00CA6EF9">
        <w:rPr>
          <w:lang w:val="de-DE"/>
        </w:rPr>
        <w:t xml:space="preserve"> E</w:t>
      </w:r>
      <w:r w:rsidR="007B7646" w:rsidRPr="00CA6EF9">
        <w:rPr>
          <w:lang w:val="de-DE"/>
        </w:rPr>
        <w:t>.</w:t>
      </w:r>
      <w:r w:rsidRPr="00CA6EF9">
        <w:rPr>
          <w:lang w:val="de-DE"/>
        </w:rPr>
        <w:t>K</w:t>
      </w:r>
      <w:r w:rsidR="007B7646" w:rsidRPr="00CA6EF9">
        <w:rPr>
          <w:lang w:val="de-DE"/>
        </w:rPr>
        <w:t>.</w:t>
      </w:r>
      <w:r w:rsidRPr="00CA6EF9">
        <w:rPr>
          <w:lang w:val="de-DE"/>
        </w:rPr>
        <w:t>V</w:t>
      </w:r>
      <w:r w:rsidR="007B7646" w:rsidRPr="00CA6EF9">
        <w:rPr>
          <w:lang w:val="de-DE"/>
        </w:rPr>
        <w:t>.,</w:t>
      </w:r>
      <w:r w:rsidRPr="00CA6EF9">
        <w:rPr>
          <w:lang w:val="de-DE"/>
        </w:rPr>
        <w:t xml:space="preserve"> and von Helversen</w:t>
      </w:r>
      <w:r w:rsidR="007B7646" w:rsidRPr="00CA6EF9">
        <w:rPr>
          <w:lang w:val="de-DE"/>
        </w:rPr>
        <w:t>,</w:t>
      </w:r>
      <w:r w:rsidRPr="00CA6EF9">
        <w:rPr>
          <w:lang w:val="de-DE"/>
        </w:rPr>
        <w:t xml:space="preserve"> O. </w:t>
      </w:r>
      <w:r w:rsidR="007B7646" w:rsidRPr="00CA6EF9">
        <w:rPr>
          <w:lang w:val="de-DE"/>
        </w:rPr>
        <w:t xml:space="preserve">(2006). </w:t>
      </w:r>
      <w:r w:rsidRPr="00242182">
        <w:t>Echolocation calls in Central American emballonurid bats: signal design and call frequency alternation. Journal of Zoology</w:t>
      </w:r>
      <w:r w:rsidR="007B7646">
        <w:t>, 272(2), 125-137</w:t>
      </w:r>
      <w:r w:rsidRPr="00242182">
        <w:t>. doi:10.1111/j.1469-7998.2006.00250.x</w:t>
      </w:r>
    </w:p>
    <w:p w14:paraId="2E152B40" w14:textId="56DA9BF5" w:rsidR="00612633" w:rsidRPr="00242182" w:rsidRDefault="007B7646" w:rsidP="00612633">
      <w:pPr>
        <w:pStyle w:val="ListParagraph"/>
        <w:numPr>
          <w:ilvl w:val="0"/>
          <w:numId w:val="20"/>
        </w:numPr>
        <w:spacing w:after="160" w:line="480" w:lineRule="auto"/>
      </w:pPr>
      <w:r>
        <w:t xml:space="preserve">Jones, </w:t>
      </w:r>
      <w:r w:rsidR="00612633" w:rsidRPr="00242182">
        <w:t>K</w:t>
      </w:r>
      <w:r>
        <w:t>.</w:t>
      </w:r>
      <w:r w:rsidR="00612633" w:rsidRPr="00242182">
        <w:t>E.</w:t>
      </w:r>
      <w:r>
        <w:t>,</w:t>
      </w:r>
      <w:r w:rsidR="00612633" w:rsidRPr="00242182">
        <w:t xml:space="preserve"> Bielby, </w:t>
      </w:r>
      <w:r>
        <w:t xml:space="preserve">J., </w:t>
      </w:r>
      <w:r w:rsidR="00612633" w:rsidRPr="00242182">
        <w:t xml:space="preserve">Cardillo, </w:t>
      </w:r>
      <w:r>
        <w:t xml:space="preserve">M., </w:t>
      </w:r>
      <w:r w:rsidR="00612633" w:rsidRPr="00242182">
        <w:t xml:space="preserve">Fritz, </w:t>
      </w:r>
      <w:r>
        <w:t>S.A., et al. (</w:t>
      </w:r>
      <w:r w:rsidR="00690EC3">
        <w:t>2009).</w:t>
      </w:r>
      <w:r w:rsidR="00612633" w:rsidRPr="00242182">
        <w:t xml:space="preserve"> </w:t>
      </w:r>
      <w:proofErr w:type="spellStart"/>
      <w:r w:rsidR="00612633" w:rsidRPr="00242182">
        <w:t>PanTHERIA</w:t>
      </w:r>
      <w:proofErr w:type="spellEnd"/>
      <w:r w:rsidR="00612633" w:rsidRPr="00242182">
        <w:t>: a species-level database of life history, ecology, and geography of extant and recently extinct mammals. Ecology 90</w:t>
      </w:r>
      <w:r w:rsidR="00690EC3">
        <w:t xml:space="preserve">, </w:t>
      </w:r>
      <w:r w:rsidR="00612633" w:rsidRPr="00242182">
        <w:t>2648.</w:t>
      </w:r>
    </w:p>
    <w:p w14:paraId="7D28F616" w14:textId="6DCB40AC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t>McDonough</w:t>
      </w:r>
      <w:r w:rsidR="00690EC3">
        <w:t>,</w:t>
      </w:r>
      <w:r w:rsidRPr="00242182">
        <w:t xml:space="preserve"> M</w:t>
      </w:r>
      <w:r w:rsidR="00690EC3">
        <w:t>.</w:t>
      </w:r>
      <w:r w:rsidRPr="00242182">
        <w:t>M</w:t>
      </w:r>
      <w:r w:rsidR="00690EC3">
        <w:t>.</w:t>
      </w:r>
      <w:r w:rsidRPr="00242182">
        <w:t>, Lim</w:t>
      </w:r>
      <w:r w:rsidR="00690EC3">
        <w:t>,</w:t>
      </w:r>
      <w:r w:rsidRPr="00242182">
        <w:t xml:space="preserve"> B</w:t>
      </w:r>
      <w:r w:rsidR="00690EC3">
        <w:t>.</w:t>
      </w:r>
      <w:r w:rsidRPr="00242182">
        <w:t>K</w:t>
      </w:r>
      <w:r w:rsidR="00690EC3">
        <w:t>.</w:t>
      </w:r>
      <w:r w:rsidRPr="00242182">
        <w:t>, Ferguson</w:t>
      </w:r>
      <w:r w:rsidR="00690EC3">
        <w:t>,</w:t>
      </w:r>
      <w:r w:rsidRPr="00242182">
        <w:t xml:space="preserve"> A</w:t>
      </w:r>
      <w:r w:rsidR="00690EC3">
        <w:t>.</w:t>
      </w:r>
      <w:r w:rsidRPr="00242182">
        <w:t>W</w:t>
      </w:r>
      <w:r w:rsidR="00690EC3">
        <w:t>.</w:t>
      </w:r>
      <w:r w:rsidRPr="00242182">
        <w:t>, Brown</w:t>
      </w:r>
      <w:r w:rsidR="00690EC3">
        <w:t>,</w:t>
      </w:r>
      <w:r w:rsidRPr="00242182">
        <w:t xml:space="preserve"> C</w:t>
      </w:r>
      <w:r w:rsidR="00690EC3">
        <w:t>.</w:t>
      </w:r>
      <w:r w:rsidRPr="00242182">
        <w:t>M</w:t>
      </w:r>
      <w:r w:rsidR="00690EC3">
        <w:t>.</w:t>
      </w:r>
      <w:r w:rsidRPr="00242182">
        <w:t>, Burneo</w:t>
      </w:r>
      <w:r w:rsidR="00690EC3">
        <w:t>,</w:t>
      </w:r>
      <w:r w:rsidRPr="00242182">
        <w:t xml:space="preserve"> S</w:t>
      </w:r>
      <w:r w:rsidR="00690EC3">
        <w:t>.</w:t>
      </w:r>
      <w:r w:rsidRPr="00242182">
        <w:t>F</w:t>
      </w:r>
      <w:r w:rsidR="00690EC3">
        <w:t>.,</w:t>
      </w:r>
      <w:r w:rsidRPr="00242182">
        <w:t xml:space="preserve"> and Ammerman L</w:t>
      </w:r>
      <w:r w:rsidR="00690EC3">
        <w:t>.</w:t>
      </w:r>
      <w:r w:rsidRPr="00242182">
        <w:t xml:space="preserve">K. </w:t>
      </w:r>
      <w:r w:rsidR="00690EC3">
        <w:t xml:space="preserve">(2010). </w:t>
      </w:r>
      <w:r w:rsidRPr="00242182">
        <w:t xml:space="preserve">Mammalia, </w:t>
      </w:r>
      <w:proofErr w:type="spellStart"/>
      <w:r w:rsidRPr="00242182">
        <w:t>Chiroptera</w:t>
      </w:r>
      <w:proofErr w:type="spellEnd"/>
      <w:r w:rsidRPr="00242182">
        <w:t xml:space="preserve">, Emballonuridae, </w:t>
      </w:r>
      <w:proofErr w:type="spellStart"/>
      <w:r w:rsidRPr="00690EC3">
        <w:rPr>
          <w:i/>
          <w:iCs/>
        </w:rPr>
        <w:t>Peropteryx</w:t>
      </w:r>
      <w:proofErr w:type="spellEnd"/>
      <w:r w:rsidRPr="00690EC3">
        <w:rPr>
          <w:i/>
          <w:iCs/>
        </w:rPr>
        <w:t xml:space="preserve"> </w:t>
      </w:r>
      <w:proofErr w:type="spellStart"/>
      <w:r w:rsidRPr="00690EC3">
        <w:rPr>
          <w:i/>
          <w:iCs/>
        </w:rPr>
        <w:t>leucoptera</w:t>
      </w:r>
      <w:proofErr w:type="spellEnd"/>
      <w:r w:rsidRPr="00242182">
        <w:t xml:space="preserve"> Peters, 1867 and </w:t>
      </w:r>
      <w:proofErr w:type="spellStart"/>
      <w:r w:rsidRPr="00690EC3">
        <w:rPr>
          <w:i/>
          <w:iCs/>
        </w:rPr>
        <w:t>Peropteryx</w:t>
      </w:r>
      <w:proofErr w:type="spellEnd"/>
      <w:r w:rsidRPr="00690EC3">
        <w:rPr>
          <w:i/>
          <w:iCs/>
        </w:rPr>
        <w:t xml:space="preserve"> </w:t>
      </w:r>
      <w:proofErr w:type="spellStart"/>
      <w:r w:rsidRPr="00690EC3">
        <w:rPr>
          <w:i/>
          <w:iCs/>
        </w:rPr>
        <w:t>pallidoptera</w:t>
      </w:r>
      <w:proofErr w:type="spellEnd"/>
      <w:r w:rsidRPr="00242182">
        <w:t xml:space="preserve"> Lim, Engstrom, Reid, Simmons, Voss and Fleck</w:t>
      </w:r>
      <w:r w:rsidR="00690EC3">
        <w:t xml:space="preserve"> (eds).</w:t>
      </w:r>
      <w:r w:rsidRPr="00242182">
        <w:t xml:space="preserve"> Distributional range extensions in Ecuador. 2010. Check List. ISSN 1809-127X (online edition).</w:t>
      </w:r>
    </w:p>
    <w:p w14:paraId="2775A0E8" w14:textId="36EF513E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CA6EF9">
        <w:rPr>
          <w:lang w:val="de-DE"/>
        </w:rPr>
        <w:lastRenderedPageBreak/>
        <w:t>Meng</w:t>
      </w:r>
      <w:r w:rsidR="00690EC3" w:rsidRPr="00CA6EF9">
        <w:rPr>
          <w:lang w:val="de-DE"/>
        </w:rPr>
        <w:t>,</w:t>
      </w:r>
      <w:r w:rsidRPr="00CA6EF9">
        <w:rPr>
          <w:lang w:val="de-DE"/>
        </w:rPr>
        <w:t xml:space="preserve"> F</w:t>
      </w:r>
      <w:r w:rsidR="00690EC3" w:rsidRPr="00CA6EF9">
        <w:rPr>
          <w:lang w:val="de-DE"/>
        </w:rPr>
        <w:t>.</w:t>
      </w:r>
      <w:r w:rsidRPr="00CA6EF9">
        <w:rPr>
          <w:lang w:val="de-DE"/>
        </w:rPr>
        <w:t>, Zhu</w:t>
      </w:r>
      <w:r w:rsidR="00690EC3" w:rsidRPr="00CA6EF9">
        <w:rPr>
          <w:lang w:val="de-DE"/>
        </w:rPr>
        <w:t>,</w:t>
      </w:r>
      <w:r w:rsidRPr="00CA6EF9">
        <w:rPr>
          <w:lang w:val="de-DE"/>
        </w:rPr>
        <w:t xml:space="preserve"> L</w:t>
      </w:r>
      <w:r w:rsidR="00690EC3" w:rsidRPr="00CA6EF9">
        <w:rPr>
          <w:lang w:val="de-DE"/>
        </w:rPr>
        <w:t>.</w:t>
      </w:r>
      <w:r w:rsidRPr="00CA6EF9">
        <w:rPr>
          <w:lang w:val="de-DE"/>
        </w:rPr>
        <w:t>, Huang</w:t>
      </w:r>
      <w:r w:rsidR="00690EC3" w:rsidRPr="00CA6EF9">
        <w:rPr>
          <w:lang w:val="de-DE"/>
        </w:rPr>
        <w:t>,</w:t>
      </w:r>
      <w:r w:rsidRPr="00CA6EF9">
        <w:rPr>
          <w:lang w:val="de-DE"/>
        </w:rPr>
        <w:t xml:space="preserve"> W</w:t>
      </w:r>
      <w:r w:rsidR="00690EC3" w:rsidRPr="00CA6EF9">
        <w:rPr>
          <w:lang w:val="de-DE"/>
        </w:rPr>
        <w:t>.</w:t>
      </w:r>
      <w:r w:rsidRPr="00CA6EF9">
        <w:rPr>
          <w:lang w:val="de-DE"/>
        </w:rPr>
        <w:t>, Irwin</w:t>
      </w:r>
      <w:r w:rsidR="00690EC3" w:rsidRPr="00CA6EF9">
        <w:rPr>
          <w:lang w:val="de-DE"/>
        </w:rPr>
        <w:t>,</w:t>
      </w:r>
      <w:r w:rsidRPr="00CA6EF9">
        <w:rPr>
          <w:lang w:val="de-DE"/>
        </w:rPr>
        <w:t xml:space="preserve"> D</w:t>
      </w:r>
      <w:r w:rsidR="00690EC3" w:rsidRPr="00CA6EF9">
        <w:rPr>
          <w:lang w:val="de-DE"/>
        </w:rPr>
        <w:t>.</w:t>
      </w:r>
      <w:r w:rsidRPr="00CA6EF9">
        <w:rPr>
          <w:lang w:val="de-DE"/>
        </w:rPr>
        <w:t>M</w:t>
      </w:r>
      <w:r w:rsidR="00690EC3" w:rsidRPr="00CA6EF9">
        <w:rPr>
          <w:lang w:val="de-DE"/>
        </w:rPr>
        <w:t>.,</w:t>
      </w:r>
      <w:r w:rsidRPr="00CA6EF9">
        <w:rPr>
          <w:lang w:val="de-DE"/>
        </w:rPr>
        <w:t xml:space="preserve"> and Zhang</w:t>
      </w:r>
      <w:r w:rsidR="00690EC3" w:rsidRPr="00CA6EF9">
        <w:rPr>
          <w:lang w:val="de-DE"/>
        </w:rPr>
        <w:t>,</w:t>
      </w:r>
      <w:r w:rsidRPr="00CA6EF9">
        <w:rPr>
          <w:lang w:val="de-DE"/>
        </w:rPr>
        <w:t xml:space="preserve"> S</w:t>
      </w:r>
      <w:r w:rsidR="00690EC3" w:rsidRPr="00CA6EF9">
        <w:rPr>
          <w:lang w:val="de-DE"/>
        </w:rPr>
        <w:t>. (2016)</w:t>
      </w:r>
      <w:r w:rsidRPr="00CA6EF9">
        <w:rPr>
          <w:lang w:val="de-DE"/>
        </w:rPr>
        <w:t xml:space="preserve">. </w:t>
      </w:r>
      <w:r w:rsidRPr="00242182">
        <w:t>Bats: Body mass index, forearm mass index, blood glucose levels and SLC2A2 genes for diabetes. Scientific Reports. 6:29960. doi: 10.1038/srep29960</w:t>
      </w:r>
    </w:p>
    <w:p w14:paraId="66AAA1F2" w14:textId="5D802583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t>Miranda</w:t>
      </w:r>
      <w:r w:rsidR="00690EC3" w:rsidRPr="00CA6EF9">
        <w:rPr>
          <w:lang w:val="pt-BR"/>
        </w:rPr>
        <w:t>,</w:t>
      </w:r>
      <w:r w:rsidRPr="00242182">
        <w:t xml:space="preserve"> J</w:t>
      </w:r>
      <w:r w:rsidR="00690EC3" w:rsidRPr="00CA6EF9">
        <w:rPr>
          <w:lang w:val="pt-BR"/>
        </w:rPr>
        <w:t>.</w:t>
      </w:r>
      <w:r w:rsidRPr="00242182">
        <w:t>M</w:t>
      </w:r>
      <w:r w:rsidR="00690EC3" w:rsidRPr="00CA6EF9">
        <w:rPr>
          <w:lang w:val="pt-BR"/>
        </w:rPr>
        <w:t>.</w:t>
      </w:r>
      <w:r w:rsidRPr="00242182">
        <w:t>D</w:t>
      </w:r>
      <w:r w:rsidR="00690EC3" w:rsidRPr="00CA6EF9">
        <w:rPr>
          <w:lang w:val="pt-BR"/>
        </w:rPr>
        <w:t>.</w:t>
      </w:r>
      <w:r w:rsidRPr="00242182">
        <w:t>, Azevedo-Barros</w:t>
      </w:r>
      <w:r w:rsidR="00690EC3" w:rsidRPr="00CA6EF9">
        <w:rPr>
          <w:lang w:val="pt-BR"/>
        </w:rPr>
        <w:t>,</w:t>
      </w:r>
      <w:r w:rsidRPr="00242182">
        <w:t xml:space="preserve"> M</w:t>
      </w:r>
      <w:r w:rsidR="00690EC3" w:rsidRPr="00CA6EF9">
        <w:rPr>
          <w:lang w:val="pt-BR"/>
        </w:rPr>
        <w:t>.</w:t>
      </w:r>
      <w:r w:rsidRPr="00242182">
        <w:t>F</w:t>
      </w:r>
      <w:r w:rsidR="00690EC3" w:rsidRPr="00CA6EF9">
        <w:rPr>
          <w:lang w:val="pt-BR"/>
        </w:rPr>
        <w:t>.</w:t>
      </w:r>
      <w:r w:rsidRPr="00242182">
        <w:t>M</w:t>
      </w:r>
      <w:r w:rsidR="00690EC3" w:rsidRPr="00CA6EF9">
        <w:rPr>
          <w:lang w:val="pt-BR"/>
        </w:rPr>
        <w:t>.,</w:t>
      </w:r>
      <w:r w:rsidRPr="00242182">
        <w:t xml:space="preserve"> and Passos</w:t>
      </w:r>
      <w:r w:rsidR="00690EC3" w:rsidRPr="00CA6EF9">
        <w:rPr>
          <w:lang w:val="pt-BR"/>
        </w:rPr>
        <w:t>,</w:t>
      </w:r>
      <w:r w:rsidRPr="00242182">
        <w:t xml:space="preserve"> F</w:t>
      </w:r>
      <w:r w:rsidR="00690EC3" w:rsidRPr="00CA6EF9">
        <w:rPr>
          <w:lang w:val="pt-BR"/>
        </w:rPr>
        <w:t>.</w:t>
      </w:r>
      <w:r w:rsidRPr="00242182">
        <w:t>C</w:t>
      </w:r>
      <w:r w:rsidR="00690EC3" w:rsidRPr="00CA6EF9">
        <w:rPr>
          <w:lang w:val="pt-BR"/>
        </w:rPr>
        <w:t>.</w:t>
      </w:r>
      <w:r w:rsidRPr="00242182">
        <w:t>.</w:t>
      </w:r>
      <w:r w:rsidR="00690EC3" w:rsidRPr="00CA6EF9">
        <w:rPr>
          <w:lang w:val="pt-BR"/>
        </w:rPr>
        <w:t xml:space="preserve"> </w:t>
      </w:r>
      <w:r w:rsidR="00690EC3">
        <w:t>(2007).</w:t>
      </w:r>
      <w:r w:rsidRPr="00242182">
        <w:t xml:space="preserve"> First record of </w:t>
      </w:r>
      <w:proofErr w:type="spellStart"/>
      <w:r w:rsidRPr="00690EC3">
        <w:rPr>
          <w:i/>
          <w:iCs/>
        </w:rPr>
        <w:t>Histiotus</w:t>
      </w:r>
      <w:proofErr w:type="spellEnd"/>
      <w:r w:rsidRPr="00690EC3">
        <w:rPr>
          <w:i/>
          <w:iCs/>
        </w:rPr>
        <w:t xml:space="preserve"> </w:t>
      </w:r>
      <w:proofErr w:type="spellStart"/>
      <w:r w:rsidRPr="00690EC3">
        <w:rPr>
          <w:i/>
          <w:iCs/>
        </w:rPr>
        <w:t>laephotis</w:t>
      </w:r>
      <w:proofErr w:type="spellEnd"/>
      <w:r w:rsidRPr="00242182">
        <w:t xml:space="preserve"> Thomas (</w:t>
      </w:r>
      <w:proofErr w:type="spellStart"/>
      <w:r w:rsidRPr="00242182">
        <w:t>Chiroptera</w:t>
      </w:r>
      <w:proofErr w:type="spellEnd"/>
      <w:r w:rsidRPr="00242182">
        <w:t xml:space="preserve">, </w:t>
      </w:r>
      <w:proofErr w:type="spellStart"/>
      <w:r w:rsidRPr="00242182">
        <w:t>Vespertilionidae</w:t>
      </w:r>
      <w:proofErr w:type="spellEnd"/>
      <w:r w:rsidRPr="00242182">
        <w:t>) from Brazil. Rev</w:t>
      </w:r>
      <w:r w:rsidR="00690EC3">
        <w:t>.</w:t>
      </w:r>
      <w:r w:rsidRPr="00242182">
        <w:t xml:space="preserve"> Bras</w:t>
      </w:r>
      <w:r w:rsidR="00690EC3">
        <w:t>.</w:t>
      </w:r>
      <w:r w:rsidRPr="00242182">
        <w:t xml:space="preserve"> Zool</w:t>
      </w:r>
      <w:r w:rsidR="00690EC3">
        <w:t>.</w:t>
      </w:r>
      <w:r w:rsidRPr="00242182">
        <w:t xml:space="preserve"> 24 (4)</w:t>
      </w:r>
      <w:r w:rsidR="00690EC3">
        <w:t>,</w:t>
      </w:r>
      <w:r w:rsidRPr="00242182">
        <w:t xml:space="preserve"> 1188–1191.</w:t>
      </w:r>
    </w:p>
    <w:p w14:paraId="3B13AD90" w14:textId="106D2EBC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t>Miranda</w:t>
      </w:r>
      <w:r w:rsidR="00690EC3" w:rsidRPr="00CA6EF9">
        <w:rPr>
          <w:lang w:val="pt-BR"/>
        </w:rPr>
        <w:t>,</w:t>
      </w:r>
      <w:r w:rsidRPr="00242182">
        <w:t xml:space="preserve"> J</w:t>
      </w:r>
      <w:r w:rsidR="00690EC3" w:rsidRPr="00CA6EF9">
        <w:rPr>
          <w:lang w:val="pt-BR"/>
        </w:rPr>
        <w:t>.</w:t>
      </w:r>
      <w:r w:rsidRPr="00242182">
        <w:t>M</w:t>
      </w:r>
      <w:r w:rsidR="00690EC3" w:rsidRPr="00CA6EF9">
        <w:rPr>
          <w:lang w:val="pt-BR"/>
        </w:rPr>
        <w:t>.</w:t>
      </w:r>
      <w:r w:rsidRPr="00242182">
        <w:t>D</w:t>
      </w:r>
      <w:r w:rsidR="00690EC3" w:rsidRPr="00CA6EF9">
        <w:rPr>
          <w:lang w:val="pt-BR"/>
        </w:rPr>
        <w:t>.</w:t>
      </w:r>
      <w:r w:rsidRPr="00242182">
        <w:t>, Bernardi</w:t>
      </w:r>
      <w:r w:rsidR="00690EC3" w:rsidRPr="00CA6EF9">
        <w:rPr>
          <w:lang w:val="pt-BR"/>
        </w:rPr>
        <w:t>,</w:t>
      </w:r>
      <w:r w:rsidRPr="00242182">
        <w:t xml:space="preserve"> I</w:t>
      </w:r>
      <w:r w:rsidR="00690EC3" w:rsidRPr="00CA6EF9">
        <w:rPr>
          <w:lang w:val="pt-BR"/>
        </w:rPr>
        <w:t>.</w:t>
      </w:r>
      <w:r w:rsidRPr="00242182">
        <w:t>P</w:t>
      </w:r>
      <w:r w:rsidR="00690EC3" w:rsidRPr="00CA6EF9">
        <w:rPr>
          <w:lang w:val="pt-BR"/>
        </w:rPr>
        <w:t>.,</w:t>
      </w:r>
      <w:r w:rsidRPr="00242182">
        <w:t xml:space="preserve"> and Passos</w:t>
      </w:r>
      <w:r w:rsidR="00690EC3" w:rsidRPr="00CA6EF9">
        <w:rPr>
          <w:lang w:val="pt-BR"/>
        </w:rPr>
        <w:t>,</w:t>
      </w:r>
      <w:r w:rsidRPr="00242182">
        <w:t xml:space="preserve"> F</w:t>
      </w:r>
      <w:r w:rsidR="00690EC3" w:rsidRPr="00CA6EF9">
        <w:rPr>
          <w:lang w:val="pt-BR"/>
        </w:rPr>
        <w:t>.</w:t>
      </w:r>
      <w:r w:rsidRPr="00242182">
        <w:t>C</w:t>
      </w:r>
      <w:r w:rsidR="00690EC3" w:rsidRPr="00CA6EF9">
        <w:rPr>
          <w:lang w:val="pt-BR"/>
        </w:rPr>
        <w:t>. (2006)</w:t>
      </w:r>
      <w:r w:rsidRPr="00242182">
        <w:t xml:space="preserve">. A new species of </w:t>
      </w:r>
      <w:r w:rsidRPr="00690EC3">
        <w:rPr>
          <w:i/>
          <w:iCs/>
        </w:rPr>
        <w:t>Eptesicus</w:t>
      </w:r>
      <w:r w:rsidRPr="00242182">
        <w:t xml:space="preserve"> (Mammalia: </w:t>
      </w:r>
      <w:proofErr w:type="spellStart"/>
      <w:r w:rsidRPr="00242182">
        <w:t>Chiroptera</w:t>
      </w:r>
      <w:proofErr w:type="spellEnd"/>
      <w:r w:rsidRPr="00242182">
        <w:t xml:space="preserve">: </w:t>
      </w:r>
      <w:proofErr w:type="spellStart"/>
      <w:r w:rsidRPr="00242182">
        <w:t>Vespertilionidae</w:t>
      </w:r>
      <w:proofErr w:type="spellEnd"/>
      <w:r w:rsidRPr="00242182">
        <w:t xml:space="preserve">) from the Atlantic Forest, Brazil. </w:t>
      </w:r>
      <w:proofErr w:type="spellStart"/>
      <w:r w:rsidRPr="00242182">
        <w:t>Zootaxa</w:t>
      </w:r>
      <w:proofErr w:type="spellEnd"/>
      <w:r w:rsidRPr="00242182">
        <w:t xml:space="preserve"> 1383</w:t>
      </w:r>
      <w:r w:rsidR="00690EC3">
        <w:t>,</w:t>
      </w:r>
      <w:r w:rsidRPr="00242182">
        <w:t xml:space="preserve"> 57–68.</w:t>
      </w:r>
    </w:p>
    <w:p w14:paraId="7CF62F52" w14:textId="22D774B9" w:rsidR="00612633" w:rsidRPr="005D0558" w:rsidRDefault="00612633" w:rsidP="005D0558">
      <w:pPr>
        <w:pStyle w:val="ListParagraph"/>
        <w:numPr>
          <w:ilvl w:val="0"/>
          <w:numId w:val="20"/>
        </w:numPr>
        <w:spacing w:after="160" w:line="480" w:lineRule="auto"/>
      </w:pPr>
      <w:r w:rsidRPr="00CA6EF9">
        <w:rPr>
          <w:lang w:val="pt-BR"/>
        </w:rPr>
        <w:t>Moras</w:t>
      </w:r>
      <w:r w:rsidR="005D0558" w:rsidRPr="00CA6EF9">
        <w:rPr>
          <w:lang w:val="pt-BR"/>
        </w:rPr>
        <w:t>,</w:t>
      </w:r>
      <w:r w:rsidRPr="00CA6EF9">
        <w:rPr>
          <w:lang w:val="pt-BR"/>
        </w:rPr>
        <w:t xml:space="preserve"> L</w:t>
      </w:r>
      <w:r w:rsidR="005D0558" w:rsidRPr="00CA6EF9">
        <w:rPr>
          <w:lang w:val="pt-BR"/>
        </w:rPr>
        <w:t>.</w:t>
      </w:r>
      <w:r w:rsidRPr="00CA6EF9">
        <w:rPr>
          <w:lang w:val="pt-BR"/>
        </w:rPr>
        <w:t>M</w:t>
      </w:r>
      <w:r w:rsidR="005D0558" w:rsidRPr="00CA6EF9">
        <w:rPr>
          <w:lang w:val="pt-BR"/>
        </w:rPr>
        <w:t>.</w:t>
      </w:r>
      <w:r w:rsidRPr="00CA6EF9">
        <w:rPr>
          <w:lang w:val="pt-BR"/>
        </w:rPr>
        <w:t>, Tavares</w:t>
      </w:r>
      <w:r w:rsidR="005D0558" w:rsidRPr="00CA6EF9">
        <w:rPr>
          <w:lang w:val="pt-BR"/>
        </w:rPr>
        <w:t>,</w:t>
      </w:r>
      <w:r w:rsidRPr="00CA6EF9">
        <w:rPr>
          <w:lang w:val="pt-BR"/>
        </w:rPr>
        <w:t xml:space="preserve"> V</w:t>
      </w:r>
      <w:r w:rsidR="005D0558" w:rsidRPr="00CA6EF9">
        <w:rPr>
          <w:lang w:val="pt-BR"/>
        </w:rPr>
        <w:t>.</w:t>
      </w:r>
      <w:r w:rsidRPr="00CA6EF9">
        <w:rPr>
          <w:lang w:val="pt-BR"/>
        </w:rPr>
        <w:t>C</w:t>
      </w:r>
      <w:r w:rsidR="005D0558" w:rsidRPr="00CA6EF9">
        <w:rPr>
          <w:lang w:val="pt-BR"/>
        </w:rPr>
        <w:t>.</w:t>
      </w:r>
      <w:r w:rsidRPr="00CA6EF9">
        <w:rPr>
          <w:lang w:val="pt-BR"/>
        </w:rPr>
        <w:t>, Pepatp</w:t>
      </w:r>
      <w:r w:rsidR="005D0558" w:rsidRPr="00CA6EF9">
        <w:rPr>
          <w:lang w:val="pt-BR"/>
        </w:rPr>
        <w:t>,</w:t>
      </w:r>
      <w:r w:rsidRPr="00CA6EF9">
        <w:rPr>
          <w:lang w:val="pt-BR"/>
        </w:rPr>
        <w:t xml:space="preserve"> A</w:t>
      </w:r>
      <w:r w:rsidR="005D0558" w:rsidRPr="00CA6EF9">
        <w:rPr>
          <w:lang w:val="pt-BR"/>
        </w:rPr>
        <w:t>.</w:t>
      </w:r>
      <w:r w:rsidRPr="00CA6EF9">
        <w:rPr>
          <w:lang w:val="pt-BR"/>
        </w:rPr>
        <w:t>, Santos</w:t>
      </w:r>
      <w:r w:rsidR="005D0558" w:rsidRPr="00CA6EF9">
        <w:rPr>
          <w:lang w:val="pt-BR"/>
        </w:rPr>
        <w:t>,</w:t>
      </w:r>
      <w:r w:rsidRPr="00CA6EF9">
        <w:rPr>
          <w:lang w:val="pt-BR"/>
        </w:rPr>
        <w:t xml:space="preserve"> F</w:t>
      </w:r>
      <w:r w:rsidR="005D0558" w:rsidRPr="00CA6EF9">
        <w:rPr>
          <w:lang w:val="pt-BR"/>
        </w:rPr>
        <w:t>.</w:t>
      </w:r>
      <w:r w:rsidRPr="00CA6EF9">
        <w:rPr>
          <w:lang w:val="pt-BR"/>
        </w:rPr>
        <w:t>R</w:t>
      </w:r>
      <w:r w:rsidR="005D0558" w:rsidRPr="00CA6EF9">
        <w:rPr>
          <w:lang w:val="pt-BR"/>
        </w:rPr>
        <w:t>.,</w:t>
      </w:r>
      <w:r w:rsidRPr="00CA6EF9">
        <w:rPr>
          <w:lang w:val="pt-BR"/>
        </w:rPr>
        <w:t xml:space="preserve"> and Gregorin</w:t>
      </w:r>
      <w:r w:rsidR="005D0558" w:rsidRPr="00CA6EF9">
        <w:rPr>
          <w:lang w:val="pt-BR"/>
        </w:rPr>
        <w:t>,</w:t>
      </w:r>
      <w:r w:rsidRPr="00CA6EF9">
        <w:rPr>
          <w:lang w:val="pt-BR"/>
        </w:rPr>
        <w:t xml:space="preserve"> R. </w:t>
      </w:r>
      <w:r w:rsidR="005D0558" w:rsidRPr="00CA6EF9">
        <w:rPr>
          <w:lang w:val="pt-BR"/>
        </w:rPr>
        <w:t xml:space="preserve">(2016). </w:t>
      </w:r>
      <w:r w:rsidRPr="005D0558">
        <w:t xml:space="preserve">Reassessment of the evolutionary relationships within the dog-faced bats, genus </w:t>
      </w:r>
      <w:proofErr w:type="spellStart"/>
      <w:r w:rsidRPr="005D0558">
        <w:rPr>
          <w:i/>
          <w:iCs/>
        </w:rPr>
        <w:t>Cynomops</w:t>
      </w:r>
      <w:proofErr w:type="spellEnd"/>
      <w:r w:rsidRPr="005D0558">
        <w:t xml:space="preserve"> (</w:t>
      </w:r>
      <w:proofErr w:type="spellStart"/>
      <w:r w:rsidRPr="005D0558">
        <w:t>Chiroptera</w:t>
      </w:r>
      <w:proofErr w:type="spellEnd"/>
      <w:r w:rsidRPr="005D0558">
        <w:t xml:space="preserve">: </w:t>
      </w:r>
      <w:proofErr w:type="spellStart"/>
      <w:r w:rsidRPr="005D0558">
        <w:t>Molossidae</w:t>
      </w:r>
      <w:proofErr w:type="spellEnd"/>
      <w:r w:rsidRPr="005D0558">
        <w:t xml:space="preserve">). </w:t>
      </w:r>
      <w:proofErr w:type="spellStart"/>
      <w:r w:rsidRPr="005D0558">
        <w:t>Zoologica</w:t>
      </w:r>
      <w:proofErr w:type="spellEnd"/>
      <w:r w:rsidRPr="005D0558">
        <w:t xml:space="preserve"> Scripta</w:t>
      </w:r>
      <w:r w:rsidR="005D0558">
        <w:t>, 1-16</w:t>
      </w:r>
      <w:r w:rsidRPr="005D0558">
        <w:t xml:space="preserve">. </w:t>
      </w:r>
      <w:proofErr w:type="spellStart"/>
      <w:r w:rsidR="005D0558">
        <w:t>d</w:t>
      </w:r>
      <w:r w:rsidR="005D0558" w:rsidRPr="005D0558">
        <w:t>oi</w:t>
      </w:r>
      <w:proofErr w:type="spellEnd"/>
      <w:r w:rsidR="005D0558" w:rsidRPr="005D0558">
        <w:t>: 10.1111/zsc.12169</w:t>
      </w:r>
    </w:p>
    <w:p w14:paraId="0B825DF8" w14:textId="334B28A7" w:rsidR="00612633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proofErr w:type="spellStart"/>
      <w:r w:rsidRPr="00242182">
        <w:t>Moratelli</w:t>
      </w:r>
      <w:proofErr w:type="spellEnd"/>
      <w:r w:rsidR="00AF124B">
        <w:t>,</w:t>
      </w:r>
      <w:r w:rsidRPr="00242182">
        <w:t xml:space="preserve"> R</w:t>
      </w:r>
      <w:r w:rsidR="00AF124B">
        <w:t>.,</w:t>
      </w:r>
      <w:r w:rsidRPr="00242182">
        <w:t xml:space="preserve"> and Dias</w:t>
      </w:r>
      <w:r w:rsidR="00AF124B">
        <w:t>,</w:t>
      </w:r>
      <w:r w:rsidRPr="00242182">
        <w:t xml:space="preserve"> D. </w:t>
      </w:r>
      <w:r w:rsidR="00AF124B">
        <w:t>(</w:t>
      </w:r>
      <w:r w:rsidR="004C0339">
        <w:t>2015</w:t>
      </w:r>
      <w:r w:rsidR="00AF124B">
        <w:t xml:space="preserve">). </w:t>
      </w:r>
      <w:r w:rsidRPr="00242182">
        <w:t xml:space="preserve">A new species of nectar-feeding bat, genus </w:t>
      </w:r>
      <w:proofErr w:type="spellStart"/>
      <w:r w:rsidRPr="004C0339">
        <w:rPr>
          <w:i/>
          <w:iCs/>
        </w:rPr>
        <w:t>Lonchophylla</w:t>
      </w:r>
      <w:proofErr w:type="spellEnd"/>
      <w:r w:rsidRPr="00242182">
        <w:t>, from the Caatinga of Brazil (</w:t>
      </w:r>
      <w:proofErr w:type="spellStart"/>
      <w:r w:rsidRPr="00242182">
        <w:t>Chiroptera</w:t>
      </w:r>
      <w:proofErr w:type="spellEnd"/>
      <w:r w:rsidRPr="00242182">
        <w:t xml:space="preserve">, </w:t>
      </w:r>
      <w:proofErr w:type="spellStart"/>
      <w:r w:rsidRPr="00242182">
        <w:t>Phyllostomidae</w:t>
      </w:r>
      <w:proofErr w:type="spellEnd"/>
      <w:r w:rsidRPr="00242182">
        <w:t xml:space="preserve">). </w:t>
      </w:r>
      <w:proofErr w:type="spellStart"/>
      <w:r w:rsidRPr="00242182">
        <w:t>ZooKeys</w:t>
      </w:r>
      <w:proofErr w:type="spellEnd"/>
      <w:r w:rsidRPr="00242182">
        <w:t xml:space="preserve"> 514: 73-91. </w:t>
      </w:r>
      <w:proofErr w:type="spellStart"/>
      <w:r w:rsidRPr="00242182">
        <w:t>doi</w:t>
      </w:r>
      <w:proofErr w:type="spellEnd"/>
      <w:r w:rsidRPr="00242182">
        <w:t>: 10.3897/zookeys.514.10013.</w:t>
      </w:r>
    </w:p>
    <w:p w14:paraId="235BAC44" w14:textId="5387FA48" w:rsidR="00612633" w:rsidRPr="00E63B85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E63B85">
        <w:t>Moratelli</w:t>
      </w:r>
      <w:r w:rsidR="004C0339" w:rsidRPr="00CA6EF9">
        <w:rPr>
          <w:lang w:val="pt-BR"/>
        </w:rPr>
        <w:t>,</w:t>
      </w:r>
      <w:r w:rsidRPr="00E63B85">
        <w:t xml:space="preserve"> R</w:t>
      </w:r>
      <w:r w:rsidR="004C0339" w:rsidRPr="00CA6EF9">
        <w:rPr>
          <w:lang w:val="pt-BR"/>
        </w:rPr>
        <w:t>.</w:t>
      </w:r>
      <w:r w:rsidRPr="00E63B85">
        <w:t>, P</w:t>
      </w:r>
      <w:r w:rsidR="004C0339" w:rsidRPr="00CA6EF9">
        <w:rPr>
          <w:lang w:val="pt-BR"/>
        </w:rPr>
        <w:t>e</w:t>
      </w:r>
      <w:r w:rsidRPr="00E63B85">
        <w:t>racchi</w:t>
      </w:r>
      <w:r w:rsidR="004C0339" w:rsidRPr="00CA6EF9">
        <w:rPr>
          <w:lang w:val="pt-BR"/>
        </w:rPr>
        <w:t>,</w:t>
      </w:r>
      <w:r w:rsidRPr="00E63B85">
        <w:t xml:space="preserve"> A</w:t>
      </w:r>
      <w:r w:rsidR="004C0339" w:rsidRPr="00CA6EF9">
        <w:rPr>
          <w:lang w:val="pt-BR"/>
        </w:rPr>
        <w:t>.</w:t>
      </w:r>
      <w:r w:rsidRPr="00E63B85">
        <w:t>L</w:t>
      </w:r>
      <w:r w:rsidR="004C0339" w:rsidRPr="00CA6EF9">
        <w:rPr>
          <w:lang w:val="pt-BR"/>
        </w:rPr>
        <w:t>.</w:t>
      </w:r>
      <w:r w:rsidRPr="00E63B85">
        <w:t>, Dias</w:t>
      </w:r>
      <w:r w:rsidR="004C0339" w:rsidRPr="00CA6EF9">
        <w:rPr>
          <w:lang w:val="pt-BR"/>
        </w:rPr>
        <w:t>,</w:t>
      </w:r>
      <w:r w:rsidRPr="00E63B85">
        <w:t xml:space="preserve"> D</w:t>
      </w:r>
      <w:r w:rsidR="004C0339" w:rsidRPr="00CA6EF9">
        <w:rPr>
          <w:lang w:val="pt-BR"/>
        </w:rPr>
        <w:t>.,</w:t>
      </w:r>
      <w:r w:rsidRPr="00E63B85">
        <w:t xml:space="preserve"> and de Oliveira</w:t>
      </w:r>
      <w:r w:rsidR="004C0339" w:rsidRPr="00CA6EF9">
        <w:rPr>
          <w:lang w:val="pt-BR"/>
        </w:rPr>
        <w:t>,</w:t>
      </w:r>
      <w:r w:rsidRPr="00E63B85">
        <w:t xml:space="preserve"> J</w:t>
      </w:r>
      <w:r w:rsidR="004C0339" w:rsidRPr="00CA6EF9">
        <w:rPr>
          <w:lang w:val="pt-BR"/>
        </w:rPr>
        <w:t>.</w:t>
      </w:r>
      <w:r w:rsidRPr="00E63B85">
        <w:t xml:space="preserve">A. </w:t>
      </w:r>
      <w:r w:rsidR="004C0339" w:rsidRPr="00CA6EF9">
        <w:rPr>
          <w:lang w:val="pt-BR"/>
        </w:rPr>
        <w:t xml:space="preserve">(2011). </w:t>
      </w:r>
      <w:r w:rsidRPr="00E63B85">
        <w:t xml:space="preserve">Geographic variation in South American populations of </w:t>
      </w:r>
      <w:r w:rsidRPr="004C0339">
        <w:rPr>
          <w:i/>
          <w:iCs/>
        </w:rPr>
        <w:t>Myotis nigricans</w:t>
      </w:r>
      <w:r w:rsidRPr="00E63B85">
        <w:t xml:space="preserve"> (</w:t>
      </w:r>
      <w:proofErr w:type="spellStart"/>
      <w:r w:rsidRPr="00E63B85">
        <w:t>Schinz</w:t>
      </w:r>
      <w:proofErr w:type="spellEnd"/>
      <w:r w:rsidRPr="00E63B85">
        <w:t>, 1821) (</w:t>
      </w:r>
      <w:proofErr w:type="spellStart"/>
      <w:r w:rsidRPr="00E63B85">
        <w:t>Chiroptera</w:t>
      </w:r>
      <w:proofErr w:type="spellEnd"/>
      <w:r w:rsidRPr="00E63B85">
        <w:t xml:space="preserve">, </w:t>
      </w:r>
      <w:proofErr w:type="spellStart"/>
      <w:r w:rsidRPr="00E63B85">
        <w:t>Vespertilionidae</w:t>
      </w:r>
      <w:proofErr w:type="spellEnd"/>
      <w:r w:rsidRPr="00E63B85">
        <w:t>), with the description of two new species. Mammalian Biology</w:t>
      </w:r>
      <w:r w:rsidR="004C0339">
        <w:t xml:space="preserve">, </w:t>
      </w:r>
      <w:r w:rsidRPr="00E63B85">
        <w:t>76</w:t>
      </w:r>
      <w:r w:rsidR="004C0339">
        <w:t>,</w:t>
      </w:r>
      <w:r w:rsidRPr="00E63B85">
        <w:t xml:space="preserve"> 592-607. </w:t>
      </w:r>
      <w:proofErr w:type="spellStart"/>
      <w:r w:rsidRPr="00E63B85">
        <w:t>doi</w:t>
      </w:r>
      <w:proofErr w:type="spellEnd"/>
      <w:r w:rsidRPr="00E63B85">
        <w:t>: 10.1016/j.mambio.2011.01.003</w:t>
      </w:r>
    </w:p>
    <w:p w14:paraId="0EEC76E3" w14:textId="2CC9298E" w:rsidR="00612633" w:rsidRPr="001323ED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E63B85">
        <w:t>Nogueira</w:t>
      </w:r>
      <w:r w:rsidR="004C0339">
        <w:t>,</w:t>
      </w:r>
      <w:r w:rsidRPr="00E63B85">
        <w:t xml:space="preserve"> M</w:t>
      </w:r>
      <w:r w:rsidR="004C0339">
        <w:t>.</w:t>
      </w:r>
      <w:r w:rsidRPr="00E63B85">
        <w:t>R</w:t>
      </w:r>
      <w:r w:rsidR="004C0339">
        <w:t>.,</w:t>
      </w:r>
      <w:r w:rsidRPr="00E63B85">
        <w:t xml:space="preserve"> </w:t>
      </w:r>
      <w:proofErr w:type="spellStart"/>
      <w:r w:rsidRPr="00E63B85">
        <w:t>Gregorin</w:t>
      </w:r>
      <w:proofErr w:type="spellEnd"/>
      <w:r w:rsidR="004C0339">
        <w:t>,</w:t>
      </w:r>
      <w:r w:rsidRPr="00E63B85">
        <w:t xml:space="preserve"> R</w:t>
      </w:r>
      <w:r w:rsidR="004C0339">
        <w:t>.,</w:t>
      </w:r>
      <w:r w:rsidRPr="00E63B85">
        <w:t xml:space="preserve"> and </w:t>
      </w:r>
      <w:proofErr w:type="spellStart"/>
      <w:r w:rsidRPr="00E63B85">
        <w:t>Peracchi</w:t>
      </w:r>
      <w:proofErr w:type="spellEnd"/>
      <w:r w:rsidR="004C0339">
        <w:t>,</w:t>
      </w:r>
      <w:r w:rsidRPr="00E63B85">
        <w:t xml:space="preserve"> A</w:t>
      </w:r>
      <w:r w:rsidR="004C0339">
        <w:t>.</w:t>
      </w:r>
      <w:r w:rsidRPr="00E63B85">
        <w:t>L.</w:t>
      </w:r>
      <w:r w:rsidR="004C0339">
        <w:t xml:space="preserve"> (2014).</w:t>
      </w:r>
      <w:r w:rsidRPr="00E63B85">
        <w:t xml:space="preserve"> Emended diagnosis of </w:t>
      </w:r>
      <w:proofErr w:type="spellStart"/>
      <w:r w:rsidRPr="004C0339">
        <w:rPr>
          <w:i/>
          <w:iCs/>
        </w:rPr>
        <w:t>Xeronycteris</w:t>
      </w:r>
      <w:proofErr w:type="spellEnd"/>
      <w:r w:rsidRPr="004C0339">
        <w:rPr>
          <w:i/>
          <w:iCs/>
        </w:rPr>
        <w:t xml:space="preserve"> </w:t>
      </w:r>
      <w:proofErr w:type="spellStart"/>
      <w:r w:rsidRPr="004C0339">
        <w:rPr>
          <w:i/>
          <w:iCs/>
        </w:rPr>
        <w:t>vieirai</w:t>
      </w:r>
      <w:proofErr w:type="spellEnd"/>
      <w:r w:rsidRPr="00E63B85">
        <w:t xml:space="preserve"> (Mammalia: </w:t>
      </w:r>
      <w:proofErr w:type="spellStart"/>
      <w:r w:rsidRPr="00E63B85">
        <w:t>Chiroptera</w:t>
      </w:r>
      <w:proofErr w:type="spellEnd"/>
      <w:r w:rsidRPr="00E63B85">
        <w:t xml:space="preserve">), with the first record of polyodontia for the genus. </w:t>
      </w:r>
      <w:proofErr w:type="spellStart"/>
      <w:r w:rsidRPr="001323ED">
        <w:t>Zoologia</w:t>
      </w:r>
      <w:proofErr w:type="spellEnd"/>
      <w:r w:rsidRPr="001323ED">
        <w:t xml:space="preserve"> (Curitiba). 31(2), </w:t>
      </w:r>
      <w:r w:rsidR="004C0339">
        <w:t>175-180.</w:t>
      </w:r>
      <w:r w:rsidRPr="001323ED">
        <w:t xml:space="preserve"> </w:t>
      </w:r>
      <w:proofErr w:type="spellStart"/>
      <w:r w:rsidRPr="001323ED">
        <w:t>doi</w:t>
      </w:r>
      <w:proofErr w:type="spellEnd"/>
      <w:r w:rsidRPr="001323ED">
        <w:t>:</w:t>
      </w:r>
      <w:r w:rsidR="00BC101D">
        <w:t xml:space="preserve"> </w:t>
      </w:r>
      <w:r w:rsidRPr="001323ED">
        <w:t>http://dx.doi.org/10.1590/S1984-46702014000200009.</w:t>
      </w:r>
    </w:p>
    <w:p w14:paraId="20998F33" w14:textId="7ACB82ED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E63B85">
        <w:t>Nowak</w:t>
      </w:r>
      <w:r w:rsidR="004C0339">
        <w:t>,</w:t>
      </w:r>
      <w:r w:rsidRPr="00E63B85">
        <w:t xml:space="preserve"> R</w:t>
      </w:r>
      <w:r w:rsidR="004C0339">
        <w:t>.</w:t>
      </w:r>
      <w:r w:rsidRPr="00E63B85">
        <w:t xml:space="preserve">M. </w:t>
      </w:r>
      <w:r w:rsidR="004C0339">
        <w:t xml:space="preserve">(1994). </w:t>
      </w:r>
      <w:r w:rsidRPr="00242182">
        <w:t xml:space="preserve">Walker's Bats of the World. The Johns Hopkins University Press.  Baltimore, Maryland. </w:t>
      </w:r>
    </w:p>
    <w:p w14:paraId="3E175BDD" w14:textId="05D4F123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lastRenderedPageBreak/>
        <w:t>Nunes</w:t>
      </w:r>
      <w:r w:rsidR="004C0339" w:rsidRPr="00CA6EF9">
        <w:rPr>
          <w:lang w:val="pt-BR"/>
        </w:rPr>
        <w:t>,</w:t>
      </w:r>
      <w:r w:rsidRPr="00242182">
        <w:t xml:space="preserve"> A</w:t>
      </w:r>
      <w:r w:rsidR="004C0339" w:rsidRPr="00CA6EF9">
        <w:rPr>
          <w:lang w:val="pt-BR"/>
        </w:rPr>
        <w:t>.</w:t>
      </w:r>
      <w:r w:rsidRPr="00242182">
        <w:t>, Marques-Aguiar</w:t>
      </w:r>
      <w:r w:rsidR="004C0339" w:rsidRPr="00CA6EF9">
        <w:rPr>
          <w:lang w:val="pt-BR"/>
        </w:rPr>
        <w:t>,</w:t>
      </w:r>
      <w:r w:rsidRPr="00242182">
        <w:t xml:space="preserve"> S</w:t>
      </w:r>
      <w:r w:rsidR="004C0339" w:rsidRPr="00CA6EF9">
        <w:rPr>
          <w:lang w:val="pt-BR"/>
        </w:rPr>
        <w:t>.</w:t>
      </w:r>
      <w:r w:rsidRPr="00242182">
        <w:t>A</w:t>
      </w:r>
      <w:r w:rsidR="004C0339" w:rsidRPr="00CA6EF9">
        <w:rPr>
          <w:lang w:val="pt-BR"/>
        </w:rPr>
        <w:t>.</w:t>
      </w:r>
      <w:r w:rsidRPr="00242182">
        <w:t>, Saldanha</w:t>
      </w:r>
      <w:r w:rsidR="004C0339" w:rsidRPr="00CA6EF9">
        <w:rPr>
          <w:lang w:val="pt-BR"/>
        </w:rPr>
        <w:t>,</w:t>
      </w:r>
      <w:r w:rsidRPr="00242182">
        <w:t xml:space="preserve"> N</w:t>
      </w:r>
      <w:r w:rsidR="004C0339" w:rsidRPr="00CA6EF9">
        <w:rPr>
          <w:lang w:val="pt-BR"/>
        </w:rPr>
        <w:t>.,</w:t>
      </w:r>
      <w:r w:rsidRPr="00242182">
        <w:t xml:space="preserve"> and Silva</w:t>
      </w:r>
      <w:r w:rsidR="004C0339" w:rsidRPr="00CA6EF9">
        <w:rPr>
          <w:lang w:val="pt-BR"/>
        </w:rPr>
        <w:t>,</w:t>
      </w:r>
      <w:r w:rsidRPr="00242182">
        <w:t xml:space="preserve"> R</w:t>
      </w:r>
      <w:r w:rsidR="004C0339" w:rsidRPr="00CA6EF9">
        <w:rPr>
          <w:lang w:val="pt-BR"/>
        </w:rPr>
        <w:t>.</w:t>
      </w:r>
      <w:r w:rsidRPr="00242182">
        <w:t xml:space="preserve">S. </w:t>
      </w:r>
      <w:r w:rsidR="004C0339" w:rsidRPr="00CA6EF9">
        <w:rPr>
          <w:lang w:val="pt-BR"/>
        </w:rPr>
        <w:t xml:space="preserve">(2006). </w:t>
      </w:r>
      <w:r w:rsidRPr="00242182">
        <w:t xml:space="preserve">On the distribution and rarity of the Neotropical bat </w:t>
      </w:r>
      <w:proofErr w:type="spellStart"/>
      <w:r w:rsidRPr="004C0339">
        <w:rPr>
          <w:i/>
          <w:iCs/>
        </w:rPr>
        <w:t>Cyttarops</w:t>
      </w:r>
      <w:proofErr w:type="spellEnd"/>
      <w:r w:rsidRPr="004C0339">
        <w:rPr>
          <w:i/>
          <w:iCs/>
        </w:rPr>
        <w:t xml:space="preserve"> </w:t>
      </w:r>
      <w:proofErr w:type="spellStart"/>
      <w:r w:rsidRPr="004C0339">
        <w:rPr>
          <w:i/>
          <w:iCs/>
        </w:rPr>
        <w:t>alecto</w:t>
      </w:r>
      <w:proofErr w:type="spellEnd"/>
      <w:r w:rsidRPr="00242182">
        <w:t xml:space="preserve"> (</w:t>
      </w:r>
      <w:proofErr w:type="spellStart"/>
      <w:r w:rsidRPr="00242182">
        <w:t>Chiroptera</w:t>
      </w:r>
      <w:proofErr w:type="spellEnd"/>
      <w:r w:rsidRPr="00242182">
        <w:t xml:space="preserve">, </w:t>
      </w:r>
      <w:proofErr w:type="spellStart"/>
      <w:r w:rsidRPr="00242182">
        <w:t>Emballuronidae</w:t>
      </w:r>
      <w:proofErr w:type="spellEnd"/>
      <w:r w:rsidRPr="00242182">
        <w:t xml:space="preserve">). Mammalia. 70(1-2). </w:t>
      </w:r>
      <w:proofErr w:type="spellStart"/>
      <w:r w:rsidRPr="00242182">
        <w:t>doi</w:t>
      </w:r>
      <w:proofErr w:type="spellEnd"/>
      <w:r w:rsidRPr="00242182">
        <w:t>: 10.1515/mamm.70.1-2.173.</w:t>
      </w:r>
    </w:p>
    <w:p w14:paraId="212BF9F0" w14:textId="2008D705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t>Oprea</w:t>
      </w:r>
      <w:r w:rsidR="004C0339">
        <w:t>,</w:t>
      </w:r>
      <w:r w:rsidRPr="00242182">
        <w:t xml:space="preserve"> M</w:t>
      </w:r>
      <w:r w:rsidR="004C0339">
        <w:t>.,</w:t>
      </w:r>
      <w:r w:rsidRPr="00242182">
        <w:t xml:space="preserve"> and Wilson</w:t>
      </w:r>
      <w:r w:rsidR="004C0339">
        <w:t>,</w:t>
      </w:r>
      <w:r w:rsidRPr="00242182">
        <w:t xml:space="preserve"> D</w:t>
      </w:r>
      <w:r w:rsidR="004C0339">
        <w:t>.</w:t>
      </w:r>
      <w:r w:rsidRPr="00242182">
        <w:t xml:space="preserve">E. </w:t>
      </w:r>
      <w:r w:rsidR="004C0339">
        <w:t xml:space="preserve">(2008). </w:t>
      </w:r>
      <w:proofErr w:type="spellStart"/>
      <w:r w:rsidRPr="004C0339">
        <w:rPr>
          <w:i/>
          <w:iCs/>
        </w:rPr>
        <w:t>Chiroderma</w:t>
      </w:r>
      <w:proofErr w:type="spellEnd"/>
      <w:r w:rsidRPr="004C0339">
        <w:rPr>
          <w:i/>
          <w:iCs/>
        </w:rPr>
        <w:t xml:space="preserve"> </w:t>
      </w:r>
      <w:proofErr w:type="spellStart"/>
      <w:r w:rsidR="004C0339">
        <w:rPr>
          <w:i/>
          <w:iCs/>
        </w:rPr>
        <w:t>d</w:t>
      </w:r>
      <w:r w:rsidRPr="004C0339">
        <w:rPr>
          <w:i/>
          <w:iCs/>
        </w:rPr>
        <w:t>oriae</w:t>
      </w:r>
      <w:proofErr w:type="spellEnd"/>
      <w:r w:rsidRPr="00242182">
        <w:t xml:space="preserve"> (</w:t>
      </w:r>
      <w:proofErr w:type="spellStart"/>
      <w:r w:rsidRPr="00242182">
        <w:t>Chiroptera</w:t>
      </w:r>
      <w:proofErr w:type="spellEnd"/>
      <w:r w:rsidRPr="00242182">
        <w:t xml:space="preserve">: </w:t>
      </w:r>
      <w:proofErr w:type="spellStart"/>
      <w:r w:rsidRPr="00242182">
        <w:t>Phyllostomidae</w:t>
      </w:r>
      <w:proofErr w:type="spellEnd"/>
      <w:r w:rsidRPr="00242182">
        <w:t>). Mammalian Species, 816</w:t>
      </w:r>
      <w:r w:rsidR="004C0339">
        <w:t>(</w:t>
      </w:r>
      <w:r w:rsidRPr="00242182">
        <w:t>9</w:t>
      </w:r>
      <w:r w:rsidR="004C0339">
        <w:t xml:space="preserve">), </w:t>
      </w:r>
      <w:r w:rsidRPr="00242182">
        <w:t>1–7. https://doi.org/10.1644/816.1</w:t>
      </w:r>
    </w:p>
    <w:p w14:paraId="2F203F0F" w14:textId="5FC94D26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t>Pavan</w:t>
      </w:r>
      <w:r w:rsidR="004C0339">
        <w:t>,</w:t>
      </w:r>
      <w:r w:rsidRPr="00242182">
        <w:t xml:space="preserve"> A</w:t>
      </w:r>
      <w:r w:rsidR="004C0339">
        <w:t>.</w:t>
      </w:r>
      <w:r w:rsidRPr="00242182">
        <w:t xml:space="preserve">, </w:t>
      </w:r>
      <w:proofErr w:type="spellStart"/>
      <w:r w:rsidRPr="00242182">
        <w:t>Bobrowiec</w:t>
      </w:r>
      <w:proofErr w:type="spellEnd"/>
      <w:r w:rsidR="0099183A">
        <w:t>, P.,</w:t>
      </w:r>
      <w:r w:rsidRPr="00242182">
        <w:t xml:space="preserve"> and </w:t>
      </w:r>
      <w:proofErr w:type="spellStart"/>
      <w:r w:rsidRPr="00242182">
        <w:t>Percequillo</w:t>
      </w:r>
      <w:proofErr w:type="spellEnd"/>
      <w:r w:rsidR="0099183A">
        <w:t>,</w:t>
      </w:r>
      <w:r w:rsidRPr="00242182">
        <w:t xml:space="preserve"> A</w:t>
      </w:r>
      <w:r w:rsidR="0099183A">
        <w:t>.</w:t>
      </w:r>
      <w:r w:rsidRPr="00242182">
        <w:t xml:space="preserve">R. </w:t>
      </w:r>
      <w:r w:rsidR="0099183A">
        <w:t xml:space="preserve">(2018). </w:t>
      </w:r>
      <w:r w:rsidRPr="00242182">
        <w:t xml:space="preserve">Geographic variation in a South American clade of mormoopid bats, </w:t>
      </w:r>
      <w:proofErr w:type="spellStart"/>
      <w:r w:rsidRPr="0099183A">
        <w:rPr>
          <w:i/>
          <w:iCs/>
        </w:rPr>
        <w:t>Pteronotus</w:t>
      </w:r>
      <w:proofErr w:type="spellEnd"/>
      <w:r w:rsidRPr="00242182">
        <w:t xml:space="preserve"> (</w:t>
      </w:r>
      <w:proofErr w:type="spellStart"/>
      <w:r w:rsidRPr="00242182">
        <w:t>Phyllodia</w:t>
      </w:r>
      <w:proofErr w:type="spellEnd"/>
      <w:r w:rsidRPr="00242182">
        <w:t xml:space="preserve">), with description of a new species. Journal of </w:t>
      </w:r>
      <w:proofErr w:type="spellStart"/>
      <w:r w:rsidRPr="00242182">
        <w:t>Mammology</w:t>
      </w:r>
      <w:proofErr w:type="spellEnd"/>
      <w:r w:rsidR="0099183A">
        <w:t xml:space="preserve">, </w:t>
      </w:r>
      <w:r w:rsidRPr="00242182">
        <w:t>99(3)</w:t>
      </w:r>
      <w:r w:rsidR="0099183A">
        <w:t xml:space="preserve">, </w:t>
      </w:r>
      <w:r w:rsidRPr="00242182">
        <w:t xml:space="preserve">624-645. </w:t>
      </w:r>
      <w:proofErr w:type="spellStart"/>
      <w:r w:rsidRPr="00242182">
        <w:t>doi</w:t>
      </w:r>
      <w:proofErr w:type="spellEnd"/>
      <w:r w:rsidRPr="00242182">
        <w:t>: 10.1093/</w:t>
      </w:r>
      <w:proofErr w:type="spellStart"/>
      <w:r w:rsidRPr="00242182">
        <w:t>jmammal</w:t>
      </w:r>
      <w:proofErr w:type="spellEnd"/>
      <w:r w:rsidRPr="00242182">
        <w:t>/gyy048.</w:t>
      </w:r>
    </w:p>
    <w:p w14:paraId="031FF83F" w14:textId="59B28B8B" w:rsidR="00612633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t>Rui</w:t>
      </w:r>
      <w:r w:rsidR="00AC03EA">
        <w:t>,</w:t>
      </w:r>
      <w:r w:rsidRPr="00242182">
        <w:t xml:space="preserve"> A</w:t>
      </w:r>
      <w:r w:rsidR="00AC03EA">
        <w:t>.</w:t>
      </w:r>
      <w:r w:rsidRPr="00242182">
        <w:t>M</w:t>
      </w:r>
      <w:r w:rsidR="00AC03EA">
        <w:t>.</w:t>
      </w:r>
      <w:r w:rsidRPr="00242182">
        <w:t xml:space="preserve">, </w:t>
      </w:r>
      <w:proofErr w:type="spellStart"/>
      <w:r w:rsidRPr="00242182">
        <w:t>Fabían</w:t>
      </w:r>
      <w:proofErr w:type="spellEnd"/>
      <w:r w:rsidR="00AC03EA">
        <w:t>,</w:t>
      </w:r>
      <w:r w:rsidRPr="00242182">
        <w:t xml:space="preserve"> M</w:t>
      </w:r>
      <w:r w:rsidR="00AC03EA">
        <w:t>.</w:t>
      </w:r>
      <w:r w:rsidRPr="00242182">
        <w:t>E</w:t>
      </w:r>
      <w:r w:rsidR="00AC03EA">
        <w:t>.,</w:t>
      </w:r>
      <w:r w:rsidRPr="00242182">
        <w:t xml:space="preserve"> and </w:t>
      </w:r>
      <w:proofErr w:type="spellStart"/>
      <w:r w:rsidRPr="00242182">
        <w:t>Menegheti</w:t>
      </w:r>
      <w:proofErr w:type="spellEnd"/>
      <w:r w:rsidR="00AC03EA">
        <w:t>,</w:t>
      </w:r>
      <w:r w:rsidRPr="00242182">
        <w:t xml:space="preserve"> J</w:t>
      </w:r>
      <w:r w:rsidR="00AC03EA">
        <w:t>.</w:t>
      </w:r>
      <w:r w:rsidRPr="00242182">
        <w:t xml:space="preserve">O. </w:t>
      </w:r>
      <w:r w:rsidR="00AC03EA">
        <w:t xml:space="preserve">(1999). </w:t>
      </w:r>
      <w:r w:rsidRPr="00242182">
        <w:t xml:space="preserve">Distribuição geográfica e análise morfológica de </w:t>
      </w:r>
      <w:r w:rsidRPr="00AC03EA">
        <w:rPr>
          <w:i/>
          <w:iCs/>
        </w:rPr>
        <w:t>Artibeus lituratus</w:t>
      </w:r>
      <w:r w:rsidRPr="00242182">
        <w:t xml:space="preserve"> Olfers e de Artibeus fimbriatus Gray (Chiroptera, Phyllostomidae) no Rio Grande do Sul, Brasil. Rev</w:t>
      </w:r>
      <w:r w:rsidR="00AC03EA">
        <w:t>. B</w:t>
      </w:r>
      <w:r w:rsidRPr="00242182">
        <w:t>ras</w:t>
      </w:r>
      <w:r w:rsidR="00AC03EA">
        <w:t xml:space="preserve">. </w:t>
      </w:r>
      <w:r w:rsidRPr="00242182">
        <w:t>Zool. 16(2)</w:t>
      </w:r>
      <w:r w:rsidR="00AC03EA">
        <w:t xml:space="preserve">, </w:t>
      </w:r>
      <w:r w:rsidRPr="00242182">
        <w:t>447-460.</w:t>
      </w:r>
    </w:p>
    <w:p w14:paraId="7C833B89" w14:textId="3A54ACE9" w:rsidR="00612633" w:rsidRPr="00C54C3A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C54C3A">
        <w:t>Silva dos Santos</w:t>
      </w:r>
      <w:r w:rsidR="00AC03EA" w:rsidRPr="00CA6EF9">
        <w:rPr>
          <w:lang w:val="pt-BR"/>
        </w:rPr>
        <w:t>,</w:t>
      </w:r>
      <w:r w:rsidRPr="00C54C3A">
        <w:t xml:space="preserve"> A</w:t>
      </w:r>
      <w:r w:rsidR="00AC03EA" w:rsidRPr="00CA6EF9">
        <w:rPr>
          <w:lang w:val="pt-BR"/>
        </w:rPr>
        <w:t>.</w:t>
      </w:r>
      <w:r w:rsidRPr="00C54C3A">
        <w:t>, Silva</w:t>
      </w:r>
      <w:r w:rsidR="00AC03EA" w:rsidRPr="00CA6EF9">
        <w:rPr>
          <w:lang w:val="pt-BR"/>
        </w:rPr>
        <w:t>,</w:t>
      </w:r>
      <w:r w:rsidRPr="00C54C3A">
        <w:t xml:space="preserve"> D</w:t>
      </w:r>
      <w:r w:rsidR="00AC03EA" w:rsidRPr="00CA6EF9">
        <w:rPr>
          <w:lang w:val="pt-BR"/>
        </w:rPr>
        <w:t>.</w:t>
      </w:r>
      <w:r w:rsidRPr="00C54C3A">
        <w:t>C</w:t>
      </w:r>
      <w:r w:rsidR="00AC03EA" w:rsidRPr="00CA6EF9">
        <w:rPr>
          <w:lang w:val="pt-BR"/>
        </w:rPr>
        <w:t>.,</w:t>
      </w:r>
      <w:r w:rsidRPr="00C54C3A">
        <w:t xml:space="preserve"> and Faria</w:t>
      </w:r>
      <w:r w:rsidR="00AC03EA" w:rsidRPr="00CA6EF9">
        <w:rPr>
          <w:lang w:val="pt-BR"/>
        </w:rPr>
        <w:t>,</w:t>
      </w:r>
      <w:r w:rsidRPr="00C54C3A">
        <w:t xml:space="preserve"> K</w:t>
      </w:r>
      <w:r w:rsidR="00AC03EA" w:rsidRPr="00CA6EF9">
        <w:rPr>
          <w:lang w:val="pt-BR"/>
        </w:rPr>
        <w:t>.</w:t>
      </w:r>
      <w:r w:rsidRPr="00C54C3A">
        <w:t xml:space="preserve">C. </w:t>
      </w:r>
      <w:r w:rsidR="00AC03EA" w:rsidRPr="00CA6EF9">
        <w:rPr>
          <w:lang w:val="pt-BR"/>
        </w:rPr>
        <w:t xml:space="preserve">(2016). </w:t>
      </w:r>
      <w:proofErr w:type="spellStart"/>
      <w:r w:rsidRPr="00AC03EA">
        <w:rPr>
          <w:i/>
          <w:iCs/>
        </w:rPr>
        <w:t>Peropteryx</w:t>
      </w:r>
      <w:proofErr w:type="spellEnd"/>
      <w:r w:rsidRPr="00AC03EA">
        <w:rPr>
          <w:i/>
          <w:iCs/>
        </w:rPr>
        <w:t xml:space="preserve"> trinitatis</w:t>
      </w:r>
      <w:r w:rsidRPr="00C54C3A">
        <w:t xml:space="preserve"> Miller, 1899 (</w:t>
      </w:r>
      <w:proofErr w:type="spellStart"/>
      <w:r w:rsidRPr="00C54C3A">
        <w:t>Chiroptera</w:t>
      </w:r>
      <w:proofErr w:type="spellEnd"/>
      <w:r w:rsidRPr="00C54C3A">
        <w:t>, Emballonuridae): first record in central Brazil and revised distribution map. 2016. Check List. 12(6)</w:t>
      </w:r>
      <w:r w:rsidR="00AC03EA">
        <w:t>, 1-5</w:t>
      </w:r>
      <w:r w:rsidRPr="00C54C3A">
        <w:t xml:space="preserve">. </w:t>
      </w:r>
      <w:proofErr w:type="spellStart"/>
      <w:r w:rsidRPr="00C54C3A">
        <w:t>doi</w:t>
      </w:r>
      <w:proofErr w:type="spellEnd"/>
      <w:r w:rsidRPr="00C54C3A">
        <w:t>:</w:t>
      </w:r>
      <w:r>
        <w:t xml:space="preserve"> </w:t>
      </w:r>
      <w:r w:rsidRPr="00C54C3A">
        <w:t>http://dx.doi.org/10.15560/12.6.1992.</w:t>
      </w:r>
    </w:p>
    <w:p w14:paraId="518FEEE2" w14:textId="378D360F" w:rsidR="00612633" w:rsidRPr="00242182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t>Suarez-Castro</w:t>
      </w:r>
      <w:r w:rsidR="00AC03EA">
        <w:t>,</w:t>
      </w:r>
      <w:r w:rsidRPr="00242182">
        <w:t xml:space="preserve"> A</w:t>
      </w:r>
      <w:r w:rsidR="00AC03EA">
        <w:t>.</w:t>
      </w:r>
      <w:r w:rsidRPr="00242182">
        <w:t>F</w:t>
      </w:r>
      <w:r w:rsidR="00AC03EA">
        <w:t>.</w:t>
      </w:r>
      <w:r w:rsidRPr="00242182">
        <w:t>, Ramírez-Chaves</w:t>
      </w:r>
      <w:r w:rsidR="00AC03EA">
        <w:t>,</w:t>
      </w:r>
      <w:r w:rsidRPr="00242182">
        <w:t xml:space="preserve"> H</w:t>
      </w:r>
      <w:r w:rsidR="00AC03EA">
        <w:t>.</w:t>
      </w:r>
      <w:r w:rsidRPr="00242182">
        <w:t xml:space="preserve">, </w:t>
      </w:r>
      <w:r w:rsidR="00AC03EA">
        <w:t xml:space="preserve">and </w:t>
      </w:r>
      <w:r w:rsidRPr="00242182">
        <w:t>Rodríguez-Posada</w:t>
      </w:r>
      <w:r w:rsidR="00AC03EA">
        <w:t>,</w:t>
      </w:r>
      <w:r w:rsidRPr="00242182">
        <w:t xml:space="preserve"> M</w:t>
      </w:r>
      <w:r w:rsidR="00AC03EA">
        <w:t>.</w:t>
      </w:r>
      <w:r w:rsidRPr="00242182">
        <w:t>E</w:t>
      </w:r>
      <w:r w:rsidR="00AC03EA">
        <w:t>. (2012)</w:t>
      </w:r>
      <w:r w:rsidRPr="00242182">
        <w:t xml:space="preserve">. new records of </w:t>
      </w:r>
      <w:proofErr w:type="spellStart"/>
      <w:r w:rsidRPr="00AC03EA">
        <w:rPr>
          <w:i/>
          <w:iCs/>
        </w:rPr>
        <w:t>Peropteryx</w:t>
      </w:r>
      <w:proofErr w:type="spellEnd"/>
      <w:r w:rsidRPr="00AC03EA">
        <w:rPr>
          <w:i/>
          <w:iCs/>
        </w:rPr>
        <w:t xml:space="preserve"> </w:t>
      </w:r>
      <w:proofErr w:type="spellStart"/>
      <w:r w:rsidRPr="00AC03EA">
        <w:rPr>
          <w:i/>
          <w:iCs/>
        </w:rPr>
        <w:t>leucoptera</w:t>
      </w:r>
      <w:proofErr w:type="spellEnd"/>
      <w:r w:rsidRPr="00242182">
        <w:t xml:space="preserve"> and first record of </w:t>
      </w:r>
      <w:proofErr w:type="spellStart"/>
      <w:r w:rsidRPr="00AC03EA">
        <w:rPr>
          <w:i/>
          <w:iCs/>
        </w:rPr>
        <w:t>Peropteryx</w:t>
      </w:r>
      <w:proofErr w:type="spellEnd"/>
      <w:r w:rsidRPr="00AC03EA">
        <w:rPr>
          <w:i/>
          <w:iCs/>
        </w:rPr>
        <w:t xml:space="preserve"> </w:t>
      </w:r>
      <w:proofErr w:type="spellStart"/>
      <w:r w:rsidRPr="00AC03EA">
        <w:rPr>
          <w:i/>
          <w:iCs/>
        </w:rPr>
        <w:t>pallidoptera</w:t>
      </w:r>
      <w:proofErr w:type="spellEnd"/>
      <w:r w:rsidRPr="00242182">
        <w:t xml:space="preserve"> (</w:t>
      </w:r>
      <w:proofErr w:type="spellStart"/>
      <w:r w:rsidRPr="00242182">
        <w:t>Chiroptera</w:t>
      </w:r>
      <w:proofErr w:type="spellEnd"/>
      <w:r w:rsidRPr="00242182">
        <w:t xml:space="preserve">-Emballonuridae) from Colombia. </w:t>
      </w:r>
      <w:proofErr w:type="spellStart"/>
      <w:r w:rsidRPr="00242182">
        <w:t>Mastozoologia</w:t>
      </w:r>
      <w:proofErr w:type="spellEnd"/>
      <w:r w:rsidRPr="00242182">
        <w:t xml:space="preserve"> Neotropical, 19(1)</w:t>
      </w:r>
      <w:r w:rsidR="00AC03EA">
        <w:t>,</w:t>
      </w:r>
      <w:r w:rsidRPr="00242182">
        <w:t xml:space="preserve"> 165-171.  </w:t>
      </w:r>
    </w:p>
    <w:p w14:paraId="29A97409" w14:textId="0E0F2645" w:rsidR="0010290D" w:rsidRDefault="00612633" w:rsidP="005C2D16">
      <w:pPr>
        <w:pStyle w:val="ListParagraph"/>
        <w:numPr>
          <w:ilvl w:val="0"/>
          <w:numId w:val="20"/>
        </w:numPr>
        <w:spacing w:after="160" w:line="480" w:lineRule="auto"/>
      </w:pPr>
      <w:r w:rsidRPr="004E6F57">
        <w:t>Tavares</w:t>
      </w:r>
      <w:r w:rsidR="007413D3">
        <w:t>,</w:t>
      </w:r>
      <w:r w:rsidRPr="004E6F57">
        <w:t xml:space="preserve"> V</w:t>
      </w:r>
      <w:r w:rsidR="007413D3">
        <w:t>.</w:t>
      </w:r>
      <w:r w:rsidRPr="004E6F57">
        <w:t>C</w:t>
      </w:r>
      <w:r w:rsidR="007413D3">
        <w:t>.,</w:t>
      </w:r>
      <w:r w:rsidRPr="004E6F57">
        <w:t xml:space="preserve"> and Velazco</w:t>
      </w:r>
      <w:r w:rsidR="007413D3">
        <w:t>,</w:t>
      </w:r>
      <w:r w:rsidRPr="004E6F57">
        <w:t xml:space="preserve"> P</w:t>
      </w:r>
      <w:r w:rsidR="007413D3">
        <w:t>.</w:t>
      </w:r>
      <w:r w:rsidRPr="004E6F57">
        <w:t xml:space="preserve">M. </w:t>
      </w:r>
      <w:r w:rsidR="007413D3">
        <w:t xml:space="preserve">(2010). </w:t>
      </w:r>
      <w:r w:rsidRPr="007413D3">
        <w:rPr>
          <w:i/>
          <w:iCs/>
        </w:rPr>
        <w:t>Platyrrhinus recifinus</w:t>
      </w:r>
      <w:r w:rsidRPr="004E6F57">
        <w:t xml:space="preserve"> (Chiroptera: Phyllostomidae). </w:t>
      </w:r>
      <w:r w:rsidRPr="0010290D">
        <w:t>Mammalian Species 42(859</w:t>
      </w:r>
      <w:r w:rsidR="007413D3">
        <w:t xml:space="preserve">, </w:t>
      </w:r>
      <w:r w:rsidRPr="0010290D">
        <w:t xml:space="preserve">119-123. </w:t>
      </w:r>
      <w:proofErr w:type="spellStart"/>
      <w:r w:rsidRPr="0010290D">
        <w:t>doi</w:t>
      </w:r>
      <w:proofErr w:type="spellEnd"/>
      <w:r w:rsidRPr="0010290D">
        <w:t>: 10.1644/859.1</w:t>
      </w:r>
    </w:p>
    <w:p w14:paraId="7C69BCFF" w14:textId="5E725D4C" w:rsidR="00612633" w:rsidRPr="0010290D" w:rsidRDefault="00612633" w:rsidP="005C2D16">
      <w:pPr>
        <w:pStyle w:val="ListParagraph"/>
        <w:numPr>
          <w:ilvl w:val="0"/>
          <w:numId w:val="20"/>
        </w:numPr>
        <w:spacing w:after="160" w:line="480" w:lineRule="auto"/>
      </w:pPr>
      <w:r w:rsidRPr="00242182">
        <w:t>Teixeira</w:t>
      </w:r>
      <w:r w:rsidR="007413D3" w:rsidRPr="00CA6EF9">
        <w:rPr>
          <w:lang w:val="pt-BR"/>
        </w:rPr>
        <w:t>,</w:t>
      </w:r>
      <w:r w:rsidRPr="00242182">
        <w:t xml:space="preserve"> T</w:t>
      </w:r>
      <w:r w:rsidR="007413D3" w:rsidRPr="00CA6EF9">
        <w:rPr>
          <w:lang w:val="pt-BR"/>
        </w:rPr>
        <w:t>.</w:t>
      </w:r>
      <w:r w:rsidRPr="00242182">
        <w:t>S</w:t>
      </w:r>
      <w:r w:rsidR="007413D3" w:rsidRPr="00CA6EF9">
        <w:rPr>
          <w:lang w:val="pt-BR"/>
        </w:rPr>
        <w:t>.</w:t>
      </w:r>
      <w:r w:rsidRPr="00242182">
        <w:t>M</w:t>
      </w:r>
      <w:r w:rsidR="007413D3" w:rsidRPr="00CA6EF9">
        <w:rPr>
          <w:lang w:val="pt-BR"/>
        </w:rPr>
        <w:t>.</w:t>
      </w:r>
      <w:r w:rsidRPr="00242182">
        <w:t>, Rosa</w:t>
      </w:r>
      <w:r w:rsidR="007413D3" w:rsidRPr="00CA6EF9">
        <w:rPr>
          <w:lang w:val="pt-BR"/>
        </w:rPr>
        <w:t>,</w:t>
      </w:r>
      <w:r w:rsidRPr="00242182">
        <w:t xml:space="preserve"> D</w:t>
      </w:r>
      <w:r w:rsidR="007413D3" w:rsidRPr="00CA6EF9">
        <w:rPr>
          <w:lang w:val="pt-BR"/>
        </w:rPr>
        <w:t>.</w:t>
      </w:r>
      <w:r w:rsidRPr="00242182">
        <w:t>T</w:t>
      </w:r>
      <w:r w:rsidR="007413D3" w:rsidRPr="00CA6EF9">
        <w:rPr>
          <w:lang w:val="pt-BR"/>
        </w:rPr>
        <w:t>.</w:t>
      </w:r>
      <w:r w:rsidRPr="00242182">
        <w:t>C</w:t>
      </w:r>
      <w:r w:rsidR="007413D3" w:rsidRPr="00CA6EF9">
        <w:rPr>
          <w:lang w:val="pt-BR"/>
        </w:rPr>
        <w:t>.</w:t>
      </w:r>
      <w:r w:rsidRPr="00242182">
        <w:t>, Dias</w:t>
      </w:r>
      <w:r w:rsidR="007413D3" w:rsidRPr="00CA6EF9">
        <w:rPr>
          <w:lang w:val="pt-BR"/>
        </w:rPr>
        <w:t>,</w:t>
      </w:r>
      <w:r w:rsidRPr="00242182">
        <w:t xml:space="preserve"> D</w:t>
      </w:r>
      <w:r w:rsidR="007413D3" w:rsidRPr="00CA6EF9">
        <w:rPr>
          <w:lang w:val="pt-BR"/>
        </w:rPr>
        <w:t>.</w:t>
      </w:r>
      <w:r w:rsidRPr="00242182">
        <w:t>, Cerqueira</w:t>
      </w:r>
      <w:r w:rsidR="007413D3" w:rsidRPr="00CA6EF9">
        <w:rPr>
          <w:lang w:val="pt-BR"/>
        </w:rPr>
        <w:t>,</w:t>
      </w:r>
      <w:r w:rsidRPr="00242182">
        <w:t xml:space="preserve"> R</w:t>
      </w:r>
      <w:r w:rsidR="007413D3" w:rsidRPr="00CA6EF9">
        <w:rPr>
          <w:lang w:val="pt-BR"/>
        </w:rPr>
        <w:t>.</w:t>
      </w:r>
      <w:r w:rsidRPr="00242182">
        <w:t xml:space="preserve"> and Vale</w:t>
      </w:r>
      <w:r w:rsidR="007413D3" w:rsidRPr="00CA6EF9">
        <w:rPr>
          <w:lang w:val="pt-BR"/>
        </w:rPr>
        <w:t>,</w:t>
      </w:r>
      <w:r w:rsidRPr="00242182">
        <w:t xml:space="preserve"> M</w:t>
      </w:r>
      <w:r w:rsidR="007413D3" w:rsidRPr="00CA6EF9">
        <w:rPr>
          <w:lang w:val="pt-BR"/>
        </w:rPr>
        <w:t>.</w:t>
      </w:r>
      <w:r w:rsidRPr="00242182">
        <w:t>M</w:t>
      </w:r>
      <w:r w:rsidR="007413D3" w:rsidRPr="00CA6EF9">
        <w:rPr>
          <w:lang w:val="pt-BR"/>
        </w:rPr>
        <w:t>. (2013)</w:t>
      </w:r>
      <w:r w:rsidRPr="00242182">
        <w:t xml:space="preserve">. </w:t>
      </w:r>
      <w:r w:rsidRPr="0010290D">
        <w:t>First record of</w:t>
      </w:r>
      <w:r w:rsidRPr="004F1EB6">
        <w:rPr>
          <w:i/>
          <w:iCs/>
        </w:rPr>
        <w:t xml:space="preserve"> </w:t>
      </w:r>
      <w:proofErr w:type="spellStart"/>
      <w:r w:rsidRPr="004F1EB6">
        <w:rPr>
          <w:i/>
          <w:iCs/>
        </w:rPr>
        <w:t>Lonchophylla</w:t>
      </w:r>
      <w:proofErr w:type="spellEnd"/>
      <w:r w:rsidRPr="004F1EB6">
        <w:rPr>
          <w:i/>
          <w:iCs/>
        </w:rPr>
        <w:t xml:space="preserve"> </w:t>
      </w:r>
      <w:proofErr w:type="spellStart"/>
      <w:r w:rsidR="004F1EB6" w:rsidRPr="004F1EB6">
        <w:rPr>
          <w:i/>
          <w:iCs/>
        </w:rPr>
        <w:t>p</w:t>
      </w:r>
      <w:r w:rsidRPr="004F1EB6">
        <w:rPr>
          <w:i/>
          <w:iCs/>
        </w:rPr>
        <w:t>eracchi</w:t>
      </w:r>
      <w:proofErr w:type="spellEnd"/>
      <w:r w:rsidRPr="004F1EB6">
        <w:rPr>
          <w:i/>
          <w:iCs/>
        </w:rPr>
        <w:t xml:space="preserve"> </w:t>
      </w:r>
      <w:r w:rsidRPr="0010290D">
        <w:t xml:space="preserve">Dias </w:t>
      </w:r>
      <w:proofErr w:type="spellStart"/>
      <w:r w:rsidRPr="0010290D">
        <w:t>Esberárd</w:t>
      </w:r>
      <w:proofErr w:type="spellEnd"/>
      <w:r w:rsidRPr="0010290D">
        <w:t xml:space="preserve"> and </w:t>
      </w:r>
      <w:proofErr w:type="spellStart"/>
      <w:r w:rsidRPr="0010290D">
        <w:t>Moratelli</w:t>
      </w:r>
      <w:proofErr w:type="spellEnd"/>
      <w:r w:rsidRPr="0010290D">
        <w:t xml:space="preserve"> 2013 (</w:t>
      </w:r>
      <w:proofErr w:type="spellStart"/>
      <w:r w:rsidRPr="0010290D">
        <w:t>Chiroptera</w:t>
      </w:r>
      <w:proofErr w:type="spellEnd"/>
      <w:r w:rsidRPr="0010290D">
        <w:t xml:space="preserve">, </w:t>
      </w:r>
      <w:proofErr w:type="spellStart"/>
      <w:r w:rsidRPr="0010290D">
        <w:t>Phyllostomidae</w:t>
      </w:r>
      <w:proofErr w:type="spellEnd"/>
      <w:r w:rsidRPr="0010290D">
        <w:t xml:space="preserve">) in São Paulo State Southeastern, Brazil. </w:t>
      </w:r>
      <w:proofErr w:type="spellStart"/>
      <w:r w:rsidRPr="0010290D">
        <w:t>Oecologia</w:t>
      </w:r>
      <w:proofErr w:type="spellEnd"/>
      <w:r w:rsidRPr="0010290D">
        <w:t xml:space="preserve"> Australis. 17(3): 424-428. </w:t>
      </w:r>
      <w:proofErr w:type="spellStart"/>
      <w:r w:rsidRPr="0010290D">
        <w:t>doi</w:t>
      </w:r>
      <w:proofErr w:type="spellEnd"/>
      <w:r w:rsidRPr="0010290D">
        <w:t xml:space="preserve">: </w:t>
      </w:r>
      <w:r w:rsidRPr="007413D3">
        <w:t>http://dx.doi.org/10.4257/oeco.2013.1703.10</w:t>
      </w:r>
      <w:r w:rsidRPr="0010290D">
        <w:t>.</w:t>
      </w:r>
    </w:p>
    <w:p w14:paraId="16FE8210" w14:textId="4F600538" w:rsidR="00612633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E63B85">
        <w:t>Velazco</w:t>
      </w:r>
      <w:r w:rsidR="00FC28AE">
        <w:t>,</w:t>
      </w:r>
      <w:r w:rsidRPr="00E63B85">
        <w:t xml:space="preserve"> P</w:t>
      </w:r>
      <w:r w:rsidR="00FC28AE">
        <w:t>.</w:t>
      </w:r>
      <w:r w:rsidRPr="00E63B85">
        <w:t>M</w:t>
      </w:r>
      <w:r w:rsidR="00FC28AE">
        <w:t>.</w:t>
      </w:r>
      <w:r w:rsidRPr="00E63B85">
        <w:t>, Soto-Centeno</w:t>
      </w:r>
      <w:r w:rsidR="00FC28AE">
        <w:t>,</w:t>
      </w:r>
      <w:r w:rsidRPr="00E63B85">
        <w:t xml:space="preserve"> J</w:t>
      </w:r>
      <w:r w:rsidR="00FC28AE">
        <w:t>.</w:t>
      </w:r>
      <w:r w:rsidRPr="00E63B85">
        <w:t>, Fleck</w:t>
      </w:r>
      <w:r w:rsidR="00FC28AE">
        <w:t>,</w:t>
      </w:r>
      <w:r w:rsidRPr="00E63B85">
        <w:t xml:space="preserve"> D</w:t>
      </w:r>
      <w:r w:rsidR="00FC28AE">
        <w:t>.</w:t>
      </w:r>
      <w:r w:rsidRPr="00E63B85">
        <w:t>W</w:t>
      </w:r>
      <w:r w:rsidR="00FC28AE">
        <w:t>.</w:t>
      </w:r>
      <w:r w:rsidRPr="00E63B85">
        <w:t>, Voss</w:t>
      </w:r>
      <w:r w:rsidR="00FC28AE">
        <w:t>,</w:t>
      </w:r>
      <w:r w:rsidRPr="00E63B85">
        <w:t xml:space="preserve"> R</w:t>
      </w:r>
      <w:r w:rsidR="00FC28AE">
        <w:t>.</w:t>
      </w:r>
      <w:r w:rsidRPr="00E63B85">
        <w:t>S</w:t>
      </w:r>
      <w:r w:rsidR="00FC28AE">
        <w:t>.,</w:t>
      </w:r>
      <w:r w:rsidRPr="00E63B85">
        <w:t xml:space="preserve"> and Simmons</w:t>
      </w:r>
      <w:r w:rsidR="00FC28AE">
        <w:t>,</w:t>
      </w:r>
      <w:r w:rsidRPr="00E63B85">
        <w:t xml:space="preserve"> N</w:t>
      </w:r>
      <w:r w:rsidR="00FC28AE">
        <w:t>.</w:t>
      </w:r>
      <w:r w:rsidRPr="00E63B85">
        <w:t>B</w:t>
      </w:r>
      <w:r w:rsidR="00FC28AE">
        <w:t>. (2017)</w:t>
      </w:r>
      <w:r w:rsidRPr="00E63B85">
        <w:t xml:space="preserve">. </w:t>
      </w:r>
      <w:r w:rsidRPr="00242182">
        <w:t xml:space="preserve">A New Species of Nectar-Feeding Bat of the </w:t>
      </w:r>
      <w:r w:rsidR="00FC28AE">
        <w:t>g</w:t>
      </w:r>
      <w:r w:rsidRPr="00242182">
        <w:t xml:space="preserve">enus </w:t>
      </w:r>
      <w:proofErr w:type="spellStart"/>
      <w:r w:rsidRPr="00FC28AE">
        <w:rPr>
          <w:i/>
          <w:iCs/>
        </w:rPr>
        <w:t>Hsunycteris</w:t>
      </w:r>
      <w:proofErr w:type="spellEnd"/>
      <w:r w:rsidRPr="00242182">
        <w:t xml:space="preserve"> (</w:t>
      </w:r>
      <w:proofErr w:type="spellStart"/>
      <w:r w:rsidRPr="00242182">
        <w:t>Phyllostomidae</w:t>
      </w:r>
      <w:proofErr w:type="spellEnd"/>
      <w:r w:rsidRPr="00242182">
        <w:t xml:space="preserve">: </w:t>
      </w:r>
      <w:proofErr w:type="spellStart"/>
      <w:r w:rsidRPr="00242182">
        <w:t>Lonchophyllinae</w:t>
      </w:r>
      <w:proofErr w:type="spellEnd"/>
      <w:r w:rsidRPr="00242182">
        <w:t xml:space="preserve">) </w:t>
      </w:r>
      <w:r w:rsidRPr="00242182">
        <w:lastRenderedPageBreak/>
        <w:t>from Northeastern Peru. American Museum Novitates, 3881</w:t>
      </w:r>
      <w:r w:rsidR="00FC28AE">
        <w:t>, 1</w:t>
      </w:r>
      <w:r w:rsidRPr="00242182">
        <w:t xml:space="preserve">-26. doi: </w:t>
      </w:r>
      <w:r w:rsidRPr="00BC101D">
        <w:t>https://doi.org/10.1206/3881.1</w:t>
      </w:r>
      <w:r>
        <w:t xml:space="preserve">. </w:t>
      </w:r>
    </w:p>
    <w:p w14:paraId="3CD061FA" w14:textId="282DCBD9" w:rsidR="00612633" w:rsidRPr="001323ED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EB070C">
        <w:t>Velazco</w:t>
      </w:r>
      <w:r w:rsidR="00FC28AE">
        <w:t>,</w:t>
      </w:r>
      <w:r w:rsidRPr="00EB070C">
        <w:t xml:space="preserve"> P</w:t>
      </w:r>
      <w:r w:rsidR="00FC28AE">
        <w:t>.</w:t>
      </w:r>
      <w:r w:rsidRPr="00EB070C">
        <w:t>M</w:t>
      </w:r>
      <w:r w:rsidR="00FC28AE">
        <w:t>.</w:t>
      </w:r>
      <w:r w:rsidRPr="00EB070C">
        <w:t>, Gardner</w:t>
      </w:r>
      <w:r w:rsidR="00FC28AE">
        <w:t>,</w:t>
      </w:r>
      <w:r w:rsidRPr="00EB070C">
        <w:t xml:space="preserve"> A</w:t>
      </w:r>
      <w:r w:rsidR="00FC28AE">
        <w:t>.</w:t>
      </w:r>
      <w:r w:rsidRPr="00EB070C">
        <w:t xml:space="preserve"> and Patterson</w:t>
      </w:r>
      <w:r w:rsidR="00FC28AE">
        <w:t>,</w:t>
      </w:r>
      <w:r w:rsidRPr="00EB070C">
        <w:t xml:space="preserve"> B</w:t>
      </w:r>
      <w:r w:rsidR="00FC28AE">
        <w:t>.</w:t>
      </w:r>
      <w:r w:rsidRPr="00EB070C">
        <w:t>D</w:t>
      </w:r>
      <w:r w:rsidR="00FC28AE">
        <w:t>. (2010)</w:t>
      </w:r>
      <w:r w:rsidRPr="00EB070C">
        <w:t xml:space="preserve">. Systematics of the </w:t>
      </w:r>
      <w:proofErr w:type="spellStart"/>
      <w:r w:rsidRPr="00FC28AE">
        <w:rPr>
          <w:i/>
          <w:iCs/>
        </w:rPr>
        <w:t>Platyrrhinus</w:t>
      </w:r>
      <w:proofErr w:type="spellEnd"/>
      <w:r w:rsidRPr="00EB070C">
        <w:t xml:space="preserve"> </w:t>
      </w:r>
      <w:r w:rsidRPr="00FC28AE">
        <w:rPr>
          <w:i/>
          <w:iCs/>
        </w:rPr>
        <w:t>helleri</w:t>
      </w:r>
      <w:r w:rsidRPr="00EB070C">
        <w:t xml:space="preserve"> species complex (</w:t>
      </w:r>
      <w:proofErr w:type="spellStart"/>
      <w:r w:rsidRPr="00EB070C">
        <w:t>Chiroptera</w:t>
      </w:r>
      <w:proofErr w:type="spellEnd"/>
      <w:r w:rsidRPr="00EB070C">
        <w:t xml:space="preserve">: </w:t>
      </w:r>
      <w:proofErr w:type="spellStart"/>
      <w:r w:rsidRPr="00EB070C">
        <w:t>Phyllostomidae</w:t>
      </w:r>
      <w:proofErr w:type="spellEnd"/>
      <w:r w:rsidRPr="00EB070C">
        <w:t xml:space="preserve">), with descriptions of two new species. </w:t>
      </w:r>
      <w:r w:rsidRPr="001323ED">
        <w:t>Zoological Journal of the Linnean Society, 159</w:t>
      </w:r>
      <w:r w:rsidR="00FC28AE">
        <w:t xml:space="preserve">, </w:t>
      </w:r>
      <w:r w:rsidRPr="001323ED">
        <w:t>785–812.</w:t>
      </w:r>
    </w:p>
    <w:p w14:paraId="214B7635" w14:textId="04CF4FB9" w:rsidR="00612633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910F50">
        <w:t>Yee</w:t>
      </w:r>
      <w:r w:rsidR="00FC28AE">
        <w:t>,</w:t>
      </w:r>
      <w:r w:rsidRPr="00910F50">
        <w:t xml:space="preserve"> D</w:t>
      </w:r>
      <w:r w:rsidR="00FC28AE">
        <w:t>.</w:t>
      </w:r>
      <w:r w:rsidRPr="00910F50">
        <w:t xml:space="preserve">A. </w:t>
      </w:r>
      <w:r w:rsidR="00FC28AE">
        <w:t xml:space="preserve">(2000). </w:t>
      </w:r>
      <w:proofErr w:type="spellStart"/>
      <w:r w:rsidRPr="00FC28AE">
        <w:rPr>
          <w:i/>
          <w:iCs/>
        </w:rPr>
        <w:t>Peropteryx</w:t>
      </w:r>
      <w:proofErr w:type="spellEnd"/>
      <w:r w:rsidRPr="00FC28AE">
        <w:rPr>
          <w:i/>
          <w:iCs/>
        </w:rPr>
        <w:t xml:space="preserve"> </w:t>
      </w:r>
      <w:proofErr w:type="spellStart"/>
      <w:r w:rsidRPr="00FC28AE">
        <w:rPr>
          <w:i/>
          <w:iCs/>
        </w:rPr>
        <w:t>macrotis</w:t>
      </w:r>
      <w:proofErr w:type="spellEnd"/>
      <w:r w:rsidRPr="00910F50">
        <w:t xml:space="preserve">. Mammalian Species. </w:t>
      </w:r>
      <w:r w:rsidRPr="001323ED">
        <w:t>643,1-4.</w:t>
      </w:r>
    </w:p>
    <w:p w14:paraId="6702A68B" w14:textId="05294742" w:rsidR="00612633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>
        <w:t>Montani</w:t>
      </w:r>
      <w:r w:rsidR="00FC28AE">
        <w:t>,</w:t>
      </w:r>
      <w:r>
        <w:t xml:space="preserve"> M</w:t>
      </w:r>
      <w:r w:rsidR="00FC28AE">
        <w:t>.</w:t>
      </w:r>
      <w:r>
        <w:t>E</w:t>
      </w:r>
      <w:r w:rsidR="00FC28AE">
        <w:t>.</w:t>
      </w:r>
      <w:r>
        <w:t>, Tomasco</w:t>
      </w:r>
      <w:r w:rsidR="00FC28AE">
        <w:t>,</w:t>
      </w:r>
      <w:r>
        <w:t xml:space="preserve"> I</w:t>
      </w:r>
      <w:r w:rsidR="00FC28AE">
        <w:t>.</w:t>
      </w:r>
      <w:r>
        <w:t>H</w:t>
      </w:r>
      <w:r w:rsidR="00FC28AE">
        <w:t>.</w:t>
      </w:r>
      <w:r>
        <w:t>, Barberis</w:t>
      </w:r>
      <w:r w:rsidR="00FC28AE">
        <w:t>,</w:t>
      </w:r>
      <w:r>
        <w:t xml:space="preserve"> I</w:t>
      </w:r>
      <w:r w:rsidR="00FC28AE">
        <w:t>.</w:t>
      </w:r>
      <w:r>
        <w:t>M</w:t>
      </w:r>
      <w:r w:rsidR="00FC28AE">
        <w:t>.</w:t>
      </w:r>
      <w:r>
        <w:t>, Romano</w:t>
      </w:r>
      <w:r w:rsidR="00FC28AE">
        <w:t>,</w:t>
      </w:r>
      <w:r>
        <w:t xml:space="preserve"> M</w:t>
      </w:r>
      <w:r w:rsidR="00FC28AE">
        <w:t>.</w:t>
      </w:r>
      <w:r>
        <w:t>C</w:t>
      </w:r>
      <w:r w:rsidR="00FC28AE">
        <w:t>.</w:t>
      </w:r>
      <w:r>
        <w:t xml:space="preserve">, </w:t>
      </w:r>
      <w:proofErr w:type="spellStart"/>
      <w:r>
        <w:t>Barquez</w:t>
      </w:r>
      <w:proofErr w:type="spellEnd"/>
      <w:r w:rsidR="00FC28AE">
        <w:t>,</w:t>
      </w:r>
      <w:r>
        <w:t xml:space="preserve"> R</w:t>
      </w:r>
      <w:r w:rsidR="00FC28AE">
        <w:t>.</w:t>
      </w:r>
      <w:r>
        <w:t xml:space="preserve">M, </w:t>
      </w:r>
      <w:r w:rsidR="00FC28AE">
        <w:t xml:space="preserve">and </w:t>
      </w:r>
      <w:r>
        <w:t>Diaz</w:t>
      </w:r>
      <w:r w:rsidR="00FC28AE">
        <w:t>,</w:t>
      </w:r>
      <w:r>
        <w:t xml:space="preserve"> M</w:t>
      </w:r>
      <w:r w:rsidR="00FC28AE">
        <w:t>.</w:t>
      </w:r>
      <w:r>
        <w:t>M</w:t>
      </w:r>
      <w:r w:rsidR="00FC28AE">
        <w:t>.</w:t>
      </w:r>
      <w:r>
        <w:t xml:space="preserve"> (2021). A new species of </w:t>
      </w:r>
      <w:r w:rsidRPr="00FC28AE">
        <w:rPr>
          <w:i/>
          <w:iCs/>
        </w:rPr>
        <w:t>Molossus</w:t>
      </w:r>
      <w:r>
        <w:t xml:space="preserve"> (</w:t>
      </w:r>
      <w:proofErr w:type="spellStart"/>
      <w:r>
        <w:t>Chiroptera</w:t>
      </w:r>
      <w:proofErr w:type="spellEnd"/>
      <w:r>
        <w:t xml:space="preserve">: </w:t>
      </w:r>
      <w:proofErr w:type="spellStart"/>
      <w:r>
        <w:t>Molossidae</w:t>
      </w:r>
      <w:proofErr w:type="spellEnd"/>
      <w:r>
        <w:t>) from Argentina. Journal of Mammalogy</w:t>
      </w:r>
      <w:r w:rsidR="00FC28AE">
        <w:t>,</w:t>
      </w:r>
      <w:r>
        <w:t xml:space="preserve"> 102(5)</w:t>
      </w:r>
      <w:r w:rsidR="00FC28AE">
        <w:t xml:space="preserve">, </w:t>
      </w:r>
      <w:r>
        <w:t xml:space="preserve">1426-1442. </w:t>
      </w:r>
      <w:r w:rsidRPr="00FC28AE">
        <w:t>https://doi.org/10.1093/jmammal/gyab078</w:t>
      </w:r>
    </w:p>
    <w:p w14:paraId="294FF870" w14:textId="51FDAC21" w:rsidR="00612633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5B42DC">
        <w:t xml:space="preserve">Velazco, P.M. and Patterson, B.D., 2019. Small mammals of the Mayo river basin in northern Peru, with the description of a new species of </w:t>
      </w:r>
      <w:proofErr w:type="spellStart"/>
      <w:r w:rsidRPr="005B42DC">
        <w:t>Sturnira</w:t>
      </w:r>
      <w:proofErr w:type="spellEnd"/>
      <w:r w:rsidRPr="005B42DC">
        <w:t xml:space="preserve"> (</w:t>
      </w:r>
      <w:proofErr w:type="spellStart"/>
      <w:r w:rsidRPr="005B42DC">
        <w:t>Chiroptera</w:t>
      </w:r>
      <w:proofErr w:type="spellEnd"/>
      <w:r w:rsidRPr="005B42DC">
        <w:t xml:space="preserve">: </w:t>
      </w:r>
      <w:proofErr w:type="spellStart"/>
      <w:r w:rsidRPr="005B42DC">
        <w:t>Phyllostomidae</w:t>
      </w:r>
      <w:proofErr w:type="spellEnd"/>
      <w:r w:rsidRPr="005B42DC">
        <w:t>). Bulletin of the American Museum of Natural History, 2019(429), pp.1-70.</w:t>
      </w:r>
    </w:p>
    <w:p w14:paraId="7BFAA23F" w14:textId="6D2EBD7C" w:rsidR="00612633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proofErr w:type="spellStart"/>
      <w:r w:rsidRPr="00741696">
        <w:t>Giménez</w:t>
      </w:r>
      <w:proofErr w:type="spellEnd"/>
      <w:r w:rsidR="005C5869">
        <w:t>,</w:t>
      </w:r>
      <w:r w:rsidRPr="00741696">
        <w:t xml:space="preserve"> A</w:t>
      </w:r>
      <w:r w:rsidR="005C5869">
        <w:t>.</w:t>
      </w:r>
      <w:r w:rsidRPr="00741696">
        <w:t xml:space="preserve">L, </w:t>
      </w:r>
      <w:r w:rsidR="005C5869">
        <w:t xml:space="preserve">and </w:t>
      </w:r>
      <w:proofErr w:type="spellStart"/>
      <w:r w:rsidRPr="00741696">
        <w:t>Schiaffini</w:t>
      </w:r>
      <w:proofErr w:type="spellEnd"/>
      <w:r w:rsidR="005C5869">
        <w:t>,</w:t>
      </w:r>
      <w:r w:rsidRPr="00741696">
        <w:t xml:space="preserve"> M</w:t>
      </w:r>
      <w:r w:rsidR="005C5869">
        <w:t>.</w:t>
      </w:r>
      <w:r w:rsidRPr="00741696">
        <w:t>I.</w:t>
      </w:r>
      <w:r w:rsidR="005C5869">
        <w:t xml:space="preserve"> (</w:t>
      </w:r>
      <w:r w:rsidRPr="00741696">
        <w:t>2020</w:t>
      </w:r>
      <w:r w:rsidR="005C5869">
        <w:t>)</w:t>
      </w:r>
      <w:r w:rsidRPr="00741696">
        <w:t xml:space="preserve">. Patagonian bats: new size limits, southernmost localities and updated distribution for </w:t>
      </w:r>
      <w:r w:rsidRPr="005C5869">
        <w:rPr>
          <w:i/>
          <w:iCs/>
        </w:rPr>
        <w:t xml:space="preserve">Lasiurus </w:t>
      </w:r>
      <w:proofErr w:type="spellStart"/>
      <w:r w:rsidRPr="005C5869">
        <w:rPr>
          <w:i/>
          <w:iCs/>
        </w:rPr>
        <w:t>villosissimus</w:t>
      </w:r>
      <w:proofErr w:type="spellEnd"/>
      <w:r w:rsidRPr="00741696">
        <w:t xml:space="preserve"> and </w:t>
      </w:r>
      <w:r w:rsidRPr="005C5869">
        <w:rPr>
          <w:i/>
          <w:iCs/>
        </w:rPr>
        <w:t xml:space="preserve">Myotis </w:t>
      </w:r>
      <w:proofErr w:type="spellStart"/>
      <w:r w:rsidRPr="005C5869">
        <w:rPr>
          <w:i/>
          <w:iCs/>
        </w:rPr>
        <w:t>dinellii</w:t>
      </w:r>
      <w:proofErr w:type="spellEnd"/>
      <w:r w:rsidRPr="00741696">
        <w:t xml:space="preserve"> (</w:t>
      </w:r>
      <w:proofErr w:type="spellStart"/>
      <w:r w:rsidRPr="00741696">
        <w:t>Chiroptera</w:t>
      </w:r>
      <w:proofErr w:type="spellEnd"/>
      <w:r w:rsidRPr="00741696">
        <w:t xml:space="preserve">: </w:t>
      </w:r>
      <w:proofErr w:type="spellStart"/>
      <w:r w:rsidRPr="00741696">
        <w:t>Vespertilionidae</w:t>
      </w:r>
      <w:proofErr w:type="spellEnd"/>
      <w:r w:rsidRPr="00741696">
        <w:t>). Mammalia, 84(2), 150-161.</w:t>
      </w:r>
    </w:p>
    <w:p w14:paraId="592F489D" w14:textId="7A08FC5F" w:rsidR="00612633" w:rsidRPr="00CA6EF9" w:rsidRDefault="00612633" w:rsidP="00612633">
      <w:pPr>
        <w:pStyle w:val="ListParagraph"/>
        <w:numPr>
          <w:ilvl w:val="0"/>
          <w:numId w:val="20"/>
        </w:numPr>
        <w:spacing w:after="160" w:line="480" w:lineRule="auto"/>
        <w:rPr>
          <w:lang w:val="pt-BR"/>
        </w:rPr>
      </w:pPr>
      <w:r w:rsidRPr="00CA6EF9">
        <w:rPr>
          <w:lang w:val="pt-BR"/>
        </w:rPr>
        <w:t>Reis</w:t>
      </w:r>
      <w:r w:rsidR="005C5869" w:rsidRPr="00CA6EF9">
        <w:rPr>
          <w:lang w:val="pt-BR"/>
        </w:rPr>
        <w:t>,</w:t>
      </w:r>
      <w:r w:rsidRPr="00CA6EF9">
        <w:rPr>
          <w:lang w:val="pt-BR"/>
        </w:rPr>
        <w:t xml:space="preserve"> N</w:t>
      </w:r>
      <w:r w:rsidR="005C5869" w:rsidRPr="00CA6EF9">
        <w:rPr>
          <w:lang w:val="pt-BR"/>
        </w:rPr>
        <w:t>.</w:t>
      </w:r>
      <w:r w:rsidRPr="00CA6EF9">
        <w:rPr>
          <w:lang w:val="pt-BR"/>
        </w:rPr>
        <w:t>R</w:t>
      </w:r>
      <w:r w:rsidR="005C5869" w:rsidRPr="00CA6EF9">
        <w:rPr>
          <w:lang w:val="pt-BR"/>
        </w:rPr>
        <w:t>.</w:t>
      </w:r>
      <w:r w:rsidRPr="00CA6EF9">
        <w:rPr>
          <w:lang w:val="pt-BR"/>
        </w:rPr>
        <w:t>, Peracchi</w:t>
      </w:r>
      <w:r w:rsidR="005C5869" w:rsidRPr="00CA6EF9">
        <w:rPr>
          <w:lang w:val="pt-BR"/>
        </w:rPr>
        <w:t>,</w:t>
      </w:r>
      <w:r w:rsidRPr="00CA6EF9">
        <w:rPr>
          <w:lang w:val="pt-BR"/>
        </w:rPr>
        <w:t xml:space="preserve"> A</w:t>
      </w:r>
      <w:r w:rsidR="005C5869" w:rsidRPr="00CA6EF9">
        <w:rPr>
          <w:lang w:val="pt-BR"/>
        </w:rPr>
        <w:t>.</w:t>
      </w:r>
      <w:r w:rsidRPr="00CA6EF9">
        <w:rPr>
          <w:lang w:val="pt-BR"/>
        </w:rPr>
        <w:t>L, Pedro</w:t>
      </w:r>
      <w:r w:rsidR="005C5869" w:rsidRPr="00CA6EF9">
        <w:rPr>
          <w:lang w:val="pt-BR"/>
        </w:rPr>
        <w:t>,</w:t>
      </w:r>
      <w:r w:rsidRPr="00CA6EF9">
        <w:rPr>
          <w:lang w:val="pt-BR"/>
        </w:rPr>
        <w:t xml:space="preserve"> W</w:t>
      </w:r>
      <w:r w:rsidR="005C5869" w:rsidRPr="00CA6EF9">
        <w:rPr>
          <w:lang w:val="pt-BR"/>
        </w:rPr>
        <w:t>.</w:t>
      </w:r>
      <w:r w:rsidRPr="00CA6EF9">
        <w:rPr>
          <w:lang w:val="pt-BR"/>
        </w:rPr>
        <w:t>A</w:t>
      </w:r>
      <w:r w:rsidR="005C5869" w:rsidRPr="00CA6EF9">
        <w:rPr>
          <w:lang w:val="pt-BR"/>
        </w:rPr>
        <w:t>.</w:t>
      </w:r>
      <w:r w:rsidRPr="00CA6EF9">
        <w:rPr>
          <w:lang w:val="pt-BR"/>
        </w:rPr>
        <w:t xml:space="preserve">, </w:t>
      </w:r>
      <w:r w:rsidR="005C5869" w:rsidRPr="00CA6EF9">
        <w:rPr>
          <w:lang w:val="pt-BR"/>
        </w:rPr>
        <w:t xml:space="preserve">and </w:t>
      </w:r>
      <w:r w:rsidRPr="00CA6EF9">
        <w:rPr>
          <w:lang w:val="pt-BR"/>
        </w:rPr>
        <w:t>Lima</w:t>
      </w:r>
      <w:r w:rsidR="005C5869" w:rsidRPr="00CA6EF9">
        <w:rPr>
          <w:lang w:val="pt-BR"/>
        </w:rPr>
        <w:t>,</w:t>
      </w:r>
      <w:r w:rsidRPr="00CA6EF9">
        <w:rPr>
          <w:lang w:val="pt-BR"/>
        </w:rPr>
        <w:t xml:space="preserve"> I</w:t>
      </w:r>
      <w:r w:rsidR="005C5869" w:rsidRPr="00CA6EF9">
        <w:rPr>
          <w:lang w:val="pt-BR"/>
        </w:rPr>
        <w:t>.</w:t>
      </w:r>
      <w:r w:rsidRPr="00CA6EF9">
        <w:rPr>
          <w:lang w:val="pt-BR"/>
        </w:rPr>
        <w:t>P</w:t>
      </w:r>
      <w:r w:rsidR="005C5869" w:rsidRPr="00CA6EF9">
        <w:rPr>
          <w:lang w:val="pt-BR"/>
        </w:rPr>
        <w:t>. (</w:t>
      </w:r>
      <w:r w:rsidRPr="00CA6EF9">
        <w:rPr>
          <w:lang w:val="pt-BR"/>
        </w:rPr>
        <w:t>2007</w:t>
      </w:r>
      <w:r w:rsidR="005C5869" w:rsidRPr="00CA6EF9">
        <w:rPr>
          <w:lang w:val="pt-BR"/>
        </w:rPr>
        <w:t>)</w:t>
      </w:r>
      <w:r w:rsidRPr="00CA6EF9">
        <w:rPr>
          <w:lang w:val="pt-BR"/>
        </w:rPr>
        <w:t xml:space="preserve">. Morcegos do </w:t>
      </w:r>
      <w:r w:rsidR="005C5869" w:rsidRPr="00CA6EF9">
        <w:rPr>
          <w:lang w:val="pt-BR"/>
        </w:rPr>
        <w:t>B</w:t>
      </w:r>
      <w:r w:rsidRPr="00CA6EF9">
        <w:rPr>
          <w:lang w:val="pt-BR"/>
        </w:rPr>
        <w:t xml:space="preserve">rasil. </w:t>
      </w:r>
      <w:r w:rsidR="005C5869" w:rsidRPr="00CA6EF9">
        <w:rPr>
          <w:lang w:val="pt-BR"/>
        </w:rPr>
        <w:t xml:space="preserve">Paraná: </w:t>
      </w:r>
      <w:r w:rsidRPr="00CA6EF9">
        <w:rPr>
          <w:lang w:val="pt-BR"/>
        </w:rPr>
        <w:t>Univesidade Estadual de Londrina.</w:t>
      </w:r>
    </w:p>
    <w:p w14:paraId="0601A773" w14:textId="1ACEC8C7" w:rsidR="00612633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4B07DB">
        <w:t>Calderón</w:t>
      </w:r>
      <w:r w:rsidR="005C5869">
        <w:t>,</w:t>
      </w:r>
      <w:r w:rsidRPr="004B07DB">
        <w:t xml:space="preserve"> W</w:t>
      </w:r>
      <w:r w:rsidR="005C5869">
        <w:t>.</w:t>
      </w:r>
      <w:r>
        <w:t>,</w:t>
      </w:r>
      <w:r w:rsidRPr="004B07DB">
        <w:t xml:space="preserve"> </w:t>
      </w:r>
      <w:r w:rsidR="005C5869">
        <w:t xml:space="preserve">and </w:t>
      </w:r>
      <w:r w:rsidRPr="004B07DB">
        <w:t>Pacheco</w:t>
      </w:r>
      <w:r w:rsidR="005C5869">
        <w:t>,</w:t>
      </w:r>
      <w:r w:rsidRPr="004B07DB">
        <w:t xml:space="preserve"> V</w:t>
      </w:r>
      <w:r w:rsidR="005C5869">
        <w:t>. (</w:t>
      </w:r>
      <w:r w:rsidRPr="004B07DB">
        <w:t>2012</w:t>
      </w:r>
      <w:r w:rsidR="005C5869">
        <w:t>)</w:t>
      </w:r>
      <w:r w:rsidRPr="004B07DB">
        <w:t xml:space="preserve">. First report of </w:t>
      </w:r>
      <w:proofErr w:type="spellStart"/>
      <w:r w:rsidRPr="00DE1872">
        <w:rPr>
          <w:i/>
          <w:iCs/>
        </w:rPr>
        <w:t>Artibeus</w:t>
      </w:r>
      <w:proofErr w:type="spellEnd"/>
      <w:r w:rsidRPr="00DE1872">
        <w:rPr>
          <w:i/>
          <w:iCs/>
        </w:rPr>
        <w:t xml:space="preserve"> </w:t>
      </w:r>
      <w:proofErr w:type="spellStart"/>
      <w:r w:rsidRPr="00DE1872">
        <w:rPr>
          <w:i/>
          <w:iCs/>
        </w:rPr>
        <w:t>bogotensis</w:t>
      </w:r>
      <w:proofErr w:type="spellEnd"/>
      <w:r w:rsidRPr="004B07DB">
        <w:t xml:space="preserve"> Andersen, 1906 (</w:t>
      </w:r>
      <w:proofErr w:type="spellStart"/>
      <w:r w:rsidRPr="004B07DB">
        <w:t>Chiroptera</w:t>
      </w:r>
      <w:proofErr w:type="spellEnd"/>
      <w:r w:rsidRPr="004B07DB">
        <w:t xml:space="preserve">: </w:t>
      </w:r>
      <w:proofErr w:type="spellStart"/>
      <w:r w:rsidRPr="004B07DB">
        <w:t>Phyllostomidae</w:t>
      </w:r>
      <w:proofErr w:type="spellEnd"/>
      <w:r w:rsidRPr="004B07DB">
        <w:t xml:space="preserve">) for Peru. Check list, 8(6), </w:t>
      </w:r>
      <w:r w:rsidR="005C5869">
        <w:t>1</w:t>
      </w:r>
      <w:r w:rsidRPr="004B07DB">
        <w:t>333-1336.</w:t>
      </w:r>
    </w:p>
    <w:p w14:paraId="08819649" w14:textId="5EE1A388" w:rsidR="00612633" w:rsidRPr="00741696" w:rsidRDefault="00612633" w:rsidP="00612633">
      <w:pPr>
        <w:pStyle w:val="ListParagraph"/>
        <w:numPr>
          <w:ilvl w:val="0"/>
          <w:numId w:val="20"/>
        </w:numPr>
        <w:spacing w:after="160" w:line="480" w:lineRule="auto"/>
      </w:pPr>
      <w:r w:rsidRPr="00CA6EF9">
        <w:rPr>
          <w:lang w:val="pt-BR"/>
        </w:rPr>
        <w:t>Basantes</w:t>
      </w:r>
      <w:r w:rsidR="005C5869" w:rsidRPr="00CA6EF9">
        <w:rPr>
          <w:lang w:val="pt-BR"/>
        </w:rPr>
        <w:t>,</w:t>
      </w:r>
      <w:r w:rsidRPr="00CA6EF9">
        <w:rPr>
          <w:lang w:val="pt-BR"/>
        </w:rPr>
        <w:t xml:space="preserve"> M</w:t>
      </w:r>
      <w:r w:rsidR="005C5869" w:rsidRPr="00CA6EF9">
        <w:rPr>
          <w:lang w:val="pt-BR"/>
        </w:rPr>
        <w:t>.</w:t>
      </w:r>
      <w:r w:rsidRPr="00CA6EF9">
        <w:rPr>
          <w:lang w:val="pt-BR"/>
        </w:rPr>
        <w:t>, Tinoco</w:t>
      </w:r>
      <w:r w:rsidR="005C5869" w:rsidRPr="00CA6EF9">
        <w:rPr>
          <w:lang w:val="pt-BR"/>
        </w:rPr>
        <w:t>,</w:t>
      </w:r>
      <w:r w:rsidRPr="00CA6EF9">
        <w:rPr>
          <w:lang w:val="pt-BR"/>
        </w:rPr>
        <w:t xml:space="preserve"> N</w:t>
      </w:r>
      <w:r w:rsidR="005C5869" w:rsidRPr="00CA6EF9">
        <w:rPr>
          <w:lang w:val="pt-BR"/>
        </w:rPr>
        <w:t>.</w:t>
      </w:r>
      <w:r w:rsidRPr="00CA6EF9">
        <w:rPr>
          <w:lang w:val="pt-BR"/>
        </w:rPr>
        <w:t>, Velazco</w:t>
      </w:r>
      <w:r w:rsidR="005C5869" w:rsidRPr="00CA6EF9">
        <w:rPr>
          <w:lang w:val="pt-BR"/>
        </w:rPr>
        <w:t>,</w:t>
      </w:r>
      <w:r w:rsidRPr="00CA6EF9">
        <w:rPr>
          <w:lang w:val="pt-BR"/>
        </w:rPr>
        <w:t xml:space="preserve"> P</w:t>
      </w:r>
      <w:r w:rsidR="005C5869" w:rsidRPr="00CA6EF9">
        <w:rPr>
          <w:lang w:val="pt-BR"/>
        </w:rPr>
        <w:t>.</w:t>
      </w:r>
      <w:r w:rsidRPr="00CA6EF9">
        <w:rPr>
          <w:lang w:val="pt-BR"/>
        </w:rPr>
        <w:t>M</w:t>
      </w:r>
      <w:r w:rsidR="005C5869" w:rsidRPr="00CA6EF9">
        <w:rPr>
          <w:lang w:val="pt-BR"/>
        </w:rPr>
        <w:t>.</w:t>
      </w:r>
      <w:r w:rsidRPr="00CA6EF9">
        <w:rPr>
          <w:lang w:val="pt-BR"/>
        </w:rPr>
        <w:t>, Hofmann</w:t>
      </w:r>
      <w:r w:rsidR="005C5869" w:rsidRPr="00CA6EF9">
        <w:rPr>
          <w:lang w:val="pt-BR"/>
        </w:rPr>
        <w:t>,</w:t>
      </w:r>
      <w:r w:rsidRPr="00CA6EF9">
        <w:rPr>
          <w:lang w:val="pt-BR"/>
        </w:rPr>
        <w:t xml:space="preserve"> M</w:t>
      </w:r>
      <w:r w:rsidR="005C5869" w:rsidRPr="00CA6EF9">
        <w:rPr>
          <w:lang w:val="pt-BR"/>
        </w:rPr>
        <w:t>.</w:t>
      </w:r>
      <w:r w:rsidRPr="00CA6EF9">
        <w:rPr>
          <w:lang w:val="pt-BR"/>
        </w:rPr>
        <w:t>J</w:t>
      </w:r>
      <w:r w:rsidR="005C5869" w:rsidRPr="00CA6EF9">
        <w:rPr>
          <w:lang w:val="pt-BR"/>
        </w:rPr>
        <w:t>.</w:t>
      </w:r>
      <w:r w:rsidRPr="00CA6EF9">
        <w:rPr>
          <w:lang w:val="pt-BR"/>
        </w:rPr>
        <w:t>, Rodríguez-Posada</w:t>
      </w:r>
      <w:r w:rsidR="005C5869" w:rsidRPr="00CA6EF9">
        <w:rPr>
          <w:lang w:val="pt-BR"/>
        </w:rPr>
        <w:t>,</w:t>
      </w:r>
      <w:r w:rsidRPr="00CA6EF9">
        <w:rPr>
          <w:lang w:val="pt-BR"/>
        </w:rPr>
        <w:t xml:space="preserve"> M</w:t>
      </w:r>
      <w:r w:rsidR="005C5869" w:rsidRPr="00CA6EF9">
        <w:rPr>
          <w:lang w:val="pt-BR"/>
        </w:rPr>
        <w:t>.</w:t>
      </w:r>
      <w:r w:rsidRPr="00CA6EF9">
        <w:rPr>
          <w:lang w:val="pt-BR"/>
        </w:rPr>
        <w:t>E</w:t>
      </w:r>
      <w:r w:rsidR="005C5869" w:rsidRPr="00CA6EF9">
        <w:rPr>
          <w:lang w:val="pt-BR"/>
        </w:rPr>
        <w:t>.</w:t>
      </w:r>
      <w:r w:rsidRPr="00CA6EF9">
        <w:rPr>
          <w:lang w:val="pt-BR"/>
        </w:rPr>
        <w:t xml:space="preserve">, </w:t>
      </w:r>
      <w:r w:rsidR="005C5869" w:rsidRPr="00CA6EF9">
        <w:rPr>
          <w:lang w:val="pt-BR"/>
        </w:rPr>
        <w:t xml:space="preserve">and </w:t>
      </w:r>
      <w:r w:rsidRPr="00CA6EF9">
        <w:rPr>
          <w:lang w:val="pt-BR"/>
        </w:rPr>
        <w:t xml:space="preserve">Camacho MA, </w:t>
      </w:r>
      <w:r w:rsidR="005C5869" w:rsidRPr="00CA6EF9">
        <w:rPr>
          <w:lang w:val="pt-BR"/>
        </w:rPr>
        <w:t>(</w:t>
      </w:r>
      <w:r w:rsidRPr="00CA6EF9">
        <w:rPr>
          <w:lang w:val="pt-BR"/>
        </w:rPr>
        <w:t>2020</w:t>
      </w:r>
      <w:r w:rsidR="005C5869" w:rsidRPr="00CA6EF9">
        <w:rPr>
          <w:lang w:val="pt-BR"/>
        </w:rPr>
        <w:t>(</w:t>
      </w:r>
      <w:r w:rsidRPr="00CA6EF9">
        <w:rPr>
          <w:lang w:val="pt-BR"/>
        </w:rPr>
        <w:t xml:space="preserve">. </w:t>
      </w:r>
      <w:r w:rsidRPr="003E7819">
        <w:t xml:space="preserve">Systematics and taxonomy of </w:t>
      </w:r>
      <w:proofErr w:type="spellStart"/>
      <w:r w:rsidR="00DE1872" w:rsidRPr="00DE1872">
        <w:rPr>
          <w:i/>
          <w:iCs/>
        </w:rPr>
        <w:t>T</w:t>
      </w:r>
      <w:r w:rsidRPr="00DE1872">
        <w:rPr>
          <w:i/>
          <w:iCs/>
        </w:rPr>
        <w:t>onatia</w:t>
      </w:r>
      <w:proofErr w:type="spellEnd"/>
      <w:r w:rsidRPr="00DE1872">
        <w:rPr>
          <w:i/>
          <w:iCs/>
        </w:rPr>
        <w:t xml:space="preserve"> </w:t>
      </w:r>
      <w:proofErr w:type="spellStart"/>
      <w:r w:rsidRPr="00DE1872">
        <w:rPr>
          <w:i/>
          <w:iCs/>
        </w:rPr>
        <w:t>saurophila</w:t>
      </w:r>
      <w:proofErr w:type="spellEnd"/>
      <w:r w:rsidRPr="003E7819">
        <w:t xml:space="preserve"> </w:t>
      </w:r>
      <w:r w:rsidR="00DE1872">
        <w:t>K</w:t>
      </w:r>
      <w:r w:rsidRPr="003E7819">
        <w:t xml:space="preserve">oopman &amp; </w:t>
      </w:r>
      <w:r w:rsidR="00DE1872">
        <w:t>W</w:t>
      </w:r>
      <w:r w:rsidRPr="003E7819">
        <w:t>illiams, 1951 (</w:t>
      </w:r>
      <w:proofErr w:type="spellStart"/>
      <w:r w:rsidRPr="003E7819">
        <w:t>Chiroptera</w:t>
      </w:r>
      <w:proofErr w:type="spellEnd"/>
      <w:r w:rsidRPr="003E7819">
        <w:t xml:space="preserve">, </w:t>
      </w:r>
      <w:proofErr w:type="spellStart"/>
      <w:r w:rsidRPr="003E7819">
        <w:t>Phyllostomidae</w:t>
      </w:r>
      <w:proofErr w:type="spellEnd"/>
      <w:r w:rsidRPr="003E7819">
        <w:t xml:space="preserve">). </w:t>
      </w:r>
      <w:proofErr w:type="spellStart"/>
      <w:r w:rsidRPr="003E7819">
        <w:t>ZooKeys</w:t>
      </w:r>
      <w:proofErr w:type="spellEnd"/>
      <w:r w:rsidRPr="003E7819">
        <w:t>, 915, 59.</w:t>
      </w:r>
    </w:p>
    <w:p w14:paraId="7F93FBDB" w14:textId="2C9C4D59" w:rsidR="00DE1872" w:rsidRDefault="00DE1872">
      <w:pPr>
        <w:spacing w:after="200" w:line="276" w:lineRule="auto"/>
      </w:pPr>
    </w:p>
    <w:sectPr w:rsidR="00DE1872" w:rsidSect="0093429D">
      <w:headerReference w:type="even" r:id="rId12"/>
      <w:footerReference w:type="even" r:id="rId13"/>
      <w:footerReference w:type="default" r:id="rId14"/>
      <w:headerReference w:type="first" r:id="rId15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6A53C" w14:textId="77777777" w:rsidR="009E6F20" w:rsidRDefault="009E6F20" w:rsidP="00117666">
      <w:r>
        <w:separator/>
      </w:r>
    </w:p>
  </w:endnote>
  <w:endnote w:type="continuationSeparator" w:id="0">
    <w:p w14:paraId="2604BDB6" w14:textId="77777777" w:rsidR="009E6F20" w:rsidRDefault="009E6F20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33515938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86837D9" w14:textId="39318B6B" w:rsidR="004B13F0" w:rsidRDefault="004B13F0" w:rsidP="009E20BB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14:paraId="2C93025F" w14:textId="7217A5C3" w:rsidR="00995F6A" w:rsidRPr="00577C4C" w:rsidRDefault="006E6D57" w:rsidP="004B13F0">
    <w:pPr>
      <w:ind w:right="360" w:firstLine="360"/>
      <w:rPr>
        <w:color w:val="C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69611468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CBE51C0" w14:textId="2D189232" w:rsidR="004B13F0" w:rsidRDefault="004B13F0" w:rsidP="009E20BB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7B4D6A35" w14:textId="01D956DA" w:rsidR="00995F6A" w:rsidRPr="00577C4C" w:rsidRDefault="006E6D57" w:rsidP="004B13F0">
    <w:pPr>
      <w:ind w:right="360" w:firstLine="360"/>
      <w:rPr>
        <w:b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11D789" w14:textId="77777777" w:rsidR="009E6F20" w:rsidRDefault="009E6F20" w:rsidP="00117666">
      <w:r>
        <w:separator/>
      </w:r>
    </w:p>
  </w:footnote>
  <w:footnote w:type="continuationSeparator" w:id="0">
    <w:p w14:paraId="5BDF4AF2" w14:textId="77777777" w:rsidR="009E6F20" w:rsidRDefault="009E6F20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r w:rsidRPr="009151AA">
      <w:ptab w:relativeTo="margin" w:alignment="center" w:leader="none"/>
    </w:r>
    <w:r w:rsidRPr="009151AA">
      <w:ptab w:relativeTo="margin" w:alignment="right" w:leader="none"/>
    </w:r>
    <w:r w:rsidR="001549D3" w:rsidRPr="009151AA"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B90340D"/>
    <w:multiLevelType w:val="hybridMultilevel"/>
    <w:tmpl w:val="1E92359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155026134">
    <w:abstractNumId w:val="0"/>
  </w:num>
  <w:num w:numId="2" w16cid:durableId="403139471">
    <w:abstractNumId w:val="5"/>
  </w:num>
  <w:num w:numId="3" w16cid:durableId="922419571">
    <w:abstractNumId w:val="2"/>
  </w:num>
  <w:num w:numId="4" w16cid:durableId="140657469">
    <w:abstractNumId w:val="6"/>
  </w:num>
  <w:num w:numId="5" w16cid:durableId="94025996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696155255">
    <w:abstractNumId w:val="4"/>
  </w:num>
  <w:num w:numId="7" w16cid:durableId="1898471790">
    <w:abstractNumId w:val="7"/>
  </w:num>
  <w:num w:numId="8" w16cid:durableId="1547327223">
    <w:abstractNumId w:val="7"/>
  </w:num>
  <w:num w:numId="9" w16cid:durableId="530341477">
    <w:abstractNumId w:val="7"/>
  </w:num>
  <w:num w:numId="10" w16cid:durableId="1790052394">
    <w:abstractNumId w:val="7"/>
  </w:num>
  <w:num w:numId="11" w16cid:durableId="562639109">
    <w:abstractNumId w:val="7"/>
  </w:num>
  <w:num w:numId="12" w16cid:durableId="1154444447">
    <w:abstractNumId w:val="7"/>
  </w:num>
  <w:num w:numId="13" w16cid:durableId="1314523249">
    <w:abstractNumId w:val="4"/>
  </w:num>
  <w:num w:numId="14" w16cid:durableId="1812363815">
    <w:abstractNumId w:val="3"/>
  </w:num>
  <w:num w:numId="15" w16cid:durableId="1451972702">
    <w:abstractNumId w:val="3"/>
  </w:num>
  <w:num w:numId="16" w16cid:durableId="1874733907">
    <w:abstractNumId w:val="3"/>
  </w:num>
  <w:num w:numId="17" w16cid:durableId="1438022182">
    <w:abstractNumId w:val="3"/>
  </w:num>
  <w:num w:numId="18" w16cid:durableId="1399665869">
    <w:abstractNumId w:val="3"/>
  </w:num>
  <w:num w:numId="19" w16cid:durableId="897786726">
    <w:abstractNumId w:val="3"/>
  </w:num>
  <w:num w:numId="20" w16cid:durableId="7230633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2304A"/>
    <w:rsid w:val="00034304"/>
    <w:rsid w:val="00035434"/>
    <w:rsid w:val="00052A14"/>
    <w:rsid w:val="00077D53"/>
    <w:rsid w:val="0010290D"/>
    <w:rsid w:val="00105FD9"/>
    <w:rsid w:val="00117666"/>
    <w:rsid w:val="0014635D"/>
    <w:rsid w:val="001549D3"/>
    <w:rsid w:val="00160065"/>
    <w:rsid w:val="00177D84"/>
    <w:rsid w:val="00201A64"/>
    <w:rsid w:val="00215C10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1EF3"/>
    <w:rsid w:val="003D2F2D"/>
    <w:rsid w:val="003D4BD5"/>
    <w:rsid w:val="003D6C91"/>
    <w:rsid w:val="00401590"/>
    <w:rsid w:val="00447801"/>
    <w:rsid w:val="00452E9C"/>
    <w:rsid w:val="004633D5"/>
    <w:rsid w:val="004735C8"/>
    <w:rsid w:val="004947A6"/>
    <w:rsid w:val="004961FF"/>
    <w:rsid w:val="004A555B"/>
    <w:rsid w:val="004B13F0"/>
    <w:rsid w:val="004C0339"/>
    <w:rsid w:val="004C1BFE"/>
    <w:rsid w:val="004F1EB6"/>
    <w:rsid w:val="005048BA"/>
    <w:rsid w:val="00517A89"/>
    <w:rsid w:val="005250F2"/>
    <w:rsid w:val="00593EEA"/>
    <w:rsid w:val="005A5EEE"/>
    <w:rsid w:val="005C5869"/>
    <w:rsid w:val="005D0558"/>
    <w:rsid w:val="00612633"/>
    <w:rsid w:val="006375C7"/>
    <w:rsid w:val="00654E8F"/>
    <w:rsid w:val="00660D05"/>
    <w:rsid w:val="006820B1"/>
    <w:rsid w:val="00690EC3"/>
    <w:rsid w:val="006B7D14"/>
    <w:rsid w:val="006E44FD"/>
    <w:rsid w:val="006E6D57"/>
    <w:rsid w:val="00701727"/>
    <w:rsid w:val="0070566C"/>
    <w:rsid w:val="00714C50"/>
    <w:rsid w:val="00725A7D"/>
    <w:rsid w:val="007413D3"/>
    <w:rsid w:val="007501BE"/>
    <w:rsid w:val="00790BB3"/>
    <w:rsid w:val="007B7646"/>
    <w:rsid w:val="007C206C"/>
    <w:rsid w:val="00817DD6"/>
    <w:rsid w:val="0083759F"/>
    <w:rsid w:val="00885156"/>
    <w:rsid w:val="008B47FA"/>
    <w:rsid w:val="009151AA"/>
    <w:rsid w:val="0093429D"/>
    <w:rsid w:val="00943573"/>
    <w:rsid w:val="00964134"/>
    <w:rsid w:val="00970F7D"/>
    <w:rsid w:val="009879EF"/>
    <w:rsid w:val="0099183A"/>
    <w:rsid w:val="00994A3D"/>
    <w:rsid w:val="009C2B12"/>
    <w:rsid w:val="009E6F20"/>
    <w:rsid w:val="00A174D9"/>
    <w:rsid w:val="00A82491"/>
    <w:rsid w:val="00AA4D24"/>
    <w:rsid w:val="00AB6715"/>
    <w:rsid w:val="00AC03EA"/>
    <w:rsid w:val="00AE23C2"/>
    <w:rsid w:val="00AE69A9"/>
    <w:rsid w:val="00AF124B"/>
    <w:rsid w:val="00B1671E"/>
    <w:rsid w:val="00B25EB8"/>
    <w:rsid w:val="00B37F4D"/>
    <w:rsid w:val="00BC101D"/>
    <w:rsid w:val="00C52A7B"/>
    <w:rsid w:val="00C56BAF"/>
    <w:rsid w:val="00C679AA"/>
    <w:rsid w:val="00C75972"/>
    <w:rsid w:val="00CA4FB9"/>
    <w:rsid w:val="00CA6EF9"/>
    <w:rsid w:val="00CD066B"/>
    <w:rsid w:val="00CE4FEE"/>
    <w:rsid w:val="00D060CF"/>
    <w:rsid w:val="00DB59C3"/>
    <w:rsid w:val="00DC259A"/>
    <w:rsid w:val="00DE1872"/>
    <w:rsid w:val="00DE23E8"/>
    <w:rsid w:val="00E52377"/>
    <w:rsid w:val="00E537AD"/>
    <w:rsid w:val="00E64E17"/>
    <w:rsid w:val="00E65994"/>
    <w:rsid w:val="00E866C9"/>
    <w:rsid w:val="00EA3D3C"/>
    <w:rsid w:val="00EC090A"/>
    <w:rsid w:val="00ED20B5"/>
    <w:rsid w:val="00F25D02"/>
    <w:rsid w:val="00F46900"/>
    <w:rsid w:val="00F61D89"/>
    <w:rsid w:val="00FC28AE"/>
    <w:rsid w:val="3B309279"/>
    <w:rsid w:val="3EABFB3A"/>
    <w:rsid w:val="4A3275E0"/>
    <w:rsid w:val="4DBD213A"/>
    <w:rsid w:val="65B6E90D"/>
    <w:rsid w:val="72AB9F1A"/>
    <w:rsid w:val="7627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4B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b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b/>
      <w:bCs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customStyle="1" w:styleId="msonormal0">
    <w:name w:val="msonormal"/>
    <w:basedOn w:val="Normal"/>
    <w:rsid w:val="003D4BD5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3D4BD5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64">
    <w:name w:val="xl64"/>
    <w:basedOn w:val="Normal"/>
    <w:rsid w:val="003D4BD5"/>
    <w:pP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65">
    <w:name w:val="xl65"/>
    <w:basedOn w:val="Normal"/>
    <w:rsid w:val="003D4BD5"/>
    <w:pPr>
      <w:shd w:val="clear" w:color="000000" w:fill="FFFFFF"/>
      <w:spacing w:before="100" w:beforeAutospacing="1" w:after="100" w:afterAutospacing="1"/>
    </w:pPr>
    <w:rPr>
      <w:i/>
      <w:iCs/>
    </w:rPr>
  </w:style>
  <w:style w:type="paragraph" w:customStyle="1" w:styleId="xl66">
    <w:name w:val="xl66"/>
    <w:basedOn w:val="Normal"/>
    <w:rsid w:val="003D4BD5"/>
    <w:pPr>
      <w:shd w:val="clear" w:color="000000" w:fill="FFFFFF"/>
      <w:spacing w:before="100" w:beforeAutospacing="1" w:after="100" w:afterAutospacing="1"/>
      <w:jc w:val="center"/>
    </w:pPr>
  </w:style>
  <w:style w:type="paragraph" w:customStyle="1" w:styleId="xl67">
    <w:name w:val="xl67"/>
    <w:basedOn w:val="Normal"/>
    <w:rsid w:val="003D4BD5"/>
    <w:pPr>
      <w:spacing w:before="100" w:beforeAutospacing="1" w:after="100" w:afterAutospacing="1"/>
      <w:jc w:val="center"/>
    </w:pPr>
  </w:style>
  <w:style w:type="paragraph" w:customStyle="1" w:styleId="xl68">
    <w:name w:val="xl68"/>
    <w:basedOn w:val="Normal"/>
    <w:rsid w:val="003D4BD5"/>
    <w:pPr>
      <w:spacing w:before="100" w:beforeAutospacing="1" w:after="100" w:afterAutospacing="1"/>
      <w:jc w:val="center"/>
    </w:pPr>
  </w:style>
  <w:style w:type="paragraph" w:customStyle="1" w:styleId="xl69">
    <w:name w:val="xl69"/>
    <w:basedOn w:val="Normal"/>
    <w:rsid w:val="003D4BD5"/>
    <w:pPr>
      <w:spacing w:before="100" w:beforeAutospacing="1" w:after="100" w:afterAutospacing="1"/>
      <w:jc w:val="center"/>
      <w:textAlignment w:val="top"/>
    </w:pPr>
  </w:style>
  <w:style w:type="paragraph" w:customStyle="1" w:styleId="xl70">
    <w:name w:val="xl70"/>
    <w:basedOn w:val="Normal"/>
    <w:rsid w:val="003D4BD5"/>
    <w:pPr>
      <w:spacing w:before="100" w:beforeAutospacing="1" w:after="100" w:afterAutospacing="1"/>
    </w:pPr>
    <w:rPr>
      <w:i/>
      <w:iCs/>
    </w:rPr>
  </w:style>
  <w:style w:type="paragraph" w:customStyle="1" w:styleId="xl71">
    <w:name w:val="xl71"/>
    <w:basedOn w:val="Normal"/>
    <w:rsid w:val="003D4BD5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2">
    <w:name w:val="xl72"/>
    <w:basedOn w:val="Normal"/>
    <w:rsid w:val="003D4BD5"/>
    <w:pP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73">
    <w:name w:val="xl73"/>
    <w:basedOn w:val="Normal"/>
    <w:rsid w:val="003D4BD5"/>
    <w:pPr>
      <w:spacing w:before="100" w:beforeAutospacing="1" w:after="100" w:afterAutospacing="1"/>
    </w:pPr>
    <w:rPr>
      <w:b/>
      <w:bCs/>
    </w:rPr>
  </w:style>
  <w:style w:type="paragraph" w:customStyle="1" w:styleId="xl74">
    <w:name w:val="xl74"/>
    <w:basedOn w:val="Normal"/>
    <w:rsid w:val="003D4BD5"/>
    <w:pPr>
      <w:spacing w:before="100" w:beforeAutospacing="1" w:after="100" w:afterAutospacing="1"/>
      <w:jc w:val="center"/>
    </w:pPr>
    <w:rPr>
      <w:b/>
      <w:bCs/>
    </w:rPr>
  </w:style>
  <w:style w:type="character" w:styleId="PageNumber">
    <w:name w:val="page number"/>
    <w:basedOn w:val="DefaultParagraphFont"/>
    <w:uiPriority w:val="99"/>
    <w:semiHidden/>
    <w:unhideWhenUsed/>
    <w:rsid w:val="004B13F0"/>
  </w:style>
  <w:style w:type="table" w:styleId="PlainTable3">
    <w:name w:val="Plain Table 3"/>
    <w:basedOn w:val="TableNormal"/>
    <w:uiPriority w:val="4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8E6F370BE23C6498F74C83DE9F41FE9" ma:contentTypeVersion="8" ma:contentTypeDescription="Crie um novo documento." ma:contentTypeScope="" ma:versionID="c6aee60652a181f907a23158c412f705">
  <xsd:schema xmlns:xsd="http://www.w3.org/2001/XMLSchema" xmlns:xs="http://www.w3.org/2001/XMLSchema" xmlns:p="http://schemas.microsoft.com/office/2006/metadata/properties" xmlns:ns2="9120a3ca-71f0-4f1f-8d05-a15f67eb1051" targetNamespace="http://schemas.microsoft.com/office/2006/metadata/properties" ma:root="true" ma:fieldsID="cdb6ccf0104608c33c5030aff48f2614" ns2:_="">
    <xsd:import namespace="9120a3ca-71f0-4f1f-8d05-a15f67eb10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20a3ca-71f0-4f1f-8d05-a15f67eb10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41D65AB-DACF-43F6-A1E5-102344D3365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C1A8BD-B74C-4C25-939B-DEAA4F3C803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20a3ca-71f0-4f1f-8d05-a15f67eb10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77896AA-3924-43B1-B3B5-3C84B14805A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16</Pages>
  <Words>3552</Words>
  <Characters>20249</Characters>
  <Application>Microsoft Office Word</Application>
  <DocSecurity>0</DocSecurity>
  <Lines>168</Lines>
  <Paragraphs>47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Dylan Mills</cp:lastModifiedBy>
  <cp:revision>2</cp:revision>
  <cp:lastPrinted>2013-10-03T12:51:00Z</cp:lastPrinted>
  <dcterms:created xsi:type="dcterms:W3CDTF">2022-05-30T13:11:00Z</dcterms:created>
  <dcterms:modified xsi:type="dcterms:W3CDTF">2022-05-30T13:11:00Z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0x01010098E6F370BE23C6498F74C83DE9F41FE9</vt:lpwstr>
  </property>
  <property fmtid="{D5CDD505-2E9C-101B-9397-08002B2CF9AE}" pid="3" name="Mendeley Recent Style Id 0_1">
    <vt:lpwstr>http://www.zotero.org/styles/apa</vt:lpwstr>
  </property>
  <property fmtid="{D5CDD505-2E9C-101B-9397-08002B2CF9AE}" pid="4" name="Mendeley Recent Style Name 0_1">
    <vt:lpwstr>American Psychological Association 7th edition</vt:lpwstr>
  </property>
  <property fmtid="{D5CDD505-2E9C-101B-9397-08002B2CF9AE}" pid="5" name="Mendeley Recent Style Id 1_1">
    <vt:lpwstr>http://www.zotero.org/styles/american-sociological-association</vt:lpwstr>
  </property>
  <property fmtid="{D5CDD505-2E9C-101B-9397-08002B2CF9AE}" pid="6" name="Mendeley Recent Style Name 1_1">
    <vt:lpwstr>American Sociological Association 6th edition</vt:lpwstr>
  </property>
  <property fmtid="{D5CDD505-2E9C-101B-9397-08002B2CF9AE}" pid="7" name="Mendeley Recent Style Id 2_1">
    <vt:lpwstr>http://www.zotero.org/styles/chicago-author-date</vt:lpwstr>
  </property>
  <property fmtid="{D5CDD505-2E9C-101B-9397-08002B2CF9AE}" pid="8" name="Mendeley Recent Style Name 2_1">
    <vt:lpwstr>Chicago Manual of Style 17th edition (author-date)</vt:lpwstr>
  </property>
  <property fmtid="{D5CDD505-2E9C-101B-9397-08002B2CF9AE}" pid="9" name="Mendeley Recent Style Id 3_1">
    <vt:lpwstr>http://www.zotero.org/styles/harvard-cite-them-right</vt:lpwstr>
  </property>
  <property fmtid="{D5CDD505-2E9C-101B-9397-08002B2CF9AE}" pid="10" name="Mendeley Recent Style Name 3_1">
    <vt:lpwstr>Cite Them Right 10th edition - Harvard</vt:lpwstr>
  </property>
  <property fmtid="{D5CDD505-2E9C-101B-9397-08002B2CF9AE}" pid="11" name="Mendeley Recent Style Id 4_1">
    <vt:lpwstr>http://www.zotero.org/styles/ecography</vt:lpwstr>
  </property>
  <property fmtid="{D5CDD505-2E9C-101B-9397-08002B2CF9AE}" pid="12" name="Mendeley Recent Style Name 4_1">
    <vt:lpwstr>Ecography</vt:lpwstr>
  </property>
  <property fmtid="{D5CDD505-2E9C-101B-9397-08002B2CF9AE}" pid="13" name="Mendeley Recent Style Id 5_1">
    <vt:lpwstr>http://www.zotero.org/styles/frontiers</vt:lpwstr>
  </property>
  <property fmtid="{D5CDD505-2E9C-101B-9397-08002B2CF9AE}" pid="14" name="Mendeley Recent Style Name 5_1">
    <vt:lpwstr>Frontiers journals</vt:lpwstr>
  </property>
  <property fmtid="{D5CDD505-2E9C-101B-9397-08002B2CF9AE}" pid="15" name="Mendeley Recent Style Id 6_1">
    <vt:lpwstr>http://www.zotero.org/styles/ieee</vt:lpwstr>
  </property>
  <property fmtid="{D5CDD505-2E9C-101B-9397-08002B2CF9AE}" pid="16" name="Mendeley Recent Style Name 6_1">
    <vt:lpwstr>IEEE</vt:lpwstr>
  </property>
  <property fmtid="{D5CDD505-2E9C-101B-9397-08002B2CF9AE}" pid="17" name="Mendeley Recent Style Id 7_1">
    <vt:lpwstr>http://www.zotero.org/styles/modern-humanities-research-association</vt:lpwstr>
  </property>
  <property fmtid="{D5CDD505-2E9C-101B-9397-08002B2CF9AE}" pid="18" name="Mendeley Recent Style Name 7_1">
    <vt:lpwstr>Modern Humanities Research Association 3rd edition (note with bibliography)</vt:lpwstr>
  </property>
  <property fmtid="{D5CDD505-2E9C-101B-9397-08002B2CF9AE}" pid="19" name="Mendeley Recent Style Id 8_1">
    <vt:lpwstr>http://www.zotero.org/styles/modern-language-association</vt:lpwstr>
  </property>
  <property fmtid="{D5CDD505-2E9C-101B-9397-08002B2CF9AE}" pid="20" name="Mendeley Recent Style Name 8_1">
    <vt:lpwstr>Modern Language Association 8th edition</vt:lpwstr>
  </property>
  <property fmtid="{D5CDD505-2E9C-101B-9397-08002B2CF9AE}" pid="21" name="Mendeley Recent Style Id 9_1">
    <vt:lpwstr>http://www.zotero.org/styles/nature</vt:lpwstr>
  </property>
  <property fmtid="{D5CDD505-2E9C-101B-9397-08002B2CF9AE}" pid="22" name="Mendeley Recent Style Name 9_1">
    <vt:lpwstr>Nature</vt:lpwstr>
  </property>
</Properties>
</file>