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D393AAF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3C4A2E">
        <w:t>Tables</w:t>
      </w:r>
    </w:p>
    <w:p w14:paraId="4D059444" w14:textId="70B87C11" w:rsidR="00994A3D" w:rsidRPr="00994A3D" w:rsidRDefault="00654E8F" w:rsidP="0001436A">
      <w:pPr>
        <w:pStyle w:val="1"/>
      </w:pPr>
      <w:r w:rsidRPr="00994A3D">
        <w:t>Supplementary Table</w:t>
      </w:r>
      <w:r w:rsidR="003C4A2E">
        <w:t xml:space="preserve"> 1</w:t>
      </w:r>
    </w:p>
    <w:p w14:paraId="5D907F9E" w14:textId="20D717B4" w:rsidR="00EF314D" w:rsidRPr="00EF314D" w:rsidRDefault="004708A3" w:rsidP="00EF314D"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</w:t>
      </w:r>
      <w:r w:rsidR="00994A3D" w:rsidRPr="0001436A">
        <w:rPr>
          <w:rFonts w:cs="Times New Roman"/>
          <w:b/>
          <w:szCs w:val="24"/>
        </w:rPr>
        <w:t xml:space="preserve"> </w:t>
      </w:r>
      <w:r w:rsidR="00EF314D">
        <w:rPr>
          <w:rFonts w:cs="Times New Roman"/>
          <w:b/>
          <w:szCs w:val="24"/>
        </w:rPr>
        <w:t>S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Parameters for the simulation experiment </w:t>
      </w:r>
      <w:r w:rsidR="006A4167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. </w:t>
      </w:r>
    </w:p>
    <w:bookmarkStart w:id="0" w:name="_MON_1709815780"/>
    <w:bookmarkEnd w:id="0"/>
    <w:p w14:paraId="614237B1" w14:textId="2BDE13EE" w:rsidR="00EF314D" w:rsidRDefault="0046716F" w:rsidP="00EF314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9020" w:dyaOrig="5440" w14:anchorId="0FFF3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451pt;height:272.25pt;mso-width-percent:0;mso-height-percent:0;mso-width-percent:0;mso-height-percent:0" o:ole="">
            <v:imagedata r:id="rId8" o:title=""/>
          </v:shape>
          <o:OLEObject Type="Embed" ProgID="Word.Document.12" ShapeID="_x0000_i1028" DrawAspect="Content" ObjectID="_1709815992" r:id="rId9">
            <o:FieldCodes>\s</o:FieldCodes>
          </o:OLEObject>
        </w:object>
      </w:r>
    </w:p>
    <w:p w14:paraId="2D2E3316" w14:textId="34703462" w:rsidR="002F23E1" w:rsidRDefault="002F23E1" w:rsidP="00EF314D">
      <w:pPr>
        <w:spacing w:line="480" w:lineRule="auto"/>
        <w:rPr>
          <w:rFonts w:ascii="Arial" w:hAnsi="Arial" w:cs="Arial"/>
        </w:rPr>
      </w:pPr>
    </w:p>
    <w:p w14:paraId="4F9669D8" w14:textId="58675FEE" w:rsidR="002F23E1" w:rsidRDefault="002F23E1" w:rsidP="00EF314D">
      <w:pPr>
        <w:spacing w:line="480" w:lineRule="auto"/>
        <w:rPr>
          <w:rFonts w:ascii="Arial" w:hAnsi="Arial" w:cs="Arial"/>
        </w:rPr>
      </w:pPr>
    </w:p>
    <w:p w14:paraId="10D80CD9" w14:textId="4B719D13" w:rsidR="002F23E1" w:rsidRDefault="002F23E1" w:rsidP="00EF314D">
      <w:pPr>
        <w:spacing w:line="480" w:lineRule="auto"/>
        <w:rPr>
          <w:rFonts w:ascii="Arial" w:hAnsi="Arial" w:cs="Arial"/>
        </w:rPr>
      </w:pPr>
    </w:p>
    <w:p w14:paraId="60A3BD3D" w14:textId="77777777" w:rsidR="002F23E1" w:rsidRPr="00097B18" w:rsidRDefault="002F23E1" w:rsidP="00EF314D">
      <w:pPr>
        <w:spacing w:line="480" w:lineRule="auto"/>
        <w:rPr>
          <w:rFonts w:ascii="Arial" w:hAnsi="Arial" w:cs="Arial"/>
        </w:rPr>
      </w:pPr>
    </w:p>
    <w:p w14:paraId="493589D2" w14:textId="1DDC415C" w:rsidR="00EF314D" w:rsidRDefault="00EF314D" w:rsidP="002B4A57">
      <w:pPr>
        <w:keepNext/>
        <w:rPr>
          <w:rFonts w:cs="Times New Roman"/>
          <w:b/>
          <w:szCs w:val="24"/>
          <w:lang w:eastAsia="ja-JP"/>
        </w:rPr>
      </w:pPr>
    </w:p>
    <w:p w14:paraId="25C42BF5" w14:textId="71D71F0E" w:rsidR="007F02F2" w:rsidRDefault="007F02F2" w:rsidP="002B4A57">
      <w:pPr>
        <w:keepNext/>
        <w:rPr>
          <w:rFonts w:cs="Times New Roman"/>
          <w:b/>
          <w:szCs w:val="24"/>
          <w:lang w:eastAsia="ja-JP"/>
        </w:rPr>
      </w:pPr>
    </w:p>
    <w:p w14:paraId="64CF601C" w14:textId="02A6EE1D" w:rsidR="007F02F2" w:rsidRDefault="007F02F2" w:rsidP="002B4A57">
      <w:pPr>
        <w:keepNext/>
        <w:rPr>
          <w:rFonts w:cs="Times New Roman"/>
          <w:b/>
          <w:szCs w:val="24"/>
          <w:lang w:eastAsia="ja-JP"/>
        </w:rPr>
      </w:pPr>
    </w:p>
    <w:p w14:paraId="43F22060" w14:textId="7A7A38C6" w:rsidR="00EF314D" w:rsidRPr="007F02F2" w:rsidRDefault="007F02F2" w:rsidP="007F02F2">
      <w:pPr>
        <w:spacing w:before="0" w:after="200" w:line="276" w:lineRule="auto"/>
        <w:rPr>
          <w:rFonts w:cs="Times New Roman"/>
          <w:b/>
          <w:szCs w:val="24"/>
          <w:lang w:eastAsia="ja-JP"/>
        </w:rPr>
      </w:pPr>
      <w:r>
        <w:rPr>
          <w:rFonts w:cs="Times New Roman"/>
          <w:b/>
          <w:szCs w:val="24"/>
          <w:lang w:eastAsia="ja-JP"/>
        </w:rPr>
        <w:br w:type="page"/>
      </w:r>
    </w:p>
    <w:p w14:paraId="66626FFD" w14:textId="6ACCBE8F" w:rsidR="00EF314D" w:rsidRPr="00994A3D" w:rsidRDefault="00EF314D" w:rsidP="00EF314D">
      <w:pPr>
        <w:pStyle w:val="1"/>
      </w:pPr>
      <w:r w:rsidRPr="00994A3D">
        <w:lastRenderedPageBreak/>
        <w:t>Supplementary Table</w:t>
      </w:r>
      <w:r>
        <w:t xml:space="preserve"> 2</w:t>
      </w:r>
    </w:p>
    <w:p w14:paraId="55E35807" w14:textId="0C3CF314" w:rsidR="006A4167" w:rsidRPr="006A4167" w:rsidRDefault="00EF314D" w:rsidP="006A4167">
      <w:pPr>
        <w:keepNext/>
        <w:rPr>
          <w:rFonts w:cs="Times New Roman"/>
          <w:szCs w:val="24"/>
          <w:lang w:eastAsia="ja-JP"/>
        </w:rPr>
      </w:pP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Parameters for the simulation experiment </w:t>
      </w:r>
      <w:r w:rsidR="0005232B">
        <w:rPr>
          <w:rFonts w:cs="Times New Roman"/>
          <w:szCs w:val="24"/>
        </w:rPr>
        <w:t>2.</w:t>
      </w:r>
    </w:p>
    <w:p w14:paraId="283DBC8F" w14:textId="46C2D4F2" w:rsidR="006A4167" w:rsidRDefault="0046716F" w:rsidP="006A4167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9020" w:dyaOrig="6080" w14:anchorId="3B702C8B">
          <v:shape id="_x0000_i1027" type="#_x0000_t75" alt="" style="width:451pt;height:304.3pt;mso-width-percent:0;mso-height-percent:0;mso-width-percent:0;mso-height-percent:0" o:ole="">
            <v:imagedata r:id="rId10" o:title=""/>
          </v:shape>
          <o:OLEObject Type="Embed" ProgID="Word.Document.12" ShapeID="_x0000_i1027" DrawAspect="Content" ObjectID="_1709815993" r:id="rId11">
            <o:FieldCodes>\s</o:FieldCodes>
          </o:OLEObject>
        </w:object>
      </w:r>
    </w:p>
    <w:p w14:paraId="4F63598D" w14:textId="200607AD" w:rsidR="00AF5B07" w:rsidRDefault="00AF5B07" w:rsidP="006A4167">
      <w:pPr>
        <w:spacing w:line="480" w:lineRule="auto"/>
        <w:rPr>
          <w:rFonts w:ascii="Arial" w:hAnsi="Arial" w:cs="Arial"/>
        </w:rPr>
      </w:pPr>
    </w:p>
    <w:p w14:paraId="226143E7" w14:textId="0876B669" w:rsidR="002F23E1" w:rsidRDefault="002F23E1" w:rsidP="006A4167">
      <w:pPr>
        <w:spacing w:line="480" w:lineRule="auto"/>
        <w:rPr>
          <w:rFonts w:ascii="Arial" w:hAnsi="Arial" w:cs="Arial"/>
        </w:rPr>
      </w:pPr>
    </w:p>
    <w:p w14:paraId="4D40842E" w14:textId="77777777" w:rsidR="002F23E1" w:rsidRDefault="002F23E1" w:rsidP="006A4167">
      <w:pPr>
        <w:spacing w:line="480" w:lineRule="auto"/>
        <w:rPr>
          <w:rFonts w:ascii="Arial" w:hAnsi="Arial" w:cs="Arial"/>
        </w:rPr>
      </w:pPr>
    </w:p>
    <w:p w14:paraId="169BA4C5" w14:textId="2F8DA967" w:rsidR="00AF5B07" w:rsidRDefault="00AF5B07" w:rsidP="006A4167">
      <w:pPr>
        <w:spacing w:line="480" w:lineRule="auto"/>
        <w:rPr>
          <w:rFonts w:ascii="Arial" w:hAnsi="Arial" w:cs="Arial"/>
        </w:rPr>
      </w:pPr>
    </w:p>
    <w:p w14:paraId="68A89335" w14:textId="26243A56" w:rsidR="000C6BBE" w:rsidRDefault="000C6BBE" w:rsidP="006A4167">
      <w:pPr>
        <w:spacing w:line="480" w:lineRule="auto"/>
        <w:rPr>
          <w:rFonts w:ascii="Arial" w:hAnsi="Arial" w:cs="Arial"/>
        </w:rPr>
      </w:pPr>
    </w:p>
    <w:p w14:paraId="7A3AB72F" w14:textId="399286A7" w:rsidR="000C6BBE" w:rsidRPr="00097B18" w:rsidRDefault="007F02F2" w:rsidP="007F02F2">
      <w:pPr>
        <w:spacing w:before="0"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6F4F256" w14:textId="77777777" w:rsidR="009F70DA" w:rsidRDefault="00AF5B07" w:rsidP="009F70DA">
      <w:pPr>
        <w:pStyle w:val="1"/>
      </w:pPr>
      <w:r w:rsidRPr="00994A3D">
        <w:lastRenderedPageBreak/>
        <w:t>Supplementary Table</w:t>
      </w:r>
      <w:r>
        <w:t xml:space="preserve"> 3</w:t>
      </w:r>
    </w:p>
    <w:p w14:paraId="30CC7BFF" w14:textId="39745CBC" w:rsidR="00013FF2" w:rsidRDefault="00AF5B07" w:rsidP="009F70DA">
      <w:pPr>
        <w:pStyle w:val="1"/>
        <w:numPr>
          <w:ilvl w:val="0"/>
          <w:numId w:val="0"/>
        </w:numPr>
        <w:rPr>
          <w:b w:val="0"/>
          <w:bCs/>
        </w:rPr>
      </w:pPr>
      <w:r w:rsidRPr="009F70DA">
        <w:t xml:space="preserve">Table S3. </w:t>
      </w:r>
      <w:r w:rsidRPr="009F70DA">
        <w:rPr>
          <w:b w:val="0"/>
          <w:bCs/>
        </w:rPr>
        <w:t>Parameters for the simulation experiment 3.</w:t>
      </w:r>
    </w:p>
    <w:p w14:paraId="4016627B" w14:textId="150540C6" w:rsidR="007F02F2" w:rsidRDefault="0046716F" w:rsidP="007F02F2">
      <w:pPr>
        <w:rPr>
          <w:noProof/>
        </w:rPr>
      </w:pPr>
      <w:r>
        <w:rPr>
          <w:noProof/>
        </w:rPr>
        <w:object w:dxaOrig="9020" w:dyaOrig="7820" w14:anchorId="48D94B4E">
          <v:shape id="_x0000_i1026" type="#_x0000_t75" alt="" style="width:451pt;height:391pt;mso-width-percent:0;mso-height-percent:0;mso-width-percent:0;mso-height-percent:0" o:ole="">
            <v:imagedata r:id="rId12" o:title=""/>
          </v:shape>
          <o:OLEObject Type="Embed" ProgID="Word.Document.12" ShapeID="_x0000_i1026" DrawAspect="Content" ObjectID="_1709815994" r:id="rId13">
            <o:FieldCodes>\s</o:FieldCodes>
          </o:OLEObject>
        </w:object>
      </w:r>
    </w:p>
    <w:p w14:paraId="306104E3" w14:textId="1539BD34" w:rsidR="007F02F2" w:rsidRPr="007F02F2" w:rsidRDefault="007F02F2" w:rsidP="007F02F2">
      <w:pPr>
        <w:spacing w:before="0" w:after="200" w:line="276" w:lineRule="auto"/>
      </w:pPr>
      <w:r>
        <w:br w:type="page"/>
      </w:r>
    </w:p>
    <w:p w14:paraId="387ADB17" w14:textId="662148FA" w:rsidR="002176E5" w:rsidRPr="00994A3D" w:rsidRDefault="002176E5" w:rsidP="002176E5">
      <w:pPr>
        <w:pStyle w:val="1"/>
      </w:pPr>
      <w:r w:rsidRPr="00994A3D">
        <w:lastRenderedPageBreak/>
        <w:t>Supplementary Table</w:t>
      </w:r>
      <w:r>
        <w:t xml:space="preserve"> 4</w:t>
      </w:r>
    </w:p>
    <w:p w14:paraId="4BFC3F8C" w14:textId="14DC949A" w:rsidR="00A30937" w:rsidRPr="00A30937" w:rsidRDefault="002176E5" w:rsidP="00A30937">
      <w:pPr>
        <w:keepNext/>
        <w:rPr>
          <w:rFonts w:cs="Times New Roman"/>
          <w:szCs w:val="24"/>
          <w:lang w:eastAsia="ja-JP"/>
        </w:rPr>
      </w:pP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Parameters for the simulation experiment 4.</w:t>
      </w:r>
    </w:p>
    <w:p w14:paraId="7C1FEE16" w14:textId="4621357D" w:rsidR="00EF314D" w:rsidRPr="00913423" w:rsidRDefault="0046716F" w:rsidP="00913423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9020" w:dyaOrig="8960" w14:anchorId="030DDDBF">
          <v:shape id="_x0000_i1025" type="#_x0000_t75" alt="" style="width:451pt;height:448.45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709815995" r:id="rId15">
            <o:FieldCodes>\s</o:FieldCodes>
          </o:OLEObject>
        </w:object>
      </w:r>
    </w:p>
    <w:sectPr w:rsidR="00EF314D" w:rsidRPr="0091342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4E45" w14:textId="77777777" w:rsidR="0046716F" w:rsidRDefault="0046716F" w:rsidP="00117666">
      <w:pPr>
        <w:spacing w:after="0"/>
      </w:pPr>
      <w:r>
        <w:separator/>
      </w:r>
    </w:p>
  </w:endnote>
  <w:endnote w:type="continuationSeparator" w:id="0">
    <w:p w14:paraId="12937BD3" w14:textId="77777777" w:rsidR="0046716F" w:rsidRDefault="0046716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00348" w14:textId="77777777" w:rsidR="0046716F" w:rsidRDefault="0046716F" w:rsidP="00117666">
      <w:pPr>
        <w:spacing w:after="0"/>
      </w:pPr>
      <w:r>
        <w:separator/>
      </w:r>
    </w:p>
  </w:footnote>
  <w:footnote w:type="continuationSeparator" w:id="0">
    <w:p w14:paraId="07FF73CE" w14:textId="77777777" w:rsidR="0046716F" w:rsidRDefault="0046716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FF2"/>
    <w:rsid w:val="0001436A"/>
    <w:rsid w:val="00015717"/>
    <w:rsid w:val="00034304"/>
    <w:rsid w:val="00035434"/>
    <w:rsid w:val="0005232B"/>
    <w:rsid w:val="00052A14"/>
    <w:rsid w:val="00077D53"/>
    <w:rsid w:val="000C6BBE"/>
    <w:rsid w:val="00105FD9"/>
    <w:rsid w:val="00117666"/>
    <w:rsid w:val="001549D3"/>
    <w:rsid w:val="00160065"/>
    <w:rsid w:val="00177D84"/>
    <w:rsid w:val="00206AAE"/>
    <w:rsid w:val="002176E5"/>
    <w:rsid w:val="00267D18"/>
    <w:rsid w:val="002717FD"/>
    <w:rsid w:val="00274347"/>
    <w:rsid w:val="002868E2"/>
    <w:rsid w:val="002869C3"/>
    <w:rsid w:val="002936E4"/>
    <w:rsid w:val="002B4A57"/>
    <w:rsid w:val="002C74CA"/>
    <w:rsid w:val="002F23E1"/>
    <w:rsid w:val="003123F4"/>
    <w:rsid w:val="003544FB"/>
    <w:rsid w:val="003C4A2E"/>
    <w:rsid w:val="003D2F2D"/>
    <w:rsid w:val="00401590"/>
    <w:rsid w:val="00447801"/>
    <w:rsid w:val="00452E9C"/>
    <w:rsid w:val="0046716F"/>
    <w:rsid w:val="004708A3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A4167"/>
    <w:rsid w:val="006B7D14"/>
    <w:rsid w:val="00701727"/>
    <w:rsid w:val="0070566C"/>
    <w:rsid w:val="00714C50"/>
    <w:rsid w:val="00725A7D"/>
    <w:rsid w:val="007501BE"/>
    <w:rsid w:val="00790BB3"/>
    <w:rsid w:val="007C206C"/>
    <w:rsid w:val="007F02F2"/>
    <w:rsid w:val="00817DD6"/>
    <w:rsid w:val="0083759F"/>
    <w:rsid w:val="00885156"/>
    <w:rsid w:val="00913423"/>
    <w:rsid w:val="009151AA"/>
    <w:rsid w:val="0093429D"/>
    <w:rsid w:val="00943573"/>
    <w:rsid w:val="00964134"/>
    <w:rsid w:val="00970F7D"/>
    <w:rsid w:val="00994A3D"/>
    <w:rsid w:val="009C2B12"/>
    <w:rsid w:val="009F70DA"/>
    <w:rsid w:val="00A174D9"/>
    <w:rsid w:val="00A30937"/>
    <w:rsid w:val="00AA4D24"/>
    <w:rsid w:val="00AB6715"/>
    <w:rsid w:val="00AF5B07"/>
    <w:rsid w:val="00B0586A"/>
    <w:rsid w:val="00B1671E"/>
    <w:rsid w:val="00B25EB8"/>
    <w:rsid w:val="00B37F4D"/>
    <w:rsid w:val="00C52A7B"/>
    <w:rsid w:val="00C56BAF"/>
    <w:rsid w:val="00C623DC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314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table" w:styleId="23">
    <w:name w:val="Plain Table 2"/>
    <w:basedOn w:val="a2"/>
    <w:uiPriority w:val="42"/>
    <w:rsid w:val="00EF314D"/>
    <w:pPr>
      <w:spacing w:after="0" w:line="240" w:lineRule="auto"/>
    </w:pPr>
    <w:rPr>
      <w:sz w:val="24"/>
      <w:szCs w:val="24"/>
      <w:lang w:eastAsia="ja-JP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__2.docx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__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__3.docx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__.docx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26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内田 裕輝</cp:lastModifiedBy>
  <cp:revision>15</cp:revision>
  <cp:lastPrinted>2013-10-03T12:51:00Z</cp:lastPrinted>
  <dcterms:created xsi:type="dcterms:W3CDTF">2022-01-17T12:08:00Z</dcterms:created>
  <dcterms:modified xsi:type="dcterms:W3CDTF">2022-03-26T07:05:00Z</dcterms:modified>
</cp:coreProperties>
</file>