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2CC0DD5" w:rsidR="00654E8F" w:rsidRDefault="00654E8F" w:rsidP="0001436A">
      <w:pPr>
        <w:pStyle w:val="SupplementaryMaterial"/>
      </w:pPr>
      <w:r w:rsidRPr="001549D3">
        <w:t>Supplementary Material</w:t>
      </w:r>
    </w:p>
    <w:p w14:paraId="193B8C88" w14:textId="49971D34" w:rsidR="00D77C42" w:rsidRDefault="00D77C42" w:rsidP="00D77C42">
      <w:pPr>
        <w:pStyle w:val="Title"/>
        <w:jc w:val="left"/>
      </w:pPr>
    </w:p>
    <w:p w14:paraId="4548324D" w14:textId="21E8AC60" w:rsidR="00D77C42" w:rsidRDefault="00447486" w:rsidP="00D77C42">
      <w:r>
        <w:t>Supplementary data legends</w:t>
      </w:r>
      <w:r w:rsidR="00D77C42">
        <w:t xml:space="preserve">: </w:t>
      </w:r>
    </w:p>
    <w:p w14:paraId="30584FC0" w14:textId="34B12F77" w:rsidR="00D77C42" w:rsidRDefault="00D77C42" w:rsidP="00D77C42">
      <w:bookmarkStart w:id="0" w:name="_Hlk98415511"/>
      <w:r>
        <w:t xml:space="preserve">Document </w:t>
      </w:r>
      <w:r w:rsidR="00447486">
        <w:t>S</w:t>
      </w:r>
      <w:r>
        <w:t xml:space="preserve">1: Supplementary data legends and Figures </w:t>
      </w:r>
    </w:p>
    <w:p w14:paraId="6E93B96C" w14:textId="7AB7336A" w:rsidR="00D77C42" w:rsidRDefault="00D77C42" w:rsidP="00D77C42">
      <w:r>
        <w:t xml:space="preserve">Table S1: </w:t>
      </w:r>
      <w:r w:rsidRPr="00D77C42">
        <w:t xml:space="preserve">Complete list of identified and </w:t>
      </w:r>
      <w:r w:rsidR="002E1D2E">
        <w:t xml:space="preserve">significantly </w:t>
      </w:r>
      <w:r w:rsidRPr="00D77C42">
        <w:t>changed proteins</w:t>
      </w:r>
    </w:p>
    <w:p w14:paraId="1482EBB5" w14:textId="774FC44F" w:rsidR="00D77C42" w:rsidRDefault="00D77C42" w:rsidP="00D77C42">
      <w:r w:rsidRPr="00D77C42">
        <w:t>Table S2</w:t>
      </w:r>
      <w:r w:rsidR="00650E1C">
        <w:t>:</w:t>
      </w:r>
      <w:r w:rsidRPr="00D77C42">
        <w:t xml:space="preserve"> </w:t>
      </w:r>
      <w:r>
        <w:t>List of t</w:t>
      </w:r>
      <w:r w:rsidRPr="00D77C42">
        <w:t>otal protein</w:t>
      </w:r>
      <w:r>
        <w:t xml:space="preserve"> that</w:t>
      </w:r>
      <w:r w:rsidRPr="00D77C42">
        <w:t xml:space="preserve"> increased in Gladiator</w:t>
      </w:r>
      <w:r>
        <w:t xml:space="preserve"> and </w:t>
      </w:r>
      <w:r w:rsidRPr="00D77C42">
        <w:t xml:space="preserve">decreased in </w:t>
      </w:r>
      <w:proofErr w:type="spellStart"/>
      <w:r w:rsidRPr="00D77C42">
        <w:t>Iwa</w:t>
      </w:r>
      <w:proofErr w:type="spellEnd"/>
    </w:p>
    <w:p w14:paraId="6E929110" w14:textId="6C93BC99" w:rsidR="00071685" w:rsidRDefault="00071685" w:rsidP="00D77C42">
      <w:r w:rsidRPr="00071685">
        <w:t>Table S3</w:t>
      </w:r>
      <w:r w:rsidR="00650E1C">
        <w:t>:</w:t>
      </w:r>
      <w:r w:rsidRPr="00071685">
        <w:t xml:space="preserve"> Complete list of identified and </w:t>
      </w:r>
      <w:r w:rsidR="002E1D2E">
        <w:t>significantly</w:t>
      </w:r>
      <w:r w:rsidR="002E1D2E" w:rsidRPr="00071685">
        <w:t xml:space="preserve"> </w:t>
      </w:r>
      <w:r w:rsidRPr="00071685">
        <w:t>changed phosphoproteins</w:t>
      </w:r>
    </w:p>
    <w:bookmarkEnd w:id="0"/>
    <w:p w14:paraId="45508B00" w14:textId="3DF147AE" w:rsidR="005645FE" w:rsidRDefault="005645FE" w:rsidP="00D77C42"/>
    <w:p w14:paraId="6C57BF64" w14:textId="7D564FB8" w:rsidR="005645FE" w:rsidRDefault="005645FE" w:rsidP="00D77C42"/>
    <w:p w14:paraId="733D315D" w14:textId="0D9BAFCE" w:rsidR="005645FE" w:rsidRDefault="005645FE" w:rsidP="00D77C42"/>
    <w:p w14:paraId="28B41E6C" w14:textId="20FFCBA2" w:rsidR="005645FE" w:rsidRDefault="005645FE" w:rsidP="00D77C42"/>
    <w:p w14:paraId="1033DAC0" w14:textId="305BA382" w:rsidR="005645FE" w:rsidRDefault="005645FE" w:rsidP="00D77C42"/>
    <w:p w14:paraId="469C8F10" w14:textId="7F2934AC" w:rsidR="005645FE" w:rsidRDefault="005645FE" w:rsidP="00D77C42"/>
    <w:p w14:paraId="6AD69ED9" w14:textId="4698C81E" w:rsidR="005645FE" w:rsidRDefault="005645FE" w:rsidP="00D77C42"/>
    <w:p w14:paraId="6E420648" w14:textId="75F7DAC2" w:rsidR="005645FE" w:rsidRDefault="005645FE" w:rsidP="00D77C42"/>
    <w:p w14:paraId="4090462D" w14:textId="79E1165E" w:rsidR="005645FE" w:rsidRDefault="005645FE" w:rsidP="00D77C42"/>
    <w:p w14:paraId="4B24152D" w14:textId="424D3118" w:rsidR="005645FE" w:rsidRDefault="005645FE" w:rsidP="00D77C42"/>
    <w:p w14:paraId="26614614" w14:textId="7CCA375E" w:rsidR="005645FE" w:rsidRDefault="005645FE" w:rsidP="00D77C42"/>
    <w:p w14:paraId="74BB03A3" w14:textId="45877309" w:rsidR="005645FE" w:rsidRDefault="005645FE" w:rsidP="00D77C42"/>
    <w:p w14:paraId="7854EC9E" w14:textId="6D066D1F" w:rsidR="005645FE" w:rsidRDefault="005645FE" w:rsidP="00D77C42"/>
    <w:p w14:paraId="2A9524B1" w14:textId="36AD5977" w:rsidR="005645FE" w:rsidRDefault="005645FE" w:rsidP="00D77C42"/>
    <w:p w14:paraId="334E08CB" w14:textId="53B41010" w:rsidR="005645FE" w:rsidRDefault="005645FE" w:rsidP="00D77C42"/>
    <w:p w14:paraId="3DD9181E" w14:textId="77777777" w:rsidR="005645FE" w:rsidRPr="00D77C42" w:rsidRDefault="005645FE" w:rsidP="00D77C42"/>
    <w:p w14:paraId="1C10BFB4" w14:textId="77777777" w:rsidR="00D77C42" w:rsidRPr="00D77C42" w:rsidRDefault="00D77C42" w:rsidP="00D77C42"/>
    <w:p w14:paraId="63D7C2B0" w14:textId="08C59A0D" w:rsidR="00994A3D" w:rsidRDefault="00994A3D" w:rsidP="00447486">
      <w:pPr>
        <w:pStyle w:val="Heading2"/>
        <w:numPr>
          <w:ilvl w:val="0"/>
          <w:numId w:val="0"/>
        </w:numPr>
      </w:pPr>
      <w:r w:rsidRPr="0001436A">
        <w:lastRenderedPageBreak/>
        <w:t>Supplementary</w:t>
      </w:r>
      <w:r w:rsidRPr="001549D3">
        <w:t xml:space="preserve"> Figures</w:t>
      </w:r>
      <w:r w:rsidR="00447486">
        <w:t xml:space="preserve"> S1.</w:t>
      </w:r>
    </w:p>
    <w:p w14:paraId="1EBF7A0A" w14:textId="77777777" w:rsidR="00232A17" w:rsidRPr="00232A17" w:rsidRDefault="00232A17" w:rsidP="00232A17"/>
    <w:p w14:paraId="6754D378" w14:textId="6EB268EB" w:rsidR="00994A3D" w:rsidRPr="001549D3" w:rsidRDefault="007D3A2D" w:rsidP="00994A3D">
      <w:pPr>
        <w:keepNext/>
        <w:rPr>
          <w:rFonts w:cs="Times New Roman"/>
          <w:szCs w:val="24"/>
        </w:rPr>
      </w:pPr>
      <w:r w:rsidRPr="00CF18F5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7068C02" wp14:editId="04D55E35">
            <wp:simplePos x="0" y="0"/>
            <wp:positionH relativeFrom="column">
              <wp:posOffset>304800</wp:posOffset>
            </wp:positionH>
            <wp:positionV relativeFrom="paragraph">
              <wp:posOffset>205740</wp:posOffset>
            </wp:positionV>
            <wp:extent cx="5723890" cy="3409950"/>
            <wp:effectExtent l="0" t="0" r="0" b="0"/>
            <wp:wrapSquare wrapText="bothSides"/>
            <wp:docPr id="2" name="Picture 2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4"/>
                    <a:stretch/>
                  </pic:blipFill>
                  <pic:spPr bwMode="auto">
                    <a:xfrm>
                      <a:off x="0" y="0"/>
                      <a:ext cx="572389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419443" w14:textId="61A76AA0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3AE196DF" w14:textId="4FD9D93F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8735E" w:rsidRPr="00F8735E">
        <w:rPr>
          <w:rFonts w:cs="Times New Roman"/>
          <w:szCs w:val="24"/>
        </w:rPr>
        <w:t xml:space="preserve">Root gall formation in the inoculated potato cultivars. Gladiator (left) and </w:t>
      </w:r>
      <w:proofErr w:type="spellStart"/>
      <w:r w:rsidR="00F8735E" w:rsidRPr="00F8735E">
        <w:rPr>
          <w:rFonts w:cs="Times New Roman"/>
          <w:szCs w:val="24"/>
        </w:rPr>
        <w:t>Iwa</w:t>
      </w:r>
      <w:proofErr w:type="spellEnd"/>
      <w:r w:rsidR="00F8735E" w:rsidRPr="00F8735E">
        <w:rPr>
          <w:rFonts w:cs="Times New Roman"/>
          <w:szCs w:val="24"/>
        </w:rPr>
        <w:t xml:space="preserve"> (right). Both cultivars developed root galls 42 days after infection (indicated with red circle in picture). However, the number of galls as well as their size was bigger in </w:t>
      </w:r>
      <w:proofErr w:type="spellStart"/>
      <w:r w:rsidR="00F8735E" w:rsidRPr="00F8735E">
        <w:rPr>
          <w:rFonts w:cs="Times New Roman"/>
          <w:szCs w:val="24"/>
        </w:rPr>
        <w:t>Iwa</w:t>
      </w:r>
      <w:proofErr w:type="spellEnd"/>
      <w:r w:rsidR="00F8735E" w:rsidRPr="00F8735E">
        <w:rPr>
          <w:rFonts w:cs="Times New Roman"/>
          <w:szCs w:val="24"/>
        </w:rPr>
        <w:t>.</w:t>
      </w:r>
    </w:p>
    <w:p w14:paraId="7B65BC41" w14:textId="71BB69C1" w:rsidR="00DE23E8" w:rsidRDefault="00DE23E8" w:rsidP="00654E8F">
      <w:pPr>
        <w:spacing w:before="240"/>
      </w:pPr>
    </w:p>
    <w:p w14:paraId="3DD5143D" w14:textId="32763D34" w:rsidR="00232A17" w:rsidRDefault="00232A17" w:rsidP="00654E8F">
      <w:pPr>
        <w:spacing w:before="240"/>
      </w:pPr>
    </w:p>
    <w:p w14:paraId="7D16D3F2" w14:textId="6FCDE5DE" w:rsidR="00232A17" w:rsidRDefault="00232A17" w:rsidP="00654E8F">
      <w:pPr>
        <w:spacing w:before="240"/>
      </w:pPr>
    </w:p>
    <w:p w14:paraId="48F878B3" w14:textId="7F3B3906" w:rsidR="00232A17" w:rsidRDefault="00232A17" w:rsidP="00654E8F">
      <w:pPr>
        <w:spacing w:before="240"/>
      </w:pPr>
    </w:p>
    <w:p w14:paraId="1E079EC2" w14:textId="25622A75" w:rsidR="00232A17" w:rsidRDefault="00232A17" w:rsidP="00654E8F">
      <w:pPr>
        <w:spacing w:before="240"/>
      </w:pPr>
    </w:p>
    <w:p w14:paraId="420383E6" w14:textId="492D3CCA" w:rsidR="00232A17" w:rsidRDefault="00232A17" w:rsidP="00654E8F">
      <w:pPr>
        <w:spacing w:before="240"/>
      </w:pPr>
    </w:p>
    <w:p w14:paraId="6781FE67" w14:textId="01099A47" w:rsidR="007E0E1A" w:rsidRDefault="007E0E1A" w:rsidP="00654E8F">
      <w:pPr>
        <w:spacing w:before="240"/>
      </w:pPr>
    </w:p>
    <w:p w14:paraId="687035A3" w14:textId="33C68FA0" w:rsidR="007E0E1A" w:rsidRDefault="007E0E1A" w:rsidP="00654E8F">
      <w:pPr>
        <w:spacing w:before="240"/>
      </w:pPr>
    </w:p>
    <w:p w14:paraId="6380B128" w14:textId="77777777" w:rsidR="007E0E1A" w:rsidRDefault="007E0E1A" w:rsidP="00654E8F">
      <w:pPr>
        <w:spacing w:before="240"/>
      </w:pPr>
    </w:p>
    <w:p w14:paraId="2B947350" w14:textId="7413C19F" w:rsidR="00232A17" w:rsidRDefault="007E0E1A" w:rsidP="00654E8F">
      <w:pPr>
        <w:spacing w:before="240"/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S2.</w:t>
      </w:r>
    </w:p>
    <w:p w14:paraId="3D609BC4" w14:textId="1E5AB45B" w:rsidR="00232A17" w:rsidRDefault="00232A17" w:rsidP="00654E8F">
      <w:pPr>
        <w:spacing w:before="2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BEA887" wp14:editId="15E8FABE">
            <wp:simplePos x="0" y="0"/>
            <wp:positionH relativeFrom="column">
              <wp:posOffset>714375</wp:posOffset>
            </wp:positionH>
            <wp:positionV relativeFrom="paragraph">
              <wp:posOffset>318</wp:posOffset>
            </wp:positionV>
            <wp:extent cx="4638675" cy="6638925"/>
            <wp:effectExtent l="0" t="0" r="9525" b="9525"/>
            <wp:wrapSquare wrapText="bothSides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5A51B3" w14:textId="18C5C0C2" w:rsidR="00232A17" w:rsidRDefault="00232A17" w:rsidP="00654E8F">
      <w:pPr>
        <w:spacing w:before="240"/>
      </w:pPr>
    </w:p>
    <w:p w14:paraId="758080B4" w14:textId="73C6C22C" w:rsidR="00232A17" w:rsidRDefault="00232A17" w:rsidP="00654E8F">
      <w:pPr>
        <w:spacing w:before="240"/>
      </w:pPr>
    </w:p>
    <w:p w14:paraId="2B140779" w14:textId="3A6F7F9B" w:rsidR="00232A17" w:rsidRPr="00232A17" w:rsidRDefault="00232A17" w:rsidP="00232A17"/>
    <w:p w14:paraId="627F1E32" w14:textId="41B6498B" w:rsidR="00232A17" w:rsidRPr="00232A17" w:rsidRDefault="00232A17" w:rsidP="00232A17"/>
    <w:p w14:paraId="09302A1F" w14:textId="17CCABD3" w:rsidR="00232A17" w:rsidRPr="00232A17" w:rsidRDefault="00232A17" w:rsidP="00232A17"/>
    <w:p w14:paraId="21E878D9" w14:textId="6E70E356" w:rsidR="00232A17" w:rsidRPr="00232A17" w:rsidRDefault="00232A17" w:rsidP="00232A17"/>
    <w:p w14:paraId="7BCE5785" w14:textId="36007E21" w:rsidR="00232A17" w:rsidRPr="00232A17" w:rsidRDefault="00232A17" w:rsidP="00232A17"/>
    <w:p w14:paraId="4BF398B8" w14:textId="5B36B7CA" w:rsidR="00232A17" w:rsidRDefault="00232A17" w:rsidP="00232A17"/>
    <w:p w14:paraId="5D359E44" w14:textId="08280EBA" w:rsidR="00232A17" w:rsidRDefault="00232A17" w:rsidP="00232A17">
      <w:pPr>
        <w:tabs>
          <w:tab w:val="left" w:pos="638"/>
        </w:tabs>
      </w:pPr>
      <w:r>
        <w:tab/>
      </w:r>
    </w:p>
    <w:p w14:paraId="03C9B1BE" w14:textId="6BB47407" w:rsidR="00232A17" w:rsidRDefault="00232A17" w:rsidP="00232A17">
      <w:pPr>
        <w:tabs>
          <w:tab w:val="left" w:pos="638"/>
        </w:tabs>
      </w:pPr>
    </w:p>
    <w:p w14:paraId="04D41E9E" w14:textId="58A7406E" w:rsidR="00232A17" w:rsidRDefault="00232A17" w:rsidP="00232A17">
      <w:pPr>
        <w:tabs>
          <w:tab w:val="left" w:pos="638"/>
        </w:tabs>
      </w:pPr>
    </w:p>
    <w:p w14:paraId="235F9C2C" w14:textId="25F70027" w:rsidR="00232A17" w:rsidRDefault="00232A17" w:rsidP="00232A17">
      <w:pPr>
        <w:tabs>
          <w:tab w:val="left" w:pos="638"/>
        </w:tabs>
      </w:pPr>
    </w:p>
    <w:p w14:paraId="0FCDAC8A" w14:textId="6060F1D6" w:rsidR="00232A17" w:rsidRDefault="00232A17" w:rsidP="00232A17">
      <w:pPr>
        <w:tabs>
          <w:tab w:val="left" w:pos="638"/>
        </w:tabs>
      </w:pPr>
    </w:p>
    <w:p w14:paraId="022A986E" w14:textId="372666D7" w:rsidR="00232A17" w:rsidRDefault="00232A17" w:rsidP="00232A17">
      <w:pPr>
        <w:tabs>
          <w:tab w:val="left" w:pos="638"/>
        </w:tabs>
      </w:pPr>
    </w:p>
    <w:p w14:paraId="57440665" w14:textId="67B63BB0" w:rsidR="00232A17" w:rsidRDefault="00232A17" w:rsidP="00232A17">
      <w:pPr>
        <w:tabs>
          <w:tab w:val="left" w:pos="638"/>
        </w:tabs>
      </w:pPr>
    </w:p>
    <w:p w14:paraId="551CB776" w14:textId="49B7129E" w:rsidR="00232A17" w:rsidRDefault="00232A17" w:rsidP="00232A17">
      <w:pPr>
        <w:tabs>
          <w:tab w:val="left" w:pos="638"/>
        </w:tabs>
      </w:pPr>
    </w:p>
    <w:p w14:paraId="0F520EB1" w14:textId="5A0A673A" w:rsidR="00232A17" w:rsidRDefault="00232A17" w:rsidP="00232A17">
      <w:pPr>
        <w:tabs>
          <w:tab w:val="left" w:pos="638"/>
        </w:tabs>
      </w:pPr>
    </w:p>
    <w:p w14:paraId="5C270E7C" w14:textId="616392E5" w:rsidR="00232A17" w:rsidRDefault="00232A17" w:rsidP="00232A17">
      <w:pPr>
        <w:tabs>
          <w:tab w:val="left" w:pos="638"/>
        </w:tabs>
      </w:pPr>
    </w:p>
    <w:p w14:paraId="440751F4" w14:textId="67DFD3A8" w:rsidR="00232A17" w:rsidRDefault="00232A17" w:rsidP="00232A17">
      <w:pPr>
        <w:tabs>
          <w:tab w:val="left" w:pos="638"/>
        </w:tabs>
      </w:pPr>
    </w:p>
    <w:p w14:paraId="10C7C1F4" w14:textId="5A687306" w:rsidR="00232A17" w:rsidRDefault="00232A17" w:rsidP="00232A17">
      <w:pPr>
        <w:tabs>
          <w:tab w:val="left" w:pos="638"/>
        </w:tabs>
      </w:pPr>
    </w:p>
    <w:p w14:paraId="74118EA9" w14:textId="609ACF4C" w:rsidR="00232A17" w:rsidRDefault="00232A17" w:rsidP="00232A17">
      <w:pPr>
        <w:tabs>
          <w:tab w:val="left" w:pos="638"/>
        </w:tabs>
      </w:pPr>
    </w:p>
    <w:p w14:paraId="2187BB62" w14:textId="2C7AB53B" w:rsidR="00232A17" w:rsidRPr="002B4A57" w:rsidRDefault="00232A17" w:rsidP="00232A1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232A17">
        <w:rPr>
          <w:rFonts w:cs="Times New Roman"/>
          <w:szCs w:val="24"/>
        </w:rPr>
        <w:t xml:space="preserve">The Z-scored abundance of the ferredoxin and thioredoxin </w:t>
      </w:r>
      <w:r>
        <w:rPr>
          <w:rFonts w:cs="Times New Roman"/>
          <w:szCs w:val="24"/>
        </w:rPr>
        <w:t xml:space="preserve">proteins </w:t>
      </w:r>
      <w:r w:rsidRPr="00232A17">
        <w:rPr>
          <w:rFonts w:cs="Times New Roman"/>
          <w:szCs w:val="24"/>
        </w:rPr>
        <w:t xml:space="preserve">in the </w:t>
      </w:r>
      <w:r>
        <w:rPr>
          <w:rFonts w:cs="Times New Roman"/>
          <w:szCs w:val="24"/>
        </w:rPr>
        <w:t>differentially abundant proteins (</w:t>
      </w:r>
      <w:r w:rsidRPr="00232A17">
        <w:rPr>
          <w:rFonts w:cs="Times New Roman"/>
          <w:szCs w:val="24"/>
        </w:rPr>
        <w:t>DAPs</w:t>
      </w:r>
      <w:r>
        <w:rPr>
          <w:rFonts w:cs="Times New Roman"/>
          <w:szCs w:val="24"/>
        </w:rPr>
        <w:t xml:space="preserve">) in Gladiator and </w:t>
      </w:r>
      <w:proofErr w:type="spellStart"/>
      <w:r>
        <w:rPr>
          <w:rFonts w:cs="Times New Roman"/>
          <w:szCs w:val="24"/>
        </w:rPr>
        <w:t>Iwa</w:t>
      </w:r>
      <w:proofErr w:type="spellEnd"/>
      <w:r>
        <w:rPr>
          <w:rFonts w:cs="Times New Roman"/>
          <w:szCs w:val="24"/>
        </w:rPr>
        <w:t xml:space="preserve">. </w:t>
      </w:r>
      <w:r w:rsidRPr="00232A17">
        <w:rPr>
          <w:rFonts w:cs="Times New Roman"/>
          <w:szCs w:val="24"/>
        </w:rPr>
        <w:t xml:space="preserve">GI: Gladiator infected; GC: Gladiator control; II: </w:t>
      </w:r>
      <w:proofErr w:type="spellStart"/>
      <w:r w:rsidRPr="00232A17">
        <w:rPr>
          <w:rFonts w:cs="Times New Roman"/>
          <w:szCs w:val="24"/>
        </w:rPr>
        <w:t>Iwa</w:t>
      </w:r>
      <w:proofErr w:type="spellEnd"/>
      <w:r w:rsidRPr="00232A17">
        <w:rPr>
          <w:rFonts w:cs="Times New Roman"/>
          <w:szCs w:val="24"/>
        </w:rPr>
        <w:t xml:space="preserve"> infected; IC: </w:t>
      </w:r>
      <w:proofErr w:type="spellStart"/>
      <w:r w:rsidRPr="00232A17">
        <w:rPr>
          <w:rFonts w:cs="Times New Roman"/>
          <w:szCs w:val="24"/>
        </w:rPr>
        <w:t>Iwa</w:t>
      </w:r>
      <w:proofErr w:type="spellEnd"/>
      <w:r w:rsidRPr="00232A17">
        <w:rPr>
          <w:rFonts w:cs="Times New Roman"/>
          <w:szCs w:val="24"/>
        </w:rPr>
        <w:t xml:space="preserve"> control.</w:t>
      </w:r>
    </w:p>
    <w:p w14:paraId="2E0F71A6" w14:textId="77777777" w:rsidR="00232A17" w:rsidRPr="00232A17" w:rsidRDefault="00232A17" w:rsidP="00232A17">
      <w:pPr>
        <w:tabs>
          <w:tab w:val="left" w:pos="638"/>
        </w:tabs>
      </w:pPr>
    </w:p>
    <w:sectPr w:rsidR="00232A17" w:rsidRPr="00232A17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F6754" w14:textId="77777777" w:rsidR="00A371A0" w:rsidRDefault="00A371A0" w:rsidP="00117666">
      <w:pPr>
        <w:spacing w:after="0"/>
      </w:pPr>
      <w:r>
        <w:separator/>
      </w:r>
    </w:p>
  </w:endnote>
  <w:endnote w:type="continuationSeparator" w:id="0">
    <w:p w14:paraId="21E398F1" w14:textId="77777777" w:rsidR="00A371A0" w:rsidRDefault="00A371A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84AA5" w14:textId="77777777" w:rsidR="00A371A0" w:rsidRDefault="00A371A0" w:rsidP="00117666">
      <w:pPr>
        <w:spacing w:after="0"/>
      </w:pPr>
      <w:r>
        <w:separator/>
      </w:r>
    </w:p>
  </w:footnote>
  <w:footnote w:type="continuationSeparator" w:id="0">
    <w:p w14:paraId="0B1C37AD" w14:textId="77777777" w:rsidR="00A371A0" w:rsidRDefault="00A371A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0687528"/>
    <w:multiLevelType w:val="hybridMultilevel"/>
    <w:tmpl w:val="CCF8ED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C3NDA2NzExMzA3N7VQ0lEKTi0uzszPAykwrgUAgGh8xiwAAAA="/>
  </w:docVars>
  <w:rsids>
    <w:rsidRoot w:val="00ED20B5"/>
    <w:rsid w:val="0001436A"/>
    <w:rsid w:val="00034304"/>
    <w:rsid w:val="00035434"/>
    <w:rsid w:val="00052A14"/>
    <w:rsid w:val="00071685"/>
    <w:rsid w:val="00077D53"/>
    <w:rsid w:val="00105FD9"/>
    <w:rsid w:val="00117666"/>
    <w:rsid w:val="001549D3"/>
    <w:rsid w:val="00160065"/>
    <w:rsid w:val="00177D84"/>
    <w:rsid w:val="001A5E71"/>
    <w:rsid w:val="00232A17"/>
    <w:rsid w:val="00267D18"/>
    <w:rsid w:val="00274347"/>
    <w:rsid w:val="002868E2"/>
    <w:rsid w:val="002869C3"/>
    <w:rsid w:val="002936E4"/>
    <w:rsid w:val="002B4A57"/>
    <w:rsid w:val="002C74CA"/>
    <w:rsid w:val="002E1D2E"/>
    <w:rsid w:val="003123F4"/>
    <w:rsid w:val="003544FB"/>
    <w:rsid w:val="003D2F2D"/>
    <w:rsid w:val="00401590"/>
    <w:rsid w:val="00447486"/>
    <w:rsid w:val="00447801"/>
    <w:rsid w:val="00452E9C"/>
    <w:rsid w:val="004735C8"/>
    <w:rsid w:val="004947A6"/>
    <w:rsid w:val="004948BF"/>
    <w:rsid w:val="004961FF"/>
    <w:rsid w:val="00517A89"/>
    <w:rsid w:val="005250F2"/>
    <w:rsid w:val="005645FE"/>
    <w:rsid w:val="00593EEA"/>
    <w:rsid w:val="005A5EEE"/>
    <w:rsid w:val="005B7F76"/>
    <w:rsid w:val="006375C7"/>
    <w:rsid w:val="00650E1C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3A2D"/>
    <w:rsid w:val="007E0E1A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371A0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77C42"/>
    <w:rsid w:val="00DB59C3"/>
    <w:rsid w:val="00DC259A"/>
    <w:rsid w:val="00DE23E8"/>
    <w:rsid w:val="00E51F87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Hima Bhatt</cp:lastModifiedBy>
  <cp:revision>2</cp:revision>
  <cp:lastPrinted>2013-10-03T12:51:00Z</cp:lastPrinted>
  <dcterms:created xsi:type="dcterms:W3CDTF">2022-03-22T16:24:00Z</dcterms:created>
  <dcterms:modified xsi:type="dcterms:W3CDTF">2022-03-22T16:24:00Z</dcterms:modified>
</cp:coreProperties>
</file>