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98876801"/>
      <w:bookmarkEnd w:id="0"/>
      <w:r w:rsidRPr="001549D3">
        <w:t>Supplementary Material</w:t>
      </w:r>
    </w:p>
    <w:p w14:paraId="3BD5A427" w14:textId="68A26775" w:rsidR="00EA3D3C" w:rsidRDefault="00654E8F" w:rsidP="0001436A">
      <w:pPr>
        <w:pStyle w:val="1"/>
      </w:pPr>
      <w:r w:rsidRPr="00994A3D">
        <w:t xml:space="preserve">Supplementary </w:t>
      </w:r>
      <w:r w:rsidR="00AB28C9">
        <w:t>Figure</w:t>
      </w:r>
      <w:r w:rsidR="00FD3410">
        <w:t>s</w:t>
      </w:r>
    </w:p>
    <w:p w14:paraId="6DE7221B" w14:textId="7084B267" w:rsidR="00AB28C9" w:rsidRDefault="00692A05" w:rsidP="00AB28C9">
      <w:r>
        <w:rPr>
          <w:noProof/>
        </w:rPr>
        <w:drawing>
          <wp:inline distT="0" distB="0" distL="0" distR="0" wp14:anchorId="2DBCFF3F" wp14:editId="6E481638">
            <wp:extent cx="6120384" cy="3121152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85C8" w14:textId="710AA85C" w:rsidR="005C7BD6" w:rsidRPr="005C7BD6" w:rsidRDefault="005C7BD6" w:rsidP="005C7BD6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FD3410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FD3410">
        <w:rPr>
          <w:rFonts w:cs="Times New Roman"/>
          <w:b/>
          <w:szCs w:val="24"/>
        </w:rPr>
        <w:t xml:space="preserve"> S</w:t>
      </w:r>
      <w:r>
        <w:rPr>
          <w:rFonts w:cs="Times New Roman"/>
          <w:b/>
          <w:szCs w:val="24"/>
        </w:rPr>
        <w:t>1</w:t>
      </w:r>
      <w:r w:rsidRPr="00FD3410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80355E">
        <w:rPr>
          <w:rFonts w:cs="Times New Roman"/>
          <w:szCs w:val="24"/>
        </w:rPr>
        <w:t>Gas chromatograms of free lipids from T</w:t>
      </w:r>
      <w:r w:rsidRPr="005210E7">
        <w:rPr>
          <w:rFonts w:cs="Times New Roman"/>
          <w:szCs w:val="24"/>
          <w:vertAlign w:val="subscript"/>
        </w:rPr>
        <w:t>3</w:t>
      </w:r>
      <w:r w:rsidRPr="0080355E">
        <w:rPr>
          <w:rFonts w:cs="Times New Roman"/>
          <w:szCs w:val="24"/>
        </w:rPr>
        <w:t>-S</w:t>
      </w:r>
      <w:r w:rsidRPr="005210E7">
        <w:rPr>
          <w:rFonts w:cs="Times New Roman"/>
          <w:szCs w:val="24"/>
          <w:vertAlign w:val="subscript"/>
        </w:rPr>
        <w:t>2</w:t>
      </w:r>
      <w:r w:rsidRPr="0080355E">
        <w:rPr>
          <w:rFonts w:cs="Times New Roman"/>
          <w:szCs w:val="24"/>
        </w:rPr>
        <w:t xml:space="preserve"> (beneath </w:t>
      </w:r>
      <w:r w:rsidRPr="005210E7">
        <w:rPr>
          <w:rFonts w:cs="Times New Roman"/>
          <w:i/>
          <w:iCs/>
          <w:szCs w:val="24"/>
        </w:rPr>
        <w:t>Hippophae</w:t>
      </w:r>
      <w:r w:rsidRPr="0080355E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strong water-repellent sample</w:t>
      </w:r>
      <w:r w:rsidRPr="0080355E">
        <w:rPr>
          <w:rFonts w:cs="Times New Roman"/>
          <w:szCs w:val="24"/>
        </w:rPr>
        <w:t xml:space="preserve">). Legend:  </w:t>
      </w:r>
      <w:r>
        <w:rPr>
          <w:rFonts w:ascii="仿宋" w:eastAsia="仿宋" w:hAnsi="仿宋" w:cs="Times New Roman" w:hint="eastAsia"/>
          <w:szCs w:val="24"/>
        </w:rPr>
        <w:t>▲</w:t>
      </w:r>
      <w:r w:rsidRPr="0080355E">
        <w:rPr>
          <w:rFonts w:cs="Times New Roman"/>
          <w:szCs w:val="24"/>
        </w:rPr>
        <w:t xml:space="preserve">: n-fatty acids; </w:t>
      </w:r>
      <w:r>
        <w:rPr>
          <w:rFonts w:ascii="仿宋" w:eastAsia="仿宋" w:hAnsi="仿宋" w:cs="Times New Roman" w:hint="eastAsia"/>
          <w:szCs w:val="24"/>
        </w:rPr>
        <w:t>●</w:t>
      </w:r>
      <w:r w:rsidRPr="0080355E">
        <w:rPr>
          <w:rFonts w:cs="Times New Roman"/>
          <w:szCs w:val="24"/>
        </w:rPr>
        <w:t xml:space="preserve">: n-alcohol; </w:t>
      </w:r>
      <w:r>
        <w:rPr>
          <w:rFonts w:ascii="仿宋" w:eastAsia="仿宋" w:hAnsi="仿宋" w:cs="Times New Roman" w:hint="eastAsia"/>
          <w:szCs w:val="24"/>
        </w:rPr>
        <w:t>■</w:t>
      </w:r>
      <w:r w:rsidRPr="0080355E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r w:rsidRPr="0080355E">
        <w:rPr>
          <w:rFonts w:cs="Times New Roman"/>
          <w:szCs w:val="24"/>
        </w:rPr>
        <w:t xml:space="preserve">n-alkanes; </w:t>
      </w:r>
      <w:r>
        <w:rPr>
          <w:rFonts w:ascii="仿宋" w:eastAsia="仿宋" w:hAnsi="仿宋" w:cs="Times New Roman" w:hint="eastAsia"/>
          <w:szCs w:val="24"/>
        </w:rPr>
        <w:t>◆</w:t>
      </w:r>
      <w:r>
        <w:rPr>
          <w:rFonts w:cs="Times New Roman"/>
          <w:szCs w:val="24"/>
        </w:rPr>
        <w:t xml:space="preserve">: </w:t>
      </w:r>
      <w:r w:rsidRPr="0080355E">
        <w:rPr>
          <w:rFonts w:cs="Times New Roman"/>
          <w:szCs w:val="24"/>
        </w:rPr>
        <w:t>I.S.- internal standard; C. - Campesterol; S.- Stigmasterol; Cn indicates chain length.</w:t>
      </w:r>
    </w:p>
    <w:p w14:paraId="79722839" w14:textId="45DE0F12" w:rsidR="009A22F0" w:rsidRDefault="00692A05" w:rsidP="00AB28C9">
      <w:pPr>
        <w:rPr>
          <w:rFonts w:cs="Times New Roman"/>
          <w:color w:val="000000"/>
          <w:kern w:val="24"/>
          <w:szCs w:val="24"/>
        </w:rPr>
      </w:pPr>
      <w:r>
        <w:rPr>
          <w:rFonts w:cs="Times New Roman"/>
          <w:noProof/>
          <w:color w:val="000000"/>
          <w:kern w:val="24"/>
          <w:szCs w:val="24"/>
        </w:rPr>
        <w:drawing>
          <wp:inline distT="0" distB="0" distL="0" distR="0" wp14:anchorId="72F50DC3" wp14:editId="7EAEE72A">
            <wp:extent cx="6120384" cy="2429256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424F" w14:textId="570D266E" w:rsidR="00E8139F" w:rsidRDefault="005C7BD6" w:rsidP="00AB28C9">
      <w:pPr>
        <w:rPr>
          <w:rFonts w:cs="Times New Roman"/>
          <w:color w:val="000000"/>
          <w:kern w:val="24"/>
          <w:szCs w:val="24"/>
        </w:rPr>
      </w:pPr>
      <w:r w:rsidRPr="00FD3410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FD3410">
        <w:rPr>
          <w:rFonts w:cs="Times New Roman"/>
          <w:b/>
          <w:szCs w:val="24"/>
        </w:rPr>
        <w:t xml:space="preserve"> S</w:t>
      </w:r>
      <w:r>
        <w:rPr>
          <w:rFonts w:cs="Times New Roman"/>
          <w:b/>
          <w:szCs w:val="24"/>
        </w:rPr>
        <w:t>2</w:t>
      </w:r>
      <w:r w:rsidRPr="00FD3410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0F23A2">
        <w:rPr>
          <w:rFonts w:cs="Times New Roman"/>
          <w:szCs w:val="24"/>
        </w:rPr>
        <w:t>Rare faction curves for (</w:t>
      </w:r>
      <w:r>
        <w:rPr>
          <w:rFonts w:cs="Times New Roman"/>
          <w:szCs w:val="24"/>
        </w:rPr>
        <w:t>A</w:t>
      </w:r>
      <w:r w:rsidRPr="000F23A2">
        <w:rPr>
          <w:rFonts w:cs="Times New Roman"/>
          <w:szCs w:val="24"/>
        </w:rPr>
        <w:t>)bacterial and (</w:t>
      </w:r>
      <w:r>
        <w:rPr>
          <w:rFonts w:cs="Times New Roman"/>
          <w:szCs w:val="24"/>
        </w:rPr>
        <w:t>B</w:t>
      </w:r>
      <w:r w:rsidRPr="000F23A2">
        <w:rPr>
          <w:rFonts w:cs="Times New Roman"/>
          <w:szCs w:val="24"/>
        </w:rPr>
        <w:t xml:space="preserve">)fungal DNA samples </w:t>
      </w:r>
      <w:bookmarkStart w:id="1" w:name="_Hlk96714957"/>
      <w:bookmarkStart w:id="2" w:name="_Hlk96714958"/>
      <w:r w:rsidRPr="000F23A2">
        <w:rPr>
          <w:rFonts w:cs="Times New Roman"/>
          <w:szCs w:val="24"/>
        </w:rPr>
        <w:t xml:space="preserve">beneath the </w:t>
      </w:r>
      <w:r w:rsidRPr="000F23A2">
        <w:rPr>
          <w:rFonts w:cs="Times New Roman"/>
          <w:i/>
          <w:iCs/>
          <w:szCs w:val="24"/>
        </w:rPr>
        <w:t>Pinus</w:t>
      </w:r>
      <w:r w:rsidR="00286519">
        <w:rPr>
          <w:rFonts w:cs="Times New Roman"/>
          <w:i/>
          <w:iCs/>
          <w:szCs w:val="24"/>
        </w:rPr>
        <w:t xml:space="preserve"> </w:t>
      </w:r>
      <w:r w:rsidRPr="000F23A2">
        <w:rPr>
          <w:rFonts w:cs="Times New Roman"/>
          <w:szCs w:val="24"/>
        </w:rPr>
        <w:t>(T</w:t>
      </w:r>
      <w:r w:rsidRPr="00917DF6">
        <w:rPr>
          <w:rFonts w:cs="Times New Roman"/>
          <w:szCs w:val="24"/>
          <w:vertAlign w:val="subscript"/>
        </w:rPr>
        <w:t>1</w:t>
      </w:r>
      <w:r w:rsidRPr="000F23A2">
        <w:rPr>
          <w:rFonts w:cs="Times New Roman"/>
          <w:szCs w:val="24"/>
        </w:rPr>
        <w:t xml:space="preserve">), </w:t>
      </w:r>
      <w:r w:rsidRPr="000F23A2">
        <w:rPr>
          <w:rFonts w:cs="Times New Roman"/>
          <w:i/>
          <w:iCs/>
          <w:szCs w:val="24"/>
        </w:rPr>
        <w:t>Robinia</w:t>
      </w:r>
      <w:r w:rsidR="00286519">
        <w:rPr>
          <w:rFonts w:cs="Times New Roman"/>
          <w:i/>
          <w:iCs/>
          <w:szCs w:val="24"/>
        </w:rPr>
        <w:t xml:space="preserve"> </w:t>
      </w:r>
      <w:r w:rsidRPr="000F23A2">
        <w:rPr>
          <w:rFonts w:cs="Times New Roman"/>
          <w:szCs w:val="24"/>
        </w:rPr>
        <w:t>(T</w:t>
      </w:r>
      <w:r w:rsidRPr="00917DF6">
        <w:rPr>
          <w:rFonts w:cs="Times New Roman"/>
          <w:szCs w:val="24"/>
          <w:vertAlign w:val="subscript"/>
        </w:rPr>
        <w:t>2</w:t>
      </w:r>
      <w:r w:rsidRPr="000F23A2">
        <w:rPr>
          <w:rFonts w:cs="Times New Roman"/>
          <w:szCs w:val="24"/>
        </w:rPr>
        <w:t xml:space="preserve">), </w:t>
      </w:r>
      <w:r w:rsidRPr="000F23A2">
        <w:rPr>
          <w:rFonts w:cs="Times New Roman"/>
          <w:i/>
          <w:iCs/>
          <w:szCs w:val="24"/>
        </w:rPr>
        <w:t>Hippophae</w:t>
      </w:r>
      <w:r w:rsidR="00286519">
        <w:rPr>
          <w:rFonts w:cs="Times New Roman"/>
          <w:i/>
          <w:iCs/>
          <w:szCs w:val="24"/>
        </w:rPr>
        <w:t xml:space="preserve"> </w:t>
      </w:r>
      <w:r w:rsidRPr="000F23A2">
        <w:rPr>
          <w:rFonts w:cs="Times New Roman"/>
          <w:szCs w:val="24"/>
        </w:rPr>
        <w:t>(T</w:t>
      </w:r>
      <w:r w:rsidRPr="00917DF6">
        <w:rPr>
          <w:rFonts w:cs="Times New Roman"/>
          <w:szCs w:val="24"/>
          <w:vertAlign w:val="subscript"/>
        </w:rPr>
        <w:t>3</w:t>
      </w:r>
      <w:r w:rsidRPr="000F23A2">
        <w:rPr>
          <w:rFonts w:cs="Times New Roman"/>
          <w:szCs w:val="24"/>
        </w:rPr>
        <w:t>)</w:t>
      </w:r>
      <w:bookmarkEnd w:id="1"/>
      <w:bookmarkEnd w:id="2"/>
      <w:r>
        <w:rPr>
          <w:rFonts w:cs="Times New Roman"/>
          <w:color w:val="000000"/>
          <w:kern w:val="24"/>
          <w:szCs w:val="24"/>
        </w:rPr>
        <w:t>.</w:t>
      </w:r>
    </w:p>
    <w:p w14:paraId="2E8830B0" w14:textId="679B79AE" w:rsidR="00BF0B7A" w:rsidRDefault="00581889" w:rsidP="00AB28C9">
      <w:pPr>
        <w:rPr>
          <w:rFonts w:cs="Times New Roman"/>
          <w:color w:val="000000"/>
          <w:kern w:val="24"/>
          <w:szCs w:val="24"/>
        </w:rPr>
      </w:pPr>
      <w:r>
        <w:rPr>
          <w:rFonts w:cs="Times New Roman"/>
          <w:noProof/>
          <w:color w:val="000000"/>
          <w:kern w:val="24"/>
          <w:szCs w:val="24"/>
        </w:rPr>
        <w:lastRenderedPageBreak/>
        <w:drawing>
          <wp:inline distT="0" distB="0" distL="0" distR="0" wp14:anchorId="3F6ECDD9" wp14:editId="7FFDD855">
            <wp:extent cx="6268578" cy="27578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79" cy="275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044B" w14:textId="6F8A27E7" w:rsidR="00581889" w:rsidRDefault="00581889" w:rsidP="00AB28C9">
      <w:pPr>
        <w:rPr>
          <w:rFonts w:cs="Times New Roman"/>
          <w:color w:val="000000"/>
          <w:kern w:val="24"/>
          <w:szCs w:val="24"/>
        </w:rPr>
      </w:pPr>
      <w:r w:rsidRPr="00FD3410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Pr="00FD3410">
        <w:rPr>
          <w:rFonts w:cs="Times New Roman"/>
          <w:b/>
          <w:szCs w:val="24"/>
        </w:rPr>
        <w:t xml:space="preserve"> S</w:t>
      </w:r>
      <w:r>
        <w:rPr>
          <w:rFonts w:cs="Times New Roman"/>
          <w:b/>
          <w:szCs w:val="24"/>
        </w:rPr>
        <w:t>3</w:t>
      </w:r>
      <w:r w:rsidRPr="00FD3410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581889">
        <w:rPr>
          <w:rFonts w:cs="Times New Roman"/>
          <w:szCs w:val="24"/>
        </w:rPr>
        <w:t>Correlation analysis of dominant bacterial</w:t>
      </w:r>
      <w:r>
        <w:rPr>
          <w:rFonts w:cs="Times New Roman"/>
          <w:szCs w:val="24"/>
        </w:rPr>
        <w:t xml:space="preserve"> (A)</w:t>
      </w:r>
      <w:r w:rsidRPr="0058188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or</w:t>
      </w:r>
      <w:r w:rsidRPr="00581889">
        <w:rPr>
          <w:rFonts w:cs="Times New Roman"/>
          <w:szCs w:val="24"/>
        </w:rPr>
        <w:t xml:space="preserve"> fungal</w:t>
      </w:r>
      <w:r>
        <w:rPr>
          <w:rFonts w:cs="Times New Roman"/>
          <w:szCs w:val="24"/>
        </w:rPr>
        <w:t xml:space="preserve"> (B)</w:t>
      </w:r>
      <w:r w:rsidRPr="00581889">
        <w:rPr>
          <w:rFonts w:cs="Times New Roman"/>
          <w:szCs w:val="24"/>
        </w:rPr>
        <w:t xml:space="preserve"> communities with SWR</w:t>
      </w:r>
      <w:r>
        <w:rPr>
          <w:rFonts w:cs="Times New Roman"/>
          <w:color w:val="000000"/>
          <w:kern w:val="24"/>
          <w:szCs w:val="24"/>
        </w:rPr>
        <w:t>.</w:t>
      </w:r>
    </w:p>
    <w:p w14:paraId="3DED8D4A" w14:textId="688171CF" w:rsidR="00AB28C9" w:rsidRPr="00AB28C9" w:rsidRDefault="00AB28C9" w:rsidP="00AB28C9">
      <w:pPr>
        <w:pStyle w:val="1"/>
      </w:pPr>
      <w:r w:rsidRPr="00994A3D">
        <w:t xml:space="preserve">Supplementary </w:t>
      </w:r>
      <w:r>
        <w:t>Tables</w:t>
      </w:r>
    </w:p>
    <w:p w14:paraId="546EC6CC" w14:textId="20773F14" w:rsidR="00FD3410" w:rsidRDefault="00FD3410" w:rsidP="002B4A57">
      <w:pPr>
        <w:keepNext/>
        <w:rPr>
          <w:rFonts w:cs="Times New Roman"/>
          <w:bCs/>
          <w:szCs w:val="24"/>
        </w:rPr>
      </w:pPr>
      <w:r w:rsidRPr="00FD3410">
        <w:rPr>
          <w:rFonts w:cs="Times New Roman"/>
          <w:b/>
          <w:szCs w:val="24"/>
        </w:rPr>
        <w:t>Supplementary Table S</w:t>
      </w:r>
      <w:r>
        <w:rPr>
          <w:rFonts w:cs="Times New Roman"/>
          <w:b/>
          <w:szCs w:val="24"/>
        </w:rPr>
        <w:t>1</w:t>
      </w:r>
      <w:r w:rsidRPr="00FD3410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FD3410">
        <w:rPr>
          <w:rFonts w:cs="Times New Roman"/>
          <w:bCs/>
          <w:szCs w:val="24"/>
        </w:rPr>
        <w:t xml:space="preserve">Soil texture </w:t>
      </w:r>
      <w:r w:rsidR="000A1DAA" w:rsidRPr="00FD3410">
        <w:rPr>
          <w:rFonts w:cs="Times New Roman"/>
          <w:szCs w:val="24"/>
        </w:rPr>
        <w:t>of each water-repellent class</w:t>
      </w:r>
      <w:r w:rsidR="000A1DAA" w:rsidRPr="00FD3410">
        <w:rPr>
          <w:rFonts w:cs="Times New Roman"/>
          <w:bCs/>
          <w:szCs w:val="24"/>
        </w:rPr>
        <w:t xml:space="preserve"> </w:t>
      </w:r>
      <w:r w:rsidRPr="00FD3410">
        <w:rPr>
          <w:rFonts w:cs="Times New Roman"/>
          <w:bCs/>
          <w:szCs w:val="24"/>
        </w:rPr>
        <w:t>under different plant species</w:t>
      </w:r>
      <w:r w:rsidR="000A1DAA">
        <w:rPr>
          <w:rFonts w:cs="Times New Roman"/>
          <w:bCs/>
          <w:szCs w:val="24"/>
        </w:rPr>
        <w:t>.</w:t>
      </w:r>
    </w:p>
    <w:tbl>
      <w:tblPr>
        <w:tblW w:w="6379" w:type="dxa"/>
        <w:tblLayout w:type="fixed"/>
        <w:tblLook w:val="04A0" w:firstRow="1" w:lastRow="0" w:firstColumn="1" w:lastColumn="0" w:noHBand="0" w:noVBand="1"/>
      </w:tblPr>
      <w:tblGrid>
        <w:gridCol w:w="936"/>
        <w:gridCol w:w="1043"/>
        <w:gridCol w:w="1252"/>
        <w:gridCol w:w="1666"/>
        <w:gridCol w:w="1246"/>
        <w:gridCol w:w="236"/>
      </w:tblGrid>
      <w:tr w:rsidR="003C0869" w:rsidRPr="003C0869" w14:paraId="13B6256E" w14:textId="77777777" w:rsidTr="00C60898">
        <w:trPr>
          <w:gridAfter w:val="1"/>
          <w:wAfter w:w="236" w:type="dxa"/>
          <w:trHeight w:val="517"/>
        </w:trPr>
        <w:tc>
          <w:tcPr>
            <w:tcW w:w="93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96D42" w14:textId="7675E801" w:rsidR="003C0869" w:rsidRPr="003C0869" w:rsidRDefault="001B64E2" w:rsidP="003C086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V</w:t>
            </w:r>
            <w:r w:rsidRPr="001B64E2">
              <w:rPr>
                <w:rFonts w:eastAsia="宋体" w:cs="Times New Roman"/>
                <w:color w:val="000000"/>
                <w:szCs w:val="24"/>
                <w:lang w:eastAsia="zh-CN"/>
              </w:rPr>
              <w:t>egetation types</w:t>
            </w:r>
          </w:p>
        </w:tc>
        <w:tc>
          <w:tcPr>
            <w:tcW w:w="1043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14F53" w14:textId="29807678" w:rsidR="003C0869" w:rsidRPr="003C0869" w:rsidRDefault="005C2483" w:rsidP="003C086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szCs w:val="24"/>
                <w:lang w:eastAsia="zh-CN"/>
              </w:rPr>
              <w:t>T</w:t>
            </w:r>
            <w:r w:rsidRPr="0036379B">
              <w:rPr>
                <w:rFonts w:eastAsia="宋体" w:cs="Times New Roman"/>
                <w:szCs w:val="24"/>
                <w:lang w:eastAsia="zh-CN"/>
              </w:rPr>
              <w:t>reatments</w:t>
            </w:r>
          </w:p>
        </w:tc>
        <w:tc>
          <w:tcPr>
            <w:tcW w:w="1252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9CEE87" w14:textId="0596D48B" w:rsidR="003C0869" w:rsidRPr="003C0869" w:rsidRDefault="009A36B2" w:rsidP="003C086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  <w:r w:rsidRPr="009A36B2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lay </w:t>
            </w:r>
            <w:r w:rsidR="003C0869"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&lt;0.002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(%)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31BA0" w14:textId="2C6CB5F4" w:rsidR="003C0869" w:rsidRDefault="003C0869" w:rsidP="003C086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S</w:t>
            </w: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ilt</w:t>
            </w:r>
          </w:p>
          <w:p w14:paraId="2377A6E8" w14:textId="09A1B128" w:rsidR="003C0869" w:rsidRPr="003C0869" w:rsidRDefault="003C0869" w:rsidP="003C086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0.002</w:t>
            </w:r>
            <w:r w:rsidR="009A36B2">
              <w:rPr>
                <w:rFonts w:eastAsia="宋体" w:cs="Times New Roman"/>
                <w:color w:val="000000"/>
                <w:szCs w:val="24"/>
                <w:lang w:eastAsia="zh-CN"/>
              </w:rPr>
              <w:t>~</w:t>
            </w: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0.02</w:t>
            </w:r>
            <w:r w:rsidR="009A36B2">
              <w:rPr>
                <w:rFonts w:eastAsia="宋体" w:cs="Times New Roman"/>
                <w:color w:val="000000"/>
                <w:szCs w:val="24"/>
                <w:lang w:eastAsia="zh-CN"/>
              </w:rPr>
              <w:t>(%)</w:t>
            </w:r>
          </w:p>
        </w:tc>
        <w:tc>
          <w:tcPr>
            <w:tcW w:w="124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AE168" w14:textId="3F94BE4D" w:rsidR="003C0869" w:rsidRPr="003C0869" w:rsidRDefault="003C0869" w:rsidP="003C086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S</w:t>
            </w: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and 0.02</w:t>
            </w:r>
            <w:r w:rsidR="009A36B2">
              <w:rPr>
                <w:rFonts w:eastAsia="宋体" w:cs="Times New Roman"/>
                <w:color w:val="000000"/>
                <w:szCs w:val="24"/>
                <w:lang w:eastAsia="zh-CN"/>
              </w:rPr>
              <w:t>~</w:t>
            </w: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</w:t>
            </w:r>
            <w:r w:rsidR="009A36B2">
              <w:rPr>
                <w:rFonts w:eastAsia="宋体" w:cs="Times New Roman"/>
                <w:color w:val="000000"/>
                <w:szCs w:val="24"/>
                <w:lang w:eastAsia="zh-CN"/>
              </w:rPr>
              <w:t>(%)</w:t>
            </w:r>
          </w:p>
        </w:tc>
      </w:tr>
      <w:tr w:rsidR="003C0869" w:rsidRPr="003C0869" w14:paraId="50460EE8" w14:textId="77777777" w:rsidTr="00C60898">
        <w:trPr>
          <w:trHeight w:val="300"/>
        </w:trPr>
        <w:tc>
          <w:tcPr>
            <w:tcW w:w="93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C6ADD9" w14:textId="77777777" w:rsidR="003C0869" w:rsidRPr="003C0869" w:rsidRDefault="003C0869" w:rsidP="003C086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3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084335" w14:textId="77777777" w:rsidR="003C0869" w:rsidRPr="003C0869" w:rsidRDefault="003C0869" w:rsidP="003C086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5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073F3E" w14:textId="77777777" w:rsidR="003C0869" w:rsidRPr="003C0869" w:rsidRDefault="003C0869" w:rsidP="003C086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11F215" w14:textId="77777777" w:rsidR="003C0869" w:rsidRPr="003C0869" w:rsidRDefault="003C0869" w:rsidP="003C086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4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80F12F" w14:textId="77777777" w:rsidR="003C0869" w:rsidRPr="003C0869" w:rsidRDefault="003C0869" w:rsidP="003C086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84F2" w14:textId="77777777" w:rsidR="003C0869" w:rsidRPr="003C0869" w:rsidRDefault="003C0869" w:rsidP="003C086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0E2317" w:rsidRPr="003C0869" w14:paraId="3456863C" w14:textId="77777777" w:rsidTr="00F6635C">
        <w:trPr>
          <w:trHeight w:val="35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6AFB3" w14:textId="77777777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T</w:t>
            </w:r>
            <w:r w:rsidRPr="003C0869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F4290" w14:textId="67952156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3D02F6">
              <w:rPr>
                <w:rFonts w:cs="Times New Roman"/>
                <w:szCs w:val="24"/>
              </w:rPr>
              <w:t>_</w:t>
            </w:r>
            <w:r w:rsidRPr="00C34A7A">
              <w:rPr>
                <w:rFonts w:cs="Times New Roman"/>
                <w:szCs w:val="24"/>
              </w:rPr>
              <w:t>W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74AA" w14:textId="7B91B5B0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24.46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7C3F" w14:textId="098F9282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37.6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4323C" w14:textId="5A6C3A80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37.8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236" w:type="dxa"/>
            <w:vAlign w:val="center"/>
            <w:hideMark/>
          </w:tcPr>
          <w:p w14:paraId="31480E3A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4B07A643" w14:textId="77777777" w:rsidTr="00F6635C">
        <w:trPr>
          <w:trHeight w:val="35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88A5A" w14:textId="77777777" w:rsidR="000E2317" w:rsidRPr="003C0869" w:rsidRDefault="000E2317" w:rsidP="000E231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0A7BE" w14:textId="55BCDD54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E00A" w14:textId="70527A4F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22.99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CC6D" w14:textId="349D818B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37.1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67E9" w14:textId="53CC409E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39.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90</w:t>
            </w:r>
          </w:p>
        </w:tc>
        <w:tc>
          <w:tcPr>
            <w:tcW w:w="236" w:type="dxa"/>
            <w:vAlign w:val="center"/>
            <w:hideMark/>
          </w:tcPr>
          <w:p w14:paraId="4A842837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0153DA2C" w14:textId="77777777" w:rsidTr="00F6635C">
        <w:trPr>
          <w:trHeight w:val="35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241D6" w14:textId="77777777" w:rsidR="000E2317" w:rsidRPr="003C0869" w:rsidRDefault="000E2317" w:rsidP="000E231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4A55B" w14:textId="6016CAF3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3D02F6">
              <w:rPr>
                <w:rFonts w:cs="Times New Roman"/>
                <w:szCs w:val="24"/>
              </w:rPr>
              <w:t>_</w:t>
            </w:r>
            <w:r w:rsidRPr="00C34A7A">
              <w:rPr>
                <w:rFonts w:cs="Times New Roman"/>
                <w:szCs w:val="24"/>
              </w:rPr>
              <w:t>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5C36" w14:textId="5C7D5CA4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21.6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680BF" w14:textId="31BF2AB2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39.8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066A" w14:textId="3CE5FF99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38.49</w:t>
            </w:r>
          </w:p>
        </w:tc>
        <w:tc>
          <w:tcPr>
            <w:tcW w:w="236" w:type="dxa"/>
            <w:vAlign w:val="center"/>
            <w:hideMark/>
          </w:tcPr>
          <w:p w14:paraId="6DD0E0FA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54EA2087" w14:textId="77777777" w:rsidTr="00F6635C">
        <w:trPr>
          <w:trHeight w:val="35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58D80" w14:textId="77777777" w:rsidR="000E2317" w:rsidRPr="003C0869" w:rsidRDefault="000E2317" w:rsidP="000E231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20DDD" w14:textId="498282A3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_S3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BCA0" w14:textId="599DBD1B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26.65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267D" w14:textId="5BC4E231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40.98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2D26" w14:textId="4B8F5F6F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32.3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236" w:type="dxa"/>
            <w:vAlign w:val="center"/>
            <w:hideMark/>
          </w:tcPr>
          <w:p w14:paraId="5508FD4C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0DAF54DD" w14:textId="77777777" w:rsidTr="00F6635C">
        <w:trPr>
          <w:trHeight w:val="35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EC5AB" w14:textId="77777777" w:rsidR="000E2317" w:rsidRPr="003C0869" w:rsidRDefault="000E2317" w:rsidP="000E231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1F6CE" w14:textId="0E5995FD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13D3" w14:textId="473341C5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27.21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3816E" w14:textId="377B96BA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44.8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95BDC" w14:textId="615ED184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27.96</w:t>
            </w:r>
          </w:p>
        </w:tc>
        <w:tc>
          <w:tcPr>
            <w:tcW w:w="236" w:type="dxa"/>
            <w:vAlign w:val="center"/>
            <w:hideMark/>
          </w:tcPr>
          <w:p w14:paraId="5845ED59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5EB98BE9" w14:textId="77777777" w:rsidTr="00F6635C">
        <w:trPr>
          <w:trHeight w:val="35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75A7C" w14:textId="77777777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T</w:t>
            </w:r>
            <w:r w:rsidRPr="003C0869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7035E" w14:textId="11043A93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E917" w14:textId="3F9E7845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13.9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FD2F" w14:textId="3BD12C91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27.26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7C838" w14:textId="703F7B9C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58.8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236" w:type="dxa"/>
            <w:vAlign w:val="center"/>
            <w:hideMark/>
          </w:tcPr>
          <w:p w14:paraId="01E8E583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52705814" w14:textId="77777777" w:rsidTr="00F6635C">
        <w:trPr>
          <w:trHeight w:val="35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941C4" w14:textId="77777777" w:rsidR="000E2317" w:rsidRPr="003C0869" w:rsidRDefault="000E2317" w:rsidP="000E231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CB7B3" w14:textId="5DFEF741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00A0B" w14:textId="5C13F139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12.28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E34CB" w14:textId="27F2C8ED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26.0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1FB2" w14:textId="62924CFC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61.6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236" w:type="dxa"/>
            <w:vAlign w:val="center"/>
            <w:hideMark/>
          </w:tcPr>
          <w:p w14:paraId="4EE8C23C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6A1C4429" w14:textId="77777777" w:rsidTr="00F6635C">
        <w:trPr>
          <w:trHeight w:val="350"/>
        </w:trPr>
        <w:tc>
          <w:tcPr>
            <w:tcW w:w="9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FE0C4" w14:textId="77777777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T</w:t>
            </w:r>
            <w:r w:rsidRPr="003C0869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E8F74" w14:textId="23F3C804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_W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1D39" w14:textId="4BE362E0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17.6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E382" w14:textId="7B81893F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29.13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B6DC" w14:textId="3F38B431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53.1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9</w:t>
            </w:r>
          </w:p>
        </w:tc>
        <w:tc>
          <w:tcPr>
            <w:tcW w:w="236" w:type="dxa"/>
            <w:vAlign w:val="center"/>
            <w:hideMark/>
          </w:tcPr>
          <w:p w14:paraId="21C6FE73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01EBDA39" w14:textId="77777777" w:rsidTr="00F6635C">
        <w:trPr>
          <w:trHeight w:val="350"/>
        </w:trPr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96FD68C" w14:textId="77777777" w:rsidR="000E2317" w:rsidRPr="003C0869" w:rsidRDefault="000E2317" w:rsidP="000E231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86AA27" w14:textId="5717CC37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6638" w14:textId="73456EAC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14.54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5A32" w14:textId="1D786E1C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26.9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00B6" w14:textId="467490C3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58.5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236" w:type="dxa"/>
            <w:vAlign w:val="center"/>
            <w:hideMark/>
          </w:tcPr>
          <w:p w14:paraId="17C52A13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3C0869" w14:paraId="47070A7F" w14:textId="77777777" w:rsidTr="00F6635C">
        <w:trPr>
          <w:trHeight w:val="360"/>
        </w:trPr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1F5C7A" w14:textId="77777777" w:rsidR="000E2317" w:rsidRPr="003C0869" w:rsidRDefault="000E2317" w:rsidP="000E231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5E2B8EC2" w14:textId="3D1A337A" w:rsidR="000E2317" w:rsidRPr="003C0869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0A289" w14:textId="0FB0B9CF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12.42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8377D" w14:textId="0D11B43D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26.0</w:t>
            </w:r>
            <w:r>
              <w:rPr>
                <w:rFonts w:eastAsia="宋体" w:cs="Times New Roman" w:hint="eastAsia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58875" w14:textId="00E26621" w:rsidR="000E2317" w:rsidRPr="003C0869" w:rsidRDefault="000E2317" w:rsidP="000E2317">
            <w:pPr>
              <w:spacing w:before="0" w:after="0"/>
              <w:jc w:val="right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C0869">
              <w:rPr>
                <w:rFonts w:eastAsia="宋体" w:cs="Times New Roman"/>
                <w:color w:val="000000"/>
                <w:szCs w:val="24"/>
                <w:lang w:eastAsia="zh-CN"/>
              </w:rPr>
              <w:t>61.57</w:t>
            </w:r>
          </w:p>
        </w:tc>
        <w:tc>
          <w:tcPr>
            <w:tcW w:w="236" w:type="dxa"/>
            <w:vAlign w:val="center"/>
            <w:hideMark/>
          </w:tcPr>
          <w:p w14:paraId="6340C65F" w14:textId="77777777" w:rsidR="000E2317" w:rsidRPr="003C0869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</w:tbl>
    <w:p w14:paraId="0C723FAE" w14:textId="57EA71BF" w:rsidR="00FD3410" w:rsidRPr="00FD3410" w:rsidRDefault="00994A3D" w:rsidP="002B4A57">
      <w:pPr>
        <w:keepNext/>
        <w:rPr>
          <w:rFonts w:cs="Times New Roman"/>
          <w:szCs w:val="24"/>
        </w:rPr>
      </w:pPr>
      <w:bookmarkStart w:id="3" w:name="_Hlk98684524"/>
      <w:r w:rsidRPr="0001436A">
        <w:rPr>
          <w:rFonts w:cs="Times New Roman"/>
          <w:b/>
          <w:szCs w:val="24"/>
        </w:rPr>
        <w:t xml:space="preserve">Supplementary </w:t>
      </w:r>
      <w:r w:rsidR="00FD3410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FD3410"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bookmarkEnd w:id="3"/>
      <w:r w:rsidRPr="001549D3">
        <w:rPr>
          <w:rFonts w:cs="Times New Roman"/>
          <w:szCs w:val="24"/>
        </w:rPr>
        <w:t xml:space="preserve"> </w:t>
      </w:r>
      <w:r w:rsidR="00FD3410">
        <w:rPr>
          <w:rFonts w:cs="Times New Roman"/>
          <w:szCs w:val="24"/>
        </w:rPr>
        <w:t>R</w:t>
      </w:r>
      <w:r w:rsidR="00FD3410" w:rsidRPr="00FD3410">
        <w:rPr>
          <w:rFonts w:cs="Times New Roman"/>
          <w:szCs w:val="24"/>
        </w:rPr>
        <w:t xml:space="preserve">elative frequency </w:t>
      </w:r>
      <w:bookmarkStart w:id="4" w:name="OLE_LINK1"/>
      <w:r w:rsidR="00FD3410" w:rsidRPr="00FD3410">
        <w:rPr>
          <w:rFonts w:cs="Times New Roman"/>
          <w:szCs w:val="24"/>
        </w:rPr>
        <w:t>of each</w:t>
      </w:r>
      <w:r w:rsidR="000A1DAA" w:rsidRPr="00FD3410">
        <w:rPr>
          <w:rFonts w:cs="Times New Roman"/>
          <w:szCs w:val="24"/>
        </w:rPr>
        <w:t xml:space="preserve"> water-repellent</w:t>
      </w:r>
      <w:r w:rsidR="00FD3410" w:rsidRPr="00FD3410">
        <w:rPr>
          <w:rFonts w:cs="Times New Roman"/>
          <w:szCs w:val="24"/>
        </w:rPr>
        <w:t xml:space="preserve"> class</w:t>
      </w:r>
      <w:bookmarkEnd w:id="4"/>
      <w:r w:rsidR="00FD3410" w:rsidRPr="00FD3410">
        <w:rPr>
          <w:rFonts w:cs="Times New Roman"/>
          <w:szCs w:val="24"/>
        </w:rPr>
        <w:t xml:space="preserve"> </w:t>
      </w:r>
      <w:r w:rsidR="00FD3410" w:rsidRPr="00FD3410">
        <w:rPr>
          <w:rFonts w:cs="Times New Roman"/>
          <w:bCs/>
          <w:szCs w:val="24"/>
        </w:rPr>
        <w:t>under different plant species</w:t>
      </w:r>
      <w:r w:rsidR="00FD3410">
        <w:rPr>
          <w:rFonts w:cs="Times New Roman"/>
          <w:szCs w:val="24"/>
        </w:rPr>
        <w:t>.</w:t>
      </w:r>
    </w:p>
    <w:tbl>
      <w:tblPr>
        <w:tblW w:w="6691" w:type="dxa"/>
        <w:tblLook w:val="04A0" w:firstRow="1" w:lastRow="0" w:firstColumn="1" w:lastColumn="0" w:noHBand="0" w:noVBand="1"/>
      </w:tblPr>
      <w:tblGrid>
        <w:gridCol w:w="1353"/>
        <w:gridCol w:w="1153"/>
        <w:gridCol w:w="1018"/>
        <w:gridCol w:w="1018"/>
        <w:gridCol w:w="1053"/>
        <w:gridCol w:w="1096"/>
      </w:tblGrid>
      <w:tr w:rsidR="00FD3410" w:rsidRPr="00FD3410" w14:paraId="422CE785" w14:textId="77777777" w:rsidTr="00C60898">
        <w:trPr>
          <w:trHeight w:val="507"/>
        </w:trPr>
        <w:tc>
          <w:tcPr>
            <w:tcW w:w="13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0879A6" w14:textId="48FF536D" w:rsidR="00FD3410" w:rsidRPr="00FD3410" w:rsidRDefault="00FD3410" w:rsidP="00FD341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　</w:t>
            </w:r>
            <w:r w:rsidR="001B64E2" w:rsidRPr="001B64E2">
              <w:rPr>
                <w:rFonts w:eastAsia="等线" w:cs="Times New Roman"/>
                <w:color w:val="000000"/>
                <w:szCs w:val="24"/>
                <w:lang w:eastAsia="zh-CN"/>
              </w:rPr>
              <w:t>Vegetation types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2FDA14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Wettable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CE0602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Slight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C96546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Strong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F1383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proofErr w:type="spellStart"/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Severve</w:t>
            </w:r>
            <w:proofErr w:type="spellEnd"/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DC3D6A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Extreme</w:t>
            </w:r>
          </w:p>
        </w:tc>
      </w:tr>
      <w:tr w:rsidR="00FD3410" w:rsidRPr="00FD3410" w14:paraId="10AC0B7B" w14:textId="77777777" w:rsidTr="00C60898">
        <w:trPr>
          <w:trHeight w:val="332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AB541" w14:textId="77777777" w:rsidR="00FD3410" w:rsidRPr="00FD3410" w:rsidRDefault="00FD3410" w:rsidP="00FD341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Hippophae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85395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23.33%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B5438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49.33%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AC110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27.34%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D38B0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4826B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FD3410" w:rsidRPr="00FD3410" w14:paraId="65D55605" w14:textId="77777777" w:rsidTr="00C60898">
        <w:trPr>
          <w:trHeight w:val="332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12189" w14:textId="77777777" w:rsidR="00FD3410" w:rsidRPr="00FD3410" w:rsidRDefault="00FD3410" w:rsidP="00FD341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lastRenderedPageBreak/>
              <w:t xml:space="preserve">Robinia 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052EB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9EC84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44.67%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37A6B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55.33%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C1504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F127F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</w:p>
        </w:tc>
      </w:tr>
      <w:tr w:rsidR="00FD3410" w:rsidRPr="00FD3410" w14:paraId="017580BA" w14:textId="77777777" w:rsidTr="00C60898">
        <w:trPr>
          <w:trHeight w:val="820"/>
        </w:trPr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51ED63" w14:textId="77777777" w:rsidR="00FD3410" w:rsidRPr="00FD3410" w:rsidRDefault="00FD3410" w:rsidP="00FD3410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Pinus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0CCB34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5.34%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DC5460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15.33%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9D891E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30%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A21E1C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13.33%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6A0CAF" w14:textId="77777777" w:rsidR="00FD3410" w:rsidRPr="00FD3410" w:rsidRDefault="00FD3410" w:rsidP="00FD341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FD3410">
              <w:rPr>
                <w:rFonts w:eastAsia="等线" w:cs="Times New Roman"/>
                <w:color w:val="000000"/>
                <w:szCs w:val="24"/>
                <w:lang w:eastAsia="zh-CN"/>
              </w:rPr>
              <w:t>36%</w:t>
            </w:r>
          </w:p>
        </w:tc>
      </w:tr>
    </w:tbl>
    <w:p w14:paraId="5CDBBC10" w14:textId="0EFBAFAD" w:rsidR="00B24D61" w:rsidRPr="00FD3410" w:rsidRDefault="00B24D61" w:rsidP="00B24D6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pH</w:t>
      </w:r>
      <w:r w:rsidRPr="00FD3410">
        <w:rPr>
          <w:rFonts w:cs="Times New Roman"/>
          <w:szCs w:val="24"/>
        </w:rPr>
        <w:t xml:space="preserve"> of each water-repellent class </w:t>
      </w:r>
      <w:r w:rsidRPr="00FD3410">
        <w:rPr>
          <w:rFonts w:cs="Times New Roman"/>
          <w:bCs/>
          <w:szCs w:val="24"/>
        </w:rPr>
        <w:t>under different plant species</w:t>
      </w:r>
      <w:r>
        <w:rPr>
          <w:rFonts w:cs="Times New Roman"/>
          <w:szCs w:val="24"/>
        </w:rPr>
        <w:t>.</w:t>
      </w:r>
    </w:p>
    <w:tbl>
      <w:tblPr>
        <w:tblW w:w="6332" w:type="dxa"/>
        <w:tblLook w:val="04A0" w:firstRow="1" w:lastRow="0" w:firstColumn="1" w:lastColumn="0" w:noHBand="0" w:noVBand="1"/>
      </w:tblPr>
      <w:tblGrid>
        <w:gridCol w:w="1269"/>
        <w:gridCol w:w="2108"/>
        <w:gridCol w:w="2719"/>
        <w:gridCol w:w="236"/>
      </w:tblGrid>
      <w:tr w:rsidR="00DD52B7" w:rsidRPr="00DD52B7" w14:paraId="485952E6" w14:textId="77777777" w:rsidTr="00C60898">
        <w:trPr>
          <w:gridAfter w:val="1"/>
          <w:wAfter w:w="236" w:type="dxa"/>
          <w:trHeight w:val="517"/>
        </w:trPr>
        <w:tc>
          <w:tcPr>
            <w:tcW w:w="93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BB47C" w14:textId="06306520" w:rsidR="00DD52B7" w:rsidRPr="00DD52B7" w:rsidRDefault="001B64E2" w:rsidP="00DD52B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V</w:t>
            </w:r>
            <w:r w:rsidRPr="001B64E2">
              <w:rPr>
                <w:rFonts w:eastAsia="宋体" w:cs="Times New Roman"/>
                <w:color w:val="000000"/>
                <w:szCs w:val="24"/>
                <w:lang w:eastAsia="zh-CN"/>
              </w:rPr>
              <w:t>egetation types</w:t>
            </w:r>
          </w:p>
        </w:tc>
        <w:tc>
          <w:tcPr>
            <w:tcW w:w="2441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7CA1E" w14:textId="7625EFA1" w:rsidR="00DD52B7" w:rsidRPr="00DD52B7" w:rsidRDefault="005C2483" w:rsidP="00DD52B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>
              <w:rPr>
                <w:rFonts w:eastAsia="宋体" w:cs="Times New Roman"/>
                <w:szCs w:val="24"/>
                <w:lang w:eastAsia="zh-CN"/>
              </w:rPr>
              <w:t>T</w:t>
            </w:r>
            <w:r w:rsidRPr="0036379B">
              <w:rPr>
                <w:rFonts w:eastAsia="宋体" w:cs="Times New Roman"/>
                <w:szCs w:val="24"/>
                <w:lang w:eastAsia="zh-CN"/>
              </w:rPr>
              <w:t>reatments</w:t>
            </w:r>
          </w:p>
        </w:tc>
        <w:tc>
          <w:tcPr>
            <w:tcW w:w="2719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61CF44" w14:textId="77777777" w:rsidR="00DD52B7" w:rsidRPr="00DD52B7" w:rsidRDefault="00DD52B7" w:rsidP="00DD52B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pH</w:t>
            </w:r>
          </w:p>
        </w:tc>
      </w:tr>
      <w:tr w:rsidR="00DD52B7" w:rsidRPr="00DD52B7" w14:paraId="1A815EE6" w14:textId="77777777" w:rsidTr="00C60898">
        <w:trPr>
          <w:trHeight w:val="127"/>
        </w:trPr>
        <w:tc>
          <w:tcPr>
            <w:tcW w:w="93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CE0A50" w14:textId="77777777" w:rsidR="00DD52B7" w:rsidRPr="00DD52B7" w:rsidRDefault="00DD52B7" w:rsidP="00DD52B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44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6E60D9" w14:textId="77777777" w:rsidR="00DD52B7" w:rsidRPr="00DD52B7" w:rsidRDefault="00DD52B7" w:rsidP="00DD52B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719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86511A" w14:textId="77777777" w:rsidR="00DD52B7" w:rsidRPr="00DD52B7" w:rsidRDefault="00DD52B7" w:rsidP="00DD52B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3E6A" w14:textId="77777777" w:rsidR="00DD52B7" w:rsidRPr="00DD52B7" w:rsidRDefault="00DD52B7" w:rsidP="00DD52B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0E2317" w:rsidRPr="00DD52B7" w14:paraId="21FF0468" w14:textId="77777777" w:rsidTr="002F11BD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250BA" w14:textId="77777777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T</w:t>
            </w:r>
            <w:r w:rsidRPr="00DD52B7">
              <w:rPr>
                <w:rFonts w:eastAsia="宋体" w:cs="Times New Roman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FF218" w14:textId="69218948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3D02F6">
              <w:rPr>
                <w:rFonts w:cs="Times New Roman"/>
                <w:szCs w:val="24"/>
              </w:rPr>
              <w:t>_</w:t>
            </w:r>
            <w:r w:rsidRPr="00C34A7A">
              <w:rPr>
                <w:rFonts w:cs="Times New Roman"/>
                <w:szCs w:val="24"/>
              </w:rPr>
              <w:t>W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6CBF" w14:textId="2654423A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7.87</w:t>
            </w:r>
            <w:r>
              <w:rPr>
                <w:rFonts w:eastAsia="宋体" w:cs="Times New Roman"/>
                <w:szCs w:val="24"/>
                <w:lang w:eastAsia="zh-CN"/>
              </w:rPr>
              <w:t>a</w:t>
            </w:r>
          </w:p>
        </w:tc>
        <w:tc>
          <w:tcPr>
            <w:tcW w:w="236" w:type="dxa"/>
            <w:vAlign w:val="center"/>
            <w:hideMark/>
          </w:tcPr>
          <w:p w14:paraId="72938FC2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675B3C6B" w14:textId="77777777" w:rsidTr="002F11BD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8D83B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6C3018" w14:textId="7F14EF83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C855" w14:textId="097D7FF8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7.77</w:t>
            </w:r>
            <w:r>
              <w:rPr>
                <w:rFonts w:eastAsia="宋体" w:cs="Times New Roman"/>
                <w:szCs w:val="24"/>
                <w:lang w:eastAsia="zh-CN"/>
              </w:rPr>
              <w:t>b</w:t>
            </w:r>
          </w:p>
        </w:tc>
        <w:tc>
          <w:tcPr>
            <w:tcW w:w="236" w:type="dxa"/>
            <w:vAlign w:val="center"/>
            <w:hideMark/>
          </w:tcPr>
          <w:p w14:paraId="6F7B46E2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55E0506B" w14:textId="77777777" w:rsidTr="002F11BD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29B980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E3B2C" w14:textId="5BC87651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3D02F6">
              <w:rPr>
                <w:rFonts w:cs="Times New Roman"/>
                <w:szCs w:val="24"/>
              </w:rPr>
              <w:t>_</w:t>
            </w:r>
            <w:r w:rsidRPr="00C34A7A">
              <w:rPr>
                <w:rFonts w:cs="Times New Roman"/>
                <w:szCs w:val="24"/>
              </w:rPr>
              <w:t>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A806" w14:textId="2EA2F8DA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7.71</w:t>
            </w:r>
            <w:r>
              <w:rPr>
                <w:rFonts w:eastAsia="宋体" w:cs="Times New Roman"/>
                <w:szCs w:val="24"/>
                <w:lang w:eastAsia="zh-CN"/>
              </w:rPr>
              <w:t>b</w:t>
            </w:r>
          </w:p>
        </w:tc>
        <w:tc>
          <w:tcPr>
            <w:tcW w:w="236" w:type="dxa"/>
            <w:vAlign w:val="center"/>
            <w:hideMark/>
          </w:tcPr>
          <w:p w14:paraId="446AF25A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2829B801" w14:textId="77777777" w:rsidTr="002F11BD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9FE07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130E42" w14:textId="424430FD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_S3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F144" w14:textId="14700992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7.6</w:t>
            </w:r>
            <w:r>
              <w:rPr>
                <w:rFonts w:eastAsia="宋体" w:cs="Times New Roman" w:hint="eastAsia"/>
                <w:szCs w:val="24"/>
                <w:lang w:eastAsia="zh-CN"/>
              </w:rPr>
              <w:t>2</w:t>
            </w:r>
            <w:r>
              <w:rPr>
                <w:rFonts w:eastAsia="宋体" w:cs="Times New Roman"/>
                <w:szCs w:val="24"/>
                <w:lang w:eastAsia="zh-CN"/>
              </w:rPr>
              <w:t>c</w:t>
            </w:r>
          </w:p>
        </w:tc>
        <w:tc>
          <w:tcPr>
            <w:tcW w:w="236" w:type="dxa"/>
            <w:vAlign w:val="center"/>
            <w:hideMark/>
          </w:tcPr>
          <w:p w14:paraId="213277C6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29C06334" w14:textId="77777777" w:rsidTr="002F11BD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4C65E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AF357" w14:textId="329A948A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_E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3FB9" w14:textId="292BDCE3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7.54</w:t>
            </w:r>
            <w:r>
              <w:rPr>
                <w:rFonts w:eastAsia="宋体" w:cs="Times New Roman"/>
                <w:szCs w:val="24"/>
                <w:lang w:eastAsia="zh-CN"/>
              </w:rPr>
              <w:t>d</w:t>
            </w:r>
          </w:p>
        </w:tc>
        <w:tc>
          <w:tcPr>
            <w:tcW w:w="236" w:type="dxa"/>
            <w:vAlign w:val="center"/>
            <w:hideMark/>
          </w:tcPr>
          <w:p w14:paraId="2297846F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50536D13" w14:textId="77777777" w:rsidTr="002F11BD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A834D" w14:textId="77777777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T</w:t>
            </w:r>
            <w:r w:rsidRPr="00DD52B7">
              <w:rPr>
                <w:rFonts w:eastAsia="宋体" w:cs="Times New Roman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C10C4" w14:textId="335AABAE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0958" w14:textId="12C5C8CF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7.46</w:t>
            </w:r>
            <w:r>
              <w:rPr>
                <w:rFonts w:eastAsia="宋体" w:cs="Times New Roman"/>
                <w:szCs w:val="24"/>
                <w:lang w:eastAsia="zh-CN"/>
              </w:rPr>
              <w:t>e</w:t>
            </w:r>
          </w:p>
        </w:tc>
        <w:tc>
          <w:tcPr>
            <w:tcW w:w="236" w:type="dxa"/>
            <w:vAlign w:val="center"/>
            <w:hideMark/>
          </w:tcPr>
          <w:p w14:paraId="331F3C27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48460400" w14:textId="77777777" w:rsidTr="002F11BD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8C41A1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E7B28" w14:textId="12F90CA1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73D1" w14:textId="5E6ADB11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7.3</w:t>
            </w:r>
            <w:r>
              <w:rPr>
                <w:rFonts w:eastAsia="宋体" w:cs="Times New Roman" w:hint="eastAsia"/>
                <w:szCs w:val="24"/>
                <w:lang w:eastAsia="zh-CN"/>
              </w:rPr>
              <w:t>5</w:t>
            </w:r>
            <w:r>
              <w:rPr>
                <w:rFonts w:eastAsia="宋体" w:cs="Times New Roman"/>
                <w:szCs w:val="24"/>
                <w:lang w:eastAsia="zh-CN"/>
              </w:rPr>
              <w:t>f</w:t>
            </w:r>
          </w:p>
        </w:tc>
        <w:tc>
          <w:tcPr>
            <w:tcW w:w="236" w:type="dxa"/>
            <w:vAlign w:val="center"/>
            <w:hideMark/>
          </w:tcPr>
          <w:p w14:paraId="6372DAF0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33594C45" w14:textId="77777777" w:rsidTr="002F11BD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145389" w14:textId="77777777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T</w:t>
            </w:r>
            <w:r w:rsidRPr="00DD52B7">
              <w:rPr>
                <w:rFonts w:eastAsia="宋体" w:cs="Times New Roman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578F3" w14:textId="24B87A83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_W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D55F" w14:textId="5A6A26C6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7.7</w:t>
            </w:r>
            <w:r>
              <w:rPr>
                <w:rFonts w:eastAsia="宋体" w:cs="Times New Roman" w:hint="eastAsia"/>
                <w:szCs w:val="24"/>
                <w:lang w:eastAsia="zh-CN"/>
              </w:rPr>
              <w:t>8</w:t>
            </w:r>
            <w:r>
              <w:rPr>
                <w:rFonts w:eastAsia="宋体" w:cs="Times New Roman"/>
                <w:szCs w:val="24"/>
                <w:lang w:eastAsia="zh-CN"/>
              </w:rPr>
              <w:t>b</w:t>
            </w:r>
          </w:p>
        </w:tc>
        <w:tc>
          <w:tcPr>
            <w:tcW w:w="236" w:type="dxa"/>
            <w:vAlign w:val="center"/>
            <w:hideMark/>
          </w:tcPr>
          <w:p w14:paraId="2F3F8836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40FDB2CA" w14:textId="77777777" w:rsidTr="002F11BD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CFC5F1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E95DFB" w14:textId="4F8406C7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3F34" w14:textId="457E7341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7.5</w:t>
            </w:r>
            <w:r>
              <w:rPr>
                <w:rFonts w:eastAsia="宋体" w:cs="Times New Roman" w:hint="eastAsia"/>
                <w:szCs w:val="24"/>
                <w:lang w:eastAsia="zh-CN"/>
              </w:rPr>
              <w:t>5</w:t>
            </w:r>
            <w:r>
              <w:rPr>
                <w:rFonts w:eastAsia="宋体" w:cs="Times New Roman"/>
                <w:szCs w:val="24"/>
                <w:lang w:eastAsia="zh-CN"/>
              </w:rPr>
              <w:t>d</w:t>
            </w:r>
          </w:p>
        </w:tc>
        <w:tc>
          <w:tcPr>
            <w:tcW w:w="236" w:type="dxa"/>
            <w:vAlign w:val="center"/>
            <w:hideMark/>
          </w:tcPr>
          <w:p w14:paraId="51D05946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0960B99E" w14:textId="77777777" w:rsidTr="002F11BD">
        <w:trPr>
          <w:trHeight w:val="320"/>
        </w:trPr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C0B97C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F98BC89" w14:textId="31BDCA2D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5C297" w14:textId="4D0A7F33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7.3</w:t>
            </w:r>
            <w:r>
              <w:rPr>
                <w:rFonts w:eastAsia="宋体" w:cs="Times New Roman" w:hint="eastAsia"/>
                <w:szCs w:val="24"/>
                <w:lang w:eastAsia="zh-CN"/>
              </w:rPr>
              <w:t>8</w:t>
            </w:r>
            <w:r>
              <w:rPr>
                <w:rFonts w:eastAsia="宋体" w:cs="Times New Roman"/>
                <w:szCs w:val="24"/>
                <w:lang w:eastAsia="zh-CN"/>
              </w:rPr>
              <w:t>f</w:t>
            </w:r>
          </w:p>
        </w:tc>
        <w:tc>
          <w:tcPr>
            <w:tcW w:w="236" w:type="dxa"/>
            <w:vAlign w:val="center"/>
            <w:hideMark/>
          </w:tcPr>
          <w:p w14:paraId="2386E736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</w:tbl>
    <w:p w14:paraId="6BDD4320" w14:textId="64929B7B" w:rsidR="00F7523A" w:rsidRDefault="00E87C53" w:rsidP="00F7523A">
      <w:pPr>
        <w:spacing w:before="0" w:after="200" w:line="276" w:lineRule="auto"/>
        <w:rPr>
          <w:rFonts w:cs="Times New Roman"/>
          <w:szCs w:val="24"/>
        </w:rPr>
      </w:pPr>
      <w:bookmarkStart w:id="5" w:name="_Hlk98877080"/>
      <w:r w:rsidRPr="00E87C53">
        <w:rPr>
          <w:rFonts w:cs="Times New Roman"/>
          <w:szCs w:val="24"/>
        </w:rPr>
        <w:t>Values are means ±SE (n=3). Different letters show the statistically significant differences (</w:t>
      </w:r>
      <w:r w:rsidRPr="00E87C53">
        <w:rPr>
          <w:rFonts w:cs="Times New Roman"/>
          <w:i/>
          <w:iCs/>
          <w:szCs w:val="24"/>
        </w:rPr>
        <w:t>p</w:t>
      </w:r>
      <w:r w:rsidRPr="00E87C53">
        <w:rPr>
          <w:rFonts w:cs="Times New Roman"/>
          <w:szCs w:val="24"/>
        </w:rPr>
        <w:t xml:space="preserve"> &lt;0.05) between the different samples by ANOVA. The number of soil samples is </w:t>
      </w:r>
      <w:r w:rsidR="009C399F" w:rsidRPr="009C399F">
        <w:rPr>
          <w:rFonts w:cs="Times New Roman"/>
          <w:szCs w:val="24"/>
        </w:rPr>
        <w:t>thirty</w:t>
      </w:r>
      <w:r w:rsidRPr="00E87C53">
        <w:rPr>
          <w:rFonts w:cs="Times New Roman"/>
          <w:szCs w:val="24"/>
        </w:rPr>
        <w:t>.</w:t>
      </w:r>
      <w:r w:rsidR="00F7523A">
        <w:rPr>
          <w:rFonts w:cs="Times New Roman"/>
          <w:szCs w:val="24"/>
        </w:rPr>
        <w:t xml:space="preserve"> The same below.</w:t>
      </w:r>
    </w:p>
    <w:p w14:paraId="2A39CC89" w14:textId="65BD0824" w:rsidR="00F8683E" w:rsidRPr="00FD3410" w:rsidRDefault="00F8683E" w:rsidP="00F8683E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SOC content</w:t>
      </w:r>
      <w:r w:rsidRPr="00FD3410">
        <w:rPr>
          <w:rFonts w:cs="Times New Roman"/>
          <w:szCs w:val="24"/>
        </w:rPr>
        <w:t xml:space="preserve"> of each water-repellent class</w:t>
      </w:r>
      <w:r w:rsidR="00D95809">
        <w:rPr>
          <w:rFonts w:cs="Times New Roman"/>
          <w:szCs w:val="24"/>
        </w:rPr>
        <w:t>es</w:t>
      </w:r>
      <w:r w:rsidRPr="00FD3410">
        <w:rPr>
          <w:rFonts w:cs="Times New Roman"/>
          <w:szCs w:val="24"/>
        </w:rPr>
        <w:t xml:space="preserve"> </w:t>
      </w:r>
      <w:r w:rsidRPr="00FD3410">
        <w:rPr>
          <w:rFonts w:cs="Times New Roman"/>
          <w:bCs/>
          <w:szCs w:val="24"/>
        </w:rPr>
        <w:t>under different plant species</w:t>
      </w:r>
      <w:r>
        <w:rPr>
          <w:rFonts w:cs="Times New Roman"/>
          <w:szCs w:val="24"/>
        </w:rPr>
        <w:t>.</w:t>
      </w:r>
    </w:p>
    <w:tbl>
      <w:tblPr>
        <w:tblW w:w="6190" w:type="dxa"/>
        <w:tblLook w:val="04A0" w:firstRow="1" w:lastRow="0" w:firstColumn="1" w:lastColumn="0" w:noHBand="0" w:noVBand="1"/>
      </w:tblPr>
      <w:tblGrid>
        <w:gridCol w:w="1418"/>
        <w:gridCol w:w="2693"/>
        <w:gridCol w:w="1843"/>
        <w:gridCol w:w="236"/>
      </w:tblGrid>
      <w:tr w:rsidR="00F8683E" w:rsidRPr="00DD52B7" w14:paraId="0022D3FE" w14:textId="77777777" w:rsidTr="00C60898">
        <w:trPr>
          <w:gridAfter w:val="1"/>
          <w:wAfter w:w="236" w:type="dxa"/>
          <w:trHeight w:val="517"/>
        </w:trPr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bookmarkEnd w:id="5"/>
          <w:p w14:paraId="65D5A56E" w14:textId="5522645D" w:rsidR="00F8683E" w:rsidRPr="00DD52B7" w:rsidRDefault="001B64E2" w:rsidP="00FC4A89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V</w:t>
            </w:r>
            <w:r w:rsidRPr="001B64E2">
              <w:rPr>
                <w:rFonts w:eastAsia="宋体" w:cs="Times New Roman"/>
                <w:color w:val="000000"/>
                <w:szCs w:val="24"/>
                <w:lang w:eastAsia="zh-CN"/>
              </w:rPr>
              <w:t>egetation types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869A4" w14:textId="657D4C13" w:rsidR="00F8683E" w:rsidRPr="00DD52B7" w:rsidRDefault="005C2483" w:rsidP="00FC4A89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>
              <w:rPr>
                <w:rFonts w:eastAsia="宋体" w:cs="Times New Roman"/>
                <w:szCs w:val="24"/>
                <w:lang w:eastAsia="zh-CN"/>
              </w:rPr>
              <w:t>T</w:t>
            </w:r>
            <w:r w:rsidRPr="0036379B">
              <w:rPr>
                <w:rFonts w:eastAsia="宋体" w:cs="Times New Roman"/>
                <w:szCs w:val="24"/>
                <w:lang w:eastAsia="zh-CN"/>
              </w:rPr>
              <w:t>reatments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99C03" w14:textId="56EBA038" w:rsidR="00F8683E" w:rsidRPr="00DD52B7" w:rsidRDefault="00F8683E" w:rsidP="00FC4A89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>
              <w:rPr>
                <w:rFonts w:eastAsia="宋体" w:cs="Times New Roman"/>
                <w:szCs w:val="24"/>
                <w:lang w:eastAsia="zh-CN"/>
              </w:rPr>
              <w:t>SOC (%)</w:t>
            </w:r>
          </w:p>
        </w:tc>
      </w:tr>
      <w:tr w:rsidR="00F8683E" w:rsidRPr="00DD52B7" w14:paraId="142FC37A" w14:textId="77777777" w:rsidTr="00C60898">
        <w:trPr>
          <w:trHeight w:val="127"/>
        </w:trPr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2B73E4" w14:textId="77777777" w:rsidR="00F8683E" w:rsidRPr="00DD52B7" w:rsidRDefault="00F8683E" w:rsidP="00FC4A89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09C9A5" w14:textId="77777777" w:rsidR="00F8683E" w:rsidRPr="00DD52B7" w:rsidRDefault="00F8683E" w:rsidP="00FC4A89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89A2AC" w14:textId="77777777" w:rsidR="00F8683E" w:rsidRPr="00DD52B7" w:rsidRDefault="00F8683E" w:rsidP="00FC4A89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7141" w14:textId="77777777" w:rsidR="00F8683E" w:rsidRPr="00DD52B7" w:rsidRDefault="00F8683E" w:rsidP="00FC4A89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</w:tr>
      <w:tr w:rsidR="000E2317" w:rsidRPr="00DD52B7" w14:paraId="61156F07" w14:textId="77777777" w:rsidTr="00696A17">
        <w:trPr>
          <w:trHeight w:val="310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AD25A" w14:textId="77777777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T</w:t>
            </w:r>
            <w:r w:rsidRPr="00DD52B7">
              <w:rPr>
                <w:rFonts w:eastAsia="宋体" w:cs="Times New Roman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146E8F" w14:textId="4C829370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3D02F6">
              <w:rPr>
                <w:rFonts w:cs="Times New Roman"/>
                <w:szCs w:val="24"/>
              </w:rPr>
              <w:t>_</w:t>
            </w:r>
            <w:r w:rsidRPr="00C34A7A">
              <w:rPr>
                <w:rFonts w:cs="Times New Roman"/>
                <w:szCs w:val="24"/>
              </w:rPr>
              <w:t>W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22FB4" w14:textId="2DE36445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>1.8</w:t>
            </w:r>
            <w:r>
              <w:rPr>
                <w:rFonts w:hint="eastAsia"/>
                <w:lang w:eastAsia="zh-CN"/>
              </w:rPr>
              <w:t>2</w:t>
            </w:r>
            <w:r>
              <w:t>d</w:t>
            </w:r>
          </w:p>
        </w:tc>
        <w:tc>
          <w:tcPr>
            <w:tcW w:w="236" w:type="dxa"/>
            <w:vAlign w:val="center"/>
            <w:hideMark/>
          </w:tcPr>
          <w:p w14:paraId="2A4CD85F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770D976E" w14:textId="77777777" w:rsidTr="00696A17">
        <w:trPr>
          <w:trHeight w:val="310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15A6E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6DD3D" w14:textId="7F48655E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25E9A" w14:textId="078A6F54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>4.00</w:t>
            </w:r>
            <w:r>
              <w:t>bc</w:t>
            </w:r>
            <w:r w:rsidRPr="00E11F77">
              <w:t xml:space="preserve"> </w:t>
            </w:r>
          </w:p>
        </w:tc>
        <w:tc>
          <w:tcPr>
            <w:tcW w:w="236" w:type="dxa"/>
            <w:vAlign w:val="center"/>
            <w:hideMark/>
          </w:tcPr>
          <w:p w14:paraId="24D413F0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0184D722" w14:textId="77777777" w:rsidTr="00696A17">
        <w:trPr>
          <w:trHeight w:val="310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74E78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A4701" w14:textId="386F447E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3D02F6">
              <w:rPr>
                <w:rFonts w:cs="Times New Roman"/>
                <w:szCs w:val="24"/>
              </w:rPr>
              <w:t>_</w:t>
            </w:r>
            <w:r w:rsidRPr="00C34A7A">
              <w:rPr>
                <w:rFonts w:cs="Times New Roman"/>
                <w:szCs w:val="24"/>
              </w:rPr>
              <w:t>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2E367" w14:textId="6914D9BC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>5.8</w:t>
            </w:r>
            <w:r>
              <w:rPr>
                <w:rFonts w:hint="eastAsia"/>
                <w:lang w:eastAsia="zh-CN"/>
              </w:rPr>
              <w:t>5</w:t>
            </w:r>
            <w:r w:rsidRPr="00E11F77">
              <w:t xml:space="preserve"> </w:t>
            </w:r>
            <w:r>
              <w:t>a</w:t>
            </w:r>
          </w:p>
        </w:tc>
        <w:tc>
          <w:tcPr>
            <w:tcW w:w="236" w:type="dxa"/>
            <w:vAlign w:val="center"/>
            <w:hideMark/>
          </w:tcPr>
          <w:p w14:paraId="2EEAD1F1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5675DC6A" w14:textId="77777777" w:rsidTr="00696A17">
        <w:trPr>
          <w:trHeight w:val="310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3DD8E4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B67CBE" w14:textId="5AA79B18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_S3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C6920" w14:textId="5FF1DDD5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 xml:space="preserve">6.08 </w:t>
            </w:r>
            <w:r>
              <w:t>a</w:t>
            </w:r>
          </w:p>
        </w:tc>
        <w:tc>
          <w:tcPr>
            <w:tcW w:w="236" w:type="dxa"/>
            <w:vAlign w:val="center"/>
            <w:hideMark/>
          </w:tcPr>
          <w:p w14:paraId="60B9E43D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7DA02B5E" w14:textId="77777777" w:rsidTr="00696A17">
        <w:trPr>
          <w:trHeight w:val="310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5A9B3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BEDAD" w14:textId="757EC989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9E1C9" w14:textId="5CD81ABB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 xml:space="preserve">6.95 </w:t>
            </w:r>
            <w:r>
              <w:t>a</w:t>
            </w:r>
          </w:p>
        </w:tc>
        <w:tc>
          <w:tcPr>
            <w:tcW w:w="236" w:type="dxa"/>
            <w:vAlign w:val="center"/>
            <w:hideMark/>
          </w:tcPr>
          <w:p w14:paraId="7757C7FD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0E639A97" w14:textId="77777777" w:rsidTr="00696A17">
        <w:trPr>
          <w:trHeight w:val="310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CBC19" w14:textId="77777777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T</w:t>
            </w:r>
            <w:r w:rsidRPr="00DD52B7">
              <w:rPr>
                <w:rFonts w:eastAsia="宋体" w:cs="Times New Roman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B8C3CD" w14:textId="3FD15B6F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C7C91" w14:textId="6986566A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 xml:space="preserve">3.52 </w:t>
            </w:r>
            <w:proofErr w:type="spellStart"/>
            <w:r>
              <w:t>bc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2383B280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0E23FA28" w14:textId="77777777" w:rsidTr="00696A17">
        <w:trPr>
          <w:trHeight w:val="310"/>
        </w:trPr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E4E47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7DAED7" w14:textId="62932087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95F05" w14:textId="61AE2295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 xml:space="preserve">6.48 </w:t>
            </w:r>
            <w:r>
              <w:t>a</w:t>
            </w:r>
          </w:p>
        </w:tc>
        <w:tc>
          <w:tcPr>
            <w:tcW w:w="236" w:type="dxa"/>
            <w:vAlign w:val="center"/>
            <w:hideMark/>
          </w:tcPr>
          <w:p w14:paraId="65AF38D4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335DD1A3" w14:textId="77777777" w:rsidTr="00696A17">
        <w:trPr>
          <w:trHeight w:val="310"/>
        </w:trPr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07B8B" w14:textId="77777777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DD52B7">
              <w:rPr>
                <w:rFonts w:eastAsia="宋体" w:cs="Times New Roman"/>
                <w:szCs w:val="24"/>
                <w:lang w:eastAsia="zh-CN"/>
              </w:rPr>
              <w:t>T</w:t>
            </w:r>
            <w:r w:rsidRPr="00DD52B7">
              <w:rPr>
                <w:rFonts w:eastAsia="宋体" w:cs="Times New Roman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04103" w14:textId="458B1A0A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_W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AEECE" w14:textId="7071948E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 xml:space="preserve">3.06 </w:t>
            </w:r>
            <w:r>
              <w:t>c</w:t>
            </w:r>
          </w:p>
        </w:tc>
        <w:tc>
          <w:tcPr>
            <w:tcW w:w="236" w:type="dxa"/>
            <w:vAlign w:val="center"/>
            <w:hideMark/>
          </w:tcPr>
          <w:p w14:paraId="1887F8BB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2201DB09" w14:textId="77777777" w:rsidTr="00696A17">
        <w:trPr>
          <w:trHeight w:val="310"/>
        </w:trPr>
        <w:tc>
          <w:tcPr>
            <w:tcW w:w="141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4025EE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BF724" w14:textId="40B8AC5D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4C97A" w14:textId="16210541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>4.5</w:t>
            </w:r>
            <w:r>
              <w:rPr>
                <w:rFonts w:hint="eastAsia"/>
                <w:lang w:eastAsia="zh-CN"/>
              </w:rPr>
              <w:t>7</w:t>
            </w:r>
            <w:r w:rsidRPr="00E11F77">
              <w:t xml:space="preserve"> </w:t>
            </w:r>
            <w:r>
              <w:t>b</w:t>
            </w:r>
          </w:p>
        </w:tc>
        <w:tc>
          <w:tcPr>
            <w:tcW w:w="236" w:type="dxa"/>
            <w:vAlign w:val="center"/>
            <w:hideMark/>
          </w:tcPr>
          <w:p w14:paraId="56F221A7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DD52B7" w14:paraId="72EEE9F1" w14:textId="77777777" w:rsidTr="00696A17">
        <w:trPr>
          <w:trHeight w:val="320"/>
        </w:trPr>
        <w:tc>
          <w:tcPr>
            <w:tcW w:w="141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3CBA2B" w14:textId="77777777" w:rsidR="000E2317" w:rsidRPr="00DD52B7" w:rsidRDefault="000E2317" w:rsidP="000E2317">
            <w:pPr>
              <w:spacing w:before="0" w:after="0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0BECB8E" w14:textId="6BCA649C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293C873" w14:textId="3082D5E3" w:rsidR="000E2317" w:rsidRPr="00DD52B7" w:rsidRDefault="000E2317" w:rsidP="000E2317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E11F77">
              <w:t>7.0</w:t>
            </w:r>
            <w:r>
              <w:rPr>
                <w:rFonts w:hint="eastAsia"/>
                <w:lang w:eastAsia="zh-CN"/>
              </w:rPr>
              <w:t>1</w:t>
            </w:r>
            <w:r>
              <w:t xml:space="preserve"> a</w:t>
            </w:r>
          </w:p>
        </w:tc>
        <w:tc>
          <w:tcPr>
            <w:tcW w:w="236" w:type="dxa"/>
            <w:vAlign w:val="center"/>
            <w:hideMark/>
          </w:tcPr>
          <w:p w14:paraId="6A7DB0A7" w14:textId="77777777" w:rsidR="000E2317" w:rsidRPr="00DD52B7" w:rsidRDefault="000E2317" w:rsidP="000E231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</w:tbl>
    <w:p w14:paraId="4742C509" w14:textId="1334CA4A" w:rsidR="00843713" w:rsidRDefault="00843713" w:rsidP="00843713">
      <w:r w:rsidRPr="00EA3CDA">
        <w:rPr>
          <w:b/>
          <w:bCs/>
        </w:rPr>
        <w:t>Supplementary Table S</w:t>
      </w:r>
      <w:r w:rsidR="00DE2489">
        <w:rPr>
          <w:b/>
          <w:bCs/>
        </w:rPr>
        <w:t>5</w:t>
      </w:r>
      <w:r w:rsidRPr="00EA3CDA">
        <w:rPr>
          <w:b/>
          <w:bCs/>
        </w:rPr>
        <w:t>.</w:t>
      </w:r>
      <w:r w:rsidRPr="006304AF">
        <w:t xml:space="preserve"> </w:t>
      </w:r>
      <w:r w:rsidR="0047406A" w:rsidRPr="0047406A">
        <w:t xml:space="preserve">Correlation coefficient between soil physicochemical parameters and </w:t>
      </w:r>
      <w:proofErr w:type="gramStart"/>
      <w:r w:rsidR="0047406A" w:rsidRPr="0047406A">
        <w:t>SWR</w:t>
      </w:r>
      <w:r w:rsidR="00206756">
        <w:t xml:space="preserve"> </w:t>
      </w:r>
      <w:r w:rsidRPr="006304AF">
        <w:t>.</w:t>
      </w:r>
      <w:proofErr w:type="gramEnd"/>
    </w:p>
    <w:tbl>
      <w:tblPr>
        <w:tblW w:w="7230" w:type="dxa"/>
        <w:tblLook w:val="04A0" w:firstRow="1" w:lastRow="0" w:firstColumn="1" w:lastColumn="0" w:noHBand="0" w:noVBand="1"/>
      </w:tblPr>
      <w:tblGrid>
        <w:gridCol w:w="2552"/>
        <w:gridCol w:w="2268"/>
        <w:gridCol w:w="2410"/>
      </w:tblGrid>
      <w:tr w:rsidR="00E1547C" w:rsidRPr="00E1547C" w14:paraId="60AA311D" w14:textId="77777777" w:rsidTr="00C60898">
        <w:trPr>
          <w:trHeight w:val="310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83D6D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Parameters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974D5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r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4017F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p</w:t>
            </w:r>
          </w:p>
        </w:tc>
      </w:tr>
      <w:tr w:rsidR="00E1547C" w:rsidRPr="00E1547C" w14:paraId="0CACAB8A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066A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AN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0B65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0.671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BD0F8" w14:textId="227B926E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  <w:r w:rsidR="00C60898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.000</w:t>
            </w:r>
          </w:p>
        </w:tc>
      </w:tr>
      <w:tr w:rsidR="00E1547C" w:rsidRPr="00E1547C" w14:paraId="749FDF88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80E8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AP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31D3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-0.054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5AEB" w14:textId="5A0A7D6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  <w:r w:rsidR="00C60898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.000</w:t>
            </w:r>
          </w:p>
        </w:tc>
      </w:tr>
      <w:tr w:rsidR="00E1547C" w:rsidRPr="00E1547C" w14:paraId="6B1E235B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4F7B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AK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EAE3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0.584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F210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0.779</w:t>
            </w:r>
          </w:p>
        </w:tc>
      </w:tr>
      <w:tr w:rsidR="00E1547C" w:rsidRPr="00E1547C" w14:paraId="16DF89B2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4833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lastRenderedPageBreak/>
              <w:t>Fatty acids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CD54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0.628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F2A6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0.001</w:t>
            </w:r>
          </w:p>
        </w:tc>
      </w:tr>
      <w:tr w:rsidR="00E1547C" w:rsidRPr="00E1547C" w14:paraId="334B3AA7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3EC5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Alkanols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BB86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0.741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C0BE" w14:textId="7134282D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  <w:r w:rsidR="00C60898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.000</w:t>
            </w:r>
          </w:p>
        </w:tc>
      </w:tr>
      <w:tr w:rsidR="00E1547C" w:rsidRPr="00E1547C" w14:paraId="7D8CF976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D56F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Alkanes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E914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0.044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F715F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0.816</w:t>
            </w:r>
          </w:p>
        </w:tc>
      </w:tr>
      <w:tr w:rsidR="00E1547C" w:rsidRPr="00E1547C" w14:paraId="671783F2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2DAA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Campesterol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87BB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0.638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FAE2" w14:textId="47EEF5D2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  <w:r w:rsidR="00C60898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.000</w:t>
            </w:r>
          </w:p>
        </w:tc>
      </w:tr>
      <w:tr w:rsidR="00E1547C" w:rsidRPr="00E1547C" w14:paraId="7F6895EE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BE92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Stigmasterol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B0D8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0.393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2516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0.032</w:t>
            </w:r>
          </w:p>
        </w:tc>
      </w:tr>
      <w:tr w:rsidR="00E1547C" w:rsidRPr="00E1547C" w14:paraId="0389E0F3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CBC9A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β-sitosterol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4494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0.685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9312" w14:textId="0938281D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</w:t>
            </w:r>
            <w:r w:rsidR="00C60898">
              <w:rPr>
                <w:rFonts w:eastAsia="等线" w:cs="Times New Roman" w:hint="eastAsia"/>
                <w:color w:val="000000"/>
                <w:szCs w:val="24"/>
                <w:lang w:eastAsia="zh-CN"/>
              </w:rPr>
              <w:t>.000</w:t>
            </w:r>
          </w:p>
        </w:tc>
      </w:tr>
      <w:tr w:rsidR="00E1547C" w:rsidRPr="00E1547C" w14:paraId="5AF11344" w14:textId="77777777" w:rsidTr="00C60898">
        <w:trPr>
          <w:trHeight w:val="31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781B9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Ergosterol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7FED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0.544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B29E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0.036</w:t>
            </w:r>
          </w:p>
        </w:tc>
      </w:tr>
      <w:tr w:rsidR="00E1547C" w:rsidRPr="00E1547C" w14:paraId="0CDF68D9" w14:textId="77777777" w:rsidTr="00C60898">
        <w:trPr>
          <w:trHeight w:val="320"/>
        </w:trPr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CF68F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Lupeol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BCA80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0.948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488C2" w14:textId="77777777" w:rsidR="00E1547C" w:rsidRPr="00E1547C" w:rsidRDefault="00E1547C" w:rsidP="00E1547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1547C">
              <w:rPr>
                <w:rFonts w:eastAsia="等线" w:cs="Times New Roman"/>
                <w:color w:val="000000"/>
                <w:szCs w:val="24"/>
                <w:lang w:eastAsia="zh-CN"/>
              </w:rPr>
              <w:t>0.004</w:t>
            </w:r>
          </w:p>
        </w:tc>
      </w:tr>
    </w:tbl>
    <w:p w14:paraId="6C862AAA" w14:textId="2C5E5AB4" w:rsidR="00DE2489" w:rsidRDefault="00DE2489" w:rsidP="00DE2489">
      <w:r w:rsidRPr="00EA3CDA">
        <w:rPr>
          <w:b/>
          <w:bCs/>
        </w:rPr>
        <w:t>Supplementary Table S</w:t>
      </w:r>
      <w:r w:rsidR="00033BD8">
        <w:rPr>
          <w:b/>
          <w:bCs/>
        </w:rPr>
        <w:t>6</w:t>
      </w:r>
      <w:r w:rsidRPr="00EA3CDA">
        <w:rPr>
          <w:b/>
          <w:bCs/>
        </w:rPr>
        <w:t>.</w:t>
      </w:r>
      <w:r w:rsidRPr="006304AF">
        <w:t xml:space="preserve"> </w:t>
      </w:r>
      <w:r>
        <w:t>Fatty acids, alkanols, and</w:t>
      </w:r>
      <w:r w:rsidRPr="006304AF">
        <w:t xml:space="preserve"> </w:t>
      </w:r>
      <w:r>
        <w:t xml:space="preserve">alkanes </w:t>
      </w:r>
      <w:r w:rsidRPr="006304AF">
        <w:t>content of each water-repellent class under different plant species.</w:t>
      </w: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934"/>
        <w:gridCol w:w="1189"/>
        <w:gridCol w:w="1563"/>
        <w:gridCol w:w="1559"/>
        <w:gridCol w:w="1559"/>
        <w:gridCol w:w="1418"/>
        <w:gridCol w:w="283"/>
      </w:tblGrid>
      <w:tr w:rsidR="00DE2489" w:rsidRPr="002F3B08" w14:paraId="6C0FA329" w14:textId="77777777" w:rsidTr="006D50D4">
        <w:trPr>
          <w:gridAfter w:val="1"/>
          <w:wAfter w:w="283" w:type="dxa"/>
          <w:trHeight w:val="517"/>
        </w:trPr>
        <w:tc>
          <w:tcPr>
            <w:tcW w:w="934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F9F69" w14:textId="65A95F4C" w:rsidR="00DE2489" w:rsidRPr="002F3B08" w:rsidRDefault="001B64E2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bookmarkStart w:id="6" w:name="_Hlk104887206"/>
            <w:r w:rsidRPr="001B64E2">
              <w:rPr>
                <w:rFonts w:eastAsia="宋体" w:cs="Times New Roman"/>
                <w:color w:val="000000"/>
                <w:szCs w:val="24"/>
                <w:lang w:eastAsia="zh-CN"/>
              </w:rPr>
              <w:t>Vegetation types</w:t>
            </w:r>
            <w:bookmarkEnd w:id="6"/>
          </w:p>
        </w:tc>
        <w:tc>
          <w:tcPr>
            <w:tcW w:w="1189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36F76" w14:textId="1F2E6EF6" w:rsidR="00DE2489" w:rsidRPr="002F3B08" w:rsidRDefault="005C2483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szCs w:val="24"/>
                <w:lang w:eastAsia="zh-CN"/>
              </w:rPr>
              <w:t>T</w:t>
            </w:r>
            <w:r w:rsidRPr="0036379B">
              <w:rPr>
                <w:rFonts w:eastAsia="宋体" w:cs="Times New Roman"/>
                <w:szCs w:val="24"/>
                <w:lang w:eastAsia="zh-CN"/>
              </w:rPr>
              <w:t>reatments</w:t>
            </w:r>
          </w:p>
        </w:tc>
        <w:tc>
          <w:tcPr>
            <w:tcW w:w="1563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7E67F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Fatty acids (µg·g</w:t>
            </w:r>
            <w:r w:rsidRPr="002F3B08">
              <w:rPr>
                <w:rFonts w:eastAsia="宋体" w:cs="Times New Roman"/>
                <w:color w:val="000000"/>
                <w:szCs w:val="24"/>
                <w:vertAlign w:val="superscript"/>
                <w:lang w:eastAsia="zh-CN"/>
              </w:rPr>
              <w:t>-1</w:t>
            </w: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 soil)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26DCE" w14:textId="77777777" w:rsidR="00DE2489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Alkanols</w:t>
            </w:r>
          </w:p>
          <w:p w14:paraId="321B3F3E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(µg·g</w:t>
            </w:r>
            <w:r w:rsidRPr="002F3B08">
              <w:rPr>
                <w:rFonts w:eastAsia="宋体" w:cs="Times New Roman"/>
                <w:color w:val="000000"/>
                <w:szCs w:val="24"/>
                <w:vertAlign w:val="superscript"/>
                <w:lang w:eastAsia="zh-CN"/>
              </w:rPr>
              <w:t>-1</w:t>
            </w: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 soil)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60B55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Alkanes (µg·g</w:t>
            </w:r>
            <w:r w:rsidRPr="002F3B08">
              <w:rPr>
                <w:rFonts w:eastAsia="宋体" w:cs="Times New Roman"/>
                <w:color w:val="000000"/>
                <w:szCs w:val="24"/>
                <w:vertAlign w:val="superscript"/>
                <w:lang w:eastAsia="zh-CN"/>
              </w:rPr>
              <w:t>-1</w:t>
            </w: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 soil)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DA59B" w14:textId="77777777" w:rsidR="00DE2489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F</w:t>
            </w: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ree lipids</w:t>
            </w:r>
          </w:p>
          <w:p w14:paraId="6AC6EA19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(µg·g</w:t>
            </w:r>
            <w:r w:rsidRPr="002F3B08">
              <w:rPr>
                <w:rFonts w:eastAsia="宋体" w:cs="Times New Roman"/>
                <w:color w:val="000000"/>
                <w:szCs w:val="24"/>
                <w:vertAlign w:val="superscript"/>
                <w:lang w:eastAsia="zh-CN"/>
              </w:rPr>
              <w:t>-1</w:t>
            </w: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 soil)</w:t>
            </w:r>
          </w:p>
        </w:tc>
      </w:tr>
      <w:tr w:rsidR="00DE2489" w:rsidRPr="002F3B08" w14:paraId="3CAD7DAF" w14:textId="77777777" w:rsidTr="006D50D4">
        <w:trPr>
          <w:trHeight w:val="300"/>
        </w:trPr>
        <w:tc>
          <w:tcPr>
            <w:tcW w:w="9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F35342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9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CDCC17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563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1B6247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96020D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D998C5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C6948F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075E" w14:textId="77777777" w:rsidR="00DE2489" w:rsidRPr="002F3B08" w:rsidRDefault="00DE2489" w:rsidP="006D50D4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</w:tr>
      <w:tr w:rsidR="000E2317" w:rsidRPr="002F3B08" w14:paraId="257F99EA" w14:textId="77777777" w:rsidTr="00CB0DAD">
        <w:trPr>
          <w:trHeight w:val="350"/>
        </w:trPr>
        <w:tc>
          <w:tcPr>
            <w:tcW w:w="9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B88ED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T</w:t>
            </w:r>
            <w:r w:rsidRPr="002F3B08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0CA95" w14:textId="4AD32DA5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3D02F6">
              <w:rPr>
                <w:rFonts w:cs="Times New Roman"/>
                <w:szCs w:val="24"/>
              </w:rPr>
              <w:t>_</w:t>
            </w:r>
            <w:r w:rsidRPr="00C34A7A">
              <w:rPr>
                <w:rFonts w:cs="Times New Roman"/>
                <w:szCs w:val="24"/>
              </w:rPr>
              <w:t>W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91D7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21.91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CB87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3.02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05DB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4.52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A0A9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29.45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cd</w:t>
            </w:r>
          </w:p>
        </w:tc>
        <w:tc>
          <w:tcPr>
            <w:tcW w:w="283" w:type="dxa"/>
            <w:vAlign w:val="center"/>
            <w:hideMark/>
          </w:tcPr>
          <w:p w14:paraId="6ED96835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71DF8FF7" w14:textId="77777777" w:rsidTr="00CB0DAD">
        <w:trPr>
          <w:trHeight w:val="350"/>
        </w:trPr>
        <w:tc>
          <w:tcPr>
            <w:tcW w:w="9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4065C6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8D2682" w14:textId="47A49B14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B314E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30.83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F3C47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6.32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3973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5.06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B975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42.21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283" w:type="dxa"/>
            <w:vAlign w:val="center"/>
            <w:hideMark/>
          </w:tcPr>
          <w:p w14:paraId="54879EAF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46336143" w14:textId="77777777" w:rsidTr="00CB0DAD">
        <w:trPr>
          <w:trHeight w:val="350"/>
        </w:trPr>
        <w:tc>
          <w:tcPr>
            <w:tcW w:w="9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2E241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EA445" w14:textId="33A75D26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3D02F6">
              <w:rPr>
                <w:rFonts w:cs="Times New Roman"/>
                <w:szCs w:val="24"/>
              </w:rPr>
              <w:t>_</w:t>
            </w:r>
            <w:r w:rsidRPr="00C34A7A">
              <w:rPr>
                <w:rFonts w:cs="Times New Roman"/>
                <w:szCs w:val="24"/>
              </w:rPr>
              <w:t>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9794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65.13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3B833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14.46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bc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2F2D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14.45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C976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94.04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283" w:type="dxa"/>
            <w:vAlign w:val="center"/>
            <w:hideMark/>
          </w:tcPr>
          <w:p w14:paraId="60916DEF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08D0547C" w14:textId="77777777" w:rsidTr="00CB0DAD">
        <w:trPr>
          <w:trHeight w:val="350"/>
        </w:trPr>
        <w:tc>
          <w:tcPr>
            <w:tcW w:w="9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270F59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4922A" w14:textId="308CC706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_S3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1E04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33.25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413E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22.08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AD6E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3.87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540DC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59.20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283" w:type="dxa"/>
            <w:vAlign w:val="center"/>
            <w:hideMark/>
          </w:tcPr>
          <w:p w14:paraId="4E3600FA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719FE34D" w14:textId="77777777" w:rsidTr="00CB0DAD">
        <w:trPr>
          <w:trHeight w:val="350"/>
        </w:trPr>
        <w:tc>
          <w:tcPr>
            <w:tcW w:w="9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5CE79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EBEFE" w14:textId="7CBB161E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  <w:r w:rsidRPr="00C34A7A">
              <w:rPr>
                <w:rFonts w:cs="Times New Roman"/>
                <w:szCs w:val="24"/>
              </w:rPr>
              <w:t>_E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D13E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44.23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0F7E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19.68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ab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1F54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1.55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A916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65.46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283" w:type="dxa"/>
            <w:vAlign w:val="center"/>
            <w:hideMark/>
          </w:tcPr>
          <w:p w14:paraId="1B99AD73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082C5A7A" w14:textId="77777777" w:rsidTr="00CB0DAD">
        <w:trPr>
          <w:trHeight w:val="350"/>
        </w:trPr>
        <w:tc>
          <w:tcPr>
            <w:tcW w:w="9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FE89A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T</w:t>
            </w:r>
            <w:r w:rsidRPr="002F3B08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B1784" w14:textId="02D52FD9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E5F1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23.58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F10DD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5.44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BE9C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12.26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35BA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41.29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283" w:type="dxa"/>
            <w:vAlign w:val="center"/>
            <w:hideMark/>
          </w:tcPr>
          <w:p w14:paraId="25D8C5E3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3F2308AF" w14:textId="77777777" w:rsidTr="00CB0DAD">
        <w:trPr>
          <w:trHeight w:val="350"/>
        </w:trPr>
        <w:tc>
          <w:tcPr>
            <w:tcW w:w="9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7B8F6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F8983" w14:textId="5D3E9AA4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3FC2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46.36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AECC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26.28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A039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11.56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9BEC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84.20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283" w:type="dxa"/>
            <w:vAlign w:val="center"/>
            <w:hideMark/>
          </w:tcPr>
          <w:p w14:paraId="5DE8982E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74E5062C" w14:textId="77777777" w:rsidTr="00CB0DAD">
        <w:trPr>
          <w:trHeight w:val="350"/>
        </w:trPr>
        <w:tc>
          <w:tcPr>
            <w:tcW w:w="9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10F199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T</w:t>
            </w:r>
            <w:r w:rsidRPr="002F3B08">
              <w:rPr>
                <w:rFonts w:eastAsia="宋体" w:cs="Times New Roman"/>
                <w:color w:val="000000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1541F" w14:textId="5D26363A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_W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056C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18.45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EA1B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3.86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00E6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5.22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5166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27.53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283" w:type="dxa"/>
            <w:vAlign w:val="center"/>
            <w:hideMark/>
          </w:tcPr>
          <w:p w14:paraId="2235615E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4E69DC77" w14:textId="77777777" w:rsidTr="00CB0DAD">
        <w:trPr>
          <w:trHeight w:val="350"/>
        </w:trPr>
        <w:tc>
          <w:tcPr>
            <w:tcW w:w="9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2ABA93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446528" w14:textId="4945EE55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7B82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17.37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0B1C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4.10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B05C4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4.77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0CD1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26.23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283" w:type="dxa"/>
            <w:vAlign w:val="center"/>
            <w:hideMark/>
          </w:tcPr>
          <w:p w14:paraId="39AD74E2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0E2317" w:rsidRPr="002F3B08" w14:paraId="4ECB2177" w14:textId="77777777" w:rsidTr="00CB0DAD">
        <w:trPr>
          <w:trHeight w:val="360"/>
        </w:trPr>
        <w:tc>
          <w:tcPr>
            <w:tcW w:w="9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3B9D51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00F0F54" w14:textId="78C3529E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C34A7A">
              <w:rPr>
                <w:rFonts w:cs="Times New Roman"/>
                <w:szCs w:val="24"/>
              </w:rPr>
              <w:t>T</w:t>
            </w:r>
            <w:r w:rsidRPr="00C34A7A">
              <w:rPr>
                <w:rFonts w:cs="Times New Roman"/>
                <w:szCs w:val="24"/>
                <w:vertAlign w:val="subscript"/>
              </w:rPr>
              <w:t>3</w:t>
            </w:r>
            <w:r w:rsidRPr="00C34A7A">
              <w:rPr>
                <w:rFonts w:cs="Times New Roman"/>
                <w:szCs w:val="24"/>
              </w:rPr>
              <w:t>_S</w:t>
            </w:r>
            <w:r w:rsidRPr="00C34A7A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C00BA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37.89c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4B908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11.73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cd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B6376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2F3B08">
              <w:rPr>
                <w:rFonts w:eastAsia="宋体" w:cs="Times New Roman"/>
                <w:color w:val="000000"/>
                <w:szCs w:val="24"/>
                <w:lang w:eastAsia="zh-CN"/>
              </w:rPr>
              <w:t>19.78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393F1" w14:textId="77777777" w:rsidR="000E2317" w:rsidRPr="002F3B08" w:rsidRDefault="000E2317" w:rsidP="000E231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/>
              </w:rPr>
              <w:t>69.40b</w:t>
            </w:r>
          </w:p>
        </w:tc>
        <w:tc>
          <w:tcPr>
            <w:tcW w:w="283" w:type="dxa"/>
            <w:vAlign w:val="center"/>
            <w:hideMark/>
          </w:tcPr>
          <w:p w14:paraId="126F3183" w14:textId="77777777" w:rsidR="000E2317" w:rsidRPr="002F3B08" w:rsidRDefault="000E2317" w:rsidP="000E231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</w:tbl>
    <w:p w14:paraId="332219F1" w14:textId="2A6F0BE5" w:rsidR="00286519" w:rsidRDefault="00286519" w:rsidP="00286519">
      <w:r w:rsidRPr="00EA3CDA">
        <w:rPr>
          <w:b/>
          <w:bCs/>
        </w:rPr>
        <w:t>Supplementary Table S</w:t>
      </w:r>
      <w:r>
        <w:rPr>
          <w:b/>
          <w:bCs/>
        </w:rPr>
        <w:t>7</w:t>
      </w:r>
      <w:r w:rsidRPr="00EA3CDA">
        <w:rPr>
          <w:b/>
          <w:bCs/>
        </w:rPr>
        <w:t>.</w:t>
      </w:r>
      <w:r w:rsidRPr="006304AF">
        <w:t xml:space="preserve"> </w:t>
      </w:r>
      <w:r w:rsidRPr="00286519">
        <w:t>WDPT values under different vegetation</w:t>
      </w:r>
      <w:r w:rsidRPr="00286519">
        <w:rPr>
          <w:rFonts w:cs="Times New Roman"/>
          <w:szCs w:val="24"/>
        </w:rPr>
        <w:t xml:space="preserve"> </w:t>
      </w:r>
      <w:r w:rsidRPr="000F23A2">
        <w:rPr>
          <w:rFonts w:cs="Times New Roman"/>
          <w:szCs w:val="24"/>
        </w:rPr>
        <w:t xml:space="preserve">beneath the </w:t>
      </w:r>
      <w:r w:rsidRPr="000F23A2">
        <w:rPr>
          <w:rFonts w:cs="Times New Roman"/>
          <w:i/>
          <w:iCs/>
          <w:szCs w:val="24"/>
        </w:rPr>
        <w:t>Pinus</w:t>
      </w:r>
      <w:r>
        <w:rPr>
          <w:rFonts w:cs="Times New Roman"/>
          <w:i/>
          <w:iCs/>
          <w:szCs w:val="24"/>
        </w:rPr>
        <w:t xml:space="preserve"> </w:t>
      </w:r>
      <w:r w:rsidRPr="000F23A2">
        <w:rPr>
          <w:rFonts w:cs="Times New Roman"/>
          <w:szCs w:val="24"/>
        </w:rPr>
        <w:t>(T</w:t>
      </w:r>
      <w:r w:rsidRPr="00917DF6">
        <w:rPr>
          <w:rFonts w:cs="Times New Roman"/>
          <w:szCs w:val="24"/>
          <w:vertAlign w:val="subscript"/>
        </w:rPr>
        <w:t>1</w:t>
      </w:r>
      <w:r w:rsidRPr="000F23A2">
        <w:rPr>
          <w:rFonts w:cs="Times New Roman"/>
          <w:szCs w:val="24"/>
        </w:rPr>
        <w:t xml:space="preserve">), </w:t>
      </w:r>
      <w:r w:rsidRPr="000F23A2">
        <w:rPr>
          <w:rFonts w:cs="Times New Roman"/>
          <w:i/>
          <w:iCs/>
          <w:szCs w:val="24"/>
        </w:rPr>
        <w:t>Robinia</w:t>
      </w:r>
      <w:r>
        <w:rPr>
          <w:rFonts w:cs="Times New Roman"/>
          <w:i/>
          <w:iCs/>
          <w:szCs w:val="24"/>
        </w:rPr>
        <w:t xml:space="preserve"> </w:t>
      </w:r>
      <w:r w:rsidRPr="000F23A2">
        <w:rPr>
          <w:rFonts w:cs="Times New Roman"/>
          <w:szCs w:val="24"/>
        </w:rPr>
        <w:t>(T</w:t>
      </w:r>
      <w:r w:rsidRPr="00917DF6">
        <w:rPr>
          <w:rFonts w:cs="Times New Roman"/>
          <w:szCs w:val="24"/>
          <w:vertAlign w:val="subscript"/>
        </w:rPr>
        <w:t>2</w:t>
      </w:r>
      <w:r w:rsidRPr="000F23A2">
        <w:rPr>
          <w:rFonts w:cs="Times New Roman"/>
          <w:szCs w:val="24"/>
        </w:rPr>
        <w:t xml:space="preserve">), </w:t>
      </w:r>
      <w:r w:rsidRPr="000F23A2">
        <w:rPr>
          <w:rFonts w:cs="Times New Roman"/>
          <w:i/>
          <w:iCs/>
          <w:szCs w:val="24"/>
        </w:rPr>
        <w:t>Hippophae</w:t>
      </w:r>
      <w:r>
        <w:rPr>
          <w:rFonts w:cs="Times New Roman"/>
          <w:i/>
          <w:iCs/>
          <w:szCs w:val="24"/>
        </w:rPr>
        <w:t xml:space="preserve"> </w:t>
      </w:r>
      <w:r w:rsidRPr="000F23A2">
        <w:rPr>
          <w:rFonts w:cs="Times New Roman"/>
          <w:szCs w:val="24"/>
        </w:rPr>
        <w:t>(T</w:t>
      </w:r>
      <w:r w:rsidRPr="00917DF6">
        <w:rPr>
          <w:rFonts w:cs="Times New Roman"/>
          <w:szCs w:val="24"/>
          <w:vertAlign w:val="subscript"/>
        </w:rPr>
        <w:t>3</w:t>
      </w:r>
      <w:r w:rsidRPr="000F23A2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tbl>
      <w:tblPr>
        <w:tblW w:w="10656" w:type="dxa"/>
        <w:tblLook w:val="04A0" w:firstRow="1" w:lastRow="0" w:firstColumn="1" w:lastColumn="0" w:noHBand="0" w:noVBand="1"/>
      </w:tblPr>
      <w:tblGrid>
        <w:gridCol w:w="1137"/>
        <w:gridCol w:w="876"/>
        <w:gridCol w:w="87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8F0042" w:rsidRPr="008F0042" w14:paraId="64592C0D" w14:textId="77777777" w:rsidTr="006874D6">
        <w:trPr>
          <w:trHeight w:val="640"/>
        </w:trPr>
        <w:tc>
          <w:tcPr>
            <w:tcW w:w="93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1B4A63" w14:textId="187B871F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Sampl</w:t>
            </w:r>
            <w:r w:rsidR="001B64E2">
              <w:rPr>
                <w:rFonts w:eastAsia="等线" w:cs="Times New Roman"/>
                <w:color w:val="000000"/>
                <w:szCs w:val="24"/>
                <w:lang w:eastAsia="zh-CN"/>
              </w:rPr>
              <w:t>ing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p</w:t>
            </w:r>
            <w:r w:rsidR="001B64E2">
              <w:rPr>
                <w:rFonts w:eastAsia="等线" w:cs="Times New Roman"/>
                <w:color w:val="000000"/>
                <w:szCs w:val="24"/>
                <w:lang w:eastAsia="zh-CN"/>
              </w:rPr>
              <w:t>lots</w:t>
            </w:r>
          </w:p>
        </w:tc>
        <w:tc>
          <w:tcPr>
            <w:tcW w:w="9720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1C116" w14:textId="46E57384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WDPT (s), n=</w:t>
            </w:r>
            <w:r w:rsidR="006874D6">
              <w:rPr>
                <w:rFonts w:eastAsia="等线" w:cs="Times New Roman"/>
                <w:color w:val="000000"/>
                <w:szCs w:val="24"/>
                <w:lang w:eastAsia="zh-CN"/>
              </w:rPr>
              <w:t>1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50</w:t>
            </w:r>
          </w:p>
        </w:tc>
      </w:tr>
      <w:tr w:rsidR="008F0042" w:rsidRPr="008F0042" w14:paraId="2EC18345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DE5E" w14:textId="1C325EE2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1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885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204.67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B41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D16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CCA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701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475.67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0B4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470.33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A1D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9E2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2487.33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317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2A6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2454.33 </w:t>
            </w:r>
          </w:p>
        </w:tc>
      </w:tr>
      <w:tr w:rsidR="008F0042" w:rsidRPr="008F0042" w14:paraId="62D28BBC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5C894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BFC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60.67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830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308.33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34F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6D6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421.00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C0F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1612.67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CF4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809.00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3FB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1244.33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518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1007.67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E13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A20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4859.00 </w:t>
            </w:r>
          </w:p>
        </w:tc>
      </w:tr>
      <w:tr w:rsidR="008F0042" w:rsidRPr="008F0042" w14:paraId="0B64564B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7A248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8F1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44.67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D3D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0C2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57D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68.67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5950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646.67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74B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441.67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A95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1235.67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36C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D3B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5E9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4953.33 </w:t>
            </w:r>
          </w:p>
        </w:tc>
      </w:tr>
      <w:tr w:rsidR="008F0042" w:rsidRPr="008F0042" w14:paraId="3E82C401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F3EC2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653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55B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B89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EBB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004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895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A73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376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54C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870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</w:tr>
      <w:tr w:rsidR="008F0042" w:rsidRPr="008F0042" w14:paraId="2B2D1A6B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A642BD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277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31.00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2C7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A7F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0EB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29.67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2CF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FF4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8CC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9DE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A64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835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913.33 </w:t>
            </w:r>
          </w:p>
        </w:tc>
      </w:tr>
      <w:tr w:rsidR="008F0042" w:rsidRPr="008F0042" w14:paraId="4E17D666" w14:textId="77777777" w:rsidTr="006874D6">
        <w:trPr>
          <w:trHeight w:val="120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B44F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F6F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90B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489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05C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272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8D9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708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F93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6F9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186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F0042" w:rsidRPr="008F0042" w14:paraId="0CCAA85E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DCA0" w14:textId="5D5C8E35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1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AA3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114.67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9DE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525.67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AC8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324.00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18A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6F5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45C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660.33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CA9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259.33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41F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956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166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109.00 </w:t>
            </w:r>
          </w:p>
        </w:tc>
      </w:tr>
      <w:tr w:rsidR="008F0042" w:rsidRPr="008F0042" w14:paraId="18714C50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9D90B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4BF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36A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518.00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57C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1BD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1098.33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65D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D03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905.67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7ED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659.00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C1C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7CF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627.67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B8A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58.67 </w:t>
            </w:r>
          </w:p>
        </w:tc>
      </w:tr>
      <w:tr w:rsidR="008F0042" w:rsidRPr="008F0042" w14:paraId="7B09C181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95FA5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1AD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86.00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015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6DF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D87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211.00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CE0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C8D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1DE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DE1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000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DBD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</w:tr>
      <w:tr w:rsidR="008F0042" w:rsidRPr="008F0042" w14:paraId="5D20ADB3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51773C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1EE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33A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5BE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1520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499.67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134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C69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637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C92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3BC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63.33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343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</w:tr>
      <w:tr w:rsidR="008F0042" w:rsidRPr="008F0042" w14:paraId="0CD3897B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48604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271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120.33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61F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E95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99A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372.67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715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305.33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FB3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047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10C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266.33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DAC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72A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</w:tr>
      <w:tr w:rsidR="008F0042" w:rsidRPr="008F0042" w14:paraId="64CDCC5A" w14:textId="77777777" w:rsidTr="006874D6">
        <w:trPr>
          <w:trHeight w:val="120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E85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DF8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EF5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ACAA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FC1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407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EDB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998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19F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534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95C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F0042" w:rsidRPr="008F0042" w14:paraId="744F0F75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7E39" w14:textId="1DB196D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lastRenderedPageBreak/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1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2F4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266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5FE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109.67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F2D1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5F3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9FD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F96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40D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D42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3BB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</w:tr>
      <w:tr w:rsidR="008F0042" w:rsidRPr="008F0042" w14:paraId="09A92F08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0E0E2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0EC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9A0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CF6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C29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2E6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388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9BE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1AA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3879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F51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</w:tr>
      <w:tr w:rsidR="008F0042" w:rsidRPr="008F0042" w14:paraId="0843CFC3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E0320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A57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7A9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64E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B3A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C69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96E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590.33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B07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FCC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1F5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726.33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CCD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</w:tr>
      <w:tr w:rsidR="008F0042" w:rsidRPr="008F0042" w14:paraId="1D458934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6314D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190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317.33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363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356.33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50D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5F6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288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0C3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1059.67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DB9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486.33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3DD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695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778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146.00 </w:t>
            </w:r>
          </w:p>
        </w:tc>
      </w:tr>
      <w:tr w:rsidR="008F0042" w:rsidRPr="008F0042" w14:paraId="6F951E3D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AD5FD8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8DA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117.33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062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336.67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097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1119.33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D0A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504.33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AB7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1216.33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371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1116.33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64E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252.00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8DB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&gt;3600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58E3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1178.00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44E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138.00 </w:t>
            </w:r>
          </w:p>
        </w:tc>
      </w:tr>
      <w:tr w:rsidR="008F0042" w:rsidRPr="008F0042" w14:paraId="137B5FD5" w14:textId="77777777" w:rsidTr="006874D6">
        <w:trPr>
          <w:trHeight w:val="120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5F45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498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9CE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65B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295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5DA2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F09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2B69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25A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5CD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EC7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F0042" w:rsidRPr="008F0042" w14:paraId="18A741D7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36AE" w14:textId="7CE1FB05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BC4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CE6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266.00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9153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F01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6C8D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D18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9BD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FCF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107.00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621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149.00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8AB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83.33 </w:t>
            </w:r>
          </w:p>
        </w:tc>
      </w:tr>
      <w:tr w:rsidR="008F0042" w:rsidRPr="008F0042" w14:paraId="42785247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58C07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C7D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D1D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B7E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6563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428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6461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C467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EFB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131.00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FB7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6A2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21.33 </w:t>
            </w:r>
          </w:p>
        </w:tc>
      </w:tr>
      <w:tr w:rsidR="008F0042" w:rsidRPr="008F0042" w14:paraId="61D64A26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F94E27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F84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31.33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618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736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3290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AFAD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F48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D00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99B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FC4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49.33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719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66.33 </w:t>
            </w:r>
          </w:p>
        </w:tc>
      </w:tr>
      <w:tr w:rsidR="008F0042" w:rsidRPr="008F0042" w14:paraId="31BA19D4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E76D6B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850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36D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262.33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8372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61.00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F91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944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90.67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743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FE3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E34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8CA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F00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134.00 </w:t>
            </w:r>
          </w:p>
        </w:tc>
      </w:tr>
      <w:tr w:rsidR="008F0042" w:rsidRPr="008F0042" w14:paraId="2D38B309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7DB953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80C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66.33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A4D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8B5A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EAB6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43.33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5EE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53E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23.33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D2C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306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31.00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7D5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7523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39.33 </w:t>
            </w:r>
          </w:p>
        </w:tc>
      </w:tr>
      <w:tr w:rsidR="008F0042" w:rsidRPr="008F0042" w14:paraId="1F98BD07" w14:textId="77777777" w:rsidTr="006874D6">
        <w:trPr>
          <w:trHeight w:val="120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319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649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B15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871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FB5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EF7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339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66BD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DDF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064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BE8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F0042" w:rsidRPr="008F0042" w14:paraId="4F918543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89EA" w14:textId="219CEC53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9DB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75.00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48C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FB9B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61C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968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DD9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BEE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283B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890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95F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81.67 </w:t>
            </w:r>
          </w:p>
        </w:tc>
      </w:tr>
      <w:tr w:rsidR="008F0042" w:rsidRPr="008F0042" w14:paraId="3A8332C0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22A18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8A8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130.67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0C2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D79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988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B45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D32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53.00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B7AC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2D91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97.00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762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D41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51.33 </w:t>
            </w:r>
          </w:p>
        </w:tc>
      </w:tr>
      <w:tr w:rsidR="008F0042" w:rsidRPr="008F0042" w14:paraId="1D3621AE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EB2A9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DF1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61.67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BCE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161.67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458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57.00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353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402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18C8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83DB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143.33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F4F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242.33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87B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F6B5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49.33 </w:t>
            </w:r>
          </w:p>
        </w:tc>
      </w:tr>
      <w:tr w:rsidR="008F0042" w:rsidRPr="008F0042" w14:paraId="5E4223FA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6DCB7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1D6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80.33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498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31C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DEA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A9B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80.00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D80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63.00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272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26B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E82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920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15.00 </w:t>
            </w:r>
          </w:p>
        </w:tc>
      </w:tr>
      <w:tr w:rsidR="008F0042" w:rsidRPr="008F0042" w14:paraId="7B4C492C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B1213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3E1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75.33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D45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F61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7EF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7C7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6D3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D99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F39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704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8450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67.00 </w:t>
            </w:r>
          </w:p>
        </w:tc>
      </w:tr>
      <w:tr w:rsidR="008F0042" w:rsidRPr="008F0042" w14:paraId="1A527EBC" w14:textId="77777777" w:rsidTr="006874D6">
        <w:trPr>
          <w:trHeight w:val="120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0091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2ED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3ECB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DC13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0BF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DAA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29BD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C9D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408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D6BC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DCC4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F0042" w:rsidRPr="008F0042" w14:paraId="08D7447A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4BBF3" w14:textId="04736C6D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B485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123.67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52F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128.67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E47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549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319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119.33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467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286.00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91A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9DE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F1D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5EC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29.67 </w:t>
            </w:r>
          </w:p>
        </w:tc>
      </w:tr>
      <w:tr w:rsidR="008F0042" w:rsidRPr="008F0042" w14:paraId="25F61749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AAEBF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B89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90.33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C659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67.00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A7B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111.00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211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DC2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710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90.00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183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80.00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E28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1CB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0B4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56.00 </w:t>
            </w:r>
          </w:p>
        </w:tc>
      </w:tr>
      <w:tr w:rsidR="008F0042" w:rsidRPr="008F0042" w14:paraId="476FBB0E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81998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C06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44.00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DD5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866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27C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83.00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631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6D5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D7E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98.67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7B52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101.00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78E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418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65.00 </w:t>
            </w:r>
          </w:p>
        </w:tc>
      </w:tr>
      <w:tr w:rsidR="008F0042" w:rsidRPr="008F0042" w14:paraId="6F0ADFD8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7D317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EC6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21.33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029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C51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891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6A0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E9C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63D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DD09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143.67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5ED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2F1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46.67 </w:t>
            </w:r>
          </w:p>
        </w:tc>
      </w:tr>
      <w:tr w:rsidR="008F0042" w:rsidRPr="008F0042" w14:paraId="1949FBDA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A54C9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6B7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33.33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F39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69.33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40AF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DCD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94B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7A6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AD5E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995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899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07B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7.67 </w:t>
            </w:r>
          </w:p>
        </w:tc>
      </w:tr>
      <w:tr w:rsidR="008F0042" w:rsidRPr="008F0042" w14:paraId="6E80C943" w14:textId="77777777" w:rsidTr="006874D6">
        <w:trPr>
          <w:trHeight w:val="120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F98E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FDC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D08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45E7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83D6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8EAF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EF4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5A8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BD8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740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3E8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F0042" w:rsidRPr="008F0042" w14:paraId="245B202D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F1B8" w14:textId="0E2B119F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0CB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44.33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F9F6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DA8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678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59.33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3F4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6024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419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3C3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742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335.67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07E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10.33 </w:t>
            </w:r>
          </w:p>
        </w:tc>
      </w:tr>
      <w:tr w:rsidR="008F0042" w:rsidRPr="008F0042" w14:paraId="1C4B1581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EE253B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1BD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49.67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743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913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A58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37.00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91A4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59.00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5D9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28.67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9E9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987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DB1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235.33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83E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9.00 </w:t>
            </w:r>
          </w:p>
        </w:tc>
      </w:tr>
      <w:tr w:rsidR="008F0042" w:rsidRPr="008F0042" w14:paraId="658A011B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4AE83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975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94.33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47A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204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9C4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86F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F764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D68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536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75C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624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2.00 </w:t>
            </w:r>
          </w:p>
        </w:tc>
      </w:tr>
      <w:tr w:rsidR="008F0042" w:rsidRPr="008F0042" w14:paraId="1D6788C8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9608A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9986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63.00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779A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63.00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199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A985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288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7BF7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108.00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8A65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1882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383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226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3.67 </w:t>
            </w:r>
          </w:p>
        </w:tc>
      </w:tr>
      <w:tr w:rsidR="008F0042" w:rsidRPr="008F0042" w14:paraId="5C54F67D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71435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0DE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23.33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DF7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807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643D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D36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5FC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DEF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6D7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142.67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575F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032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228.33 </w:t>
            </w:r>
          </w:p>
        </w:tc>
      </w:tr>
      <w:tr w:rsidR="008F0042" w:rsidRPr="008F0042" w14:paraId="594269F2" w14:textId="77777777" w:rsidTr="006874D6">
        <w:trPr>
          <w:trHeight w:val="120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F4E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ED1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E3B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AE05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283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FA6E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20A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65E7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0DD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99D1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46B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F0042" w:rsidRPr="008F0042" w14:paraId="12657518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45F9" w14:textId="7C218C95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523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33CB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CCA1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A22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71.67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BAA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A3B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41E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313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BD3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3C2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2.33 </w:t>
            </w:r>
          </w:p>
        </w:tc>
      </w:tr>
      <w:tr w:rsidR="008F0042" w:rsidRPr="008F0042" w14:paraId="26093C8C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9D3C9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BD7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F98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51.67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EDF6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152.33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096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9.33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A8B3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2AE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145.00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C86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59B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4E5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4F4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2.33 </w:t>
            </w:r>
          </w:p>
        </w:tc>
      </w:tr>
      <w:tr w:rsidR="008F0042" w:rsidRPr="008F0042" w14:paraId="4853AEDE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4941C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DA6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174.00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262C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158.33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951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0FB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B05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139.67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55FF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63.00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F56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551D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A45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8612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7.67 </w:t>
            </w:r>
          </w:p>
        </w:tc>
      </w:tr>
      <w:tr w:rsidR="008F0042" w:rsidRPr="008F0042" w14:paraId="2F9D7C98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68601A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9D0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419.67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491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197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F9F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24.33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7B3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A306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61B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87.67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81B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9B6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7D0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37.33 </w:t>
            </w:r>
          </w:p>
        </w:tc>
      </w:tr>
      <w:tr w:rsidR="008F0042" w:rsidRPr="008F0042" w14:paraId="768A2A91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C1AC62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0B4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0C7A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213.67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831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140.67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0E9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D5B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5D6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47.33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CC3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6989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7DCE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394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113.67 </w:t>
            </w:r>
          </w:p>
        </w:tc>
      </w:tr>
      <w:tr w:rsidR="008F0042" w:rsidRPr="008F0042" w14:paraId="6E32AD39" w14:textId="77777777" w:rsidTr="006874D6">
        <w:trPr>
          <w:trHeight w:val="120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FF69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A05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B579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0CD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5EE9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308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5C02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5D7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EBD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B346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2E14" w14:textId="77777777" w:rsidR="008F0042" w:rsidRPr="008F0042" w:rsidRDefault="008F0042" w:rsidP="008F0042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F0042" w:rsidRPr="008F0042" w14:paraId="36D06A1A" w14:textId="77777777" w:rsidTr="006874D6">
        <w:trPr>
          <w:trHeight w:val="310"/>
        </w:trPr>
        <w:tc>
          <w:tcPr>
            <w:tcW w:w="9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2C5C91" w14:textId="6198FB64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T</w:t>
            </w:r>
            <w:r w:rsidRPr="000E2317">
              <w:rPr>
                <w:rFonts w:eastAsia="等线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="000E2317">
              <w:rPr>
                <w:rFonts w:eastAsia="等线" w:cs="Times New Roman"/>
                <w:color w:val="000000"/>
                <w:szCs w:val="24"/>
                <w:lang w:eastAsia="zh-CN"/>
              </w:rPr>
              <w:t>_</w:t>
            </w: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001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5A6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106.33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3ED2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326.33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7CF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115.33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CA3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50.33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CDC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35.00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D43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E6B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51.33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203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D65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11.67 </w:t>
            </w:r>
          </w:p>
        </w:tc>
      </w:tr>
      <w:tr w:rsidR="008F0042" w:rsidRPr="008F0042" w14:paraId="14FF0088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8349C0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309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50.67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71E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59.67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D0E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21.00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54C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82.33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441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72.00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B16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68.33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C7DF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25.67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DD8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43.33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3C1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3931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4.00 </w:t>
            </w:r>
          </w:p>
        </w:tc>
      </w:tr>
      <w:tr w:rsidR="008F0042" w:rsidRPr="008F0042" w14:paraId="5A1C8C50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C4169C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410CD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28.67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54FC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368A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20.67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A2B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58.67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451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F5DF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17.00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2B2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3BE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26.67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15F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60A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0.33 </w:t>
            </w:r>
          </w:p>
        </w:tc>
      </w:tr>
      <w:tr w:rsidR="008F0042" w:rsidRPr="008F0042" w14:paraId="2BC1AE4F" w14:textId="77777777" w:rsidTr="006874D6">
        <w:trPr>
          <w:trHeight w:val="310"/>
        </w:trPr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3FAD23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C38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36.33 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B5A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18.67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128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86E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122.33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1910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36.00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64E9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13.67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2048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34.00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114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4.00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56D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0.67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2B1C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5.00 </w:t>
            </w:r>
          </w:p>
        </w:tc>
      </w:tr>
      <w:tr w:rsidR="008F0042" w:rsidRPr="008F0042" w14:paraId="6EE17E50" w14:textId="77777777" w:rsidTr="006874D6">
        <w:trPr>
          <w:trHeight w:val="320"/>
        </w:trPr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48DE12" w14:textId="77777777" w:rsidR="008F0042" w:rsidRPr="008F0042" w:rsidRDefault="008F0042" w:rsidP="008F0042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C3C6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46.00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6B39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6.33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42563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26.67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AFAAB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22.67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F3256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0.67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ADA45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16.67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4586A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2.00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0C20E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5.33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19457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1.67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48DD2" w14:textId="77777777" w:rsidR="008F0042" w:rsidRPr="008F0042" w:rsidRDefault="008F0042" w:rsidP="008F0042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8F0042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1.33 </w:t>
            </w:r>
          </w:p>
        </w:tc>
      </w:tr>
    </w:tbl>
    <w:p w14:paraId="68DF5708" w14:textId="57D55604" w:rsidR="00B24D61" w:rsidRPr="001549D3" w:rsidRDefault="006874D6" w:rsidP="00FD3410">
      <w:r w:rsidRPr="006874D6">
        <w:t xml:space="preserve">Mean value of WDPT tests is based on the average WDPT of </w:t>
      </w:r>
      <w:r>
        <w:t>150</w:t>
      </w:r>
      <w:r w:rsidRPr="006874D6">
        <w:t xml:space="preserve"> water individual droplets (</w:t>
      </w:r>
      <w:proofErr w:type="gramStart"/>
      <w:r w:rsidRPr="006874D6">
        <w:t>i.e.</w:t>
      </w:r>
      <w:proofErr w:type="gramEnd"/>
      <w:r w:rsidRPr="006874D6">
        <w:t xml:space="preserve"> n = </w:t>
      </w:r>
      <w:r w:rsidR="00206756">
        <w:t>1</w:t>
      </w:r>
      <w:r>
        <w:t>50</w:t>
      </w:r>
      <w:r w:rsidRPr="006874D6">
        <w:t>)</w:t>
      </w:r>
    </w:p>
    <w:sectPr w:rsidR="00B24D61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F4835" w14:textId="77777777" w:rsidR="002B1AB0" w:rsidRDefault="002B1AB0" w:rsidP="00117666">
      <w:pPr>
        <w:spacing w:after="0"/>
      </w:pPr>
      <w:r>
        <w:separator/>
      </w:r>
    </w:p>
  </w:endnote>
  <w:endnote w:type="continuationSeparator" w:id="0">
    <w:p w14:paraId="6E9A8B1C" w14:textId="77777777" w:rsidR="002B1AB0" w:rsidRDefault="002B1AB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03049" w14:textId="77777777" w:rsidR="002B1AB0" w:rsidRDefault="002B1AB0" w:rsidP="00117666">
      <w:pPr>
        <w:spacing w:after="0"/>
      </w:pPr>
      <w:r>
        <w:separator/>
      </w:r>
    </w:p>
  </w:footnote>
  <w:footnote w:type="continuationSeparator" w:id="0">
    <w:p w14:paraId="198D2FE4" w14:textId="77777777" w:rsidR="002B1AB0" w:rsidRDefault="002B1AB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59448333">
    <w:abstractNumId w:val="0"/>
  </w:num>
  <w:num w:numId="2" w16cid:durableId="1500384880">
    <w:abstractNumId w:val="4"/>
  </w:num>
  <w:num w:numId="3" w16cid:durableId="1691490466">
    <w:abstractNumId w:val="1"/>
  </w:num>
  <w:num w:numId="4" w16cid:durableId="787816491">
    <w:abstractNumId w:val="5"/>
  </w:num>
  <w:num w:numId="5" w16cid:durableId="12957139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6150923">
    <w:abstractNumId w:val="3"/>
  </w:num>
  <w:num w:numId="7" w16cid:durableId="2114396581">
    <w:abstractNumId w:val="6"/>
  </w:num>
  <w:num w:numId="8" w16cid:durableId="1493327368">
    <w:abstractNumId w:val="6"/>
  </w:num>
  <w:num w:numId="9" w16cid:durableId="1849177168">
    <w:abstractNumId w:val="6"/>
  </w:num>
  <w:num w:numId="10" w16cid:durableId="588925061">
    <w:abstractNumId w:val="6"/>
  </w:num>
  <w:num w:numId="11" w16cid:durableId="602030610">
    <w:abstractNumId w:val="6"/>
  </w:num>
  <w:num w:numId="12" w16cid:durableId="1410232009">
    <w:abstractNumId w:val="6"/>
  </w:num>
  <w:num w:numId="13" w16cid:durableId="359934362">
    <w:abstractNumId w:val="3"/>
  </w:num>
  <w:num w:numId="14" w16cid:durableId="357892389">
    <w:abstractNumId w:val="2"/>
  </w:num>
  <w:num w:numId="15" w16cid:durableId="830634754">
    <w:abstractNumId w:val="2"/>
  </w:num>
  <w:num w:numId="16" w16cid:durableId="512499766">
    <w:abstractNumId w:val="2"/>
  </w:num>
  <w:num w:numId="17" w16cid:durableId="38630390">
    <w:abstractNumId w:val="2"/>
  </w:num>
  <w:num w:numId="18" w16cid:durableId="375786406">
    <w:abstractNumId w:val="2"/>
  </w:num>
  <w:num w:numId="19" w16cid:durableId="964583529">
    <w:abstractNumId w:val="2"/>
  </w:num>
  <w:num w:numId="20" w16cid:durableId="2124036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33D4"/>
    <w:rsid w:val="0001436A"/>
    <w:rsid w:val="00033BD8"/>
    <w:rsid w:val="00034304"/>
    <w:rsid w:val="00035434"/>
    <w:rsid w:val="00052A14"/>
    <w:rsid w:val="00077D53"/>
    <w:rsid w:val="000857CB"/>
    <w:rsid w:val="00086C84"/>
    <w:rsid w:val="00092141"/>
    <w:rsid w:val="000A1DAA"/>
    <w:rsid w:val="000A4E0E"/>
    <w:rsid w:val="000E2317"/>
    <w:rsid w:val="00105FD9"/>
    <w:rsid w:val="00117666"/>
    <w:rsid w:val="00146084"/>
    <w:rsid w:val="001549D3"/>
    <w:rsid w:val="00160065"/>
    <w:rsid w:val="00173E94"/>
    <w:rsid w:val="00177D84"/>
    <w:rsid w:val="001B64E2"/>
    <w:rsid w:val="001C7E2B"/>
    <w:rsid w:val="001D05EE"/>
    <w:rsid w:val="00206756"/>
    <w:rsid w:val="00267D18"/>
    <w:rsid w:val="00274347"/>
    <w:rsid w:val="00284427"/>
    <w:rsid w:val="00286519"/>
    <w:rsid w:val="002868E2"/>
    <w:rsid w:val="002869C3"/>
    <w:rsid w:val="002936E4"/>
    <w:rsid w:val="002B1AB0"/>
    <w:rsid w:val="002B4A57"/>
    <w:rsid w:val="002C74CA"/>
    <w:rsid w:val="002F3B08"/>
    <w:rsid w:val="003123F4"/>
    <w:rsid w:val="00321A44"/>
    <w:rsid w:val="003544FB"/>
    <w:rsid w:val="003C0869"/>
    <w:rsid w:val="003D2F2D"/>
    <w:rsid w:val="00401590"/>
    <w:rsid w:val="00447801"/>
    <w:rsid w:val="00452E9C"/>
    <w:rsid w:val="00453EFF"/>
    <w:rsid w:val="00457836"/>
    <w:rsid w:val="004735C8"/>
    <w:rsid w:val="0047406A"/>
    <w:rsid w:val="004947A6"/>
    <w:rsid w:val="004961FF"/>
    <w:rsid w:val="004A749E"/>
    <w:rsid w:val="004D3CB9"/>
    <w:rsid w:val="00517A89"/>
    <w:rsid w:val="005250F2"/>
    <w:rsid w:val="00547616"/>
    <w:rsid w:val="00581889"/>
    <w:rsid w:val="00593EEA"/>
    <w:rsid w:val="005A5EEE"/>
    <w:rsid w:val="005C2483"/>
    <w:rsid w:val="005C7BD6"/>
    <w:rsid w:val="00616256"/>
    <w:rsid w:val="006304AF"/>
    <w:rsid w:val="006375C7"/>
    <w:rsid w:val="00654E8F"/>
    <w:rsid w:val="00660D05"/>
    <w:rsid w:val="006820B1"/>
    <w:rsid w:val="006874D6"/>
    <w:rsid w:val="00692A05"/>
    <w:rsid w:val="006B7D14"/>
    <w:rsid w:val="00701727"/>
    <w:rsid w:val="0070566C"/>
    <w:rsid w:val="00714C50"/>
    <w:rsid w:val="00725A7D"/>
    <w:rsid w:val="007363E4"/>
    <w:rsid w:val="007501BE"/>
    <w:rsid w:val="00790BB3"/>
    <w:rsid w:val="007C206C"/>
    <w:rsid w:val="007E52CF"/>
    <w:rsid w:val="00817DD6"/>
    <w:rsid w:val="0083759F"/>
    <w:rsid w:val="00843713"/>
    <w:rsid w:val="00854804"/>
    <w:rsid w:val="00885156"/>
    <w:rsid w:val="008F0042"/>
    <w:rsid w:val="00914584"/>
    <w:rsid w:val="009151AA"/>
    <w:rsid w:val="00917DF6"/>
    <w:rsid w:val="0093429D"/>
    <w:rsid w:val="00943573"/>
    <w:rsid w:val="00964134"/>
    <w:rsid w:val="00970F7D"/>
    <w:rsid w:val="00994A3D"/>
    <w:rsid w:val="009A22F0"/>
    <w:rsid w:val="009A36B2"/>
    <w:rsid w:val="009C2B12"/>
    <w:rsid w:val="009C399F"/>
    <w:rsid w:val="009C6392"/>
    <w:rsid w:val="00A174D9"/>
    <w:rsid w:val="00AA4D24"/>
    <w:rsid w:val="00AB28C9"/>
    <w:rsid w:val="00AB6715"/>
    <w:rsid w:val="00B1671E"/>
    <w:rsid w:val="00B24D61"/>
    <w:rsid w:val="00B25EB8"/>
    <w:rsid w:val="00B37F4D"/>
    <w:rsid w:val="00BF0B7A"/>
    <w:rsid w:val="00C52A7B"/>
    <w:rsid w:val="00C56BAF"/>
    <w:rsid w:val="00C60898"/>
    <w:rsid w:val="00C679AA"/>
    <w:rsid w:val="00C7544B"/>
    <w:rsid w:val="00C75972"/>
    <w:rsid w:val="00CC5D36"/>
    <w:rsid w:val="00CD066B"/>
    <w:rsid w:val="00CD09C7"/>
    <w:rsid w:val="00CE4FEE"/>
    <w:rsid w:val="00D060CF"/>
    <w:rsid w:val="00D2093F"/>
    <w:rsid w:val="00D3173A"/>
    <w:rsid w:val="00D47732"/>
    <w:rsid w:val="00D71B6E"/>
    <w:rsid w:val="00D95809"/>
    <w:rsid w:val="00DB59C3"/>
    <w:rsid w:val="00DC259A"/>
    <w:rsid w:val="00DD52B7"/>
    <w:rsid w:val="00DE23E8"/>
    <w:rsid w:val="00DE2489"/>
    <w:rsid w:val="00DF5C09"/>
    <w:rsid w:val="00E1547C"/>
    <w:rsid w:val="00E26052"/>
    <w:rsid w:val="00E506F4"/>
    <w:rsid w:val="00E52377"/>
    <w:rsid w:val="00E537AD"/>
    <w:rsid w:val="00E62911"/>
    <w:rsid w:val="00E64E17"/>
    <w:rsid w:val="00E8139F"/>
    <w:rsid w:val="00E866C9"/>
    <w:rsid w:val="00E87C53"/>
    <w:rsid w:val="00EA3CDA"/>
    <w:rsid w:val="00EA3D3C"/>
    <w:rsid w:val="00EC090A"/>
    <w:rsid w:val="00ED20B5"/>
    <w:rsid w:val="00EF2731"/>
    <w:rsid w:val="00F33BEF"/>
    <w:rsid w:val="00F46900"/>
    <w:rsid w:val="00F61D89"/>
    <w:rsid w:val="00F675FE"/>
    <w:rsid w:val="00F7523A"/>
    <w:rsid w:val="00F8683E"/>
    <w:rsid w:val="00FD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8188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1331</TotalTime>
  <Pages>5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柴 晓虹</cp:lastModifiedBy>
  <cp:revision>26</cp:revision>
  <cp:lastPrinted>2013-10-03T12:51:00Z</cp:lastPrinted>
  <dcterms:created xsi:type="dcterms:W3CDTF">2018-11-23T08:58:00Z</dcterms:created>
  <dcterms:modified xsi:type="dcterms:W3CDTF">2022-05-31T16:09:00Z</dcterms:modified>
</cp:coreProperties>
</file>