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1F2CB" w14:textId="77777777" w:rsidR="00E92EB0" w:rsidRPr="00E054D9" w:rsidRDefault="005C52ED">
      <w:pPr>
        <w:pStyle w:val="SupplementaryMaterial"/>
        <w:rPr>
          <w:b w:val="0"/>
        </w:rPr>
      </w:pPr>
      <w:bookmarkStart w:id="0" w:name="OLE_LINK1"/>
      <w:r w:rsidRPr="00E054D9">
        <w:t>Supplementary Material</w:t>
      </w:r>
    </w:p>
    <w:bookmarkEnd w:id="0"/>
    <w:p w14:paraId="029C1BF5" w14:textId="77777777" w:rsidR="00E92EB0" w:rsidRPr="00E054D9" w:rsidRDefault="005C52ED">
      <w:pPr>
        <w:pStyle w:val="Heading1"/>
      </w:pPr>
      <w:r w:rsidRPr="00E054D9">
        <w:t>Supplementary Tables</w:t>
      </w:r>
    </w:p>
    <w:p w14:paraId="39E9410C" w14:textId="77777777" w:rsidR="00E92EB0" w:rsidRPr="00E054D9" w:rsidRDefault="005C52ED">
      <w:pPr>
        <w:jc w:val="both"/>
        <w:rPr>
          <w:rFonts w:eastAsia="SimSun"/>
          <w:b/>
          <w:bCs/>
          <w:sz w:val="21"/>
          <w:szCs w:val="21"/>
          <w:lang w:eastAsia="zh-CN"/>
        </w:rPr>
      </w:pPr>
      <w:r w:rsidRPr="00E054D9">
        <w:rPr>
          <w:rFonts w:cs="Times New Roman"/>
          <w:b/>
          <w:szCs w:val="24"/>
        </w:rPr>
        <w:t>Supplement Table 1.</w:t>
      </w:r>
      <w:r w:rsidRPr="00E054D9">
        <w:rPr>
          <w:b/>
          <w:bCs/>
          <w:sz w:val="21"/>
          <w:szCs w:val="21"/>
        </w:rPr>
        <w:t xml:space="preserve"> </w:t>
      </w:r>
      <w:r w:rsidRPr="00E054D9">
        <w:rPr>
          <w:rFonts w:cs="Times New Roman"/>
          <w:szCs w:val="24"/>
        </w:rPr>
        <w:t>Fatty acid changes of SO, PO, OO and LO at different heating temperatures</w:t>
      </w:r>
      <w:r w:rsidRPr="00E054D9">
        <w:rPr>
          <w:rFonts w:eastAsia="SimSun" w:cs="Times New Roman" w:hint="eastAsia"/>
          <w:szCs w:val="24"/>
          <w:lang w:eastAsia="zh-CN"/>
        </w:rPr>
        <w:t>.</w:t>
      </w:r>
    </w:p>
    <w:tbl>
      <w:tblPr>
        <w:tblStyle w:val="TableGrid"/>
        <w:tblW w:w="10484" w:type="dxa"/>
        <w:jc w:val="center"/>
        <w:tblLayout w:type="fixed"/>
        <w:tblLook w:val="04A0" w:firstRow="1" w:lastRow="0" w:firstColumn="1" w:lastColumn="0" w:noHBand="0" w:noVBand="1"/>
      </w:tblPr>
      <w:tblGrid>
        <w:gridCol w:w="588"/>
        <w:gridCol w:w="1032"/>
        <w:gridCol w:w="1466"/>
        <w:gridCol w:w="1466"/>
        <w:gridCol w:w="1528"/>
        <w:gridCol w:w="1500"/>
        <w:gridCol w:w="1524"/>
        <w:gridCol w:w="1380"/>
      </w:tblGrid>
      <w:tr w:rsidR="00E92EB0" w:rsidRPr="00E054D9" w14:paraId="21928FC8" w14:textId="77777777">
        <w:trPr>
          <w:jc w:val="center"/>
        </w:trPr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71484C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1"/>
                <w:szCs w:val="21"/>
                <w:lang w:eastAsia="zh-CN"/>
              </w:rPr>
              <w:t>Fatty acid</w:t>
            </w:r>
          </w:p>
        </w:tc>
        <w:tc>
          <w:tcPr>
            <w:tcW w:w="886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8EF5B68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Concentration(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%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)</w:t>
            </w:r>
          </w:p>
        </w:tc>
      </w:tr>
      <w:tr w:rsidR="00E92EB0" w:rsidRPr="00E054D9" w14:paraId="25A98804" w14:textId="77777777">
        <w:trPr>
          <w:jc w:val="center"/>
        </w:trPr>
        <w:tc>
          <w:tcPr>
            <w:tcW w:w="162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A2ADD2" w14:textId="77777777" w:rsidR="00E92EB0" w:rsidRPr="00E054D9" w:rsidRDefault="00E92EB0">
            <w:pPr>
              <w:widowControl w:val="0"/>
              <w:spacing w:before="0" w:after="0"/>
              <w:jc w:val="center"/>
              <w:rPr>
                <w:rFonts w:eastAsia="SimSun" w:cs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1F313AE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unheated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46AB24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kern w:val="2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100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o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C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204F01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120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o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C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83CBC8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150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o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C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2D7939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180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o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C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B9030B6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200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o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C</w:t>
            </w:r>
          </w:p>
        </w:tc>
      </w:tr>
      <w:tr w:rsidR="00E92EB0" w:rsidRPr="00E054D9" w14:paraId="15BC2D38" w14:textId="77777777">
        <w:trPr>
          <w:jc w:val="center"/>
        </w:trPr>
        <w:tc>
          <w:tcPr>
            <w:tcW w:w="588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3D3C962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SO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19CD4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kern w:val="2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C16:0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4A3DF7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4.73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05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381B79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4.74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01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2DCA1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5.10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.06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b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56E701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5.42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±0.1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c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8D505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5.80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16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d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4121D8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6.06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08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e</w:t>
            </w:r>
          </w:p>
        </w:tc>
      </w:tr>
      <w:tr w:rsidR="00E92EB0" w:rsidRPr="00E054D9" w14:paraId="41ADA0EE" w14:textId="77777777">
        <w:trPr>
          <w:jc w:val="center"/>
        </w:trPr>
        <w:tc>
          <w:tcPr>
            <w:tcW w:w="58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F1F7756" w14:textId="77777777" w:rsidR="00E92EB0" w:rsidRPr="00E054D9" w:rsidRDefault="00E92EB0">
            <w:pPr>
              <w:widowControl w:val="0"/>
              <w:spacing w:before="0" w:after="0"/>
              <w:jc w:val="center"/>
              <w:rPr>
                <w:rFonts w:eastAsia="DengXi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20EB6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C18:2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6B2853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69.28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1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c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6A138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69.27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0.64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c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938322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68.39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0.16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bc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AAC7B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67.35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0.52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b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7D18F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66.23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0.57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F43EE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65.50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27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</w:tr>
      <w:tr w:rsidR="00E92EB0" w:rsidRPr="00E054D9" w14:paraId="43CE442A" w14:textId="77777777">
        <w:trPr>
          <w:jc w:val="center"/>
        </w:trPr>
        <w:tc>
          <w:tcPr>
            <w:tcW w:w="58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D03AF64" w14:textId="77777777" w:rsidR="00E92EB0" w:rsidRPr="00E054D9" w:rsidRDefault="00E92EB0">
            <w:pPr>
              <w:widowControl w:val="0"/>
              <w:spacing w:before="0" w:after="0"/>
              <w:jc w:val="center"/>
              <w:rPr>
                <w:rFonts w:eastAsia="DengXi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6C67F8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C18:3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DD6A5D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7.97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06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c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64063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7.97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2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0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c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20DE33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7.87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25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bc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F901E7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7.84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±0.0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9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bc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CAB750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7.53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01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ab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73AF9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7.22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04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</w:tr>
      <w:tr w:rsidR="00E92EB0" w:rsidRPr="00E054D9" w14:paraId="325613E8" w14:textId="77777777">
        <w:trPr>
          <w:jc w:val="center"/>
        </w:trPr>
        <w:tc>
          <w:tcPr>
            <w:tcW w:w="58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B19D3B3" w14:textId="77777777" w:rsidR="00E92EB0" w:rsidRPr="00E054D9" w:rsidRDefault="00E92EB0">
            <w:pPr>
              <w:widowControl w:val="0"/>
              <w:spacing w:before="0" w:after="0"/>
              <w:jc w:val="center"/>
              <w:rPr>
                <w:rFonts w:eastAsia="DengXi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B6F12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C18:1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0AE5F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14.53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1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E727C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14.50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3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5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B088B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4.85±0.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08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b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F37BF6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15.27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13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b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E76070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15.97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32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c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B7AE3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16.43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0.21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c</w:t>
            </w:r>
          </w:p>
        </w:tc>
      </w:tr>
      <w:tr w:rsidR="00E92EB0" w:rsidRPr="00E054D9" w14:paraId="04548296" w14:textId="77777777">
        <w:trPr>
          <w:jc w:val="center"/>
        </w:trPr>
        <w:tc>
          <w:tcPr>
            <w:tcW w:w="58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468306" w14:textId="77777777" w:rsidR="00E92EB0" w:rsidRPr="00E054D9" w:rsidRDefault="00E92EB0">
            <w:pPr>
              <w:widowControl w:val="0"/>
              <w:spacing w:before="0" w:after="0"/>
              <w:jc w:val="center"/>
              <w:rPr>
                <w:rFonts w:eastAsia="DengXi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1D4B8E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C18:0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86047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kern w:val="2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3.49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±0.0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24788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kern w:val="2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3.53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±0.1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ab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EE7AD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3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.80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11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b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AA553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4.12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±0.2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c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533F3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4.48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09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d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6C019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4.79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±0.0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7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e</w:t>
            </w:r>
          </w:p>
        </w:tc>
      </w:tr>
      <w:tr w:rsidR="00E92EB0" w:rsidRPr="00E054D9" w14:paraId="1FA78AD7" w14:textId="77777777">
        <w:trPr>
          <w:jc w:val="center"/>
        </w:trPr>
        <w:tc>
          <w:tcPr>
            <w:tcW w:w="58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9225F94" w14:textId="77777777" w:rsidR="00E92EB0" w:rsidRPr="00E054D9" w:rsidRDefault="00E92EB0">
            <w:pPr>
              <w:widowControl w:val="0"/>
              <w:spacing w:before="0" w:after="0"/>
              <w:jc w:val="center"/>
              <w:rPr>
                <w:rFonts w:eastAsia="DengXi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9753F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SFA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D3F2D7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kern w:val="2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8.22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06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17ECCF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kern w:val="2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8.27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0.08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E49EB5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8.90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16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b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979F7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9.54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31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c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8EE72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10.28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25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d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04C9B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10.86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2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e</w:t>
            </w:r>
          </w:p>
        </w:tc>
      </w:tr>
      <w:tr w:rsidR="00E92EB0" w:rsidRPr="00E054D9" w14:paraId="5C812F88" w14:textId="77777777">
        <w:trPr>
          <w:jc w:val="center"/>
        </w:trPr>
        <w:tc>
          <w:tcPr>
            <w:tcW w:w="58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9860ADF" w14:textId="77777777" w:rsidR="00E92EB0" w:rsidRPr="00E054D9" w:rsidRDefault="00E92EB0">
            <w:pPr>
              <w:widowControl w:val="0"/>
              <w:spacing w:before="0" w:after="0"/>
              <w:jc w:val="center"/>
              <w:rPr>
                <w:rFonts w:eastAsia="DengXi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5C077C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MUFA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7E2A9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kern w:val="2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14.53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1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DF333A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kern w:val="2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14.50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3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5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D1CFF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4.85±0.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08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b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E562D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15.27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13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b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CD9A2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15.97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32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c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5FB2A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16.43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0.21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c</w:t>
            </w:r>
          </w:p>
        </w:tc>
      </w:tr>
      <w:tr w:rsidR="00E92EB0" w:rsidRPr="00E054D9" w14:paraId="7DE77F2D" w14:textId="77777777">
        <w:trPr>
          <w:jc w:val="center"/>
        </w:trPr>
        <w:tc>
          <w:tcPr>
            <w:tcW w:w="58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0953DD" w14:textId="77777777" w:rsidR="00E92EB0" w:rsidRPr="00E054D9" w:rsidRDefault="00E92EB0">
            <w:pPr>
              <w:widowControl w:val="0"/>
              <w:spacing w:before="0" w:after="0"/>
              <w:jc w:val="center"/>
              <w:rPr>
                <w:rFonts w:eastAsia="DengXi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E32EDB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PUFA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98523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kern w:val="2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77.26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05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e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57A09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kern w:val="2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77.23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0.44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e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E7A1CE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76.26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0.09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d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74376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75.19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.44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c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3E7CC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73.76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0.57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b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06675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72.72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0.23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</w:tr>
      <w:tr w:rsidR="00E92EB0" w:rsidRPr="00E054D9" w14:paraId="7C9C95D9" w14:textId="77777777">
        <w:trPr>
          <w:trHeight w:val="90"/>
          <w:jc w:val="center"/>
        </w:trPr>
        <w:tc>
          <w:tcPr>
            <w:tcW w:w="58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6D809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bookmarkStart w:id="1" w:name="OLE_LINK2" w:colFirst="1" w:colLast="1"/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PO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9AA051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C14:0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53577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0.79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±0.0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1019B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0.78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±0.01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0755F4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0.83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±0.0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2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ab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791F6C" w14:textId="77777777" w:rsidR="00E92EB0" w:rsidRPr="00E054D9" w:rsidRDefault="005C52ED">
            <w:pPr>
              <w:spacing w:before="0" w:after="0"/>
              <w:ind w:firstLineChars="100" w:firstLine="210"/>
              <w:jc w:val="both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0.86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±0.01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b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74B66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0.92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±0.0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4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c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467BC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1.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02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±0.0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d</w:t>
            </w:r>
          </w:p>
        </w:tc>
      </w:tr>
      <w:tr w:rsidR="00E92EB0" w:rsidRPr="00E054D9" w14:paraId="782A05D8" w14:textId="77777777">
        <w:trPr>
          <w:trHeight w:val="157"/>
          <w:jc w:val="center"/>
        </w:trPr>
        <w:tc>
          <w:tcPr>
            <w:tcW w:w="5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D9E18" w14:textId="77777777" w:rsidR="00E92EB0" w:rsidRPr="00E054D9" w:rsidRDefault="00E92EB0">
            <w:pPr>
              <w:widowControl w:val="0"/>
              <w:spacing w:before="0" w:after="0"/>
              <w:jc w:val="center"/>
              <w:rPr>
                <w:rFonts w:eastAsia="DengXi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16C6B9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C16:0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D29667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35.25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07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0B62C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35.24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11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B99E24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35.59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04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b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46AC7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36.15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±0.1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8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c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10166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36.72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8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d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8F8D3C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bookmarkStart w:id="2" w:name="OLE_LINK4"/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36.18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±0.0</w:t>
            </w:r>
            <w:bookmarkEnd w:id="2"/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3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e</w:t>
            </w:r>
          </w:p>
        </w:tc>
      </w:tr>
      <w:tr w:rsidR="00E92EB0" w:rsidRPr="00E054D9" w14:paraId="27F0EBD9" w14:textId="77777777">
        <w:trPr>
          <w:jc w:val="center"/>
        </w:trPr>
        <w:tc>
          <w:tcPr>
            <w:tcW w:w="5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2F2182" w14:textId="77777777" w:rsidR="00E92EB0" w:rsidRPr="00E054D9" w:rsidRDefault="00E92EB0">
            <w:pPr>
              <w:widowControl w:val="0"/>
              <w:spacing w:before="0" w:after="0"/>
              <w:jc w:val="center"/>
              <w:rPr>
                <w:rFonts w:eastAsia="DengXi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563C0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C18:2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08968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17.53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01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e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40749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17.51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08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e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877AC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16.50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21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d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0400EF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15.20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07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c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A4CFF9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13.88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04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b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B8D19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12.98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31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</w:tr>
      <w:tr w:rsidR="00E92EB0" w:rsidRPr="00E054D9" w14:paraId="40388767" w14:textId="77777777">
        <w:trPr>
          <w:jc w:val="center"/>
        </w:trPr>
        <w:tc>
          <w:tcPr>
            <w:tcW w:w="5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94AFBC" w14:textId="77777777" w:rsidR="00E92EB0" w:rsidRPr="00E054D9" w:rsidRDefault="00E92EB0">
            <w:pPr>
              <w:widowControl w:val="0"/>
              <w:spacing w:before="0" w:after="0"/>
              <w:jc w:val="center"/>
              <w:rPr>
                <w:rFonts w:eastAsia="DengXi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269936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C18:1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08542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42.29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05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50A3E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42.29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±0.0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7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6E17D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42.76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25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b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540B6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43.33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08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c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C09130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43.88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±0.1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d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E96B5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44.06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34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d</w:t>
            </w:r>
          </w:p>
        </w:tc>
      </w:tr>
      <w:tr w:rsidR="00E92EB0" w:rsidRPr="00E054D9" w14:paraId="7D1E4DCC" w14:textId="77777777">
        <w:trPr>
          <w:jc w:val="center"/>
        </w:trPr>
        <w:tc>
          <w:tcPr>
            <w:tcW w:w="5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AF58C0" w14:textId="77777777" w:rsidR="00E92EB0" w:rsidRPr="00E054D9" w:rsidRDefault="00E92EB0">
            <w:pPr>
              <w:widowControl w:val="0"/>
              <w:spacing w:before="0" w:after="0"/>
              <w:jc w:val="center"/>
              <w:rPr>
                <w:rFonts w:eastAsia="DengXi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CB1E4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C18:0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714021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4.16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01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B63D0E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4.19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11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b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120B8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4.34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±0.0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5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b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11C7F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4.47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±0.0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3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c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d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EEBF6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4.61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17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d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EFC35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4.77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04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e</w:t>
            </w:r>
          </w:p>
        </w:tc>
      </w:tr>
      <w:tr w:rsidR="00E92EB0" w:rsidRPr="00E054D9" w14:paraId="5C37B092" w14:textId="77777777">
        <w:trPr>
          <w:jc w:val="center"/>
        </w:trPr>
        <w:tc>
          <w:tcPr>
            <w:tcW w:w="5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B956E" w14:textId="77777777" w:rsidR="00E92EB0" w:rsidRPr="00E054D9" w:rsidRDefault="00E92EB0">
            <w:pPr>
              <w:widowControl w:val="0"/>
              <w:spacing w:before="0" w:after="0"/>
              <w:jc w:val="center"/>
              <w:rPr>
                <w:rFonts w:eastAsia="DengXi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05C6E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SFA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A695AB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30.19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06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89352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30.21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01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8853C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30.75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6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b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AC1D78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31.47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6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c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F37A28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32.24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06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d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22A26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32.96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03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e</w:t>
            </w:r>
          </w:p>
        </w:tc>
      </w:tr>
      <w:tr w:rsidR="00E92EB0" w:rsidRPr="00E054D9" w14:paraId="53CDA527" w14:textId="77777777">
        <w:trPr>
          <w:jc w:val="center"/>
        </w:trPr>
        <w:tc>
          <w:tcPr>
            <w:tcW w:w="5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DB6CA" w14:textId="77777777" w:rsidR="00E92EB0" w:rsidRPr="00E054D9" w:rsidRDefault="00E92EB0">
            <w:pPr>
              <w:widowControl w:val="0"/>
              <w:spacing w:before="0" w:after="0"/>
              <w:jc w:val="center"/>
              <w:rPr>
                <w:rFonts w:eastAsia="DengXi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DA56D8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MUFA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29925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47.29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05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A2A3C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47.29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07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31B23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47.76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±0.2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5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b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A4D14D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48.33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08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c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E4AAC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48.88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±0.1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d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8357D8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49.06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34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d</w:t>
            </w:r>
          </w:p>
        </w:tc>
      </w:tr>
      <w:tr w:rsidR="00E92EB0" w:rsidRPr="00E054D9" w14:paraId="2CD66579" w14:textId="77777777">
        <w:trPr>
          <w:jc w:val="center"/>
        </w:trPr>
        <w:tc>
          <w:tcPr>
            <w:tcW w:w="5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59F0A" w14:textId="77777777" w:rsidR="00E92EB0" w:rsidRPr="00E054D9" w:rsidRDefault="00E92EB0">
            <w:pPr>
              <w:widowControl w:val="0"/>
              <w:spacing w:before="0" w:after="0"/>
              <w:jc w:val="center"/>
              <w:rPr>
                <w:rFonts w:eastAsia="DengXi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2FC40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PUFA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4173D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22.53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01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e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C5FE4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22.51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08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e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B79AC7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21.50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±0.2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d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B97BD1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20.20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07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c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FCB41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18.88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04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b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55DA5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17.98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31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</w:tr>
      <w:bookmarkEnd w:id="1"/>
      <w:tr w:rsidR="00E92EB0" w:rsidRPr="00E054D9" w14:paraId="2257735F" w14:textId="77777777">
        <w:trPr>
          <w:jc w:val="center"/>
        </w:trPr>
        <w:tc>
          <w:tcPr>
            <w:tcW w:w="58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FFA754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OO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30938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C16:1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5A308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0.72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04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C1CC9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0.72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±0.0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3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390B4E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0.80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±0.0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2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ab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73A9B2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0.85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±0.0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2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b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c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1DCF8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0.89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±0.0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2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c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6DEA1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0.90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05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c</w:t>
            </w:r>
          </w:p>
        </w:tc>
      </w:tr>
      <w:tr w:rsidR="00E92EB0" w:rsidRPr="00E054D9" w14:paraId="495D7FB5" w14:textId="77777777">
        <w:trPr>
          <w:jc w:val="center"/>
        </w:trPr>
        <w:tc>
          <w:tcPr>
            <w:tcW w:w="5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F1D5CA" w14:textId="77777777" w:rsidR="00E92EB0" w:rsidRPr="00E054D9" w:rsidRDefault="00E92EB0">
            <w:pPr>
              <w:widowControl w:val="0"/>
              <w:spacing w:before="0" w:after="0"/>
              <w:jc w:val="center"/>
              <w:rPr>
                <w:rFonts w:eastAsia="DengXi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A35B6F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C16:0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77BE0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6.40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±0.0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83650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6.40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±0.0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287128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7.17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19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b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89DA0E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7.83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18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c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F32B6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7.89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08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c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9520C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8.35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29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d</w:t>
            </w:r>
          </w:p>
        </w:tc>
      </w:tr>
      <w:tr w:rsidR="00E92EB0" w:rsidRPr="00E054D9" w14:paraId="4D87BBFD" w14:textId="77777777">
        <w:trPr>
          <w:trHeight w:val="90"/>
          <w:jc w:val="center"/>
        </w:trPr>
        <w:tc>
          <w:tcPr>
            <w:tcW w:w="5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92B6E" w14:textId="77777777" w:rsidR="00E92EB0" w:rsidRPr="00E054D9" w:rsidRDefault="00E92EB0">
            <w:pPr>
              <w:widowControl w:val="0"/>
              <w:spacing w:before="0" w:after="0"/>
              <w:jc w:val="center"/>
              <w:rPr>
                <w:rFonts w:eastAsia="DengXi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03EB49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C18:2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61E92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11.71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13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c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F92B7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11.70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18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c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C61DB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11.20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38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2CD33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10.41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±1.29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b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66F1AC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9.89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24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b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522CA6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8.88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19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</w:tr>
      <w:tr w:rsidR="00E92EB0" w:rsidRPr="00E054D9" w14:paraId="31EC4A21" w14:textId="77777777">
        <w:trPr>
          <w:jc w:val="center"/>
        </w:trPr>
        <w:tc>
          <w:tcPr>
            <w:tcW w:w="5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43B106" w14:textId="77777777" w:rsidR="00E92EB0" w:rsidRPr="00E054D9" w:rsidRDefault="00E92EB0">
            <w:pPr>
              <w:widowControl w:val="0"/>
              <w:spacing w:before="0" w:after="0"/>
              <w:jc w:val="center"/>
              <w:rPr>
                <w:rFonts w:eastAsia="DengXi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B2466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C18:1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02237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78.44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23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bc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8D648E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78.45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12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bc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78DD9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78.03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0.12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E9BE1D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78.06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0.10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ab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2F10CF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78.35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16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ab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A4D0D5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78.78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13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c</w:t>
            </w:r>
          </w:p>
        </w:tc>
      </w:tr>
      <w:tr w:rsidR="00E92EB0" w:rsidRPr="00E054D9" w14:paraId="1FB9648D" w14:textId="77777777">
        <w:trPr>
          <w:jc w:val="center"/>
        </w:trPr>
        <w:tc>
          <w:tcPr>
            <w:tcW w:w="5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4AA28" w14:textId="77777777" w:rsidR="00E92EB0" w:rsidRPr="00E054D9" w:rsidRDefault="00E92EB0">
            <w:pPr>
              <w:widowControl w:val="0"/>
              <w:spacing w:before="0" w:after="0"/>
              <w:jc w:val="center"/>
              <w:rPr>
                <w:rFonts w:eastAsia="DengXi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09606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C18:0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6847AF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2.74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07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92E6CF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2.74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07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AD4BB1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2.81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06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3DC3DB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2.87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06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ab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F7A75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3.00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±0.01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bc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9A270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3.11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±0.0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2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c</w:t>
            </w:r>
          </w:p>
        </w:tc>
      </w:tr>
      <w:tr w:rsidR="00E92EB0" w:rsidRPr="00E054D9" w14:paraId="48EDB276" w14:textId="77777777">
        <w:trPr>
          <w:jc w:val="center"/>
        </w:trPr>
        <w:tc>
          <w:tcPr>
            <w:tcW w:w="5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53421A" w14:textId="77777777" w:rsidR="00E92EB0" w:rsidRPr="00E054D9" w:rsidRDefault="00E92EB0">
            <w:pPr>
              <w:widowControl w:val="0"/>
              <w:spacing w:before="0" w:after="0"/>
              <w:jc w:val="center"/>
              <w:rPr>
                <w:rFonts w:eastAsia="DengXi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1BA0DB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SFA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6E15A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9.14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06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013D5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9.14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09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5BFEC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9.98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24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b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50B000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10.69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2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3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c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CE616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10.88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±0.1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c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3BE06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11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46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28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d</w:t>
            </w:r>
          </w:p>
        </w:tc>
      </w:tr>
      <w:tr w:rsidR="00E92EB0" w:rsidRPr="00E054D9" w14:paraId="0BAA8530" w14:textId="77777777">
        <w:trPr>
          <w:jc w:val="center"/>
        </w:trPr>
        <w:tc>
          <w:tcPr>
            <w:tcW w:w="5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E4413E" w14:textId="77777777" w:rsidR="00E92EB0" w:rsidRPr="00E054D9" w:rsidRDefault="00E92EB0">
            <w:pPr>
              <w:widowControl w:val="0"/>
              <w:spacing w:before="0" w:after="0"/>
              <w:jc w:val="center"/>
              <w:rPr>
                <w:rFonts w:eastAsia="DengXi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7C257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MUFA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73CC7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79.16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18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b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436879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79.17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09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b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0BBD0E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78.82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0.14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0866B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78.91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13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ab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1A9E2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79.22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14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b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AF3C57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79.67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08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c</w:t>
            </w:r>
          </w:p>
        </w:tc>
      </w:tr>
      <w:tr w:rsidR="00E92EB0" w:rsidRPr="00E054D9" w14:paraId="39C93336" w14:textId="77777777">
        <w:trPr>
          <w:jc w:val="center"/>
        </w:trPr>
        <w:tc>
          <w:tcPr>
            <w:tcW w:w="5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44307" w14:textId="77777777" w:rsidR="00E92EB0" w:rsidRPr="00E054D9" w:rsidRDefault="00E92EB0">
            <w:pPr>
              <w:widowControl w:val="0"/>
              <w:spacing w:before="0" w:after="0"/>
              <w:jc w:val="center"/>
              <w:rPr>
                <w:rFonts w:eastAsia="DengXi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C2D0D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PUFA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690678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11.71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13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c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29ECA8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11.70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18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c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8B250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11.20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0.38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c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D7344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10.41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0.36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b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BC721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9.89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24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b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30524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8.88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19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</w:tr>
      <w:tr w:rsidR="00E92EB0" w:rsidRPr="00E054D9" w14:paraId="2B1E5D30" w14:textId="77777777">
        <w:trPr>
          <w:jc w:val="center"/>
        </w:trPr>
        <w:tc>
          <w:tcPr>
            <w:tcW w:w="588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6BE5F21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LD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45DE4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C14:0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2B2B1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75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08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AE195A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0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.74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±0.1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6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F6CE2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73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08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D0F61D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1.0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±0.0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5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ab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7E927A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1.2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±0.11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bc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600ED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1.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51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±0.2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5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c</w:t>
            </w:r>
          </w:p>
        </w:tc>
      </w:tr>
      <w:tr w:rsidR="00E92EB0" w:rsidRPr="00E054D9" w14:paraId="545FDDAE" w14:textId="77777777">
        <w:trPr>
          <w:jc w:val="center"/>
        </w:trPr>
        <w:tc>
          <w:tcPr>
            <w:tcW w:w="58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6E9D327" w14:textId="77777777" w:rsidR="00E92EB0" w:rsidRPr="00E054D9" w:rsidRDefault="00E92EB0">
            <w:pPr>
              <w:widowControl w:val="0"/>
              <w:spacing w:before="0" w:after="0"/>
              <w:jc w:val="center"/>
              <w:rPr>
                <w:rFonts w:eastAsia="DengXi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65B68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C16:1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FD6F42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1.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65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±0.0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225F1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1.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63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±0.02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68F35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1.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62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±0.01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09315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1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.64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.01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77AA0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1.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62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±0.0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C8187A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1.6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±0.02</w:t>
            </w:r>
          </w:p>
        </w:tc>
      </w:tr>
      <w:tr w:rsidR="00E92EB0" w:rsidRPr="00E054D9" w14:paraId="029E0D3F" w14:textId="77777777">
        <w:trPr>
          <w:jc w:val="center"/>
        </w:trPr>
        <w:tc>
          <w:tcPr>
            <w:tcW w:w="58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CC8427C" w14:textId="77777777" w:rsidR="00E92EB0" w:rsidRPr="00E054D9" w:rsidRDefault="00E92EB0">
            <w:pPr>
              <w:widowControl w:val="0"/>
              <w:spacing w:before="0" w:after="0"/>
              <w:jc w:val="center"/>
              <w:rPr>
                <w:rFonts w:eastAsia="DengXi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B8CEE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C16:0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A3FEF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1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1.96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30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837383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1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2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7±0.2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2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F35190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1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2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80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09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b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8CED95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1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3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38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17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b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35907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1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4.36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±0.1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2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c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B2A9A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1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5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48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±0.3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9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d</w:t>
            </w:r>
          </w:p>
        </w:tc>
      </w:tr>
      <w:tr w:rsidR="00E92EB0" w:rsidRPr="00E054D9" w14:paraId="648B0A59" w14:textId="77777777">
        <w:trPr>
          <w:jc w:val="center"/>
        </w:trPr>
        <w:tc>
          <w:tcPr>
            <w:tcW w:w="58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46EDF51" w14:textId="77777777" w:rsidR="00E92EB0" w:rsidRPr="00E054D9" w:rsidRDefault="00E92EB0">
            <w:pPr>
              <w:widowControl w:val="0"/>
              <w:spacing w:before="0" w:after="0"/>
              <w:jc w:val="center"/>
              <w:rPr>
                <w:rFonts w:eastAsia="DengXian" w:cs="Times New Roman"/>
                <w:sz w:val="21"/>
                <w:szCs w:val="21"/>
                <w:lang w:eastAsia="zh-CN"/>
              </w:rPr>
            </w:pPr>
            <w:bookmarkStart w:id="3" w:name="OLE_LINK3" w:colFirst="2" w:colLast="5"/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9C719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C18:2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D7DC0B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25.56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0.39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e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17803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2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5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57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0.36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e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5DD5C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2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4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6±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0.96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d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9FD33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21.86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±0.5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9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c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33AC8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18.83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±0.46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b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32FFC5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16.39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±0.0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7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</w:tr>
      <w:bookmarkEnd w:id="3"/>
      <w:tr w:rsidR="00E92EB0" w:rsidRPr="00E054D9" w14:paraId="38E6EBED" w14:textId="77777777">
        <w:trPr>
          <w:jc w:val="center"/>
        </w:trPr>
        <w:tc>
          <w:tcPr>
            <w:tcW w:w="58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518D3BF" w14:textId="77777777" w:rsidR="00E92EB0" w:rsidRPr="00E054D9" w:rsidRDefault="00E92EB0">
            <w:pPr>
              <w:widowControl w:val="0"/>
              <w:spacing w:before="0" w:after="0"/>
              <w:jc w:val="center"/>
              <w:rPr>
                <w:rFonts w:eastAsia="DengXi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010F0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C18:1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6BD20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4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2.65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1.03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24AB8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4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3.16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36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D9435F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43.64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50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A54C7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4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2.80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49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311C9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43.28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41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E2E66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43.31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±0.08</w:t>
            </w:r>
          </w:p>
        </w:tc>
      </w:tr>
      <w:tr w:rsidR="00E92EB0" w:rsidRPr="00E054D9" w14:paraId="200C471E" w14:textId="77777777">
        <w:trPr>
          <w:jc w:val="center"/>
        </w:trPr>
        <w:tc>
          <w:tcPr>
            <w:tcW w:w="58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DF5BA18" w14:textId="77777777" w:rsidR="00E92EB0" w:rsidRPr="00E054D9" w:rsidRDefault="00E92EB0">
            <w:pPr>
              <w:widowControl w:val="0"/>
              <w:spacing w:before="0" w:after="0"/>
              <w:jc w:val="center"/>
              <w:rPr>
                <w:rFonts w:eastAsia="DengXi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0D9C7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C18:0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DF5D78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1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6.99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0.97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18496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1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6.83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±0.8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18269C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1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7.15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±1.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6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2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8E3C3F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19.31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±0.0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b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AA3200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20.71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07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bc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D002B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2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1.71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3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1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c</w:t>
            </w:r>
          </w:p>
        </w:tc>
      </w:tr>
      <w:tr w:rsidR="00E92EB0" w:rsidRPr="00E054D9" w14:paraId="1DB2E9B9" w14:textId="77777777">
        <w:trPr>
          <w:jc w:val="center"/>
        </w:trPr>
        <w:tc>
          <w:tcPr>
            <w:tcW w:w="58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11070B" w14:textId="77777777" w:rsidR="00E92EB0" w:rsidRPr="00E054D9" w:rsidRDefault="00E92EB0">
            <w:pPr>
              <w:widowControl w:val="0"/>
              <w:spacing w:before="0" w:after="0"/>
              <w:jc w:val="center"/>
              <w:rPr>
                <w:rFonts w:eastAsia="DengXi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7ECDD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SFA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6B926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29.69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±0.7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6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0998A1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29.64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±0.7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4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3150AC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30.68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±1.4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4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0BDD0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3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3.69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11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b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AE9A8B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3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6.27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08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c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6BB95C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38.70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17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d</w:t>
            </w:r>
          </w:p>
        </w:tc>
      </w:tr>
      <w:tr w:rsidR="00E92EB0" w:rsidRPr="00E054D9" w14:paraId="60315078" w14:textId="77777777">
        <w:trPr>
          <w:jc w:val="center"/>
        </w:trPr>
        <w:tc>
          <w:tcPr>
            <w:tcW w:w="58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3BD15E0" w14:textId="77777777" w:rsidR="00E92EB0" w:rsidRPr="00E054D9" w:rsidRDefault="00E92EB0">
            <w:pPr>
              <w:widowControl w:val="0"/>
              <w:spacing w:before="0" w:after="0"/>
              <w:jc w:val="center"/>
              <w:rPr>
                <w:rFonts w:eastAsia="DengXi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FD3101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MUFA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4DCC4F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44.30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1.00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3971D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4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4.79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38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E91803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4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5.26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48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4B1B2F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4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4.44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.48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EA9B9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4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4.90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38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1FB46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4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4.91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10</w:t>
            </w:r>
          </w:p>
        </w:tc>
      </w:tr>
      <w:tr w:rsidR="00E92EB0" w:rsidRPr="00E054D9" w14:paraId="54B7D752" w14:textId="77777777">
        <w:trPr>
          <w:jc w:val="center"/>
        </w:trPr>
        <w:tc>
          <w:tcPr>
            <w:tcW w:w="58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E8F398" w14:textId="77777777" w:rsidR="00E92EB0" w:rsidRPr="00E054D9" w:rsidRDefault="00E92EB0">
            <w:pPr>
              <w:widowControl w:val="0"/>
              <w:spacing w:before="0" w:after="0"/>
              <w:jc w:val="center"/>
              <w:rPr>
                <w:rFonts w:eastAsia="DengXi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D5EC8E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PUFA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0D15D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25.56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0.39</w:t>
            </w:r>
            <w:r w:rsidRPr="00E054D9">
              <w:rPr>
                <w:rFonts w:eastAsia="DengXian" w:cs="Times New Roman"/>
                <w:sz w:val="21"/>
                <w:szCs w:val="21"/>
                <w:vertAlign w:val="superscript"/>
                <w:lang w:eastAsia="zh-CN"/>
              </w:rPr>
              <w:t>e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CCA517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2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5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57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0.36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e</w:t>
            </w:r>
          </w:p>
        </w:tc>
        <w:tc>
          <w:tcPr>
            <w:tcW w:w="15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64810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2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4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.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6±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0.96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d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74615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21.86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±0.5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9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c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87D48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18.83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±0.46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b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B01FB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DengXian" w:cs="Times New Roman"/>
                <w:sz w:val="21"/>
                <w:szCs w:val="21"/>
                <w:lang w:eastAsia="zh-CN"/>
              </w:rPr>
            </w:pP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16.39</w:t>
            </w:r>
            <w:r w:rsidRPr="00E054D9">
              <w:rPr>
                <w:rFonts w:eastAsia="DengXian" w:cs="Times New Roman"/>
                <w:sz w:val="21"/>
                <w:szCs w:val="21"/>
                <w:lang w:eastAsia="zh-CN"/>
              </w:rPr>
              <w:t>±0.0</w:t>
            </w:r>
            <w:r w:rsidRPr="00E054D9">
              <w:rPr>
                <w:rFonts w:eastAsia="DengXian" w:cs="Times New Roman" w:hint="eastAsia"/>
                <w:sz w:val="21"/>
                <w:szCs w:val="21"/>
                <w:lang w:eastAsia="zh-CN"/>
              </w:rPr>
              <w:t>7</w:t>
            </w:r>
            <w:r w:rsidRPr="00E054D9">
              <w:rPr>
                <w:rFonts w:eastAsia="DengXian" w:cs="Times New Roman" w:hint="eastAsia"/>
                <w:sz w:val="21"/>
                <w:szCs w:val="21"/>
                <w:vertAlign w:val="superscript"/>
                <w:lang w:eastAsia="zh-CN"/>
              </w:rPr>
              <w:t>a</w:t>
            </w:r>
          </w:p>
        </w:tc>
      </w:tr>
    </w:tbl>
    <w:p w14:paraId="2BCC363D" w14:textId="77777777" w:rsidR="00E92EB0" w:rsidRPr="00E054D9" w:rsidRDefault="005C52ED">
      <w:pPr>
        <w:spacing w:before="240"/>
      </w:pPr>
      <w:r w:rsidRPr="00E054D9">
        <w:t>Data are mean value of triplicate with SD. Different lowercase denotes significant difference (P &lt; 0.05) in the same row.</w:t>
      </w:r>
    </w:p>
    <w:p w14:paraId="544986A5" w14:textId="77777777" w:rsidR="00E92EB0" w:rsidRPr="00E054D9" w:rsidRDefault="005C52ED">
      <w:r w:rsidRPr="00E054D9">
        <w:br w:type="page"/>
      </w:r>
    </w:p>
    <w:p w14:paraId="23BF4288" w14:textId="77777777" w:rsidR="00E92EB0" w:rsidRPr="00E054D9" w:rsidRDefault="005C52ED">
      <w:pPr>
        <w:spacing w:before="240"/>
        <w:rPr>
          <w:rFonts w:cs="Times New Roman"/>
          <w:szCs w:val="24"/>
        </w:rPr>
      </w:pPr>
      <w:r w:rsidRPr="00E054D9">
        <w:rPr>
          <w:rFonts w:cs="Times New Roman"/>
          <w:b/>
          <w:szCs w:val="24"/>
        </w:rPr>
        <w:lastRenderedPageBreak/>
        <w:t>Supplement Table 2.</w:t>
      </w:r>
      <w:r w:rsidRPr="00E054D9">
        <w:t xml:space="preserve"> </w:t>
      </w:r>
      <w:r w:rsidRPr="00E054D9">
        <w:rPr>
          <w:rFonts w:cs="Times New Roman"/>
          <w:szCs w:val="24"/>
        </w:rPr>
        <w:t xml:space="preserve">Pearson correlation coefficients between the levels of </w:t>
      </w:r>
      <w:r w:rsidRPr="00E054D9">
        <w:rPr>
          <w:rFonts w:cs="Times New Roman" w:hint="eastAsia"/>
          <w:szCs w:val="24"/>
        </w:rPr>
        <w:t>oxidation products</w:t>
      </w:r>
      <w:r w:rsidRPr="00E054D9">
        <w:rPr>
          <w:rFonts w:cs="Times New Roman"/>
          <w:szCs w:val="24"/>
        </w:rPr>
        <w:t xml:space="preserve"> and </w:t>
      </w:r>
      <w:r w:rsidRPr="00E054D9">
        <w:rPr>
          <w:rFonts w:cs="Times New Roman" w:hint="eastAsia"/>
          <w:szCs w:val="24"/>
        </w:rPr>
        <w:t>fatty acids during heating in SO.</w:t>
      </w:r>
    </w:p>
    <w:tbl>
      <w:tblPr>
        <w:tblStyle w:val="TableGrid"/>
        <w:tblW w:w="9944" w:type="dxa"/>
        <w:jc w:val="center"/>
        <w:tblLayout w:type="fixed"/>
        <w:tblLook w:val="04A0" w:firstRow="1" w:lastRow="0" w:firstColumn="1" w:lastColumn="0" w:noHBand="0" w:noVBand="1"/>
      </w:tblPr>
      <w:tblGrid>
        <w:gridCol w:w="529"/>
        <w:gridCol w:w="2139"/>
        <w:gridCol w:w="899"/>
        <w:gridCol w:w="864"/>
        <w:gridCol w:w="969"/>
        <w:gridCol w:w="899"/>
        <w:gridCol w:w="803"/>
        <w:gridCol w:w="924"/>
        <w:gridCol w:w="908"/>
        <w:gridCol w:w="1010"/>
      </w:tblGrid>
      <w:tr w:rsidR="00E92EB0" w:rsidRPr="00E054D9" w14:paraId="1145906F" w14:textId="77777777">
        <w:trPr>
          <w:jc w:val="center"/>
        </w:trPr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B682608" w14:textId="77777777" w:rsidR="00E92EB0" w:rsidRPr="00E054D9" w:rsidRDefault="00E92EB0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87FDCF" w14:textId="77777777" w:rsidR="00E92EB0" w:rsidRPr="00E054D9" w:rsidRDefault="00E92EB0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D20E69C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C16:0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23BC48A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C18:2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9EFC21E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C18:3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F6C686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C18:1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2AE36A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C18:0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63202B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SFA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D5D01C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MUFA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99DAEBE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PUFA</w:t>
            </w:r>
          </w:p>
        </w:tc>
      </w:tr>
      <w:tr w:rsidR="00E92EB0" w:rsidRPr="00E054D9" w14:paraId="2A368756" w14:textId="77777777">
        <w:trPr>
          <w:jc w:val="center"/>
        </w:trPr>
        <w:tc>
          <w:tcPr>
            <w:tcW w:w="529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4C2AAE5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SO</w:t>
            </w:r>
          </w:p>
        </w:tc>
        <w:tc>
          <w:tcPr>
            <w:tcW w:w="21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B22F25A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2-Butenal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6B83465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0.811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3BEEE65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-0.794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ECC5B28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.882*</w:t>
            </w:r>
          </w:p>
        </w:tc>
        <w:tc>
          <w:tcPr>
            <w:tcW w:w="8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0D1C56E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.925*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A8FD3C5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0.855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ABBF8FE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0.834</w:t>
            </w:r>
          </w:p>
        </w:tc>
        <w:tc>
          <w:tcPr>
            <w:tcW w:w="9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84C0C9A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.925*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88C521A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-0.807</w:t>
            </w:r>
          </w:p>
        </w:tc>
      </w:tr>
      <w:tr w:rsidR="00E92EB0" w:rsidRPr="00E054D9" w14:paraId="56979347" w14:textId="77777777">
        <w:trPr>
          <w:jc w:val="center"/>
        </w:trPr>
        <w:tc>
          <w:tcPr>
            <w:tcW w:w="52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8F2CA8F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517B08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Pentanal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9CCC2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0.748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60E2B5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-0.740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E5DE05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-0.845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83535C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.890*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21A64B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0.801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57C16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0.776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A646F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.890*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FD2595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-0.755</w:t>
            </w:r>
          </w:p>
        </w:tc>
      </w:tr>
      <w:tr w:rsidR="00E92EB0" w:rsidRPr="00E054D9" w14:paraId="0BAD27B4" w14:textId="77777777">
        <w:trPr>
          <w:jc w:val="center"/>
        </w:trPr>
        <w:tc>
          <w:tcPr>
            <w:tcW w:w="52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F9F5F2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5CEEA7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2-Pentenal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C36D1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0.826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FA19A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-0.808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B77B32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.893*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DF65F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0.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934*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15FBF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0.867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2F5EF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0.848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41999A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.934*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AEA99A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-0.821</w:t>
            </w:r>
          </w:p>
        </w:tc>
      </w:tr>
      <w:tr w:rsidR="00E92EB0" w:rsidRPr="00E054D9" w14:paraId="12A86CF9" w14:textId="77777777">
        <w:trPr>
          <w:jc w:val="center"/>
        </w:trPr>
        <w:tc>
          <w:tcPr>
            <w:tcW w:w="52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CD8E50F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D81A8E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Hexanal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7FBCF0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0.751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006B3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-0.741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8DCDC1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-0.846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B3EF4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.891*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4AE850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0.803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BF1E73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0.778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00165D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.891*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6DFE6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-0.756</w:t>
            </w:r>
          </w:p>
        </w:tc>
      </w:tr>
      <w:tr w:rsidR="00E92EB0" w:rsidRPr="00E054D9" w14:paraId="6D40B436" w14:textId="77777777">
        <w:trPr>
          <w:jc w:val="center"/>
        </w:trPr>
        <w:tc>
          <w:tcPr>
            <w:tcW w:w="52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694E04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E2ED2E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2-Hexenal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B1F5F9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0.834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61976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-0.817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7BB310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.897*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13592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.940*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0E3D3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0.876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101ED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0.856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E3B218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.940*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342A1E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-0.829</w:t>
            </w:r>
          </w:p>
        </w:tc>
      </w:tr>
      <w:tr w:rsidR="00E92EB0" w:rsidRPr="00E054D9" w14:paraId="125F8D06" w14:textId="77777777">
        <w:trPr>
          <w:jc w:val="center"/>
        </w:trPr>
        <w:tc>
          <w:tcPr>
            <w:tcW w:w="52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64E6A6F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6170A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Heptanal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EB7FF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0.746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5718C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-0.725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205BD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-0.827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3037F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.881*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9DED3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0.796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762DA0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0.772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C13F53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.881*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A711B8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-0.740</w:t>
            </w:r>
          </w:p>
        </w:tc>
      </w:tr>
      <w:tr w:rsidR="00E92EB0" w:rsidRPr="00E054D9" w14:paraId="0D822807" w14:textId="77777777">
        <w:trPr>
          <w:jc w:val="center"/>
        </w:trPr>
        <w:tc>
          <w:tcPr>
            <w:tcW w:w="52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6B1D619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6F82C2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2-Heptenal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801C1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0.820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80236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-0.794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994D4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-0.875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3F603C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.924*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BA1C2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0.860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95FA7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0.841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B74AC9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.924*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CAE94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-0.806</w:t>
            </w:r>
          </w:p>
        </w:tc>
      </w:tr>
      <w:tr w:rsidR="00E92EB0" w:rsidRPr="00E054D9" w14:paraId="18891062" w14:textId="77777777">
        <w:trPr>
          <w:jc w:val="center"/>
        </w:trPr>
        <w:tc>
          <w:tcPr>
            <w:tcW w:w="52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465A3A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03A11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2,4-Heptadienal, (E,Z)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C04D3B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0.841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5FACF9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-0.811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7B8C72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.880*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7CFE6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.931*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7F8644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0.877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4EC522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0.860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D6872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.931*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C8EA4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-0.821</w:t>
            </w:r>
          </w:p>
        </w:tc>
      </w:tr>
      <w:tr w:rsidR="00E92EB0" w:rsidRPr="00E054D9" w14:paraId="32DA1513" w14:textId="77777777">
        <w:trPr>
          <w:jc w:val="center"/>
        </w:trPr>
        <w:tc>
          <w:tcPr>
            <w:tcW w:w="52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D463B2B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58C9F8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Octanal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4917C4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0.751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1B0E3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-0.724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8BE9E1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-0.824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8287E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0.878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635C0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0.797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58E7A3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0.775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B065F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0.878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F04029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-0.738</w:t>
            </w:r>
          </w:p>
        </w:tc>
      </w:tr>
      <w:tr w:rsidR="00E92EB0" w:rsidRPr="00E054D9" w14:paraId="559F704E" w14:textId="77777777">
        <w:trPr>
          <w:jc w:val="center"/>
        </w:trPr>
        <w:tc>
          <w:tcPr>
            <w:tcW w:w="52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3674BDF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D69F46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2,4-Heptadienal, (E,E)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A9249C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0.797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E48E4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-0.765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6F32F6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-0.846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2E2EF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.904*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89CF3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0.838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3A03FA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0.819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B73E4C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.904*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DD775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-0.777</w:t>
            </w:r>
          </w:p>
        </w:tc>
      </w:tr>
      <w:tr w:rsidR="00E92EB0" w:rsidRPr="00E054D9" w14:paraId="569733DD" w14:textId="77777777">
        <w:trPr>
          <w:jc w:val="center"/>
        </w:trPr>
        <w:tc>
          <w:tcPr>
            <w:tcW w:w="52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A44124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63F5FF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2-Octenal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0EB09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0.781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A5A956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-0.756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E25C1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-0.849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DB2AF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.900*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0C1501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0.825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EA7F3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0.804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DCDEC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.900*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61BCDD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-0.769</w:t>
            </w:r>
          </w:p>
        </w:tc>
      </w:tr>
      <w:tr w:rsidR="00E92EB0" w:rsidRPr="00E054D9" w14:paraId="33603D86" w14:textId="77777777">
        <w:trPr>
          <w:jc w:val="center"/>
        </w:trPr>
        <w:tc>
          <w:tcPr>
            <w:tcW w:w="52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1AD8D5D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4E7B9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Nonanal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A943B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0.736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E554C1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-0.709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1483B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-0.815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CCA49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0.868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993DF8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0.783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EB18B3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0.760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1F816A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0.868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B4990D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-0.724</w:t>
            </w:r>
          </w:p>
        </w:tc>
      </w:tr>
      <w:tr w:rsidR="00E92EB0" w:rsidRPr="00E054D9" w14:paraId="475F938F" w14:textId="77777777">
        <w:trPr>
          <w:jc w:val="center"/>
        </w:trPr>
        <w:tc>
          <w:tcPr>
            <w:tcW w:w="52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E250132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B8187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2-Decenal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94F1E2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0.748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103CC6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-0.721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85153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-0.822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48504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0.876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FB635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0.794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7DDB3C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0.772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504752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0.876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CCC2F2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-0.735</w:t>
            </w:r>
          </w:p>
        </w:tc>
      </w:tr>
      <w:tr w:rsidR="00E92EB0" w:rsidRPr="00E054D9" w14:paraId="0F6E12DA" w14:textId="77777777">
        <w:trPr>
          <w:jc w:val="center"/>
        </w:trPr>
        <w:tc>
          <w:tcPr>
            <w:tcW w:w="52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ACA007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840688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2,4-Decadienal, (E,Z)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B6F04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0.819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DEBD99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-0.791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1C8BEB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-0.866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0A173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.920*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AE5B9F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0.859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DA7FF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0.840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22B52F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.920*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D93DB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-0.802</w:t>
            </w:r>
          </w:p>
        </w:tc>
      </w:tr>
      <w:tr w:rsidR="00E92EB0" w:rsidRPr="00E054D9" w14:paraId="20B81600" w14:textId="77777777">
        <w:trPr>
          <w:jc w:val="center"/>
        </w:trPr>
        <w:tc>
          <w:tcPr>
            <w:tcW w:w="52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CD5E3F4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96C84F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2,4-Decadienal, (E,E)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8F28D0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0.800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1D6A30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-0.771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F76E0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-0.852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03522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.908*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3374F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0.842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6DC95C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0.822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2AB55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.908*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03BEB5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-0.783</w:t>
            </w:r>
          </w:p>
        </w:tc>
      </w:tr>
      <w:tr w:rsidR="00E92EB0" w:rsidRPr="00E054D9" w14:paraId="6EF0F858" w14:textId="77777777">
        <w:trPr>
          <w:jc w:val="center"/>
        </w:trPr>
        <w:tc>
          <w:tcPr>
            <w:tcW w:w="52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30B55F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AE044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2-Undecenal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A79FA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0.802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D64D8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-0.783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9087D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-0.875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777216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.918*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608532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0.846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2826B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0.825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1FFA2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.918*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8F5F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-0.797</w:t>
            </w:r>
          </w:p>
        </w:tc>
      </w:tr>
      <w:tr w:rsidR="00E92EB0" w:rsidRPr="00E054D9" w14:paraId="59DD928B" w14:textId="77777777">
        <w:trPr>
          <w:jc w:val="center"/>
        </w:trPr>
        <w:tc>
          <w:tcPr>
            <w:tcW w:w="52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D742C39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D1620B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GO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AB29F1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0.795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4FC9C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-0.777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0BC264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-0.870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D4860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.914*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3E60BE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0.839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23902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0.818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1CF5B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.914*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1C906D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-0.790</w:t>
            </w:r>
          </w:p>
        </w:tc>
      </w:tr>
      <w:tr w:rsidR="00E92EB0" w:rsidRPr="00E054D9" w14:paraId="56ED86D9" w14:textId="77777777">
        <w:trPr>
          <w:jc w:val="center"/>
        </w:trPr>
        <w:tc>
          <w:tcPr>
            <w:tcW w:w="52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44BBC62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6C5EF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MGO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41C7E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0.715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A5F03A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-0.689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DD4D5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-0.799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DAE191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0.854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C70FD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0.764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75061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0.740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39B7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0.854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600005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-0.704</w:t>
            </w:r>
          </w:p>
        </w:tc>
      </w:tr>
      <w:tr w:rsidR="00E92EB0" w:rsidRPr="00E054D9" w14:paraId="017B14D0" w14:textId="77777777">
        <w:trPr>
          <w:jc w:val="center"/>
        </w:trPr>
        <w:tc>
          <w:tcPr>
            <w:tcW w:w="52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15B1429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16739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2,3-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BD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1D922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0.867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73EEF9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-0.860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A3CFF3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.934*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D831B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.964**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4B76E0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.906*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C67EE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.888*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CC1FA1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.964**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63B3B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-0.872</w:t>
            </w:r>
          </w:p>
        </w:tc>
      </w:tr>
      <w:tr w:rsidR="00E92EB0" w:rsidRPr="00E054D9" w14:paraId="7F1D7C2B" w14:textId="77777777">
        <w:trPr>
          <w:jc w:val="center"/>
        </w:trPr>
        <w:tc>
          <w:tcPr>
            <w:tcW w:w="52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9DA22E3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794890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MDA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E1A968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0.929*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CE69B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.958*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78A79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.989**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80658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.972**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83543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.952*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F021BC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.941*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AED55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.972**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7FAD06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.964**</w:t>
            </w:r>
          </w:p>
        </w:tc>
      </w:tr>
      <w:tr w:rsidR="00E92EB0" w:rsidRPr="00E054D9" w14:paraId="15B10125" w14:textId="77777777">
        <w:trPr>
          <w:jc w:val="center"/>
        </w:trPr>
        <w:tc>
          <w:tcPr>
            <w:tcW w:w="52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9317848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022F8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4-HHE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A6281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.970**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91C39B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.953*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9FBDC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6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3**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FE5A4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.900*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97954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.958*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E0608E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.965**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E52E02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.900*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22D779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.948*</w:t>
            </w:r>
          </w:p>
        </w:tc>
      </w:tr>
      <w:tr w:rsidR="00E92EB0" w:rsidRPr="00E054D9" w14:paraId="4974B920" w14:textId="77777777">
        <w:trPr>
          <w:jc w:val="center"/>
        </w:trPr>
        <w:tc>
          <w:tcPr>
            <w:tcW w:w="52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285A728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C6A84A6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4-HNE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D6F82FC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.915*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A00DD9A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.955*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E4257E8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1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4*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233159B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.946*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CD0A93D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.935*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BF9390B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.926*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30E111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.946*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DB2A519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.960**</w:t>
            </w:r>
          </w:p>
        </w:tc>
      </w:tr>
    </w:tbl>
    <w:p w14:paraId="1DEEE302" w14:textId="77777777" w:rsidR="00E92EB0" w:rsidRPr="00E054D9" w:rsidRDefault="005C52ED">
      <w:pPr>
        <w:spacing w:before="240"/>
        <w:rPr>
          <w:rFonts w:cs="Times New Roman"/>
          <w:szCs w:val="24"/>
        </w:rPr>
      </w:pPr>
      <w:r w:rsidRPr="00E054D9">
        <w:rPr>
          <w:rFonts w:cs="Times New Roman" w:hint="eastAsia"/>
          <w:szCs w:val="24"/>
        </w:rPr>
        <w:t>* Significance at P &lt; 0.05. ** Significance at P &lt; 0.01.</w:t>
      </w:r>
      <w:r w:rsidRPr="00E054D9">
        <w:rPr>
          <w:rFonts w:cs="Times New Roman" w:hint="eastAsia"/>
          <w:szCs w:val="24"/>
        </w:rPr>
        <w:tab/>
      </w:r>
    </w:p>
    <w:p w14:paraId="70878A28" w14:textId="77777777" w:rsidR="00E92EB0" w:rsidRPr="00E054D9" w:rsidRDefault="005C52ED">
      <w:pPr>
        <w:rPr>
          <w:rFonts w:cs="Times New Roman"/>
          <w:szCs w:val="24"/>
        </w:rPr>
      </w:pPr>
      <w:r w:rsidRPr="00E054D9">
        <w:rPr>
          <w:rFonts w:cs="Times New Roman" w:hint="eastAsia"/>
          <w:szCs w:val="24"/>
        </w:rPr>
        <w:br w:type="page"/>
      </w:r>
    </w:p>
    <w:p w14:paraId="1ACC16D8" w14:textId="77777777" w:rsidR="00E92EB0" w:rsidRPr="00E054D9" w:rsidRDefault="005C52ED">
      <w:pPr>
        <w:spacing w:before="240"/>
        <w:rPr>
          <w:rFonts w:cs="Times New Roman"/>
          <w:szCs w:val="24"/>
        </w:rPr>
      </w:pPr>
      <w:r w:rsidRPr="00E054D9">
        <w:rPr>
          <w:rFonts w:cs="Times New Roman" w:hint="eastAsia"/>
          <w:b/>
          <w:szCs w:val="24"/>
        </w:rPr>
        <w:lastRenderedPageBreak/>
        <w:t>Supplement Table 3.</w:t>
      </w:r>
      <w:r w:rsidRPr="00E054D9">
        <w:rPr>
          <w:rFonts w:cs="Times New Roman" w:hint="eastAsia"/>
          <w:szCs w:val="24"/>
        </w:rPr>
        <w:t xml:space="preserve"> Pearson correlation coefficients between the levels of oxidation products and fatty acids during heating in PO.</w:t>
      </w:r>
    </w:p>
    <w:tbl>
      <w:tblPr>
        <w:tblStyle w:val="TableGrid"/>
        <w:tblW w:w="10150" w:type="dxa"/>
        <w:jc w:val="center"/>
        <w:tblLayout w:type="fixed"/>
        <w:tblLook w:val="04A0" w:firstRow="1" w:lastRow="0" w:firstColumn="1" w:lastColumn="0" w:noHBand="0" w:noVBand="1"/>
      </w:tblPr>
      <w:tblGrid>
        <w:gridCol w:w="508"/>
        <w:gridCol w:w="2192"/>
        <w:gridCol w:w="940"/>
        <w:gridCol w:w="965"/>
        <w:gridCol w:w="1010"/>
        <w:gridCol w:w="800"/>
        <w:gridCol w:w="919"/>
        <w:gridCol w:w="914"/>
        <w:gridCol w:w="892"/>
        <w:gridCol w:w="1010"/>
      </w:tblGrid>
      <w:tr w:rsidR="00E92EB0" w:rsidRPr="00E054D9" w14:paraId="330A2DA7" w14:textId="77777777">
        <w:trPr>
          <w:jc w:val="center"/>
        </w:trPr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952F1E" w14:textId="77777777" w:rsidR="00E92EB0" w:rsidRPr="00E054D9" w:rsidRDefault="00E92EB0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3D52C9" w14:textId="77777777" w:rsidR="00E92EB0" w:rsidRPr="00E054D9" w:rsidRDefault="00E92EB0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9DCE65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C1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4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:0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03EFAD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C1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6:0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20EAAC5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C18: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BA291F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C18:1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BC87722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C18:0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48F2A44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SFA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3556784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MU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F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A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71139C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PUFA</w:t>
            </w:r>
          </w:p>
        </w:tc>
      </w:tr>
      <w:tr w:rsidR="00E92EB0" w:rsidRPr="00E054D9" w14:paraId="41A240AD" w14:textId="77777777">
        <w:trPr>
          <w:jc w:val="center"/>
        </w:trPr>
        <w:tc>
          <w:tcPr>
            <w:tcW w:w="508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8861B50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P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O</w:t>
            </w:r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BD29604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2-Butenal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8D1FC02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.949*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ABDA96D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0.849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9198620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-0.844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33B5710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0.595</w:t>
            </w: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687C7B1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0.859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204CB10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0.865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CEEDEA9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0.595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2E0B590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-0.844</w:t>
            </w:r>
          </w:p>
        </w:tc>
      </w:tr>
      <w:tr w:rsidR="00E92EB0" w:rsidRPr="00E054D9" w14:paraId="0DCEF9B1" w14:textId="77777777">
        <w:trPr>
          <w:jc w:val="center"/>
        </w:trPr>
        <w:tc>
          <w:tcPr>
            <w:tcW w:w="50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8980292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A746B9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Pentanal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0FD14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.973**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9A1E2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.938*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44F18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.928*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AB061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0.765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566F0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.930*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AE312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.944*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861A3C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0.765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92A7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.928*</w:t>
            </w:r>
          </w:p>
        </w:tc>
      </w:tr>
      <w:tr w:rsidR="00E92EB0" w:rsidRPr="00E054D9" w14:paraId="43E34B62" w14:textId="77777777">
        <w:trPr>
          <w:jc w:val="center"/>
        </w:trPr>
        <w:tc>
          <w:tcPr>
            <w:tcW w:w="50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4DB96A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F079A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2-Pentenal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636E9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.922*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969A4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.946*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986B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.928*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A1C3C5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0.847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01343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.918*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4FE21B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.941*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A20DE2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0.847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B7C7B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-.928*</w:t>
            </w:r>
          </w:p>
        </w:tc>
      </w:tr>
      <w:tr w:rsidR="00E92EB0" w:rsidRPr="00E054D9" w14:paraId="64B4BB67" w14:textId="77777777">
        <w:trPr>
          <w:jc w:val="center"/>
        </w:trPr>
        <w:tc>
          <w:tcPr>
            <w:tcW w:w="50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1CFBA22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4616D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Hexanal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A597C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0.789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07AE15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0.803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AE32C6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-0.766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E92EC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0.678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B73C0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0.75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1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86BFA4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0.793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2F461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0.678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162C7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-0.766</w:t>
            </w:r>
          </w:p>
        </w:tc>
      </w:tr>
      <w:tr w:rsidR="00E92EB0" w:rsidRPr="00E054D9" w14:paraId="5ECA821D" w14:textId="77777777">
        <w:trPr>
          <w:jc w:val="center"/>
        </w:trPr>
        <w:tc>
          <w:tcPr>
            <w:tcW w:w="50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4864706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F542C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2-Hexenal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CEF28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.955*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F9CD5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.942*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908646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.929*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7BFEAD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0.798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E6051F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.927*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5F3AAD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.944*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AAC1B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0.798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89568E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.929*</w:t>
            </w:r>
          </w:p>
        </w:tc>
      </w:tr>
      <w:tr w:rsidR="00E92EB0" w:rsidRPr="00E054D9" w14:paraId="56197FD3" w14:textId="77777777">
        <w:trPr>
          <w:jc w:val="center"/>
        </w:trPr>
        <w:tc>
          <w:tcPr>
            <w:tcW w:w="50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9EE8E8B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F3592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Heptanal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72264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.906*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F3603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0.813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17E935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-0.797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A611B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0.558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4C3441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0.805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D8D95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0.824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D839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0.558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E185E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-0.797</w:t>
            </w:r>
          </w:p>
        </w:tc>
      </w:tr>
      <w:tr w:rsidR="00E92EB0" w:rsidRPr="00E054D9" w14:paraId="653E902A" w14:textId="77777777">
        <w:trPr>
          <w:jc w:val="center"/>
        </w:trPr>
        <w:tc>
          <w:tcPr>
            <w:tcW w:w="50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49ABE7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4861F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2-Heptenal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A3EDB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.888*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A5178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.914*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43073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0.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92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*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D38D09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0.821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66345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.881*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B0F1B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.908*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F4BC2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0.821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A4038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-.892*</w:t>
            </w:r>
          </w:p>
        </w:tc>
      </w:tr>
      <w:tr w:rsidR="00E92EB0" w:rsidRPr="00E054D9" w14:paraId="5E789971" w14:textId="77777777">
        <w:trPr>
          <w:jc w:val="center"/>
        </w:trPr>
        <w:tc>
          <w:tcPr>
            <w:tcW w:w="50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C2D83B6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29888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2,4-Heptadienal, (E,Z)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429B2E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0.846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4824A0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.945*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20424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.926*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58FC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.948*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98FB2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.905*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A87AA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.930*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3631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.948*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D5D7F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.926*</w:t>
            </w:r>
          </w:p>
        </w:tc>
      </w:tr>
      <w:tr w:rsidR="00E92EB0" w:rsidRPr="00E054D9" w14:paraId="3626CAD1" w14:textId="77777777">
        <w:trPr>
          <w:jc w:val="center"/>
        </w:trPr>
        <w:tc>
          <w:tcPr>
            <w:tcW w:w="50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A368C1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692C0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Octanal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68930A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.889*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DD9E75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0.756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4AE5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-0.75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713683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0.461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549FC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0.769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40EE8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0.775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2CA343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0.461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80180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-0.75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</w:p>
        </w:tc>
      </w:tr>
      <w:tr w:rsidR="00E92EB0" w:rsidRPr="00E054D9" w14:paraId="104F5A87" w14:textId="77777777">
        <w:trPr>
          <w:jc w:val="center"/>
        </w:trPr>
        <w:tc>
          <w:tcPr>
            <w:tcW w:w="50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93F7A96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4E8AFB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2,4-Heptadienal, (E,E)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6ABC1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.981**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67EC85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.924*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E98941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.919*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433B68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0.717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AF8D8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.926*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95E2B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.934*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E8073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0.717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273C0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.919*</w:t>
            </w:r>
          </w:p>
        </w:tc>
      </w:tr>
      <w:tr w:rsidR="00E92EB0" w:rsidRPr="00E054D9" w14:paraId="177AB4E5" w14:textId="77777777">
        <w:trPr>
          <w:jc w:val="center"/>
        </w:trPr>
        <w:tc>
          <w:tcPr>
            <w:tcW w:w="50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50B559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9FC09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2-Octenal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6C3E8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.969**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65E90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.901*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6BEDC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.893*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54E432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0.685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3500A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.901*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295D4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.912*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ACC25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0.685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67106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.893*</w:t>
            </w:r>
          </w:p>
        </w:tc>
      </w:tr>
      <w:tr w:rsidR="00E92EB0" w:rsidRPr="00E054D9" w14:paraId="18035C52" w14:textId="77777777">
        <w:trPr>
          <w:jc w:val="center"/>
        </w:trPr>
        <w:tc>
          <w:tcPr>
            <w:tcW w:w="50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97A7421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60601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Nonanal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E14368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.956*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3CDF6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.927*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6146C2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.913*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46BFF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0.759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100894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.913*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25E1D2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.931*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54F6C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0.759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8C00B0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.913*</w:t>
            </w:r>
          </w:p>
        </w:tc>
      </w:tr>
      <w:tr w:rsidR="00E92EB0" w:rsidRPr="00E054D9" w14:paraId="32FC3160" w14:textId="77777777">
        <w:trPr>
          <w:jc w:val="center"/>
        </w:trPr>
        <w:tc>
          <w:tcPr>
            <w:tcW w:w="50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F97D58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4A84B8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2-Decenal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D241F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0.867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96045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0.714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F121B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-0.717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D663E2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0.405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2B948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0.742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AD360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0.738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9BEA03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0.405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D2A49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-0.717</w:t>
            </w:r>
          </w:p>
        </w:tc>
      </w:tr>
      <w:tr w:rsidR="00E92EB0" w:rsidRPr="00E054D9" w14:paraId="7013C496" w14:textId="77777777">
        <w:trPr>
          <w:jc w:val="center"/>
        </w:trPr>
        <w:tc>
          <w:tcPr>
            <w:tcW w:w="50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FEF749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162F7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2,4-Decadienal, (E,Z)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E8775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.971**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F524B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.925*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44E954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.924*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80C6F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0.731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C20520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.932*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4B4768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.935*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F561E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0.731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7A7F8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.924*</w:t>
            </w:r>
          </w:p>
        </w:tc>
      </w:tr>
      <w:tr w:rsidR="00E92EB0" w:rsidRPr="00E054D9" w14:paraId="4A236277" w14:textId="77777777">
        <w:trPr>
          <w:jc w:val="center"/>
        </w:trPr>
        <w:tc>
          <w:tcPr>
            <w:tcW w:w="50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169931F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3DE402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2,4-Decadienal, (E,E)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60C8BE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.974**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01D45A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.920*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3C446E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.919*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1A119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0.717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1C1B1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.927*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109C9C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.931*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4E96F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0.717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8C1C3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.919*</w:t>
            </w:r>
          </w:p>
        </w:tc>
      </w:tr>
      <w:tr w:rsidR="00E92EB0" w:rsidRPr="00E054D9" w14:paraId="20D25496" w14:textId="77777777">
        <w:trPr>
          <w:jc w:val="center"/>
        </w:trPr>
        <w:tc>
          <w:tcPr>
            <w:tcW w:w="50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A854C11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40409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2-Undecenal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DBC1A2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0.874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A04124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0.723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EFBB05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-0.725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E6B0D2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0.417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1A2CFF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0.75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D2221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0.747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53309E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0.417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7CF511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-0.725</w:t>
            </w:r>
          </w:p>
        </w:tc>
      </w:tr>
      <w:tr w:rsidR="00E92EB0" w:rsidRPr="00E054D9" w14:paraId="1F4068A5" w14:textId="77777777">
        <w:trPr>
          <w:jc w:val="center"/>
        </w:trPr>
        <w:tc>
          <w:tcPr>
            <w:tcW w:w="50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003B5F0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7A1E9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GO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BB4CCC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.986**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E1030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.928*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FF8B9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.940*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35B1A4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0.748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ECB1A6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.954*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681BAC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.944*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FA84C1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0.748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3AFE9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.940*</w:t>
            </w:r>
          </w:p>
        </w:tc>
      </w:tr>
      <w:tr w:rsidR="00E92EB0" w:rsidRPr="00E054D9" w14:paraId="1338E9EE" w14:textId="77777777">
        <w:trPr>
          <w:jc w:val="center"/>
        </w:trPr>
        <w:tc>
          <w:tcPr>
            <w:tcW w:w="50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4FB441B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08232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MGO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3F8F75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.985**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F466F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.923*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EDDC60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.920*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C36B9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0.726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C4DF9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.930*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87F91D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.935*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C9518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0.726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A07F1A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.920*</w:t>
            </w:r>
          </w:p>
        </w:tc>
      </w:tr>
      <w:tr w:rsidR="00E92EB0" w:rsidRPr="00E054D9" w14:paraId="5E644943" w14:textId="77777777">
        <w:trPr>
          <w:jc w:val="center"/>
        </w:trPr>
        <w:tc>
          <w:tcPr>
            <w:tcW w:w="50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9730F01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34E0A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2,3-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BD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A5A3B5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.949*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863AEF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.950*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8FB70C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.967**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E0122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.883*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2E2A8D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.976**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33BB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.961**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6A2D0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.883*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0DC6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.967**</w:t>
            </w:r>
          </w:p>
        </w:tc>
      </w:tr>
      <w:tr w:rsidR="00E92EB0" w:rsidRPr="00E054D9" w14:paraId="4AA08886" w14:textId="77777777">
        <w:trPr>
          <w:jc w:val="center"/>
        </w:trPr>
        <w:tc>
          <w:tcPr>
            <w:tcW w:w="50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85B741E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828880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MDA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B7C0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.992**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91F72D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.965**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462FF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.963**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16AED2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0.814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D947F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.968**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67652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.973**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A60BBE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0.814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1D5DB3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.963**</w:t>
            </w:r>
          </w:p>
        </w:tc>
      </w:tr>
      <w:tr w:rsidR="00E92EB0" w:rsidRPr="00E054D9" w14:paraId="330F436F" w14:textId="77777777">
        <w:trPr>
          <w:jc w:val="center"/>
        </w:trPr>
        <w:tc>
          <w:tcPr>
            <w:tcW w:w="50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BA2571F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F4FCF3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4-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HNE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A98FB6C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.930*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9F255E6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.992**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0D60F1B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.993**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F0E3B4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.962*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004DCAD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.986**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929012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.988**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ADD75B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.962*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2BBD71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.993**</w:t>
            </w:r>
          </w:p>
        </w:tc>
      </w:tr>
    </w:tbl>
    <w:p w14:paraId="6B9AD9AE" w14:textId="77777777" w:rsidR="00E92EB0" w:rsidRPr="00E054D9" w:rsidRDefault="005C52ED">
      <w:pPr>
        <w:spacing w:before="240"/>
        <w:rPr>
          <w:rFonts w:cs="Times New Roman"/>
          <w:szCs w:val="24"/>
        </w:rPr>
      </w:pPr>
      <w:r w:rsidRPr="00E054D9">
        <w:rPr>
          <w:rFonts w:cs="Times New Roman" w:hint="eastAsia"/>
          <w:szCs w:val="24"/>
        </w:rPr>
        <w:t>* Significance at P &lt; 0.05. ** Significance at P &lt; 0.01.</w:t>
      </w:r>
      <w:r w:rsidRPr="00E054D9">
        <w:rPr>
          <w:rFonts w:cs="Times New Roman" w:hint="eastAsia"/>
          <w:szCs w:val="24"/>
        </w:rPr>
        <w:tab/>
      </w:r>
    </w:p>
    <w:p w14:paraId="2E9DD8AE" w14:textId="77777777" w:rsidR="00E92EB0" w:rsidRPr="00E054D9" w:rsidRDefault="005C52ED">
      <w:pPr>
        <w:rPr>
          <w:rFonts w:cs="Times New Roman"/>
          <w:szCs w:val="24"/>
        </w:rPr>
      </w:pPr>
      <w:r w:rsidRPr="00E054D9">
        <w:rPr>
          <w:rFonts w:cs="Times New Roman" w:hint="eastAsia"/>
          <w:szCs w:val="24"/>
        </w:rPr>
        <w:br w:type="page"/>
      </w:r>
    </w:p>
    <w:p w14:paraId="788E5769" w14:textId="77777777" w:rsidR="00E92EB0" w:rsidRPr="00E054D9" w:rsidRDefault="005C52ED">
      <w:pPr>
        <w:rPr>
          <w:b/>
          <w:color w:val="000000"/>
        </w:rPr>
      </w:pPr>
      <w:r w:rsidRPr="00E054D9">
        <w:rPr>
          <w:rFonts w:cs="Times New Roman" w:hint="eastAsia"/>
          <w:b/>
          <w:szCs w:val="24"/>
        </w:rPr>
        <w:lastRenderedPageBreak/>
        <w:t>Supplement Table 4.</w:t>
      </w:r>
      <w:r w:rsidRPr="00E054D9">
        <w:rPr>
          <w:b/>
          <w:color w:val="000000"/>
        </w:rPr>
        <w:t xml:space="preserve"> </w:t>
      </w:r>
      <w:r w:rsidRPr="00E054D9">
        <w:rPr>
          <w:rFonts w:cs="Times New Roman" w:hint="eastAsia"/>
          <w:szCs w:val="24"/>
        </w:rPr>
        <w:t xml:space="preserve">Pearson correlation coefficients between the levels of oxidation </w:t>
      </w:r>
      <w:r w:rsidRPr="00E054D9">
        <w:rPr>
          <w:rFonts w:cs="Times New Roman" w:hint="eastAsia"/>
          <w:szCs w:val="24"/>
        </w:rPr>
        <w:t>products and fatty acids during heating in OO.</w:t>
      </w:r>
    </w:p>
    <w:tbl>
      <w:tblPr>
        <w:tblStyle w:val="TableGrid"/>
        <w:tblW w:w="10732" w:type="dxa"/>
        <w:jc w:val="center"/>
        <w:tblLayout w:type="fixed"/>
        <w:tblLook w:val="04A0" w:firstRow="1" w:lastRow="0" w:firstColumn="1" w:lastColumn="0" w:noHBand="0" w:noVBand="1"/>
      </w:tblPr>
      <w:tblGrid>
        <w:gridCol w:w="600"/>
        <w:gridCol w:w="2172"/>
        <w:gridCol w:w="988"/>
        <w:gridCol w:w="972"/>
        <w:gridCol w:w="984"/>
        <w:gridCol w:w="1020"/>
        <w:gridCol w:w="1032"/>
        <w:gridCol w:w="972"/>
        <w:gridCol w:w="972"/>
        <w:gridCol w:w="1020"/>
      </w:tblGrid>
      <w:tr w:rsidR="00E92EB0" w:rsidRPr="00E054D9" w14:paraId="3C3BA116" w14:textId="77777777">
        <w:trPr>
          <w:jc w:val="center"/>
        </w:trPr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7BC4CF0" w14:textId="77777777" w:rsidR="00E92EB0" w:rsidRPr="00E054D9" w:rsidRDefault="00E92EB0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DE034FB" w14:textId="77777777" w:rsidR="00E92EB0" w:rsidRPr="00E054D9" w:rsidRDefault="00E92EB0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D5D57F2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C16:1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103EC28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C16:0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877D25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C18:2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D8BA46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C18:1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6EFFDC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C18:0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C5A76DC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SFA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8EAAE4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MUFA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D3EC5EC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PUFA</w:t>
            </w:r>
          </w:p>
        </w:tc>
      </w:tr>
      <w:tr w:rsidR="00E92EB0" w:rsidRPr="00E054D9" w14:paraId="43906365" w14:textId="77777777">
        <w:trPr>
          <w:jc w:val="center"/>
        </w:trPr>
        <w:tc>
          <w:tcPr>
            <w:tcW w:w="600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69FA53A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OO</w:t>
            </w: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59292EA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2-Butenal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31AE39E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0.869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99AD83F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0.860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466DD67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-0.976**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9487D34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-0.950*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CF803FE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0.993**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1BDE16C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0.890*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C7D9DEA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-0.953*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A1FDDE4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-0.976**</w:t>
            </w:r>
          </w:p>
        </w:tc>
      </w:tr>
      <w:tr w:rsidR="00E92EB0" w:rsidRPr="00E054D9" w14:paraId="4A23AC13" w14:textId="77777777">
        <w:trPr>
          <w:jc w:val="center"/>
        </w:trPr>
        <w:tc>
          <w:tcPr>
            <w:tcW w:w="60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542054B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1BB6E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Pentanal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032BE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0.789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77D4F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0.823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F3B2F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-0.969**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5E3ABE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-0.901*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003522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0.976**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33656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0.855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486B0B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-0.906*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3F4AC1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-0.969**</w:t>
            </w:r>
          </w:p>
        </w:tc>
      </w:tr>
      <w:tr w:rsidR="00E92EB0" w:rsidRPr="00E054D9" w14:paraId="14DC2E12" w14:textId="77777777">
        <w:trPr>
          <w:jc w:val="center"/>
        </w:trPr>
        <w:tc>
          <w:tcPr>
            <w:tcW w:w="60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8D2633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F4F71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2-Pentenal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975E85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0.947*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1DE32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0.983**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8601C0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-0.968**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DF793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-0.971**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0F6732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0.933*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F6A3C2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0.990**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F524F7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-0.970**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97E941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-0.968**</w:t>
            </w:r>
          </w:p>
        </w:tc>
      </w:tr>
      <w:tr w:rsidR="00E92EB0" w:rsidRPr="00E054D9" w14:paraId="434C7504" w14:textId="77777777">
        <w:trPr>
          <w:jc w:val="center"/>
        </w:trPr>
        <w:tc>
          <w:tcPr>
            <w:tcW w:w="60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DE018A4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E3CF1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Hexanal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4E2F0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0.866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52CE8D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0.882*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AEE5C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-0.993**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271212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-0.967**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CFD6E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0.969**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C323FB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0.907*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47FE72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-0.972**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F91FF9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-0.993**</w:t>
            </w:r>
          </w:p>
        </w:tc>
      </w:tr>
      <w:tr w:rsidR="00E92EB0" w:rsidRPr="00E054D9" w14:paraId="4A88C3D7" w14:textId="77777777">
        <w:trPr>
          <w:jc w:val="center"/>
        </w:trPr>
        <w:tc>
          <w:tcPr>
            <w:tcW w:w="60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31E11C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5D406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2-Hexenal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3D6C1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-0.966**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2653B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-0.969**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26E57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0.966**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FB448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0.975**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B3FC3B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-0.968**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0479D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-0.982**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82654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0.973**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34B9E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0.966**</w:t>
            </w:r>
          </w:p>
        </w:tc>
      </w:tr>
      <w:tr w:rsidR="00E92EB0" w:rsidRPr="00E054D9" w14:paraId="0DE89B8E" w14:textId="77777777">
        <w:trPr>
          <w:jc w:val="center"/>
        </w:trPr>
        <w:tc>
          <w:tcPr>
            <w:tcW w:w="60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BCDE7F8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48FF45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Heptanal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5BC60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0.856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C8A590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0.869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84545C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-0.991**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53F76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-0.959**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07D64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0.979**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5731E8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0.896*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25D2E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-0.963**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DADFC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-0.991**</w:t>
            </w:r>
          </w:p>
        </w:tc>
      </w:tr>
      <w:tr w:rsidR="00E92EB0" w:rsidRPr="00E054D9" w14:paraId="12CCDEFB" w14:textId="77777777">
        <w:trPr>
          <w:jc w:val="center"/>
        </w:trPr>
        <w:tc>
          <w:tcPr>
            <w:tcW w:w="60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FA44591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0DA13E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2-Heptenal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EFB1FF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0.978**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C61C0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0.977**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EBB9F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-0.970**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C0976F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-0.992**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E3A8B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0.956*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98A954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0.988**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4FC9D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-0.990**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C1209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-0.970**</w:t>
            </w:r>
          </w:p>
        </w:tc>
      </w:tr>
      <w:tr w:rsidR="00E92EB0" w:rsidRPr="00E054D9" w14:paraId="39F60FE1" w14:textId="77777777">
        <w:trPr>
          <w:jc w:val="center"/>
        </w:trPr>
        <w:tc>
          <w:tcPr>
            <w:tcW w:w="60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92F263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69AA71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2,4-Heptadienal, (E,Z)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BC68CD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0.938*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D3957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0.944*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5DB9A4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-0.907*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A785CC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-0.963**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4A5F3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0.827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F0FA7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0.942*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8523B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-0.962**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679618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-0.907*</w:t>
            </w:r>
          </w:p>
        </w:tc>
      </w:tr>
      <w:tr w:rsidR="00E92EB0" w:rsidRPr="00E054D9" w14:paraId="10A7278D" w14:textId="77777777">
        <w:trPr>
          <w:jc w:val="center"/>
        </w:trPr>
        <w:tc>
          <w:tcPr>
            <w:tcW w:w="60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FCBF9A4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4C652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Octanal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A9050A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0.735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3334E2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0.772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80C3A7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-0.947*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DEB9C1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-0.865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890405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0.959**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6C04AA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0.808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FBC739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-0.871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6AAE6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-0.947*</w:t>
            </w:r>
          </w:p>
        </w:tc>
      </w:tr>
      <w:tr w:rsidR="00E92EB0" w:rsidRPr="00E054D9" w14:paraId="250C508A" w14:textId="77777777">
        <w:trPr>
          <w:jc w:val="center"/>
        </w:trPr>
        <w:tc>
          <w:tcPr>
            <w:tcW w:w="60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7A51892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AC9CC4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2,4-Heptadienal, (E,E)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06CB44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0.811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0D527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0.858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EE371F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-0.983**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58723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-0.931*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DE329E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0.947*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489643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0.883*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B97165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-0.937*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3FD647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-0.983**</w:t>
            </w:r>
          </w:p>
        </w:tc>
      </w:tr>
      <w:tr w:rsidR="00E92EB0" w:rsidRPr="00E054D9" w14:paraId="7C381AE6" w14:textId="77777777">
        <w:trPr>
          <w:jc w:val="center"/>
        </w:trPr>
        <w:tc>
          <w:tcPr>
            <w:tcW w:w="60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47A8371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116090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2-Octenal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25E55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0.885*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9E3E7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0.901*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090D07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-0.996**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45A5F9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-0.977**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D38E5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0.966**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C7158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0.923*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153A1A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-0.981**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62B7F6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-0.996**</w:t>
            </w:r>
          </w:p>
        </w:tc>
      </w:tr>
      <w:tr w:rsidR="00E92EB0" w:rsidRPr="00E054D9" w14:paraId="75BAF6D0" w14:textId="77777777">
        <w:trPr>
          <w:jc w:val="center"/>
        </w:trPr>
        <w:tc>
          <w:tcPr>
            <w:tcW w:w="60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6CF526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57590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Nonanal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7C0F73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0.893*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96519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0.926*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8645F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-0.998**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0F66C1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-0.974**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5D694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0.968**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5A4C9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0.945*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6F95A1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-0.977**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BF676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-0.998**</w:t>
            </w:r>
          </w:p>
        </w:tc>
      </w:tr>
      <w:tr w:rsidR="00E92EB0" w:rsidRPr="00E054D9" w14:paraId="5DFD2233" w14:textId="77777777">
        <w:trPr>
          <w:jc w:val="center"/>
        </w:trPr>
        <w:tc>
          <w:tcPr>
            <w:tcW w:w="60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09B839F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15408F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2-Decenal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5A609B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0.686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38C5B2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0.740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04F7A9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-0.929*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9DD881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-0.833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8772A0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0.928*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4552F2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0.776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BDA31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-0.841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3E6031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-0.929*</w:t>
            </w:r>
          </w:p>
        </w:tc>
      </w:tr>
      <w:tr w:rsidR="00E92EB0" w:rsidRPr="00E054D9" w14:paraId="5391BF2B" w14:textId="77777777">
        <w:trPr>
          <w:jc w:val="center"/>
        </w:trPr>
        <w:tc>
          <w:tcPr>
            <w:tcW w:w="60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15D5AB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B2E47B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2,4-Decadienal, (E,Z)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F3F09D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0.786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29E23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0.849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97C28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-0.968**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FCE366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-0.913*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C83DE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0.915*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B9DE3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0.871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F4D6D2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-0.919*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E20976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-0.968**</w:t>
            </w:r>
          </w:p>
        </w:tc>
      </w:tr>
      <w:tr w:rsidR="00E92EB0" w:rsidRPr="00E054D9" w14:paraId="0EE88DF7" w14:textId="77777777">
        <w:trPr>
          <w:jc w:val="center"/>
        </w:trPr>
        <w:tc>
          <w:tcPr>
            <w:tcW w:w="60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95FC385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C7234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2,4-Decadienal, (E,E)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15E0CC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0.759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DDCE3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0.826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EF9DB9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-0.959**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290F5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-0.892*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FFDD2C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0.914*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4B679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0.850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949D3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-0.899*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4205E2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-0.959**</w:t>
            </w:r>
          </w:p>
        </w:tc>
      </w:tr>
      <w:tr w:rsidR="00E92EB0" w:rsidRPr="00E054D9" w14:paraId="37502670" w14:textId="77777777">
        <w:trPr>
          <w:jc w:val="center"/>
        </w:trPr>
        <w:tc>
          <w:tcPr>
            <w:tcW w:w="60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9AEE90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EB5C5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2-Undecenal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502DE4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0.590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D7040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0.666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81AB9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-0.868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5EC05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-0.747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2C5A3B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0.869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E37D1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0.703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00111C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-0.756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D4441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-0.868</w:t>
            </w:r>
          </w:p>
        </w:tc>
      </w:tr>
      <w:tr w:rsidR="00E92EB0" w:rsidRPr="00E054D9" w14:paraId="70AA4CCA" w14:textId="77777777">
        <w:trPr>
          <w:jc w:val="center"/>
        </w:trPr>
        <w:tc>
          <w:tcPr>
            <w:tcW w:w="60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8DF72B4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018F7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GO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A90B2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0.884*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DFC1E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0.874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DE39E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-0.981**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1DA45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-0.964**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F79E9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0.987**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4A867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0.901*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FD3934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-0.967**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86C2A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-0.981**</w:t>
            </w:r>
          </w:p>
        </w:tc>
      </w:tr>
      <w:tr w:rsidR="00E92EB0" w:rsidRPr="00E054D9" w14:paraId="5031359F" w14:textId="77777777">
        <w:trPr>
          <w:jc w:val="center"/>
        </w:trPr>
        <w:tc>
          <w:tcPr>
            <w:tcW w:w="60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050D0CD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672635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MGO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1A202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0.929*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11001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0.916*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6FB1B6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-0.933*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14133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-0.977**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2F1035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0.877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8D7598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0.924*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E50A1E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-0.978**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C20472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-0.933*</w:t>
            </w:r>
          </w:p>
        </w:tc>
      </w:tr>
      <w:tr w:rsidR="00E92EB0" w:rsidRPr="00E054D9" w14:paraId="20CA48CB" w14:textId="77777777">
        <w:trPr>
          <w:jc w:val="center"/>
        </w:trPr>
        <w:tc>
          <w:tcPr>
            <w:tcW w:w="60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E2F50C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F907F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2,3-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BD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72862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0.911*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95260C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0.904*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E16A4F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-0.937*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B82B45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-0.973**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60D65A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0.874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0BFDD4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0.914*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5A4A2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-0.975**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59882F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-0.937*</w:t>
            </w:r>
          </w:p>
        </w:tc>
      </w:tr>
      <w:tr w:rsidR="00E92EB0" w:rsidRPr="00E054D9" w14:paraId="6BFA2575" w14:textId="77777777">
        <w:trPr>
          <w:jc w:val="center"/>
        </w:trPr>
        <w:tc>
          <w:tcPr>
            <w:tcW w:w="60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B5765CC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8F29D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MDA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05105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0.790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20FA71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0.804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34A1C8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-0.962**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2F629A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-0.900*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68BFB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0.983**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94F474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0.840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2B892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-0.906*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F75E1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-0.962**</w:t>
            </w:r>
          </w:p>
        </w:tc>
      </w:tr>
      <w:tr w:rsidR="00E92EB0" w:rsidRPr="00E054D9" w14:paraId="35F1A963" w14:textId="77777777">
        <w:trPr>
          <w:jc w:val="center"/>
        </w:trPr>
        <w:tc>
          <w:tcPr>
            <w:tcW w:w="60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67BE8D8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kern w:val="2"/>
                <w:sz w:val="21"/>
                <w:szCs w:val="21"/>
                <w:lang w:eastAsia="zh-CN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A0A3AD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4-HNE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B3EB67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0.834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45ABA2A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0.869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A4BEBD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-0.989**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6363E90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-0.937*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A0AF559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0.978**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1734BC5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0.896*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F2EA8BE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-0.942*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C0C7BAE" w14:textId="77777777" w:rsidR="00E92EB0" w:rsidRPr="00E054D9" w:rsidRDefault="005C52ED">
            <w:pPr>
              <w:widowControl w:val="0"/>
              <w:spacing w:before="0" w:after="0"/>
              <w:jc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-0.989**</w:t>
            </w:r>
          </w:p>
        </w:tc>
      </w:tr>
    </w:tbl>
    <w:p w14:paraId="12FC1974" w14:textId="77777777" w:rsidR="00E92EB0" w:rsidRPr="00E054D9" w:rsidRDefault="005C52ED">
      <w:pPr>
        <w:spacing w:before="240"/>
        <w:rPr>
          <w:rFonts w:cs="Times New Roman"/>
          <w:szCs w:val="24"/>
        </w:rPr>
      </w:pPr>
      <w:r w:rsidRPr="00E054D9">
        <w:rPr>
          <w:rFonts w:cs="Times New Roman" w:hint="eastAsia"/>
          <w:szCs w:val="24"/>
        </w:rPr>
        <w:t>* Significance at P &lt; 0.05. ** Significance at P &lt; 0.01.</w:t>
      </w:r>
    </w:p>
    <w:p w14:paraId="6C692C7D" w14:textId="77777777" w:rsidR="00E92EB0" w:rsidRPr="00E054D9" w:rsidRDefault="005C52ED">
      <w:pPr>
        <w:rPr>
          <w:rFonts w:cs="Times New Roman"/>
          <w:szCs w:val="24"/>
        </w:rPr>
      </w:pPr>
      <w:r w:rsidRPr="00E054D9">
        <w:rPr>
          <w:rFonts w:cs="Times New Roman" w:hint="eastAsia"/>
          <w:szCs w:val="24"/>
        </w:rPr>
        <w:br w:type="page"/>
      </w:r>
    </w:p>
    <w:p w14:paraId="19DC9DD7" w14:textId="77777777" w:rsidR="00E92EB0" w:rsidRPr="00E054D9" w:rsidRDefault="005C52ED">
      <w:pPr>
        <w:spacing w:before="240"/>
        <w:rPr>
          <w:rFonts w:cs="Times New Roman"/>
          <w:szCs w:val="24"/>
        </w:rPr>
      </w:pPr>
      <w:r w:rsidRPr="00E054D9">
        <w:rPr>
          <w:rFonts w:cs="Times New Roman" w:hint="eastAsia"/>
          <w:b/>
          <w:szCs w:val="24"/>
        </w:rPr>
        <w:lastRenderedPageBreak/>
        <w:t>Supplement Table 5.</w:t>
      </w:r>
      <w:r w:rsidRPr="00E054D9">
        <w:rPr>
          <w:rFonts w:cs="Times New Roman" w:hint="eastAsia"/>
          <w:szCs w:val="24"/>
        </w:rPr>
        <w:t xml:space="preserve"> Pearson correlation coefficients between the levels of oxidation products and fatty acids during heating in LO.</w:t>
      </w:r>
    </w:p>
    <w:tbl>
      <w:tblPr>
        <w:tblStyle w:val="TableGrid"/>
        <w:tblpPr w:leftFromText="180" w:rightFromText="180" w:vertAnchor="text" w:horzAnchor="margin" w:tblpXSpec="center" w:tblpY="110"/>
        <w:tblW w:w="11441" w:type="dxa"/>
        <w:tblLayout w:type="fixed"/>
        <w:tblLook w:val="04A0" w:firstRow="1" w:lastRow="0" w:firstColumn="1" w:lastColumn="0" w:noHBand="0" w:noVBand="1"/>
      </w:tblPr>
      <w:tblGrid>
        <w:gridCol w:w="557"/>
        <w:gridCol w:w="2160"/>
        <w:gridCol w:w="911"/>
        <w:gridCol w:w="1021"/>
        <w:gridCol w:w="912"/>
        <w:gridCol w:w="984"/>
        <w:gridCol w:w="1008"/>
        <w:gridCol w:w="972"/>
        <w:gridCol w:w="924"/>
        <w:gridCol w:w="984"/>
        <w:gridCol w:w="1008"/>
      </w:tblGrid>
      <w:tr w:rsidR="00E92EB0" w:rsidRPr="00E054D9" w14:paraId="79820C2C" w14:textId="77777777"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FA00045" w14:textId="77777777" w:rsidR="00E92EB0" w:rsidRPr="00E054D9" w:rsidRDefault="00E92EB0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837359F" w14:textId="77777777" w:rsidR="00E92EB0" w:rsidRPr="00E054D9" w:rsidRDefault="00E92EB0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111DCD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C14:0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0B14A38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C16:1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C790CDA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C16:0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EEDE1C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C18:2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CBCCFD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C18:1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D83C034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C18:0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7170DF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SFA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503D6A7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MUFA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4EB4FD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PUFA</w:t>
            </w:r>
          </w:p>
        </w:tc>
      </w:tr>
      <w:tr w:rsidR="00E92EB0" w:rsidRPr="00E054D9" w14:paraId="64C4EA3F" w14:textId="77777777">
        <w:tc>
          <w:tcPr>
            <w:tcW w:w="55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D19F204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L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O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7664B03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2-Butenal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A587779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.926*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EEC3E70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.957*</w:t>
            </w:r>
          </w:p>
        </w:tc>
        <w:tc>
          <w:tcPr>
            <w:tcW w:w="9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824349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.988**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0025FE6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.992**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625A244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.929*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CCEEEE2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.965**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9AF2853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.979**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FAAB1EB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.934*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278864D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.992**</w:t>
            </w:r>
          </w:p>
        </w:tc>
      </w:tr>
      <w:tr w:rsidR="00E92EB0" w:rsidRPr="00E054D9" w14:paraId="05D1D736" w14:textId="77777777">
        <w:tc>
          <w:tcPr>
            <w:tcW w:w="55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15B6E85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ABC9EB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Pentanal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E21E6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.934*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7531D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.935*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DC623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.953*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B0BA49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.987**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76859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.909*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9AF26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.960**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22B9D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.968**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6009D6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.914*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654D9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.987**</w:t>
            </w:r>
          </w:p>
        </w:tc>
      </w:tr>
      <w:tr w:rsidR="00E92EB0" w:rsidRPr="00E054D9" w14:paraId="36DD1FFC" w14:textId="77777777">
        <w:tc>
          <w:tcPr>
            <w:tcW w:w="55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39E5F1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3738A6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2-Pentenal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519EF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.962**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40D9BD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.958*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E016C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.969**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97D4C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.995**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8D07C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.973**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32F2E6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.995**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D30D5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.997**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7159A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.976**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B46D9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.995**</w:t>
            </w:r>
          </w:p>
        </w:tc>
      </w:tr>
      <w:tr w:rsidR="00E92EB0" w:rsidRPr="00E054D9" w14:paraId="288EE99C" w14:textId="77777777">
        <w:tc>
          <w:tcPr>
            <w:tcW w:w="55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C20D020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D43B3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Hexanal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7B0F54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0.814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7F989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-0.83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CC572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.921*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2FADF6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.926*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1807A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-0.857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A6E15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.890*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FE0A72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.902*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3AA21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-0.859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02915A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.926*</w:t>
            </w:r>
          </w:p>
        </w:tc>
      </w:tr>
      <w:tr w:rsidR="00E92EB0" w:rsidRPr="00E054D9" w14:paraId="2CFD93F8" w14:textId="77777777">
        <w:tc>
          <w:tcPr>
            <w:tcW w:w="55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DA4DD31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65A46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2-Hexenal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1EF1F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.962**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BF3ADF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.943*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426935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.951*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AFB2E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.981**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130741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.989**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09FFAF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.998**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A2C9D2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.995**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550D6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.991**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AE98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.981**</w:t>
            </w:r>
          </w:p>
        </w:tc>
      </w:tr>
      <w:tr w:rsidR="00E92EB0" w:rsidRPr="00E054D9" w14:paraId="40C294D0" w14:textId="77777777">
        <w:tc>
          <w:tcPr>
            <w:tcW w:w="55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226637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80CA5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Heptanal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9E66A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.907*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94D7F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.906*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EC492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.931*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8012A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.970**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215FEF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-0.873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A05BA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.933*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A895D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.942*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471A1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-0.878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7F3D9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.970**</w:t>
            </w:r>
          </w:p>
        </w:tc>
      </w:tr>
      <w:tr w:rsidR="00E92EB0" w:rsidRPr="00E054D9" w14:paraId="54A1067E" w14:textId="77777777">
        <w:tc>
          <w:tcPr>
            <w:tcW w:w="55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D3C642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98B85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2-Heptenal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A5A56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.971**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87A2C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.951*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43B729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.949*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67D2F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.981**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8D2D06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.989**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04F474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.999**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22E599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.996**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F084F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.991**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7E7D7E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.981**</w:t>
            </w:r>
          </w:p>
        </w:tc>
      </w:tr>
      <w:tr w:rsidR="00E92EB0" w:rsidRPr="00E054D9" w14:paraId="5E0B8CC1" w14:textId="77777777">
        <w:tc>
          <w:tcPr>
            <w:tcW w:w="55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082E0B2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F2ED18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2,4-Heptadienal, (E,Z)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7EA928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.990**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C2BB0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.969**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4D5B5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.942*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D74145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.991**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FB69B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.960**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3D172D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.994**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EDC08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.993**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3C1212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.964**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E1D6B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.991**</w:t>
            </w:r>
          </w:p>
        </w:tc>
      </w:tr>
      <w:tr w:rsidR="00E92EB0" w:rsidRPr="00E054D9" w14:paraId="42181CE0" w14:textId="77777777">
        <w:tc>
          <w:tcPr>
            <w:tcW w:w="55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C239DC1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7E68D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Octanal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04AFBA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0.766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639D4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-0.762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549E3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0.833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07B6F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-0.871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AC0F5D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-0.745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D64BE9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0.815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AFD7D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0.826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4B8810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-0.75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FBDFC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-0.871</w:t>
            </w:r>
          </w:p>
        </w:tc>
      </w:tr>
      <w:tr w:rsidR="00E92EB0" w:rsidRPr="00E054D9" w14:paraId="27E11999" w14:textId="77777777">
        <w:tc>
          <w:tcPr>
            <w:tcW w:w="55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189D49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6C02D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2,4-Heptadienal, (E,E)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76334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.986**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58840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.970**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88C83B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.949*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765620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.994**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2E988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.955*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5F36D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.993**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88174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.993**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B0559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.960**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908BD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.994**</w:t>
            </w:r>
          </w:p>
        </w:tc>
      </w:tr>
      <w:tr w:rsidR="00E92EB0" w:rsidRPr="00E054D9" w14:paraId="6A5F5F00" w14:textId="77777777">
        <w:tc>
          <w:tcPr>
            <w:tcW w:w="55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19FBB62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E445F0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2-Octenal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BEFE4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.959**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0ECBC1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.934*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B815B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.945*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E5C85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.982**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8039B3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.982**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26AA1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.996**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31A430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.991**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4AF7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.984**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7C1C88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.982**</w:t>
            </w:r>
          </w:p>
        </w:tc>
      </w:tr>
      <w:tr w:rsidR="00E92EB0" w:rsidRPr="00E054D9" w14:paraId="3D0B16C5" w14:textId="77777777">
        <w:tc>
          <w:tcPr>
            <w:tcW w:w="55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CC7BC8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5A05E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Nonanal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D6018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.915*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5678A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.912*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20E9E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.949*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7BC69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.979**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63C91B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.914*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26FD2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.956*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CAB42F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.962**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6F41F3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.918*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1B6B5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.979**</w:t>
            </w:r>
          </w:p>
        </w:tc>
      </w:tr>
      <w:tr w:rsidR="00E92EB0" w:rsidRPr="00E054D9" w14:paraId="2E17D625" w14:textId="77777777">
        <w:tc>
          <w:tcPr>
            <w:tcW w:w="55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755550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6BE6C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2-Decenal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D3FF7E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.938*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D387A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.937*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6C6088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.930*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034CC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.978**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64575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-0.872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93810E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.942*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AD0FA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.950*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FC6F5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.879*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0916D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.978**</w:t>
            </w:r>
          </w:p>
        </w:tc>
      </w:tr>
      <w:tr w:rsidR="00E92EB0" w:rsidRPr="00E054D9" w14:paraId="2D2A2658" w14:textId="77777777">
        <w:tc>
          <w:tcPr>
            <w:tcW w:w="55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7F1139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49200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2,4-Decadienal, (E,Z)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21B8C1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.935*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9AB23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.938*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7548E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.944*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A3825B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.984**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CCD4CC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.890*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0C53C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.951*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F6BF93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.960**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2052C6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.896*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4771A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.984**</w:t>
            </w:r>
          </w:p>
        </w:tc>
      </w:tr>
      <w:tr w:rsidR="00E92EB0" w:rsidRPr="00E054D9" w14:paraId="48B6E517" w14:textId="77777777">
        <w:tc>
          <w:tcPr>
            <w:tcW w:w="55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50DC839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70CC5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2,4-Decadienal, (E,E)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1C825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.933*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A8007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.936*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26CAF1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.938*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44671A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.980**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42B7C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-0.877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5021F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.943*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DF4371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.953*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2B1A45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.884*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9BA934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.980**</w:t>
            </w:r>
          </w:p>
        </w:tc>
      </w:tr>
      <w:tr w:rsidR="00E92EB0" w:rsidRPr="00E054D9" w14:paraId="3F30213C" w14:textId="77777777">
        <w:tc>
          <w:tcPr>
            <w:tcW w:w="55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7F7BD9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BEFB2A" w14:textId="77777777" w:rsidR="00E92EB0" w:rsidRPr="00E054D9" w:rsidRDefault="005C52ED">
            <w:pPr>
              <w:spacing w:before="0" w:after="0"/>
              <w:jc w:val="center"/>
              <w:textAlignment w:val="bottom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DengXian" w:cs="Times New Roman"/>
                <w:sz w:val="20"/>
                <w:szCs w:val="21"/>
                <w:lang w:eastAsia="zh-CN"/>
              </w:rPr>
              <w:t>2-Undecenal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6511A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.912*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219EE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.918*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B97DE0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.931*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EDFFA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.970**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35F59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-0.859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DB7F8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.928*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76861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.939*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2C2F6C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-0.866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42871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.970**</w:t>
            </w:r>
          </w:p>
        </w:tc>
      </w:tr>
      <w:tr w:rsidR="00E92EB0" w:rsidRPr="00E054D9" w14:paraId="0B87C6AB" w14:textId="77777777">
        <w:tc>
          <w:tcPr>
            <w:tcW w:w="55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477DEC1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9516D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GO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A5AF1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kern w:val="2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.964**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3B0629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.992**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680FA9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.982**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DAC2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.992**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1FAE8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.947*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36C9A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.978**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1A0D04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.990**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72075B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.953*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0EAAE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.992**</w:t>
            </w:r>
          </w:p>
        </w:tc>
      </w:tr>
      <w:tr w:rsidR="00E92EB0" w:rsidRPr="00E054D9" w14:paraId="5D8ABD0A" w14:textId="77777777">
        <w:tc>
          <w:tcPr>
            <w:tcW w:w="55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DD3D19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DE404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MGO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A131B6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.942*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CFF29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.951*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D5C56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.960**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02BD69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.991**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293971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.907*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8D64CA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.961**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070D2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.971**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D52784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.913*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9DD4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.991**</w:t>
            </w:r>
          </w:p>
        </w:tc>
      </w:tr>
      <w:tr w:rsidR="00E92EB0" w:rsidRPr="00E054D9" w14:paraId="7196B416" w14:textId="77777777">
        <w:tc>
          <w:tcPr>
            <w:tcW w:w="55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E831714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92A10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2,3-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BD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6F92CF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.944*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FF7B9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.954*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F5CF5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.939*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DFA4B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.981**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C8008A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-0.871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97A2F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.941*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6144EC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.953*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9E0880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.879*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8C62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.981**</w:t>
            </w:r>
          </w:p>
        </w:tc>
      </w:tr>
      <w:tr w:rsidR="00E92EB0" w:rsidRPr="00E054D9" w14:paraId="300A9AFA" w14:textId="77777777">
        <w:tc>
          <w:tcPr>
            <w:tcW w:w="55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D879BBD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6E834B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MDA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AFA1B9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.919*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DC0900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.945*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23A30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.979**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8F2093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.965**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178C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.983**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327CF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.975**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B0EEA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.983**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7CAE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.985**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FB39E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.965**</w:t>
            </w:r>
          </w:p>
        </w:tc>
      </w:tr>
      <w:tr w:rsidR="00E92EB0" w:rsidRPr="00E054D9" w14:paraId="46565F86" w14:textId="77777777">
        <w:tc>
          <w:tcPr>
            <w:tcW w:w="55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1E835D9" w14:textId="77777777" w:rsidR="00E92EB0" w:rsidRPr="00E054D9" w:rsidRDefault="00E92EB0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466952E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HNE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E75ED43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.991**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D1BFE3B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.973**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F4DD92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.881*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DE51676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.944*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89B8056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.896*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0974A6C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.947*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0EC949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.946*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D4CA3E7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.903*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038991A" w14:textId="77777777" w:rsidR="00E92EB0" w:rsidRPr="00E054D9" w:rsidRDefault="005C52ED">
            <w:pPr>
              <w:spacing w:before="0" w:after="0"/>
              <w:jc w:val="center"/>
              <w:textAlignment w:val="center"/>
              <w:rPr>
                <w:rFonts w:eastAsia="SimSun" w:cs="Times New Roman"/>
                <w:sz w:val="20"/>
                <w:szCs w:val="21"/>
                <w:lang w:eastAsia="zh-CN"/>
              </w:rPr>
            </w:pP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-</w:t>
            </w:r>
            <w:r w:rsidRPr="00E054D9">
              <w:rPr>
                <w:rFonts w:eastAsia="SimSun" w:cs="Times New Roman" w:hint="eastAsia"/>
                <w:sz w:val="20"/>
                <w:szCs w:val="21"/>
                <w:lang w:eastAsia="zh-CN"/>
              </w:rPr>
              <w:t>0</w:t>
            </w:r>
            <w:r w:rsidRPr="00E054D9">
              <w:rPr>
                <w:rFonts w:eastAsia="SimSun" w:cs="Times New Roman"/>
                <w:sz w:val="20"/>
                <w:szCs w:val="21"/>
                <w:lang w:eastAsia="zh-CN"/>
              </w:rPr>
              <w:t>.944*</w:t>
            </w:r>
          </w:p>
        </w:tc>
      </w:tr>
    </w:tbl>
    <w:p w14:paraId="7A9B72DD" w14:textId="77777777" w:rsidR="00E92EB0" w:rsidRPr="00E054D9" w:rsidRDefault="005C52ED">
      <w:pPr>
        <w:spacing w:before="240"/>
        <w:rPr>
          <w:rFonts w:cs="Times New Roman"/>
          <w:szCs w:val="24"/>
        </w:rPr>
      </w:pPr>
      <w:r w:rsidRPr="00E054D9">
        <w:rPr>
          <w:rFonts w:cs="Times New Roman" w:hint="eastAsia"/>
          <w:szCs w:val="24"/>
        </w:rPr>
        <w:t>* Significance at P &lt; 0.05. ** Significance at P &lt; 0.01.</w:t>
      </w:r>
      <w:r w:rsidRPr="00E054D9">
        <w:rPr>
          <w:rFonts w:cs="Times New Roman" w:hint="eastAsia"/>
          <w:szCs w:val="24"/>
        </w:rPr>
        <w:tab/>
      </w:r>
    </w:p>
    <w:p w14:paraId="38928AA9" w14:textId="77777777" w:rsidR="00E92EB0" w:rsidRPr="00E054D9" w:rsidRDefault="005C52ED">
      <w:r w:rsidRPr="00E054D9">
        <w:br w:type="page"/>
      </w:r>
    </w:p>
    <w:p w14:paraId="68DE5154" w14:textId="77777777" w:rsidR="00E92EB0" w:rsidRPr="00E054D9" w:rsidRDefault="005C52ED">
      <w:pPr>
        <w:spacing w:before="240"/>
        <w:rPr>
          <w:rFonts w:cs="Times New Roman"/>
          <w:b/>
          <w:szCs w:val="24"/>
        </w:rPr>
      </w:pPr>
      <w:r w:rsidRPr="00E054D9">
        <w:rPr>
          <w:rFonts w:eastAsia="SimSun" w:hint="eastAsia"/>
          <w:noProof/>
          <w:lang w:eastAsia="zh-CN"/>
        </w:rPr>
        <w:lastRenderedPageBreak/>
        <w:drawing>
          <wp:anchor distT="0" distB="0" distL="114300" distR="114300" simplePos="0" relativeHeight="251659264" behindDoc="0" locked="0" layoutInCell="1" allowOverlap="1" wp14:anchorId="79757755" wp14:editId="2A6FE55A">
            <wp:simplePos x="0" y="0"/>
            <wp:positionH relativeFrom="column">
              <wp:posOffset>265430</wp:posOffset>
            </wp:positionH>
            <wp:positionV relativeFrom="paragraph">
              <wp:posOffset>472440</wp:posOffset>
            </wp:positionV>
            <wp:extent cx="5464175" cy="4963795"/>
            <wp:effectExtent l="0" t="0" r="6985" b="4445"/>
            <wp:wrapNone/>
            <wp:docPr id="2" name="图片 2" descr="FIG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5"/>
                    <pic:cNvPicPr>
                      <a:picLocks noChangeAspect="1"/>
                    </pic:cNvPicPr>
                  </pic:nvPicPr>
                  <pic:blipFill>
                    <a:blip r:embed="rId9"/>
                    <a:srcRect r="17405"/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496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54D9">
        <w:rPr>
          <w:rFonts w:cs="Times New Roman" w:hint="eastAsia"/>
          <w:b/>
          <w:szCs w:val="24"/>
        </w:rPr>
        <w:t xml:space="preserve">Supplement </w:t>
      </w:r>
      <w:r w:rsidRPr="00E054D9">
        <w:rPr>
          <w:rFonts w:eastAsia="SimSun" w:cs="Times New Roman" w:hint="eastAsia"/>
          <w:b/>
          <w:szCs w:val="24"/>
          <w:lang w:eastAsia="zh-CN"/>
        </w:rPr>
        <w:t>Figure</w:t>
      </w:r>
      <w:r w:rsidRPr="00E054D9">
        <w:rPr>
          <w:rFonts w:cs="Times New Roman" w:hint="eastAsia"/>
          <w:b/>
          <w:szCs w:val="24"/>
        </w:rPr>
        <w:t xml:space="preserve"> </w:t>
      </w:r>
      <w:r w:rsidRPr="00E054D9">
        <w:rPr>
          <w:rFonts w:eastAsia="SimSun" w:cs="Times New Roman" w:hint="eastAsia"/>
          <w:b/>
          <w:szCs w:val="24"/>
          <w:lang w:eastAsia="zh-CN"/>
        </w:rPr>
        <w:t>1</w:t>
      </w:r>
      <w:r w:rsidRPr="00E054D9">
        <w:rPr>
          <w:rFonts w:cs="Times New Roman" w:hint="eastAsia"/>
          <w:b/>
          <w:szCs w:val="24"/>
        </w:rPr>
        <w:t>.</w:t>
      </w:r>
    </w:p>
    <w:p w14:paraId="33E2FED9" w14:textId="77777777" w:rsidR="00E92EB0" w:rsidRPr="00E054D9" w:rsidRDefault="00E92EB0">
      <w:pPr>
        <w:spacing w:before="240"/>
        <w:rPr>
          <w:rFonts w:cs="Times New Roman"/>
          <w:b/>
          <w:szCs w:val="24"/>
        </w:rPr>
      </w:pPr>
    </w:p>
    <w:p w14:paraId="2657A3EC" w14:textId="77777777" w:rsidR="00E92EB0" w:rsidRPr="00E054D9" w:rsidRDefault="00E92EB0">
      <w:pPr>
        <w:spacing w:before="240"/>
        <w:rPr>
          <w:rFonts w:cs="Times New Roman"/>
          <w:b/>
          <w:szCs w:val="24"/>
        </w:rPr>
      </w:pPr>
    </w:p>
    <w:p w14:paraId="0B386D74" w14:textId="77777777" w:rsidR="00E92EB0" w:rsidRPr="00E054D9" w:rsidRDefault="00E92EB0">
      <w:pPr>
        <w:spacing w:before="240"/>
        <w:rPr>
          <w:rFonts w:cs="Times New Roman"/>
          <w:b/>
          <w:szCs w:val="24"/>
        </w:rPr>
      </w:pPr>
    </w:p>
    <w:p w14:paraId="0ECBB104" w14:textId="77777777" w:rsidR="00E92EB0" w:rsidRPr="00E054D9" w:rsidRDefault="00E92EB0">
      <w:pPr>
        <w:spacing w:before="240"/>
        <w:rPr>
          <w:rFonts w:cs="Times New Roman"/>
          <w:b/>
          <w:szCs w:val="24"/>
        </w:rPr>
      </w:pPr>
    </w:p>
    <w:p w14:paraId="3752B0EF" w14:textId="77777777" w:rsidR="00E92EB0" w:rsidRPr="00E054D9" w:rsidRDefault="00E92EB0">
      <w:pPr>
        <w:spacing w:before="240"/>
        <w:rPr>
          <w:rFonts w:cs="Times New Roman"/>
          <w:b/>
          <w:szCs w:val="24"/>
        </w:rPr>
      </w:pPr>
    </w:p>
    <w:p w14:paraId="7A5A896D" w14:textId="77777777" w:rsidR="00E92EB0" w:rsidRPr="00E054D9" w:rsidRDefault="00E92EB0">
      <w:pPr>
        <w:spacing w:before="240"/>
        <w:rPr>
          <w:rFonts w:cs="Times New Roman"/>
          <w:b/>
          <w:szCs w:val="24"/>
        </w:rPr>
      </w:pPr>
    </w:p>
    <w:p w14:paraId="7E571B2C" w14:textId="77777777" w:rsidR="00E92EB0" w:rsidRPr="00E054D9" w:rsidRDefault="00E92EB0">
      <w:pPr>
        <w:spacing w:before="240"/>
        <w:rPr>
          <w:rFonts w:cs="Times New Roman"/>
          <w:b/>
          <w:szCs w:val="24"/>
        </w:rPr>
      </w:pPr>
    </w:p>
    <w:p w14:paraId="6EBA5B7F" w14:textId="77777777" w:rsidR="00E92EB0" w:rsidRPr="00E054D9" w:rsidRDefault="00E92EB0">
      <w:pPr>
        <w:spacing w:before="240"/>
        <w:rPr>
          <w:rFonts w:cs="Times New Roman"/>
          <w:b/>
          <w:szCs w:val="24"/>
        </w:rPr>
      </w:pPr>
    </w:p>
    <w:p w14:paraId="7E55025B" w14:textId="77777777" w:rsidR="00E92EB0" w:rsidRPr="00E054D9" w:rsidRDefault="00E92EB0">
      <w:pPr>
        <w:spacing w:before="240"/>
        <w:rPr>
          <w:rFonts w:cs="Times New Roman"/>
          <w:b/>
          <w:szCs w:val="24"/>
        </w:rPr>
      </w:pPr>
    </w:p>
    <w:p w14:paraId="1E485A91" w14:textId="77777777" w:rsidR="00E92EB0" w:rsidRPr="00E054D9" w:rsidRDefault="00E92EB0">
      <w:pPr>
        <w:spacing w:before="240"/>
        <w:rPr>
          <w:rFonts w:cs="Times New Roman"/>
          <w:b/>
          <w:szCs w:val="24"/>
        </w:rPr>
      </w:pPr>
    </w:p>
    <w:p w14:paraId="58C729BE" w14:textId="77777777" w:rsidR="00E92EB0" w:rsidRPr="00E054D9" w:rsidRDefault="00E92EB0">
      <w:pPr>
        <w:spacing w:before="240"/>
        <w:rPr>
          <w:rFonts w:cs="Times New Roman"/>
          <w:b/>
          <w:szCs w:val="24"/>
        </w:rPr>
      </w:pPr>
    </w:p>
    <w:p w14:paraId="6B993949" w14:textId="77777777" w:rsidR="00E92EB0" w:rsidRPr="00E054D9" w:rsidRDefault="00E92EB0">
      <w:pPr>
        <w:spacing w:before="240"/>
        <w:rPr>
          <w:rFonts w:cs="Times New Roman"/>
          <w:b/>
          <w:szCs w:val="24"/>
        </w:rPr>
      </w:pPr>
    </w:p>
    <w:p w14:paraId="7037887F" w14:textId="77777777" w:rsidR="00E92EB0" w:rsidRPr="00E054D9" w:rsidRDefault="00E92EB0">
      <w:pPr>
        <w:spacing w:before="240"/>
        <w:rPr>
          <w:rFonts w:cs="Times New Roman"/>
          <w:b/>
          <w:szCs w:val="24"/>
        </w:rPr>
      </w:pPr>
    </w:p>
    <w:p w14:paraId="1D7C6E65" w14:textId="77777777" w:rsidR="00E92EB0" w:rsidRPr="00E054D9" w:rsidRDefault="00E92EB0">
      <w:pPr>
        <w:spacing w:before="240"/>
        <w:rPr>
          <w:rFonts w:cs="Times New Roman"/>
          <w:b/>
          <w:szCs w:val="24"/>
        </w:rPr>
      </w:pPr>
    </w:p>
    <w:p w14:paraId="49A3CEB7" w14:textId="77777777" w:rsidR="00E92EB0" w:rsidRPr="00E054D9" w:rsidRDefault="00E92EB0">
      <w:pPr>
        <w:spacing w:before="240"/>
        <w:rPr>
          <w:rFonts w:cs="Times New Roman"/>
          <w:b/>
          <w:szCs w:val="24"/>
        </w:rPr>
      </w:pPr>
    </w:p>
    <w:p w14:paraId="2C3E1AE6" w14:textId="77777777" w:rsidR="00E92EB0" w:rsidRPr="00E054D9" w:rsidRDefault="00E92EB0">
      <w:pPr>
        <w:spacing w:before="240"/>
        <w:rPr>
          <w:rFonts w:cs="Times New Roman"/>
          <w:b/>
          <w:szCs w:val="24"/>
        </w:rPr>
      </w:pPr>
    </w:p>
    <w:p w14:paraId="659AA9EB" w14:textId="77777777" w:rsidR="00E92EB0" w:rsidRPr="00E054D9" w:rsidRDefault="005C52ED">
      <w:pPr>
        <w:spacing w:before="240"/>
        <w:rPr>
          <w:rFonts w:cs="Times New Roman"/>
          <w:b/>
          <w:szCs w:val="24"/>
          <w:lang w:eastAsia="zh-CN"/>
        </w:rPr>
      </w:pPr>
      <w:r w:rsidRPr="00E054D9">
        <w:rPr>
          <w:rFonts w:eastAsia="Times New Roman" w:cs="Times New Roman" w:hint="eastAsia"/>
          <w:szCs w:val="24"/>
          <w:lang w:val="en-GB" w:eastAsia="en-GB"/>
        </w:rPr>
        <w:t xml:space="preserve">Supplement Figure </w:t>
      </w:r>
      <w:r w:rsidRPr="00E054D9">
        <w:rPr>
          <w:rFonts w:eastAsia="SimSun" w:cs="Times New Roman" w:hint="eastAsia"/>
          <w:szCs w:val="24"/>
          <w:lang w:eastAsia="zh-CN"/>
        </w:rPr>
        <w:t>1</w:t>
      </w:r>
      <w:r w:rsidRPr="00E054D9">
        <w:rPr>
          <w:rFonts w:eastAsia="Times New Roman" w:cs="Times New Roman"/>
          <w:szCs w:val="24"/>
          <w:lang w:val="en-GB" w:eastAsia="en-GB"/>
        </w:rPr>
        <w:t>. Pearson’s correlation heatmap showing different indices in SO (A), PO (B), OO (C), and LO (D) at different temperatures.</w:t>
      </w:r>
    </w:p>
    <w:sectPr w:rsidR="00E92EB0" w:rsidRPr="00E054D9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BEDFE" w14:textId="77777777" w:rsidR="005C52ED" w:rsidRDefault="005C52ED">
      <w:pPr>
        <w:spacing w:before="0" w:after="0"/>
      </w:pPr>
      <w:r>
        <w:separator/>
      </w:r>
    </w:p>
  </w:endnote>
  <w:endnote w:type="continuationSeparator" w:id="0">
    <w:p w14:paraId="6FA4AF2C" w14:textId="77777777" w:rsidR="005C52ED" w:rsidRDefault="005C52E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2172B" w14:textId="77777777" w:rsidR="00E92EB0" w:rsidRDefault="005C52ED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A573A7B" wp14:editId="5F6B5EB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31BC82A" w14:textId="77777777" w:rsidR="00E92EB0" w:rsidRDefault="005C52E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1" o:spid="_x0000_s1026" o:spt="202" type="#_x0000_t202" style="position:absolute;left:0pt;margin-left:434.15pt;margin-top:724.2pt;height:31.15pt;width:118.8pt;mso-position-horizontal-relative:page;mso-position-vertical-relative:page;z-index:251661312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FdEItIAAAAEAQAADwAAAAAAAAABACAAAAAiAAAAZHJzL2Rvd25yZXYueG1sUEsBAhQA&#10;FAAAAAgAh07iQFsR1fExAgAAcw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328B9" w14:textId="77777777" w:rsidR="00E92EB0" w:rsidRDefault="005C52ED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51D911C" wp14:editId="4A54B7F6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DABCDD1" w14:textId="77777777" w:rsidR="00E92EB0" w:rsidRDefault="005C52E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56" o:spid="_x0000_s1026" o:spt="202" type="#_x0000_t202" style="position:absolute;left:0pt;margin-left:434.15pt;margin-top:726.5pt;height:31.15pt;width:118.8pt;mso-position-horizontal-relative:page;mso-position-vertical-relative:page;z-index:251660288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V0Qi0gAAAAQBAAAPAAAAAAAAAAEAIAAAACIAAABkcnMvZG93bnJldi54bWxQSwEC&#10;FAAUAAAACACHTuJARAcAODMCAAB1BAAADgAAAAAAAAABACAAAAAhAQAAZHJzL2Uyb0RvYy54bWxQ&#10;SwUGAAAAAAYABgBZAQAAxg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1D365" w14:textId="77777777" w:rsidR="005C52ED" w:rsidRDefault="005C52ED">
      <w:pPr>
        <w:spacing w:before="0" w:after="0"/>
      </w:pPr>
      <w:r>
        <w:separator/>
      </w:r>
    </w:p>
  </w:footnote>
  <w:footnote w:type="continuationSeparator" w:id="0">
    <w:p w14:paraId="08E8926E" w14:textId="77777777" w:rsidR="005C52ED" w:rsidRDefault="005C52E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805D2" w14:textId="77777777" w:rsidR="00E92EB0" w:rsidRDefault="005C52ED"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3C507" w14:textId="77777777" w:rsidR="00E92EB0" w:rsidRDefault="005C52ED">
    <w:r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2F223B93" wp14:editId="4F543CC2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1EC0601A"/>
    <w:lvl w:ilvl="0">
      <w:start w:val="1"/>
      <w:numFmt w:val="decimal"/>
      <w:pStyle w:val="Heading1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multilevel"/>
    <w:tmpl w:val="225305B5"/>
    <w:lvl w:ilvl="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41113447">
    <w:abstractNumId w:val="0"/>
  </w:num>
  <w:num w:numId="2" w16cid:durableId="6720770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attachedTemplate r:id="rId1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7238D"/>
    <w:rsid w:val="00077D53"/>
    <w:rsid w:val="00105FD9"/>
    <w:rsid w:val="00117666"/>
    <w:rsid w:val="001549D3"/>
    <w:rsid w:val="00160065"/>
    <w:rsid w:val="00177D84"/>
    <w:rsid w:val="00181F5E"/>
    <w:rsid w:val="001F1A25"/>
    <w:rsid w:val="00267D18"/>
    <w:rsid w:val="00274347"/>
    <w:rsid w:val="002868E2"/>
    <w:rsid w:val="002869C3"/>
    <w:rsid w:val="002936E4"/>
    <w:rsid w:val="002B4A57"/>
    <w:rsid w:val="002B753D"/>
    <w:rsid w:val="002C74CA"/>
    <w:rsid w:val="003123F4"/>
    <w:rsid w:val="003544FB"/>
    <w:rsid w:val="00373989"/>
    <w:rsid w:val="003D2F2D"/>
    <w:rsid w:val="00401590"/>
    <w:rsid w:val="00443C52"/>
    <w:rsid w:val="00447801"/>
    <w:rsid w:val="00452E9C"/>
    <w:rsid w:val="004735C8"/>
    <w:rsid w:val="004947A6"/>
    <w:rsid w:val="004961FF"/>
    <w:rsid w:val="004F58BC"/>
    <w:rsid w:val="00517A89"/>
    <w:rsid w:val="005250F2"/>
    <w:rsid w:val="00593EEA"/>
    <w:rsid w:val="005A5EEE"/>
    <w:rsid w:val="005C0BBF"/>
    <w:rsid w:val="005C52ED"/>
    <w:rsid w:val="005D2854"/>
    <w:rsid w:val="006375C7"/>
    <w:rsid w:val="00654E8F"/>
    <w:rsid w:val="00660478"/>
    <w:rsid w:val="00660D05"/>
    <w:rsid w:val="006820B1"/>
    <w:rsid w:val="006B7D14"/>
    <w:rsid w:val="00701727"/>
    <w:rsid w:val="00702C78"/>
    <w:rsid w:val="0070566C"/>
    <w:rsid w:val="00714C50"/>
    <w:rsid w:val="00725A7D"/>
    <w:rsid w:val="007501BE"/>
    <w:rsid w:val="00790BB3"/>
    <w:rsid w:val="007C206C"/>
    <w:rsid w:val="00817DD6"/>
    <w:rsid w:val="008218BE"/>
    <w:rsid w:val="0083759F"/>
    <w:rsid w:val="00885156"/>
    <w:rsid w:val="009151AA"/>
    <w:rsid w:val="0093429D"/>
    <w:rsid w:val="00943573"/>
    <w:rsid w:val="00964134"/>
    <w:rsid w:val="00970F7D"/>
    <w:rsid w:val="00973E3B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A7E53"/>
    <w:rsid w:val="00CD066B"/>
    <w:rsid w:val="00CE4FEE"/>
    <w:rsid w:val="00D060CF"/>
    <w:rsid w:val="00DB59C3"/>
    <w:rsid w:val="00DC259A"/>
    <w:rsid w:val="00DE23E8"/>
    <w:rsid w:val="00E054D9"/>
    <w:rsid w:val="00E52377"/>
    <w:rsid w:val="00E537AD"/>
    <w:rsid w:val="00E64E17"/>
    <w:rsid w:val="00E866C9"/>
    <w:rsid w:val="00E92EB0"/>
    <w:rsid w:val="00EA3D3C"/>
    <w:rsid w:val="00EC090A"/>
    <w:rsid w:val="00ED20B5"/>
    <w:rsid w:val="00F46900"/>
    <w:rsid w:val="00F61D89"/>
    <w:rsid w:val="01282E62"/>
    <w:rsid w:val="01AA6604"/>
    <w:rsid w:val="02B20C36"/>
    <w:rsid w:val="02BE582C"/>
    <w:rsid w:val="03E70DB3"/>
    <w:rsid w:val="04BD7D66"/>
    <w:rsid w:val="04CB5FDF"/>
    <w:rsid w:val="05432019"/>
    <w:rsid w:val="05F257ED"/>
    <w:rsid w:val="06734B80"/>
    <w:rsid w:val="08EF1001"/>
    <w:rsid w:val="0983332C"/>
    <w:rsid w:val="09A17C56"/>
    <w:rsid w:val="0A841E0C"/>
    <w:rsid w:val="0AF97CC1"/>
    <w:rsid w:val="0B310D4B"/>
    <w:rsid w:val="0C7C4062"/>
    <w:rsid w:val="0D821B74"/>
    <w:rsid w:val="0D9829F9"/>
    <w:rsid w:val="0DD405FA"/>
    <w:rsid w:val="0DFC545B"/>
    <w:rsid w:val="0E2F75DE"/>
    <w:rsid w:val="0E8611C8"/>
    <w:rsid w:val="0EB67D00"/>
    <w:rsid w:val="0ED2440E"/>
    <w:rsid w:val="0FB51D65"/>
    <w:rsid w:val="10AC1E65"/>
    <w:rsid w:val="10D47789"/>
    <w:rsid w:val="124E53FA"/>
    <w:rsid w:val="13574103"/>
    <w:rsid w:val="13E23345"/>
    <w:rsid w:val="149C5F0C"/>
    <w:rsid w:val="14F371D1"/>
    <w:rsid w:val="154047C7"/>
    <w:rsid w:val="16521C58"/>
    <w:rsid w:val="18075128"/>
    <w:rsid w:val="188C3323"/>
    <w:rsid w:val="194849D3"/>
    <w:rsid w:val="19805192"/>
    <w:rsid w:val="1BC577D4"/>
    <w:rsid w:val="1C5D17BA"/>
    <w:rsid w:val="1CCE090A"/>
    <w:rsid w:val="1E205195"/>
    <w:rsid w:val="1E3E73CA"/>
    <w:rsid w:val="1E9B2A6E"/>
    <w:rsid w:val="1FAB0A8F"/>
    <w:rsid w:val="1FD46237"/>
    <w:rsid w:val="21415B4F"/>
    <w:rsid w:val="21BE0BA6"/>
    <w:rsid w:val="222F49F4"/>
    <w:rsid w:val="23476D20"/>
    <w:rsid w:val="2358717F"/>
    <w:rsid w:val="248D03F5"/>
    <w:rsid w:val="252C08C4"/>
    <w:rsid w:val="27273923"/>
    <w:rsid w:val="274A697A"/>
    <w:rsid w:val="278B79FF"/>
    <w:rsid w:val="28DF17A9"/>
    <w:rsid w:val="2A5561C7"/>
    <w:rsid w:val="2C646A00"/>
    <w:rsid w:val="2C7C3EDF"/>
    <w:rsid w:val="2D6F3B2A"/>
    <w:rsid w:val="2F974B8C"/>
    <w:rsid w:val="3062163D"/>
    <w:rsid w:val="30963095"/>
    <w:rsid w:val="31FD161E"/>
    <w:rsid w:val="32E75E2A"/>
    <w:rsid w:val="341964B7"/>
    <w:rsid w:val="34551134"/>
    <w:rsid w:val="353C14F7"/>
    <w:rsid w:val="36541A28"/>
    <w:rsid w:val="37BF1123"/>
    <w:rsid w:val="39C80763"/>
    <w:rsid w:val="39CD7B28"/>
    <w:rsid w:val="39F94DC1"/>
    <w:rsid w:val="3B1F0857"/>
    <w:rsid w:val="3EA00548"/>
    <w:rsid w:val="3F2E4483"/>
    <w:rsid w:val="3F446ADE"/>
    <w:rsid w:val="40464190"/>
    <w:rsid w:val="404E74E8"/>
    <w:rsid w:val="41A05B22"/>
    <w:rsid w:val="4352109E"/>
    <w:rsid w:val="43E27746"/>
    <w:rsid w:val="44332C7D"/>
    <w:rsid w:val="45C856C5"/>
    <w:rsid w:val="468974CC"/>
    <w:rsid w:val="494A1A1D"/>
    <w:rsid w:val="499917D4"/>
    <w:rsid w:val="4A007AA5"/>
    <w:rsid w:val="4BDA4326"/>
    <w:rsid w:val="4BFF5B3B"/>
    <w:rsid w:val="4C46543A"/>
    <w:rsid w:val="4D497020"/>
    <w:rsid w:val="4E4A0F35"/>
    <w:rsid w:val="4EFA2326"/>
    <w:rsid w:val="4F416B96"/>
    <w:rsid w:val="50A0029B"/>
    <w:rsid w:val="51627BA7"/>
    <w:rsid w:val="52595FA5"/>
    <w:rsid w:val="53184E4F"/>
    <w:rsid w:val="531B14AC"/>
    <w:rsid w:val="539C2D37"/>
    <w:rsid w:val="53A452C5"/>
    <w:rsid w:val="54104D89"/>
    <w:rsid w:val="57D0303B"/>
    <w:rsid w:val="5A5D0A7B"/>
    <w:rsid w:val="5B305D11"/>
    <w:rsid w:val="5B6339F0"/>
    <w:rsid w:val="5BC36B85"/>
    <w:rsid w:val="5C377475"/>
    <w:rsid w:val="5CD5091E"/>
    <w:rsid w:val="5EA31574"/>
    <w:rsid w:val="5F922AF6"/>
    <w:rsid w:val="5FDF25F8"/>
    <w:rsid w:val="60366478"/>
    <w:rsid w:val="63DA0F0F"/>
    <w:rsid w:val="64EA6F30"/>
    <w:rsid w:val="65BA4B55"/>
    <w:rsid w:val="65CD2ADA"/>
    <w:rsid w:val="65FC33BF"/>
    <w:rsid w:val="6824407E"/>
    <w:rsid w:val="68790CF7"/>
    <w:rsid w:val="6A7D6DF7"/>
    <w:rsid w:val="6AA162E3"/>
    <w:rsid w:val="6BA277BB"/>
    <w:rsid w:val="6C3311BD"/>
    <w:rsid w:val="6C7812C6"/>
    <w:rsid w:val="6C8E6D3B"/>
    <w:rsid w:val="6CAE6A95"/>
    <w:rsid w:val="6D9143ED"/>
    <w:rsid w:val="6FEA24DA"/>
    <w:rsid w:val="71C73251"/>
    <w:rsid w:val="723F4D5F"/>
    <w:rsid w:val="74C57072"/>
    <w:rsid w:val="7662726E"/>
    <w:rsid w:val="77400C32"/>
    <w:rsid w:val="77C34D61"/>
    <w:rsid w:val="78054C6E"/>
    <w:rsid w:val="78D43D28"/>
    <w:rsid w:val="7A0A1F7F"/>
    <w:rsid w:val="7A3251AA"/>
    <w:rsid w:val="7A7C6425"/>
    <w:rsid w:val="7AC5146A"/>
    <w:rsid w:val="7BD30E2C"/>
    <w:rsid w:val="7CCD2F68"/>
    <w:rsid w:val="7FC56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9E5D5F3"/>
  <w15:docId w15:val="{90A04E6A-6CBF-4DD3-8C5D-EA31FCE60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 w:after="240"/>
    </w:pPr>
    <w:rPr>
      <w:rFonts w:ascii="Times New Roman" w:eastAsiaTheme="minorHAnsi" w:hAnsi="Times New Roman"/>
      <w:sz w:val="24"/>
      <w:szCs w:val="22"/>
    </w:rPr>
  </w:style>
  <w:style w:type="paragraph" w:styleId="Heading1">
    <w:name w:val="heading 1"/>
    <w:basedOn w:val="ListParagraph"/>
    <w:next w:val="Normal"/>
    <w:link w:val="Heading1Char"/>
    <w:uiPriority w:val="2"/>
    <w:qFormat/>
    <w:pPr>
      <w:numPr>
        <w:numId w:val="1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"/>
    <w:qFormat/>
    <w:pPr>
      <w:numPr>
        <w:numId w:val="2"/>
      </w:numPr>
      <w:contextualSpacing/>
    </w:pPr>
    <w:rPr>
      <w:rFonts w:eastAsia="Cambria" w:cs="Times New Roman"/>
      <w:szCs w:val="24"/>
    </w:rPr>
  </w:style>
  <w:style w:type="paragraph" w:styleId="Caption">
    <w:name w:val="caption"/>
    <w:basedOn w:val="Normal"/>
    <w:next w:val="NoSpacing"/>
    <w:uiPriority w:val="35"/>
    <w:unhideWhenUsed/>
    <w:qFormat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Pr>
      <w:rFonts w:ascii="Times New Roman" w:eastAsiaTheme="minorHAnsi" w:hAnsi="Times New Roman"/>
      <w:sz w:val="24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844"/>
        <w:tab w:val="right" w:pos="9689"/>
      </w:tabs>
      <w:spacing w:after="0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844"/>
        <w:tab w:val="right" w:pos="9689"/>
      </w:tabs>
    </w:pPr>
    <w:rPr>
      <w:b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pPr>
      <w:spacing w:before="240"/>
    </w:pPr>
    <w:rPr>
      <w:rFonts w:cs="Times New Roman"/>
      <w:b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pPr>
      <w:spacing w:after="0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Title">
    <w:name w:val="Title"/>
    <w:basedOn w:val="Normal"/>
    <w:next w:val="Normal"/>
    <w:link w:val="TitleChar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table" w:styleId="TableGrid">
    <w:name w:val="Table Grid"/>
    <w:basedOn w:val="TableNormal"/>
    <w:uiPriority w:val="59"/>
    <w:qFormat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Pr>
      <w:rFonts w:ascii="Times New Roman" w:hAnsi="Times New Roman"/>
      <w:b/>
      <w:bCs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Pr>
      <w:rFonts w:ascii="Times New Roman" w:hAnsi="Times New Roman"/>
      <w:i/>
      <w:iCs/>
    </w:r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qFormat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basedOn w:val="Subtitle"/>
    <w:next w:val="Normal"/>
    <w:uiPriority w:val="1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1">
    <w:name w:val="书籍标题1"/>
    <w:basedOn w:val="DefaultParagraphFont"/>
    <w:uiPriority w:val="33"/>
    <w:qFormat/>
    <w:rPr>
      <w:rFonts w:ascii="Times New Roman" w:hAnsi="Times New Roman"/>
      <w:b/>
      <w:bCs/>
      <w:i/>
      <w:iCs/>
      <w:spacing w:val="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Times New Roman" w:hAnsi="Times New Roman"/>
      <w:b/>
      <w:bCs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hAnsi="Times New Roman"/>
      <w:sz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Times New Roman" w:hAnsi="Times New Roman"/>
      <w:b/>
      <w:sz w:val="24"/>
    </w:rPr>
  </w:style>
  <w:style w:type="character" w:customStyle="1" w:styleId="10">
    <w:name w:val="明显强调1"/>
    <w:basedOn w:val="DefaultParagraphFont"/>
    <w:uiPriority w:val="21"/>
    <w:unhideWhenUsed/>
    <w:qFormat/>
    <w:rPr>
      <w:rFonts w:ascii="Times New Roman" w:hAnsi="Times New Roman"/>
      <w:i/>
      <w:iCs/>
      <w:color w:val="auto"/>
    </w:rPr>
  </w:style>
  <w:style w:type="character" w:customStyle="1" w:styleId="11">
    <w:name w:val="明显参考1"/>
    <w:basedOn w:val="DefaultParagraphFont"/>
    <w:uiPriority w:val="32"/>
    <w:qFormat/>
    <w:rPr>
      <w:b/>
      <w:bCs/>
      <w:smallCaps/>
      <w:color w:val="auto"/>
      <w:spacing w:val="5"/>
    </w:rPr>
  </w:style>
  <w:style w:type="character" w:customStyle="1" w:styleId="Heading3Char">
    <w:name w:val="Heading 3 Char"/>
    <w:basedOn w:val="DefaultParagraphFont"/>
    <w:link w:val="Heading3"/>
    <w:uiPriority w:val="2"/>
    <w:qFormat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qFormat/>
    <w:rPr>
      <w:rFonts w:ascii="Times New Roman" w:hAnsi="Times New Roman"/>
      <w:i/>
      <w:iCs/>
      <w:color w:val="404040" w:themeColor="text1" w:themeTint="BF"/>
      <w:sz w:val="24"/>
    </w:rPr>
  </w:style>
  <w:style w:type="character" w:customStyle="1" w:styleId="12">
    <w:name w:val="不明显强调1"/>
    <w:basedOn w:val="DefaultParagraphFont"/>
    <w:uiPriority w:val="19"/>
    <w:qFormat/>
    <w:rPr>
      <w:rFonts w:ascii="Times New Roman" w:hAnsi="Times New Roman"/>
      <w:i/>
      <w:iCs/>
      <w:color w:val="404040" w:themeColor="text1" w:themeTint="BF"/>
    </w:rPr>
  </w:style>
  <w:style w:type="character" w:customStyle="1" w:styleId="TitleChar">
    <w:name w:val="Title Char"/>
    <w:basedOn w:val="DefaultParagraphFont"/>
    <w:link w:val="Title"/>
    <w:qFormat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pPr>
      <w:spacing w:after="120"/>
    </w:pPr>
    <w:rPr>
      <w:i/>
    </w:rPr>
  </w:style>
  <w:style w:type="paragraph" w:customStyle="1" w:styleId="RSCT03TableBody">
    <w:name w:val="RSC T03 Table Body"/>
    <w:basedOn w:val="Normal"/>
    <w:qFormat/>
    <w:pPr>
      <w:keepNext/>
      <w:keepLines/>
      <w:spacing w:line="220" w:lineRule="exact"/>
      <w:jc w:val="center"/>
    </w:pPr>
    <w:rPr>
      <w:rFonts w:eastAsia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6</Pages>
  <Words>1535</Words>
  <Characters>8752</Characters>
  <Application>Microsoft Office Word</Application>
  <DocSecurity>0</DocSecurity>
  <Lines>72</Lines>
  <Paragraphs>20</Paragraphs>
  <ScaleCrop>false</ScaleCrop>
  <Company/>
  <LinksUpToDate>false</LinksUpToDate>
  <CharactersWithSpaces>10267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Marjory Denisard</cp:lastModifiedBy>
  <cp:revision>18</cp:revision>
  <cp:lastPrinted>2013-10-03T12:51:00Z</cp:lastPrinted>
  <dcterms:created xsi:type="dcterms:W3CDTF">2018-11-23T08:58:00Z</dcterms:created>
  <dcterms:modified xsi:type="dcterms:W3CDTF">2022-05-09T11:55:00Z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2052-11.1.0.11339</vt:lpwstr>
  </property>
  <property fmtid="{D5CDD505-2E9C-101B-9397-08002B2CF9AE}" pid="3" name="ICV">
    <vt:lpwstr>A0B9C548C8C24AFAA2C5591B05C478D8</vt:lpwstr>
  </property>
</Properties>
</file>