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537F3" w14:textId="7AE19BDC" w:rsidR="00595297" w:rsidRPr="00595297" w:rsidRDefault="00595297" w:rsidP="002A5E7B">
      <w:pPr>
        <w:pStyle w:val="Title"/>
        <w:rPr>
          <w:i/>
          <w:iCs/>
        </w:rPr>
      </w:pPr>
      <w:r w:rsidRPr="00595297">
        <w:rPr>
          <w:i/>
          <w:iCs/>
        </w:rPr>
        <w:t>Supporting Information</w:t>
      </w:r>
    </w:p>
    <w:p w14:paraId="07FCA52A" w14:textId="5045059D" w:rsidR="002868E2" w:rsidRPr="00376CC5" w:rsidRDefault="0061640E" w:rsidP="002A5E7B">
      <w:pPr>
        <w:pStyle w:val="Title"/>
      </w:pPr>
      <w:r>
        <w:t xml:space="preserve">A </w:t>
      </w:r>
      <w:r w:rsidR="00AF1788">
        <w:t xml:space="preserve">Sandwich-like Configuration with </w:t>
      </w:r>
      <w:r>
        <w:t xml:space="preserve">a </w:t>
      </w:r>
      <w:r w:rsidR="00C85430">
        <w:t xml:space="preserve">Signal </w:t>
      </w:r>
      <w:r w:rsidR="00504C2A">
        <w:t>Amplification</w:t>
      </w:r>
      <w:r w:rsidR="002A5E7B">
        <w:t xml:space="preserve"> </w:t>
      </w:r>
      <w:r w:rsidR="00AF1788">
        <w:t>Strategy</w:t>
      </w:r>
      <w:r>
        <w:t xml:space="preserve"> Using </w:t>
      </w:r>
      <w:r w:rsidR="001940C8">
        <w:t xml:space="preserve">a </w:t>
      </w:r>
      <w:r w:rsidR="00C85430">
        <w:t xml:space="preserve">Methylene Blue/Aptamer Complex </w:t>
      </w:r>
      <w:r w:rsidR="00AF1788">
        <w:t xml:space="preserve">on a </w:t>
      </w:r>
      <w:r w:rsidR="001940C8" w:rsidRPr="001940C8">
        <w:t xml:space="preserve">Heterojunction </w:t>
      </w:r>
      <w:r w:rsidR="00C85430" w:rsidRPr="00CE1FB3">
        <w:t>2D MoSe</w:t>
      </w:r>
      <w:r w:rsidR="00AF1788" w:rsidRPr="00CE1FB3">
        <w:rPr>
          <w:vertAlign w:val="subscript"/>
        </w:rPr>
        <w:t>2</w:t>
      </w:r>
      <w:r w:rsidR="00AF1788" w:rsidRPr="00CE1FB3">
        <w:t>/</w:t>
      </w:r>
      <w:r w:rsidRPr="00CE1FB3">
        <w:t xml:space="preserve">2D </w:t>
      </w:r>
      <w:r w:rsidR="00C85430" w:rsidRPr="00CE1FB3">
        <w:t>WSe</w:t>
      </w:r>
      <w:r w:rsidR="00AF1788" w:rsidRPr="00CE1FB3">
        <w:rPr>
          <w:vertAlign w:val="subscript"/>
        </w:rPr>
        <w:t>2</w:t>
      </w:r>
      <w:r w:rsidR="00D66E11">
        <w:t xml:space="preserve"> </w:t>
      </w:r>
      <w:r w:rsidR="00AF1788">
        <w:t>E</w:t>
      </w:r>
      <w:r w:rsidR="00C85430">
        <w:t>lectrode: Toward a Po</w:t>
      </w:r>
      <w:r w:rsidR="00B70E67">
        <w:t>r</w:t>
      </w:r>
      <w:r w:rsidR="00C85430">
        <w:t>table and S</w:t>
      </w:r>
      <w:r w:rsidR="002A5E7B">
        <w:t xml:space="preserve">ensitive Electrochemical </w:t>
      </w:r>
      <w:r w:rsidR="00C85430">
        <w:t>Alpha-f</w:t>
      </w:r>
      <w:r w:rsidR="00C85430" w:rsidRPr="00C85430">
        <w:t>etoprotein</w:t>
      </w:r>
      <w:r w:rsidR="00C85430">
        <w:t xml:space="preserve"> </w:t>
      </w:r>
      <w:r w:rsidR="002A5E7B">
        <w:t>Immunoassay</w:t>
      </w:r>
    </w:p>
    <w:p w14:paraId="0258E386" w14:textId="32C5F268" w:rsidR="002868E2" w:rsidRPr="00376CC5" w:rsidRDefault="002A5E7B" w:rsidP="00651CA2">
      <w:pPr>
        <w:pStyle w:val="AuthorList"/>
      </w:pPr>
      <w:proofErr w:type="spellStart"/>
      <w:r w:rsidRPr="002A5E7B">
        <w:t>Supakeit</w:t>
      </w:r>
      <w:proofErr w:type="spellEnd"/>
      <w:r w:rsidRPr="002A5E7B">
        <w:t xml:space="preserve"> Chanarsa</w:t>
      </w:r>
      <w:r w:rsidRPr="002A5E7B">
        <w:rPr>
          <w:vertAlign w:val="superscript"/>
        </w:rPr>
        <w:t>1,2</w:t>
      </w:r>
      <w:r w:rsidRPr="002A5E7B">
        <w:t xml:space="preserve">, </w:t>
      </w:r>
      <w:proofErr w:type="spellStart"/>
      <w:r w:rsidR="005318B4">
        <w:t>Jaroon</w:t>
      </w:r>
      <w:proofErr w:type="spellEnd"/>
      <w:r w:rsidR="005318B4">
        <w:t xml:space="preserve"> Jakmunee</w:t>
      </w:r>
      <w:r w:rsidR="002E6F1E" w:rsidRPr="002E6F1E">
        <w:rPr>
          <w:vertAlign w:val="superscript"/>
        </w:rPr>
        <w:t>1</w:t>
      </w:r>
      <w:r w:rsidR="001B60ED" w:rsidRPr="001B60ED">
        <w:rPr>
          <w:vertAlign w:val="superscript"/>
        </w:rPr>
        <w:t>,</w:t>
      </w:r>
      <w:r w:rsidR="009C0990">
        <w:rPr>
          <w:vertAlign w:val="superscript"/>
        </w:rPr>
        <w:t>2</w:t>
      </w:r>
      <w:r w:rsidR="001B60ED" w:rsidRPr="001B60ED">
        <w:rPr>
          <w:vertAlign w:val="superscript"/>
        </w:rPr>
        <w:t>,</w:t>
      </w:r>
      <w:r w:rsidR="009C0990">
        <w:rPr>
          <w:vertAlign w:val="superscript"/>
        </w:rPr>
        <w:t>3</w:t>
      </w:r>
      <w:r w:rsidR="005318B4">
        <w:t xml:space="preserve">, </w:t>
      </w:r>
      <w:proofErr w:type="spellStart"/>
      <w:r w:rsidR="005318B4">
        <w:t>Kontad</w:t>
      </w:r>
      <w:proofErr w:type="spellEnd"/>
      <w:r w:rsidR="005318B4">
        <w:t xml:space="preserve"> Ounnunkad</w:t>
      </w:r>
      <w:r w:rsidR="002E6F1E" w:rsidRPr="002E6F1E">
        <w:rPr>
          <w:vertAlign w:val="superscript"/>
        </w:rPr>
        <w:t>1,</w:t>
      </w:r>
      <w:r w:rsidR="009C0990">
        <w:rPr>
          <w:vertAlign w:val="superscript"/>
        </w:rPr>
        <w:t>2,</w:t>
      </w:r>
      <w:r w:rsidR="00F63E35">
        <w:rPr>
          <w:vertAlign w:val="superscript"/>
        </w:rPr>
        <w:t>3</w:t>
      </w:r>
      <w:r w:rsidR="005318B4" w:rsidRPr="00DE2D96">
        <w:rPr>
          <w:b w:val="0"/>
          <w:bCs/>
        </w:rPr>
        <w:t>*</w:t>
      </w:r>
    </w:p>
    <w:p w14:paraId="271D460D" w14:textId="77777777" w:rsidR="002868E2" w:rsidRPr="00376CC5" w:rsidRDefault="002868E2" w:rsidP="006B2D5B">
      <w:pPr>
        <w:spacing w:before="240" w:after="0"/>
        <w:rPr>
          <w:rFonts w:cs="Times New Roman"/>
          <w:b/>
          <w:szCs w:val="24"/>
        </w:rPr>
      </w:pPr>
      <w:r w:rsidRPr="00376CC5">
        <w:rPr>
          <w:rFonts w:cs="Times New Roman"/>
          <w:szCs w:val="24"/>
          <w:vertAlign w:val="superscript"/>
        </w:rPr>
        <w:t>1</w:t>
      </w:r>
      <w:r w:rsidR="00D01DA4" w:rsidRPr="00D01DA4">
        <w:rPr>
          <w:rFonts w:cs="Times New Roman"/>
          <w:szCs w:val="24"/>
        </w:rPr>
        <w:t>Department of Chemistry, Faculty of Science, Chiang Mai University, Chiang Mai 50200, Thailand</w:t>
      </w:r>
    </w:p>
    <w:p w14:paraId="2B91D03A" w14:textId="274D0521" w:rsidR="001B60ED" w:rsidRDefault="009C0990" w:rsidP="001B60ED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  <w:vertAlign w:val="superscript"/>
        </w:rPr>
        <w:t>2</w:t>
      </w:r>
      <w:r w:rsidR="001B60ED" w:rsidRPr="001B60ED">
        <w:rPr>
          <w:rFonts w:cs="Times New Roman"/>
          <w:bCs/>
          <w:szCs w:val="24"/>
        </w:rPr>
        <w:t>Center of Excellence for Innovation in Chemistry, Faculty of Science, Chiang Mai University, Chiang Mai 50200, Thailand</w:t>
      </w:r>
    </w:p>
    <w:p w14:paraId="13EE0256" w14:textId="71D924A1" w:rsidR="001B60ED" w:rsidRDefault="009C0990" w:rsidP="001B60ED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  <w:vertAlign w:val="superscript"/>
        </w:rPr>
        <w:t>3</w:t>
      </w:r>
      <w:r w:rsidR="001B60ED" w:rsidRPr="001B60ED">
        <w:rPr>
          <w:rFonts w:cs="Times New Roman"/>
          <w:bCs/>
          <w:szCs w:val="24"/>
        </w:rPr>
        <w:t>Research Center on Chemistry for Development of Health Promoting Products from Northern Resources, Chiang Mai University, Chiang Mai 50200, Thailand</w:t>
      </w:r>
    </w:p>
    <w:p w14:paraId="1C4506AE" w14:textId="77777777" w:rsidR="002868E2" w:rsidRDefault="002868E2" w:rsidP="00671D9A">
      <w:pPr>
        <w:spacing w:before="240" w:after="0"/>
        <w:rPr>
          <w:rFonts w:cs="Times New Roman"/>
          <w:b/>
          <w:szCs w:val="24"/>
        </w:rPr>
      </w:pPr>
      <w:r w:rsidRPr="00376CC5">
        <w:rPr>
          <w:rFonts w:cs="Times New Roman"/>
          <w:b/>
          <w:szCs w:val="24"/>
        </w:rPr>
        <w:t xml:space="preserve">* Correspondence: </w:t>
      </w:r>
      <w:r w:rsidR="00671D9A" w:rsidRPr="00376CC5">
        <w:rPr>
          <w:rFonts w:cs="Times New Roman"/>
          <w:b/>
          <w:szCs w:val="24"/>
        </w:rPr>
        <w:br/>
      </w:r>
      <w:r w:rsidRPr="00376CC5">
        <w:rPr>
          <w:rFonts w:cs="Times New Roman"/>
          <w:szCs w:val="24"/>
        </w:rPr>
        <w:t>Corresponding Author</w:t>
      </w:r>
      <w:r w:rsidR="00671D9A" w:rsidRPr="00376CC5">
        <w:rPr>
          <w:rFonts w:cs="Times New Roman"/>
          <w:szCs w:val="24"/>
        </w:rPr>
        <w:br/>
      </w:r>
      <w:r w:rsidR="005318B4">
        <w:rPr>
          <w:rFonts w:cs="Times New Roman"/>
          <w:szCs w:val="24"/>
        </w:rPr>
        <w:t>kontad.ounnunkad</w:t>
      </w:r>
      <w:r w:rsidRPr="00376CC5">
        <w:rPr>
          <w:rFonts w:cs="Times New Roman"/>
          <w:szCs w:val="24"/>
        </w:rPr>
        <w:t>@</w:t>
      </w:r>
      <w:r w:rsidR="005318B4">
        <w:rPr>
          <w:rFonts w:cs="Times New Roman"/>
          <w:szCs w:val="24"/>
        </w:rPr>
        <w:t>cmu.ac.th</w:t>
      </w:r>
    </w:p>
    <w:p w14:paraId="4F75AFA8" w14:textId="0F048C5D" w:rsidR="00807D1F" w:rsidRDefault="00A222AE" w:rsidP="00595297">
      <w:pPr>
        <w:spacing w:before="0" w:after="0"/>
        <w:rPr>
          <w:rFonts w:cs="Times New Roman"/>
          <w:bCs/>
          <w:szCs w:val="24"/>
        </w:rPr>
      </w:pPr>
      <w:r w:rsidRPr="00A222AE">
        <w:rPr>
          <w:rFonts w:cs="Times New Roman"/>
          <w:bCs/>
          <w:szCs w:val="24"/>
        </w:rPr>
        <w:t>suriyacmu@yahoo.com</w:t>
      </w:r>
    </w:p>
    <w:p w14:paraId="3C89804F" w14:textId="6E0CEADC" w:rsidR="00595297" w:rsidRDefault="00595297" w:rsidP="00595297">
      <w:pPr>
        <w:spacing w:before="0" w:after="0"/>
        <w:rPr>
          <w:rFonts w:cs="Times New Roman"/>
          <w:bCs/>
          <w:szCs w:val="24"/>
        </w:rPr>
      </w:pPr>
    </w:p>
    <w:p w14:paraId="009ADAF5" w14:textId="26CE6C31" w:rsidR="00595297" w:rsidRDefault="00595297" w:rsidP="00595297">
      <w:pPr>
        <w:spacing w:before="0" w:after="0"/>
        <w:rPr>
          <w:rFonts w:cs="Times New Roman"/>
          <w:bCs/>
          <w:szCs w:val="24"/>
        </w:rPr>
      </w:pPr>
    </w:p>
    <w:p w14:paraId="2444E411" w14:textId="71B3DDD4" w:rsidR="00A923E4" w:rsidRDefault="00A816A1" w:rsidP="00595297">
      <w:pPr>
        <w:spacing w:before="0" w:after="0"/>
        <w:rPr>
          <w:rFonts w:cs="Times New Roman"/>
          <w:bCs/>
          <w:szCs w:val="24"/>
        </w:rPr>
      </w:pPr>
      <w:r w:rsidRPr="00A816A1">
        <w:rPr>
          <w:rFonts w:cs="Times New Roman"/>
          <w:bCs/>
          <w:noProof/>
          <w:szCs w:val="24"/>
          <w:lang w:bidi="th-TH"/>
        </w:rPr>
        <w:drawing>
          <wp:inline distT="0" distB="0" distL="0" distR="0" wp14:anchorId="44CAC6EE" wp14:editId="62604680">
            <wp:extent cx="6208395" cy="2328148"/>
            <wp:effectExtent l="0" t="0" r="1905" b="0"/>
            <wp:docPr id="4" name="รูปภาพ 4" descr="E:\Aptamer AFP\Manuscilp\TEM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ptamer AFP\Manuscilp\TEM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32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AC317" w14:textId="77777777" w:rsidR="00A923E4" w:rsidRDefault="00A923E4" w:rsidP="00595297">
      <w:pPr>
        <w:spacing w:before="0" w:after="0"/>
        <w:rPr>
          <w:rFonts w:cs="Times New Roman"/>
          <w:bCs/>
          <w:szCs w:val="24"/>
        </w:rPr>
      </w:pPr>
    </w:p>
    <w:p w14:paraId="602D7FB9" w14:textId="044832C5" w:rsidR="00A923E4" w:rsidRPr="00595297" w:rsidRDefault="00A923E4" w:rsidP="00595297">
      <w:pPr>
        <w:spacing w:before="0" w:after="0"/>
        <w:rPr>
          <w:rFonts w:cs="Times New Roman"/>
          <w:bCs/>
          <w:szCs w:val="24"/>
        </w:rPr>
      </w:pPr>
      <w:r w:rsidRPr="00107D2E">
        <w:rPr>
          <w:b/>
          <w:bCs/>
          <w:szCs w:val="30"/>
          <w:lang w:bidi="th-TH"/>
        </w:rPr>
        <w:t>Figure</w:t>
      </w:r>
      <w:r>
        <w:rPr>
          <w:b/>
          <w:bCs/>
          <w:szCs w:val="30"/>
          <w:lang w:bidi="th-TH"/>
        </w:rPr>
        <w:t xml:space="preserve"> S1</w:t>
      </w:r>
      <w:r>
        <w:rPr>
          <w:rFonts w:cs="Times New Roman"/>
          <w:bCs/>
          <w:szCs w:val="24"/>
        </w:rPr>
        <w:t xml:space="preserve"> TEM image</w:t>
      </w:r>
      <w:r w:rsidR="005D2D65">
        <w:rPr>
          <w:rFonts w:cs="Times New Roman"/>
          <w:bCs/>
          <w:szCs w:val="24"/>
        </w:rPr>
        <w:t>s</w:t>
      </w:r>
      <w:r>
        <w:rPr>
          <w:rFonts w:cs="Times New Roman"/>
          <w:bCs/>
          <w:szCs w:val="24"/>
        </w:rPr>
        <w:t xml:space="preserve"> of MoSe</w:t>
      </w:r>
      <w:r w:rsidRPr="00A923E4">
        <w:rPr>
          <w:rFonts w:cs="Times New Roman"/>
          <w:bCs/>
          <w:szCs w:val="24"/>
          <w:vertAlign w:val="subscript"/>
        </w:rPr>
        <w:t>2</w:t>
      </w:r>
      <w:r>
        <w:rPr>
          <w:rFonts w:cs="Times New Roman"/>
          <w:bCs/>
          <w:szCs w:val="24"/>
        </w:rPr>
        <w:t xml:space="preserve"> (</w:t>
      </w:r>
      <w:r w:rsidRPr="00A923E4">
        <w:rPr>
          <w:rFonts w:cs="Times New Roman"/>
          <w:b/>
          <w:szCs w:val="24"/>
        </w:rPr>
        <w:t>A</w:t>
      </w:r>
      <w:r>
        <w:rPr>
          <w:rFonts w:cs="Times New Roman"/>
          <w:bCs/>
          <w:szCs w:val="24"/>
        </w:rPr>
        <w:t>) and WSe</w:t>
      </w:r>
      <w:r w:rsidRPr="00A923E4">
        <w:rPr>
          <w:rFonts w:cs="Times New Roman"/>
          <w:bCs/>
          <w:szCs w:val="24"/>
          <w:vertAlign w:val="subscript"/>
        </w:rPr>
        <w:t>2</w:t>
      </w:r>
      <w:r>
        <w:rPr>
          <w:rFonts w:cs="Times New Roman"/>
          <w:bCs/>
          <w:szCs w:val="24"/>
        </w:rPr>
        <w:t xml:space="preserve"> (</w:t>
      </w:r>
      <w:r w:rsidRPr="00A923E4">
        <w:rPr>
          <w:rFonts w:cs="Times New Roman"/>
          <w:b/>
          <w:szCs w:val="24"/>
        </w:rPr>
        <w:t>B</w:t>
      </w:r>
      <w:r>
        <w:rPr>
          <w:rFonts w:cs="Times New Roman"/>
          <w:bCs/>
          <w:szCs w:val="24"/>
        </w:rPr>
        <w:t>)</w:t>
      </w:r>
    </w:p>
    <w:sectPr w:rsidR="00A923E4" w:rsidRPr="00595297" w:rsidSect="0006669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283" w:footer="5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D0E9CC" w14:textId="77777777" w:rsidR="00B14EAD" w:rsidRDefault="00B14EAD" w:rsidP="00117666">
      <w:pPr>
        <w:spacing w:after="0"/>
      </w:pPr>
      <w:r>
        <w:separator/>
      </w:r>
    </w:p>
  </w:endnote>
  <w:endnote w:type="continuationSeparator" w:id="0">
    <w:p w14:paraId="4C65E3AD" w14:textId="77777777" w:rsidR="00B14EAD" w:rsidRDefault="00B14EA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20FBC" w14:textId="77777777" w:rsidR="00E7083A" w:rsidRPr="00577C4C" w:rsidRDefault="00E7083A">
    <w:pPr>
      <w:pStyle w:val="Footer"/>
      <w:rPr>
        <w:color w:val="C00000"/>
        <w:szCs w:val="24"/>
      </w:rPr>
    </w:pPr>
    <w:r w:rsidRPr="00577C4C">
      <w:rPr>
        <w:noProof/>
        <w:color w:val="C00000"/>
        <w:szCs w:val="24"/>
        <w:lang w:bidi="th-TH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1D8D0F9" wp14:editId="65D5B02E">
              <wp:simplePos x="0" y="0"/>
              <wp:positionH relativeFrom="column">
                <wp:posOffset>-108280</wp:posOffset>
              </wp:positionH>
              <wp:positionV relativeFrom="paragraph">
                <wp:posOffset>-58420</wp:posOffset>
              </wp:positionV>
              <wp:extent cx="3672231" cy="1403985"/>
              <wp:effectExtent l="0" t="0" r="4445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2231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30BABF" w14:textId="77777777" w:rsidR="00E7083A" w:rsidRPr="00E9561B" w:rsidRDefault="00E7083A">
                          <w:pPr>
                            <w:rPr>
                              <w:color w:val="C00000"/>
                            </w:rPr>
                          </w:pPr>
                          <w:r w:rsidRPr="00E9561B">
                            <w:rPr>
                              <w:color w:val="C00000"/>
                            </w:rPr>
                            <w:t>This is a provisional file, not the final typeset article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1D8D0F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8.55pt;margin-top:-4.6pt;width:289.1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" stroked="f">
              <v:textbox style="mso-fit-shape-to-text:t">
                <w:txbxContent>
                  <w:p w14:paraId="1030BABF" w14:textId="77777777" w:rsidR="00E7083A" w:rsidRPr="00E9561B" w:rsidRDefault="00E7083A">
                    <w:pPr>
                      <w:rPr>
                        <w:color w:val="C00000"/>
                      </w:rPr>
                    </w:pPr>
                    <w:r w:rsidRPr="00E9561B">
                      <w:rPr>
                        <w:color w:val="C00000"/>
                      </w:rPr>
                      <w:t>This is a provisional file, not the final typeset article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1D4B8BD" wp14:editId="68C0174E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F80D484" w14:textId="77777777" w:rsidR="00E7083A" w:rsidRPr="00577C4C" w:rsidRDefault="00E7083A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21E5E" w:rsidRPr="00421E5E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16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D4B8BD" id="Text Box 1" o:spid="_x0000_s1027" type="#_x0000_t202" style="position:absolute;margin-left:67.6pt;margin-top:0;width:118.8pt;height:31.1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" filled="f" stroked="f" strokeweight=".5pt">
              <v:textbox style="mso-fit-shape-to-text:t">
                <w:txbxContent>
                  <w:p w14:paraId="0F80D484" w14:textId="77777777" w:rsidR="00E7083A" w:rsidRPr="00577C4C" w:rsidRDefault="00E7083A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21E5E" w:rsidRPr="00421E5E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16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3D5AE" w14:textId="77777777" w:rsidR="00E7083A" w:rsidRPr="00577C4C" w:rsidRDefault="00E7083A">
    <w:pPr>
      <w:pStyle w:val="Footer"/>
      <w:rPr>
        <w:b/>
        <w:sz w:val="20"/>
        <w:szCs w:val="24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2C4AF3B6" wp14:editId="527467EE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B5541F7" w14:textId="77777777" w:rsidR="00E7083A" w:rsidRPr="00577C4C" w:rsidRDefault="00E7083A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21E5E" w:rsidRPr="00421E5E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15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4AF3B6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8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" filled="f" stroked="f" strokeweight=".5pt">
              <v:textbox style="mso-fit-shape-to-text:t">
                <w:txbxContent>
                  <w:p w14:paraId="3B5541F7" w14:textId="77777777" w:rsidR="00E7083A" w:rsidRPr="00577C4C" w:rsidRDefault="00E7083A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21E5E" w:rsidRPr="00421E5E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15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3511A" w14:textId="77777777" w:rsidR="00B14EAD" w:rsidRDefault="00B14EAD" w:rsidP="00117666">
      <w:pPr>
        <w:spacing w:after="0"/>
      </w:pPr>
      <w:r>
        <w:separator/>
      </w:r>
    </w:p>
  </w:footnote>
  <w:footnote w:type="continuationSeparator" w:id="0">
    <w:p w14:paraId="1E848A3D" w14:textId="77777777" w:rsidR="00B14EAD" w:rsidRDefault="00B14EA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EAD93" w14:textId="27AFE27D" w:rsidR="00E7083A" w:rsidRPr="007E3148" w:rsidRDefault="00E7083A" w:rsidP="004F45FC">
    <w:pPr>
      <w:pStyle w:val="Header"/>
      <w:tabs>
        <w:tab w:val="clear" w:pos="4844"/>
        <w:tab w:val="clear" w:pos="9689"/>
      </w:tabs>
      <w:jc w:val="right"/>
    </w:pPr>
    <w:r w:rsidRPr="007E3148">
      <w:ptab w:relativeTo="margin" w:alignment="center" w:leader="none"/>
    </w:r>
    <w:r w:rsidRPr="004F45FC">
      <w:t>Po</w:t>
    </w:r>
    <w:r>
      <w:t>r</w:t>
    </w:r>
    <w:r w:rsidRPr="004F45FC">
      <w:t>table and Sensitive Electrochemical Alpha-fetoprotein Immunoassay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4B061" w14:textId="5C63BFA9" w:rsidR="00E7083A" w:rsidRPr="001E6011" w:rsidRDefault="001E6011" w:rsidP="001E6011">
    <w:pPr>
      <w:pStyle w:val="Header"/>
      <w:tabs>
        <w:tab w:val="clear" w:pos="4844"/>
        <w:tab w:val="clear" w:pos="9689"/>
      </w:tabs>
      <w:jc w:val="right"/>
    </w:pPr>
    <w:r w:rsidRPr="007E3148">
      <w:ptab w:relativeTo="margin" w:alignment="center" w:leader="none"/>
    </w:r>
    <w:r w:rsidRPr="004F45FC">
      <w:t>Po</w:t>
    </w:r>
    <w:r>
      <w:t>r</w:t>
    </w:r>
    <w:r w:rsidRPr="004F45FC">
      <w:t>table and Sensitive Electrochemical Alpha-fetoprotein Immunoassay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677BC" w14:textId="77777777" w:rsidR="00E7083A" w:rsidRDefault="00E7083A" w:rsidP="00A53000">
    <w:pPr>
      <w:pStyle w:val="Header"/>
    </w:pPr>
    <w:r w:rsidRPr="005A1D84">
      <w:rPr>
        <w:noProof/>
        <w:color w:val="A6A6A6" w:themeColor="background1" w:themeShade="A6"/>
        <w:lang w:bidi="th-TH"/>
      </w:rPr>
      <w:drawing>
        <wp:inline distT="0" distB="0" distL="0" distR="0" wp14:anchorId="56C3F4FE" wp14:editId="369AA4D1">
          <wp:extent cx="1382534" cy="497091"/>
          <wp:effectExtent l="0" t="0" r="0" b="0"/>
          <wp:docPr id="3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4432892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A03CD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EC0601A"/>
    <w:multiLevelType w:val="multilevel"/>
    <w:tmpl w:val="C6A8CCEA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2A7CAC"/>
    <w:multiLevelType w:val="multilevel"/>
    <w:tmpl w:val="C6A8CCEA"/>
    <w:numStyleLink w:val="Headings"/>
  </w:abstractNum>
  <w:abstractNum w:abstractNumId="6" w15:restartNumberingAfterBreak="0">
    <w:nsid w:val="36D30736"/>
    <w:multiLevelType w:val="hybridMultilevel"/>
    <w:tmpl w:val="BC1E7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17787E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AE92CDE"/>
    <w:multiLevelType w:val="hybridMultilevel"/>
    <w:tmpl w:val="294E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539C0"/>
    <w:multiLevelType w:val="hybridMultilevel"/>
    <w:tmpl w:val="675E0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8E502C"/>
    <w:multiLevelType w:val="hybridMultilevel"/>
    <w:tmpl w:val="C2165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216449"/>
    <w:multiLevelType w:val="hybridMultilevel"/>
    <w:tmpl w:val="60E244E0"/>
    <w:lvl w:ilvl="0" w:tplc="BB925A6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8113DE"/>
    <w:multiLevelType w:val="multilevel"/>
    <w:tmpl w:val="ADB20C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290D83"/>
    <w:multiLevelType w:val="hybridMultilevel"/>
    <w:tmpl w:val="D1E4BA92"/>
    <w:lvl w:ilvl="0" w:tplc="E9807BE6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BC6F29"/>
    <w:multiLevelType w:val="multilevel"/>
    <w:tmpl w:val="C6A8CCEA"/>
    <w:numStyleLink w:val="Headings"/>
  </w:abstractNum>
  <w:abstractNum w:abstractNumId="17" w15:restartNumberingAfterBreak="0">
    <w:nsid w:val="7F983756"/>
    <w:multiLevelType w:val="multilevel"/>
    <w:tmpl w:val="F300CE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1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8"/>
  </w:num>
  <w:num w:numId="8">
    <w:abstractNumId w:val="6"/>
  </w:num>
  <w:num w:numId="9">
    <w:abstractNumId w:val="9"/>
  </w:num>
  <w:num w:numId="10">
    <w:abstractNumId w:val="7"/>
  </w:num>
  <w:num w:numId="11">
    <w:abstractNumId w:val="2"/>
  </w:num>
  <w:num w:numId="12">
    <w:abstractNumId w:val="17"/>
  </w:num>
  <w:num w:numId="13">
    <w:abstractNumId w:val="12"/>
  </w:num>
  <w:num w:numId="14">
    <w:abstractNumId w:val="4"/>
  </w:num>
  <w:num w:numId="15">
    <w:abstractNumId w:val="11"/>
  </w:num>
  <w:num w:numId="16">
    <w:abstractNumId w:val="14"/>
  </w:num>
  <w:num w:numId="17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16"/>
  </w:num>
  <w:num w:numId="21">
    <w:abstractNumId w:val="3"/>
  </w:num>
  <w:num w:numId="22">
    <w:abstractNumId w:val="3"/>
    <w:lvlOverride w:ilvl="0">
      <w:startOverride w:val="1"/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</w:lvl>
    </w:lvlOverride>
    <w:lvlOverride w:ilvl="2">
      <w:startOverride w:val="1"/>
      <w:lvl w:ilvl="2">
        <w:start w:val="1"/>
        <w:numFmt w:val="decimal"/>
        <w:pStyle w:val="Heading3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Heading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Heading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821"/>
    <w:rsid w:val="00025454"/>
    <w:rsid w:val="0003026F"/>
    <w:rsid w:val="00034304"/>
    <w:rsid w:val="00034BC7"/>
    <w:rsid w:val="00035434"/>
    <w:rsid w:val="0003774E"/>
    <w:rsid w:val="00045678"/>
    <w:rsid w:val="000458E4"/>
    <w:rsid w:val="00050FE4"/>
    <w:rsid w:val="000533EA"/>
    <w:rsid w:val="00053839"/>
    <w:rsid w:val="0005466E"/>
    <w:rsid w:val="00063D84"/>
    <w:rsid w:val="00065B6B"/>
    <w:rsid w:val="0006636D"/>
    <w:rsid w:val="0006669C"/>
    <w:rsid w:val="00073A1E"/>
    <w:rsid w:val="00074519"/>
    <w:rsid w:val="00077D53"/>
    <w:rsid w:val="00080CC5"/>
    <w:rsid w:val="00081394"/>
    <w:rsid w:val="00085003"/>
    <w:rsid w:val="000916E2"/>
    <w:rsid w:val="00095B07"/>
    <w:rsid w:val="000A1883"/>
    <w:rsid w:val="000B2F97"/>
    <w:rsid w:val="000B347B"/>
    <w:rsid w:val="000B34BD"/>
    <w:rsid w:val="000B42D4"/>
    <w:rsid w:val="000C75FB"/>
    <w:rsid w:val="000C7E2A"/>
    <w:rsid w:val="000D4518"/>
    <w:rsid w:val="000E05F8"/>
    <w:rsid w:val="000E71C1"/>
    <w:rsid w:val="000E7383"/>
    <w:rsid w:val="000F0479"/>
    <w:rsid w:val="000F4CFB"/>
    <w:rsid w:val="00101558"/>
    <w:rsid w:val="00103DC5"/>
    <w:rsid w:val="001040AE"/>
    <w:rsid w:val="00105E51"/>
    <w:rsid w:val="00105F45"/>
    <w:rsid w:val="00107D2E"/>
    <w:rsid w:val="00111E5F"/>
    <w:rsid w:val="00117666"/>
    <w:rsid w:val="001223A7"/>
    <w:rsid w:val="00131475"/>
    <w:rsid w:val="00134256"/>
    <w:rsid w:val="001403B4"/>
    <w:rsid w:val="001447FA"/>
    <w:rsid w:val="00147395"/>
    <w:rsid w:val="00152466"/>
    <w:rsid w:val="00154DD7"/>
    <w:rsid w:val="001552C9"/>
    <w:rsid w:val="00163FFD"/>
    <w:rsid w:val="0016409E"/>
    <w:rsid w:val="001676AF"/>
    <w:rsid w:val="0017157E"/>
    <w:rsid w:val="00172505"/>
    <w:rsid w:val="00172F7F"/>
    <w:rsid w:val="00177D84"/>
    <w:rsid w:val="00177E45"/>
    <w:rsid w:val="0018243A"/>
    <w:rsid w:val="001849B3"/>
    <w:rsid w:val="00187B7E"/>
    <w:rsid w:val="00187C28"/>
    <w:rsid w:val="00192C9D"/>
    <w:rsid w:val="001940C8"/>
    <w:rsid w:val="001964EF"/>
    <w:rsid w:val="001A6DFD"/>
    <w:rsid w:val="001B1A2C"/>
    <w:rsid w:val="001B60ED"/>
    <w:rsid w:val="001C219B"/>
    <w:rsid w:val="001D5C23"/>
    <w:rsid w:val="001D6141"/>
    <w:rsid w:val="001E02AA"/>
    <w:rsid w:val="001E2C90"/>
    <w:rsid w:val="001E432A"/>
    <w:rsid w:val="001E6011"/>
    <w:rsid w:val="001F4C07"/>
    <w:rsid w:val="002037F5"/>
    <w:rsid w:val="0021104E"/>
    <w:rsid w:val="00220AEA"/>
    <w:rsid w:val="00220DB5"/>
    <w:rsid w:val="00222FDC"/>
    <w:rsid w:val="00226033"/>
    <w:rsid w:val="00226954"/>
    <w:rsid w:val="00227DA8"/>
    <w:rsid w:val="002418E1"/>
    <w:rsid w:val="002451A4"/>
    <w:rsid w:val="00245886"/>
    <w:rsid w:val="00262761"/>
    <w:rsid w:val="002629A3"/>
    <w:rsid w:val="00265660"/>
    <w:rsid w:val="00266C0A"/>
    <w:rsid w:val="00267A0E"/>
    <w:rsid w:val="00267D18"/>
    <w:rsid w:val="00273146"/>
    <w:rsid w:val="0027319E"/>
    <w:rsid w:val="00283350"/>
    <w:rsid w:val="002868E2"/>
    <w:rsid w:val="002869C3"/>
    <w:rsid w:val="002936E4"/>
    <w:rsid w:val="002955CD"/>
    <w:rsid w:val="00296B88"/>
    <w:rsid w:val="002A5E7B"/>
    <w:rsid w:val="002A758D"/>
    <w:rsid w:val="002C070E"/>
    <w:rsid w:val="002C32CB"/>
    <w:rsid w:val="002C74CA"/>
    <w:rsid w:val="002D0D46"/>
    <w:rsid w:val="002D373F"/>
    <w:rsid w:val="002D3860"/>
    <w:rsid w:val="002E2186"/>
    <w:rsid w:val="002E44CB"/>
    <w:rsid w:val="002E4E22"/>
    <w:rsid w:val="002E6F1E"/>
    <w:rsid w:val="002E7446"/>
    <w:rsid w:val="002E7911"/>
    <w:rsid w:val="002F032F"/>
    <w:rsid w:val="002F0785"/>
    <w:rsid w:val="002F45FA"/>
    <w:rsid w:val="002F744D"/>
    <w:rsid w:val="0030153F"/>
    <w:rsid w:val="00303AA8"/>
    <w:rsid w:val="00303DE6"/>
    <w:rsid w:val="00304B33"/>
    <w:rsid w:val="00305209"/>
    <w:rsid w:val="003071E9"/>
    <w:rsid w:val="00307AE2"/>
    <w:rsid w:val="00310124"/>
    <w:rsid w:val="00317F16"/>
    <w:rsid w:val="00326702"/>
    <w:rsid w:val="00331E34"/>
    <w:rsid w:val="003367D4"/>
    <w:rsid w:val="00337640"/>
    <w:rsid w:val="00344C67"/>
    <w:rsid w:val="00346779"/>
    <w:rsid w:val="003544FB"/>
    <w:rsid w:val="003630DA"/>
    <w:rsid w:val="00365D63"/>
    <w:rsid w:val="00366E2E"/>
    <w:rsid w:val="0036793B"/>
    <w:rsid w:val="003719D5"/>
    <w:rsid w:val="00372682"/>
    <w:rsid w:val="00374820"/>
    <w:rsid w:val="00376CC5"/>
    <w:rsid w:val="00377B98"/>
    <w:rsid w:val="00381A14"/>
    <w:rsid w:val="0039693B"/>
    <w:rsid w:val="003A5011"/>
    <w:rsid w:val="003B49E6"/>
    <w:rsid w:val="003B4C21"/>
    <w:rsid w:val="003C286C"/>
    <w:rsid w:val="003D02C5"/>
    <w:rsid w:val="003D283B"/>
    <w:rsid w:val="003D2F2D"/>
    <w:rsid w:val="003E621E"/>
    <w:rsid w:val="003E74C6"/>
    <w:rsid w:val="00401590"/>
    <w:rsid w:val="00413C6F"/>
    <w:rsid w:val="00413C98"/>
    <w:rsid w:val="0041725B"/>
    <w:rsid w:val="004174D9"/>
    <w:rsid w:val="00421E5E"/>
    <w:rsid w:val="0042294A"/>
    <w:rsid w:val="00422C94"/>
    <w:rsid w:val="00435772"/>
    <w:rsid w:val="00435D0E"/>
    <w:rsid w:val="00451626"/>
    <w:rsid w:val="0045621E"/>
    <w:rsid w:val="00463961"/>
    <w:rsid w:val="00463E3D"/>
    <w:rsid w:val="0046418C"/>
    <w:rsid w:val="004645AE"/>
    <w:rsid w:val="00482B94"/>
    <w:rsid w:val="00483EDF"/>
    <w:rsid w:val="0049394D"/>
    <w:rsid w:val="00497A7F"/>
    <w:rsid w:val="004A1356"/>
    <w:rsid w:val="004A20DD"/>
    <w:rsid w:val="004A3BBE"/>
    <w:rsid w:val="004A5771"/>
    <w:rsid w:val="004A7BDE"/>
    <w:rsid w:val="004A7D32"/>
    <w:rsid w:val="004C56EE"/>
    <w:rsid w:val="004D3E33"/>
    <w:rsid w:val="004D4010"/>
    <w:rsid w:val="004E5406"/>
    <w:rsid w:val="004E6B0F"/>
    <w:rsid w:val="004F1FC6"/>
    <w:rsid w:val="004F3F84"/>
    <w:rsid w:val="004F45F7"/>
    <w:rsid w:val="004F45FC"/>
    <w:rsid w:val="004F6768"/>
    <w:rsid w:val="004F792A"/>
    <w:rsid w:val="00502979"/>
    <w:rsid w:val="00502C25"/>
    <w:rsid w:val="00504C2A"/>
    <w:rsid w:val="005250F2"/>
    <w:rsid w:val="00525850"/>
    <w:rsid w:val="0053165B"/>
    <w:rsid w:val="005318B4"/>
    <w:rsid w:val="00535AEA"/>
    <w:rsid w:val="00550F0F"/>
    <w:rsid w:val="00556113"/>
    <w:rsid w:val="0056642E"/>
    <w:rsid w:val="00571A87"/>
    <w:rsid w:val="00580C8E"/>
    <w:rsid w:val="00586523"/>
    <w:rsid w:val="00592FF9"/>
    <w:rsid w:val="00595082"/>
    <w:rsid w:val="00595297"/>
    <w:rsid w:val="005973C0"/>
    <w:rsid w:val="005A16C0"/>
    <w:rsid w:val="005A1D84"/>
    <w:rsid w:val="005A70EA"/>
    <w:rsid w:val="005C3963"/>
    <w:rsid w:val="005C5701"/>
    <w:rsid w:val="005D08D0"/>
    <w:rsid w:val="005D1840"/>
    <w:rsid w:val="005D2D65"/>
    <w:rsid w:val="005D35E4"/>
    <w:rsid w:val="005D7910"/>
    <w:rsid w:val="005D7EB5"/>
    <w:rsid w:val="005E5F42"/>
    <w:rsid w:val="005F55A5"/>
    <w:rsid w:val="00602B07"/>
    <w:rsid w:val="006118CA"/>
    <w:rsid w:val="00611B9E"/>
    <w:rsid w:val="0061640E"/>
    <w:rsid w:val="00617AA8"/>
    <w:rsid w:val="0062154F"/>
    <w:rsid w:val="006223B6"/>
    <w:rsid w:val="00627DF2"/>
    <w:rsid w:val="00631A8C"/>
    <w:rsid w:val="00650D8A"/>
    <w:rsid w:val="00651CA2"/>
    <w:rsid w:val="00653D60"/>
    <w:rsid w:val="00660D05"/>
    <w:rsid w:val="00664A33"/>
    <w:rsid w:val="00664B47"/>
    <w:rsid w:val="006651BE"/>
    <w:rsid w:val="00670C07"/>
    <w:rsid w:val="00671D9A"/>
    <w:rsid w:val="00673952"/>
    <w:rsid w:val="00674AFD"/>
    <w:rsid w:val="00675E16"/>
    <w:rsid w:val="006814ED"/>
    <w:rsid w:val="00681821"/>
    <w:rsid w:val="0068208E"/>
    <w:rsid w:val="006828A9"/>
    <w:rsid w:val="00685A0A"/>
    <w:rsid w:val="006862AB"/>
    <w:rsid w:val="00686C9D"/>
    <w:rsid w:val="006A0229"/>
    <w:rsid w:val="006A3401"/>
    <w:rsid w:val="006A76BA"/>
    <w:rsid w:val="006B1901"/>
    <w:rsid w:val="006B2D5B"/>
    <w:rsid w:val="006B7D14"/>
    <w:rsid w:val="006C037A"/>
    <w:rsid w:val="006C4964"/>
    <w:rsid w:val="006D00DD"/>
    <w:rsid w:val="006D2C1A"/>
    <w:rsid w:val="006D5B93"/>
    <w:rsid w:val="006E21BF"/>
    <w:rsid w:val="006E3E20"/>
    <w:rsid w:val="006E5E7A"/>
    <w:rsid w:val="006F1889"/>
    <w:rsid w:val="006F22E8"/>
    <w:rsid w:val="006F479B"/>
    <w:rsid w:val="00700C58"/>
    <w:rsid w:val="007013AB"/>
    <w:rsid w:val="0070449E"/>
    <w:rsid w:val="00711C26"/>
    <w:rsid w:val="00711FF8"/>
    <w:rsid w:val="0071500A"/>
    <w:rsid w:val="00717B66"/>
    <w:rsid w:val="00725A7D"/>
    <w:rsid w:val="0073085C"/>
    <w:rsid w:val="00733313"/>
    <w:rsid w:val="00733784"/>
    <w:rsid w:val="00733C26"/>
    <w:rsid w:val="0073468A"/>
    <w:rsid w:val="00735450"/>
    <w:rsid w:val="00741812"/>
    <w:rsid w:val="0074358D"/>
    <w:rsid w:val="00746505"/>
    <w:rsid w:val="00762F7B"/>
    <w:rsid w:val="00765160"/>
    <w:rsid w:val="00765D9A"/>
    <w:rsid w:val="00770B99"/>
    <w:rsid w:val="00781595"/>
    <w:rsid w:val="00786521"/>
    <w:rsid w:val="00790BB3"/>
    <w:rsid w:val="00792043"/>
    <w:rsid w:val="00793D0A"/>
    <w:rsid w:val="00794D4D"/>
    <w:rsid w:val="00797EDD"/>
    <w:rsid w:val="007A2EAF"/>
    <w:rsid w:val="007A4810"/>
    <w:rsid w:val="007A6432"/>
    <w:rsid w:val="007A72C0"/>
    <w:rsid w:val="007A7DFF"/>
    <w:rsid w:val="007B0322"/>
    <w:rsid w:val="007C0E3F"/>
    <w:rsid w:val="007C206C"/>
    <w:rsid w:val="007C5729"/>
    <w:rsid w:val="007C7580"/>
    <w:rsid w:val="007C786B"/>
    <w:rsid w:val="007F092F"/>
    <w:rsid w:val="007F1619"/>
    <w:rsid w:val="00805BF2"/>
    <w:rsid w:val="00806227"/>
    <w:rsid w:val="008063B9"/>
    <w:rsid w:val="0080736F"/>
    <w:rsid w:val="00807D1F"/>
    <w:rsid w:val="008111E4"/>
    <w:rsid w:val="0081301C"/>
    <w:rsid w:val="0081413E"/>
    <w:rsid w:val="00815217"/>
    <w:rsid w:val="0081707F"/>
    <w:rsid w:val="00817DD6"/>
    <w:rsid w:val="00825FD4"/>
    <w:rsid w:val="00844DD3"/>
    <w:rsid w:val="008468FE"/>
    <w:rsid w:val="008629A9"/>
    <w:rsid w:val="0086598B"/>
    <w:rsid w:val="00865E8C"/>
    <w:rsid w:val="00871188"/>
    <w:rsid w:val="00873FBF"/>
    <w:rsid w:val="0087448D"/>
    <w:rsid w:val="00875E2F"/>
    <w:rsid w:val="0088513A"/>
    <w:rsid w:val="00892DBF"/>
    <w:rsid w:val="00893367"/>
    <w:rsid w:val="00893C19"/>
    <w:rsid w:val="008A4736"/>
    <w:rsid w:val="008B03B9"/>
    <w:rsid w:val="008B56FE"/>
    <w:rsid w:val="008B57C8"/>
    <w:rsid w:val="008C10C2"/>
    <w:rsid w:val="008C191F"/>
    <w:rsid w:val="008C43D9"/>
    <w:rsid w:val="008C4B43"/>
    <w:rsid w:val="008D38DD"/>
    <w:rsid w:val="008D3F9C"/>
    <w:rsid w:val="008D6C8D"/>
    <w:rsid w:val="008D6F43"/>
    <w:rsid w:val="008E1423"/>
    <w:rsid w:val="008E2B54"/>
    <w:rsid w:val="008E4404"/>
    <w:rsid w:val="008E56FE"/>
    <w:rsid w:val="008E58C7"/>
    <w:rsid w:val="008F20CA"/>
    <w:rsid w:val="008F4F36"/>
    <w:rsid w:val="008F5021"/>
    <w:rsid w:val="008F730F"/>
    <w:rsid w:val="00900595"/>
    <w:rsid w:val="0092065E"/>
    <w:rsid w:val="00926401"/>
    <w:rsid w:val="0094033C"/>
    <w:rsid w:val="00941625"/>
    <w:rsid w:val="00943573"/>
    <w:rsid w:val="00953203"/>
    <w:rsid w:val="0096538E"/>
    <w:rsid w:val="0096605D"/>
    <w:rsid w:val="00966BF6"/>
    <w:rsid w:val="00971B61"/>
    <w:rsid w:val="00980C31"/>
    <w:rsid w:val="0098375B"/>
    <w:rsid w:val="009955FF"/>
    <w:rsid w:val="00996C26"/>
    <w:rsid w:val="009A124D"/>
    <w:rsid w:val="009A128B"/>
    <w:rsid w:val="009A7A0F"/>
    <w:rsid w:val="009B164B"/>
    <w:rsid w:val="009B389C"/>
    <w:rsid w:val="009B5ECF"/>
    <w:rsid w:val="009C0990"/>
    <w:rsid w:val="009C25FD"/>
    <w:rsid w:val="009D259D"/>
    <w:rsid w:val="009E2417"/>
    <w:rsid w:val="009E2656"/>
    <w:rsid w:val="009E7D95"/>
    <w:rsid w:val="009F032C"/>
    <w:rsid w:val="009F3A9E"/>
    <w:rsid w:val="00A03BD7"/>
    <w:rsid w:val="00A10423"/>
    <w:rsid w:val="00A17E6C"/>
    <w:rsid w:val="00A222AE"/>
    <w:rsid w:val="00A363BB"/>
    <w:rsid w:val="00A37457"/>
    <w:rsid w:val="00A40C24"/>
    <w:rsid w:val="00A41C3B"/>
    <w:rsid w:val="00A427AD"/>
    <w:rsid w:val="00A50D9D"/>
    <w:rsid w:val="00A53000"/>
    <w:rsid w:val="00A545C6"/>
    <w:rsid w:val="00A64B7C"/>
    <w:rsid w:val="00A652D0"/>
    <w:rsid w:val="00A663F7"/>
    <w:rsid w:val="00A7345B"/>
    <w:rsid w:val="00A74FA1"/>
    <w:rsid w:val="00A75F87"/>
    <w:rsid w:val="00A77525"/>
    <w:rsid w:val="00A816A1"/>
    <w:rsid w:val="00A821E0"/>
    <w:rsid w:val="00A84E7D"/>
    <w:rsid w:val="00A9128E"/>
    <w:rsid w:val="00A923E4"/>
    <w:rsid w:val="00A95D8B"/>
    <w:rsid w:val="00AA2F36"/>
    <w:rsid w:val="00AB66F8"/>
    <w:rsid w:val="00AC0270"/>
    <w:rsid w:val="00AC3EA3"/>
    <w:rsid w:val="00AC792D"/>
    <w:rsid w:val="00AC7F4B"/>
    <w:rsid w:val="00AE292E"/>
    <w:rsid w:val="00AE7CF6"/>
    <w:rsid w:val="00AF1788"/>
    <w:rsid w:val="00AF6ED2"/>
    <w:rsid w:val="00B03719"/>
    <w:rsid w:val="00B14EAD"/>
    <w:rsid w:val="00B14ECF"/>
    <w:rsid w:val="00B25BCD"/>
    <w:rsid w:val="00B47D3B"/>
    <w:rsid w:val="00B53793"/>
    <w:rsid w:val="00B55CA9"/>
    <w:rsid w:val="00B63E37"/>
    <w:rsid w:val="00B65273"/>
    <w:rsid w:val="00B657B8"/>
    <w:rsid w:val="00B70E67"/>
    <w:rsid w:val="00B72A5F"/>
    <w:rsid w:val="00B83EB8"/>
    <w:rsid w:val="00B84920"/>
    <w:rsid w:val="00B84F2D"/>
    <w:rsid w:val="00B8556A"/>
    <w:rsid w:val="00B8584E"/>
    <w:rsid w:val="00B928E9"/>
    <w:rsid w:val="00BA74BB"/>
    <w:rsid w:val="00BB4507"/>
    <w:rsid w:val="00BB4EDB"/>
    <w:rsid w:val="00BC1211"/>
    <w:rsid w:val="00BC18D2"/>
    <w:rsid w:val="00BC24DD"/>
    <w:rsid w:val="00BC6EAE"/>
    <w:rsid w:val="00BE2B67"/>
    <w:rsid w:val="00C012A3"/>
    <w:rsid w:val="00C013B5"/>
    <w:rsid w:val="00C11780"/>
    <w:rsid w:val="00C16F19"/>
    <w:rsid w:val="00C20717"/>
    <w:rsid w:val="00C24220"/>
    <w:rsid w:val="00C2496F"/>
    <w:rsid w:val="00C27ED6"/>
    <w:rsid w:val="00C30AEE"/>
    <w:rsid w:val="00C350AF"/>
    <w:rsid w:val="00C3513D"/>
    <w:rsid w:val="00C454A2"/>
    <w:rsid w:val="00C52A7B"/>
    <w:rsid w:val="00C56A16"/>
    <w:rsid w:val="00C5732D"/>
    <w:rsid w:val="00C6324C"/>
    <w:rsid w:val="00C679AA"/>
    <w:rsid w:val="00C71CD1"/>
    <w:rsid w:val="00C72329"/>
    <w:rsid w:val="00C724CF"/>
    <w:rsid w:val="00C75972"/>
    <w:rsid w:val="00C82792"/>
    <w:rsid w:val="00C84DCA"/>
    <w:rsid w:val="00C85430"/>
    <w:rsid w:val="00C85FFA"/>
    <w:rsid w:val="00C94139"/>
    <w:rsid w:val="00C948FD"/>
    <w:rsid w:val="00C94FD3"/>
    <w:rsid w:val="00C953FC"/>
    <w:rsid w:val="00C9587F"/>
    <w:rsid w:val="00C97468"/>
    <w:rsid w:val="00CA029B"/>
    <w:rsid w:val="00CB43D5"/>
    <w:rsid w:val="00CB4950"/>
    <w:rsid w:val="00CB4C28"/>
    <w:rsid w:val="00CB57A5"/>
    <w:rsid w:val="00CC5F18"/>
    <w:rsid w:val="00CC7451"/>
    <w:rsid w:val="00CC76F9"/>
    <w:rsid w:val="00CD066B"/>
    <w:rsid w:val="00CD46E2"/>
    <w:rsid w:val="00CD7D67"/>
    <w:rsid w:val="00CE1FB3"/>
    <w:rsid w:val="00CE4C25"/>
    <w:rsid w:val="00CE7561"/>
    <w:rsid w:val="00CF4DC9"/>
    <w:rsid w:val="00D00D0B"/>
    <w:rsid w:val="00D00EED"/>
    <w:rsid w:val="00D013BC"/>
    <w:rsid w:val="00D01DA4"/>
    <w:rsid w:val="00D04B69"/>
    <w:rsid w:val="00D052E5"/>
    <w:rsid w:val="00D065D4"/>
    <w:rsid w:val="00D227A4"/>
    <w:rsid w:val="00D24C3D"/>
    <w:rsid w:val="00D306FB"/>
    <w:rsid w:val="00D30BD9"/>
    <w:rsid w:val="00D3784A"/>
    <w:rsid w:val="00D4038C"/>
    <w:rsid w:val="00D4090D"/>
    <w:rsid w:val="00D537FA"/>
    <w:rsid w:val="00D5547D"/>
    <w:rsid w:val="00D66E11"/>
    <w:rsid w:val="00D80D99"/>
    <w:rsid w:val="00D9200C"/>
    <w:rsid w:val="00D9503C"/>
    <w:rsid w:val="00D95260"/>
    <w:rsid w:val="00D974AD"/>
    <w:rsid w:val="00D978F4"/>
    <w:rsid w:val="00DA4C32"/>
    <w:rsid w:val="00DA5AA7"/>
    <w:rsid w:val="00DA7C37"/>
    <w:rsid w:val="00DB13C3"/>
    <w:rsid w:val="00DB4876"/>
    <w:rsid w:val="00DC0425"/>
    <w:rsid w:val="00DC0D3C"/>
    <w:rsid w:val="00DC69D1"/>
    <w:rsid w:val="00DC7072"/>
    <w:rsid w:val="00DD0214"/>
    <w:rsid w:val="00DD08F3"/>
    <w:rsid w:val="00DD595B"/>
    <w:rsid w:val="00DD5A31"/>
    <w:rsid w:val="00DD5EAF"/>
    <w:rsid w:val="00DD73EF"/>
    <w:rsid w:val="00DD76D5"/>
    <w:rsid w:val="00DE23E8"/>
    <w:rsid w:val="00DE2608"/>
    <w:rsid w:val="00DE2D96"/>
    <w:rsid w:val="00DE4159"/>
    <w:rsid w:val="00DE6FF7"/>
    <w:rsid w:val="00DE7787"/>
    <w:rsid w:val="00DF4160"/>
    <w:rsid w:val="00E00805"/>
    <w:rsid w:val="00E0128B"/>
    <w:rsid w:val="00E0684B"/>
    <w:rsid w:val="00E13396"/>
    <w:rsid w:val="00E13FF0"/>
    <w:rsid w:val="00E20F8C"/>
    <w:rsid w:val="00E23A6B"/>
    <w:rsid w:val="00E24BE6"/>
    <w:rsid w:val="00E36BD5"/>
    <w:rsid w:val="00E46DE0"/>
    <w:rsid w:val="00E6148A"/>
    <w:rsid w:val="00E617B3"/>
    <w:rsid w:val="00E63F77"/>
    <w:rsid w:val="00E645DB"/>
    <w:rsid w:val="00E64E17"/>
    <w:rsid w:val="00E66C06"/>
    <w:rsid w:val="00E679F7"/>
    <w:rsid w:val="00E67FB5"/>
    <w:rsid w:val="00E705BE"/>
    <w:rsid w:val="00E7083A"/>
    <w:rsid w:val="00E711D6"/>
    <w:rsid w:val="00E724D7"/>
    <w:rsid w:val="00E82B56"/>
    <w:rsid w:val="00E85AEA"/>
    <w:rsid w:val="00E90273"/>
    <w:rsid w:val="00E91A65"/>
    <w:rsid w:val="00EA1D0E"/>
    <w:rsid w:val="00EA2941"/>
    <w:rsid w:val="00EA3D3C"/>
    <w:rsid w:val="00EB5555"/>
    <w:rsid w:val="00EC7CC3"/>
    <w:rsid w:val="00ED0FE2"/>
    <w:rsid w:val="00ED40E5"/>
    <w:rsid w:val="00ED431C"/>
    <w:rsid w:val="00ED4816"/>
    <w:rsid w:val="00ED7AC5"/>
    <w:rsid w:val="00EE416C"/>
    <w:rsid w:val="00EE70A3"/>
    <w:rsid w:val="00F00099"/>
    <w:rsid w:val="00F00FE0"/>
    <w:rsid w:val="00F115B2"/>
    <w:rsid w:val="00F34878"/>
    <w:rsid w:val="00F34D45"/>
    <w:rsid w:val="00F46494"/>
    <w:rsid w:val="00F50BDC"/>
    <w:rsid w:val="00F558AB"/>
    <w:rsid w:val="00F6125C"/>
    <w:rsid w:val="00F61D89"/>
    <w:rsid w:val="00F63E35"/>
    <w:rsid w:val="00F76C2F"/>
    <w:rsid w:val="00F77418"/>
    <w:rsid w:val="00F86ABB"/>
    <w:rsid w:val="00F86AD7"/>
    <w:rsid w:val="00F8782E"/>
    <w:rsid w:val="00F94EE5"/>
    <w:rsid w:val="00FA1B83"/>
    <w:rsid w:val="00FA4297"/>
    <w:rsid w:val="00FA5AFF"/>
    <w:rsid w:val="00FB7F1E"/>
    <w:rsid w:val="00FC1ED4"/>
    <w:rsid w:val="00FC31F9"/>
    <w:rsid w:val="00FC5A5A"/>
    <w:rsid w:val="00FC5A8F"/>
    <w:rsid w:val="00FC64C9"/>
    <w:rsid w:val="00FD215A"/>
    <w:rsid w:val="00FD7648"/>
    <w:rsid w:val="00FE047B"/>
    <w:rsid w:val="00FF719F"/>
    <w:rsid w:val="00FF7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BA59A7"/>
  <w15:docId w15:val="{B98209AD-3451-4824-82E1-1DFAFFB13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D99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D80D99"/>
    <w:pPr>
      <w:numPr>
        <w:numId w:val="17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D80D99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D80D99"/>
    <w:pPr>
      <w:keepNext/>
      <w:keepLines/>
      <w:numPr>
        <w:ilvl w:val="2"/>
        <w:numId w:val="17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D80D99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D80D99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724CF"/>
    <w:rPr>
      <w:rFonts w:ascii="Times New Roman" w:hAnsi="Times New Roman"/>
      <w:i/>
      <w:iCs/>
    </w:rPr>
  </w:style>
  <w:style w:type="paragraph" w:styleId="ListParagraph">
    <w:name w:val="List Paragraph"/>
    <w:basedOn w:val="Normal"/>
    <w:uiPriority w:val="3"/>
    <w:qFormat/>
    <w:rsid w:val="00310124"/>
    <w:pPr>
      <w:numPr>
        <w:numId w:val="14"/>
      </w:numPr>
      <w:ind w:left="1434" w:hanging="357"/>
      <w:contextualSpacing/>
    </w:pPr>
    <w:rPr>
      <w:rFonts w:eastAsia="Cambria" w:cs="Times New Roman"/>
      <w:szCs w:val="24"/>
    </w:rPr>
  </w:style>
  <w:style w:type="character" w:styleId="Strong">
    <w:name w:val="Strong"/>
    <w:basedOn w:val="DefaultParagraphFont"/>
    <w:uiPriority w:val="22"/>
    <w:qFormat/>
    <w:rsid w:val="00C724CF"/>
    <w:rPr>
      <w:rFonts w:ascii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117666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A53000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53000"/>
    <w:rPr>
      <w:rFonts w:ascii="Times New Roman" w:hAnsi="Times New Roman"/>
      <w:b/>
      <w:sz w:val="24"/>
    </w:rPr>
  </w:style>
  <w:style w:type="paragraph" w:styleId="Footer">
    <w:name w:val="footer"/>
    <w:basedOn w:val="Normal"/>
    <w:link w:val="FooterChar"/>
    <w:uiPriority w:val="99"/>
    <w:unhideWhenUsed/>
    <w:rsid w:val="00117666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17666"/>
  </w:style>
  <w:style w:type="table" w:styleId="TableGrid">
    <w:name w:val="Table Grid"/>
    <w:basedOn w:val="TableNormal"/>
    <w:uiPriority w:val="39"/>
    <w:rsid w:val="00117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17666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766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7666"/>
    <w:rPr>
      <w:vertAlign w:val="superscript"/>
    </w:rPr>
  </w:style>
  <w:style w:type="paragraph" w:styleId="Caption">
    <w:name w:val="caption"/>
    <w:basedOn w:val="Normal"/>
    <w:next w:val="NoSpacing"/>
    <w:uiPriority w:val="35"/>
    <w:unhideWhenUsed/>
    <w:qFormat/>
    <w:rsid w:val="00A53000"/>
    <w:pPr>
      <w:keepNext/>
    </w:pPr>
    <w:rPr>
      <w:rFonts w:cs="Times New Roman"/>
      <w:b/>
      <w:bCs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66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6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117666"/>
  </w:style>
  <w:style w:type="paragraph" w:styleId="EndnoteText">
    <w:name w:val="endnote text"/>
    <w:basedOn w:val="Normal"/>
    <w:link w:val="EndnoteTextChar"/>
    <w:uiPriority w:val="99"/>
    <w:semiHidden/>
    <w:unhideWhenUsed/>
    <w:rsid w:val="00CD066B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066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D066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25A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5A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5A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A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A7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A1D8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5B93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qFormat/>
    <w:rsid w:val="00D80D99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80D99"/>
    <w:rPr>
      <w:rFonts w:ascii="Times New Roman" w:hAnsi="Times New Roman" w:cs="Times New Roman"/>
      <w:b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C0270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651CA2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2"/>
    <w:rsid w:val="005D1840"/>
    <w:rPr>
      <w:rFonts w:ascii="Times New Roman" w:eastAsiaTheme="majorEastAsia" w:hAnsi="Times New Roman" w:cstheme="majorBidi"/>
      <w:b/>
      <w:sz w:val="24"/>
      <w:szCs w:val="24"/>
    </w:rPr>
  </w:style>
  <w:style w:type="paragraph" w:styleId="NoSpacing">
    <w:name w:val="No Spacing"/>
    <w:uiPriority w:val="99"/>
    <w:unhideWhenUsed/>
    <w:qFormat/>
    <w:rsid w:val="00A5300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eading4Char">
    <w:name w:val="Heading 4 Char"/>
    <w:basedOn w:val="DefaultParagraphFont"/>
    <w:link w:val="Heading4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651CA2"/>
  </w:style>
  <w:style w:type="character" w:styleId="SubtleEmphasis">
    <w:name w:val="Subtle Emphasis"/>
    <w:basedOn w:val="DefaultParagraphFont"/>
    <w:uiPriority w:val="19"/>
    <w:qFormat/>
    <w:rsid w:val="00C724CF"/>
    <w:rPr>
      <w:rFonts w:ascii="Times New Roman" w:hAnsi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unhideWhenUsed/>
    <w:rsid w:val="00C724CF"/>
    <w:rPr>
      <w:rFonts w:ascii="Times New Roman" w:hAnsi="Times New Roman"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C724C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24CF"/>
    <w:rPr>
      <w:rFonts w:ascii="Times New Roman" w:hAnsi="Times New Roman"/>
      <w:i/>
      <w:iCs/>
      <w:color w:val="404040" w:themeColor="text1" w:themeTint="BF"/>
      <w:sz w:val="24"/>
    </w:rPr>
  </w:style>
  <w:style w:type="character" w:styleId="IntenseReference">
    <w:name w:val="Intense Reference"/>
    <w:basedOn w:val="DefaultParagraphFont"/>
    <w:uiPriority w:val="32"/>
    <w:qFormat/>
    <w:rsid w:val="00C724C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qFormat/>
    <w:rsid w:val="00C724CF"/>
    <w:rPr>
      <w:rFonts w:ascii="Times New Roman" w:hAnsi="Times New Roman"/>
      <w:b/>
      <w:bCs/>
      <w:i/>
      <w:iCs/>
      <w:spacing w:val="5"/>
    </w:rPr>
  </w:style>
  <w:style w:type="numbering" w:customStyle="1" w:styleId="Headings">
    <w:name w:val="Headings"/>
    <w:uiPriority w:val="99"/>
    <w:rsid w:val="00D80D99"/>
    <w:pPr>
      <w:numPr>
        <w:numId w:val="21"/>
      </w:numPr>
    </w:pPr>
  </w:style>
  <w:style w:type="paragraph" w:styleId="Revision">
    <w:name w:val="Revision"/>
    <w:hidden/>
    <w:uiPriority w:val="99"/>
    <w:semiHidden/>
    <w:rsid w:val="00A545C6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blue-underline">
    <w:name w:val="blue-underline"/>
    <w:basedOn w:val="DefaultParagraphFont"/>
    <w:rsid w:val="00D24C3D"/>
  </w:style>
  <w:style w:type="character" w:customStyle="1" w:styleId="red-underline">
    <w:name w:val="red-underline"/>
    <w:basedOn w:val="DefaultParagraphFont"/>
    <w:rsid w:val="008F20CA"/>
  </w:style>
  <w:style w:type="character" w:styleId="PlaceholderText">
    <w:name w:val="Placeholder Text"/>
    <w:basedOn w:val="DefaultParagraphFont"/>
    <w:uiPriority w:val="99"/>
    <w:semiHidden/>
    <w:rsid w:val="00A41C3B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52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Frontiers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317F939-423B-47E6-A21E-2FA0F8E8B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Frontiers_template</Template>
  <TotalTime>1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Claire Percival</cp:lastModifiedBy>
  <cp:revision>5</cp:revision>
  <cp:lastPrinted>2013-10-03T12:51:00Z</cp:lastPrinted>
  <dcterms:created xsi:type="dcterms:W3CDTF">2022-04-06T13:58:00Z</dcterms:created>
  <dcterms:modified xsi:type="dcterms:W3CDTF">2022-09-27T09:58:00Z</dcterms:modified>
</cp:coreProperties>
</file>