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A05988B" w14:textId="6BF44DD5" w:rsidR="00E60D40" w:rsidRDefault="00654E8F" w:rsidP="00304B47">
      <w:pPr>
        <w:pStyle w:val="Heading1"/>
      </w:pPr>
      <w:r w:rsidRPr="00994A3D">
        <w:t xml:space="preserve">Supplementary </w:t>
      </w:r>
      <w:r w:rsidR="00E60D40">
        <w:t>Figures</w:t>
      </w:r>
    </w:p>
    <w:p w14:paraId="0464019C" w14:textId="068B9ACF" w:rsidR="00855600" w:rsidRDefault="00855600" w:rsidP="00E60D40">
      <w:pPr>
        <w:rPr>
          <w:rFonts w:cs="Times New Roman"/>
          <w:b/>
          <w:bCs/>
          <w:szCs w:val="24"/>
        </w:rPr>
      </w:pPr>
      <w:r w:rsidRPr="00855600">
        <w:rPr>
          <w:rFonts w:cs="Times New Roman"/>
          <w:b/>
          <w:bCs/>
          <w:noProof/>
          <w:szCs w:val="24"/>
        </w:rPr>
        <w:drawing>
          <wp:inline distT="0" distB="0" distL="0" distR="0" wp14:anchorId="34BE9E50" wp14:editId="051E710E">
            <wp:extent cx="5759450" cy="3816350"/>
            <wp:effectExtent l="0" t="0" r="6350" b="6350"/>
            <wp:docPr id="2" name="Picture 2" descr="Chart, diagram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diagram, line 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34449" w14:textId="67CD399F" w:rsidR="00E60D40" w:rsidRDefault="00E60D40" w:rsidP="00E60D40">
      <w:pPr>
        <w:rPr>
          <w:rFonts w:cs="Times New Roman"/>
          <w:szCs w:val="24"/>
        </w:rPr>
      </w:pPr>
      <w:r w:rsidRPr="00CD5F7E">
        <w:rPr>
          <w:rFonts w:cs="Times New Roman"/>
          <w:b/>
          <w:bCs/>
          <w:szCs w:val="24"/>
        </w:rPr>
        <w:t xml:space="preserve">Figure </w:t>
      </w:r>
      <w:r w:rsidR="000D17BE">
        <w:rPr>
          <w:rFonts w:cs="Times New Roman"/>
          <w:b/>
          <w:bCs/>
          <w:szCs w:val="24"/>
        </w:rPr>
        <w:t>S1</w:t>
      </w:r>
      <w:r w:rsidRPr="00CD5F7E">
        <w:rPr>
          <w:rFonts w:cs="Times New Roman"/>
          <w:b/>
          <w:bCs/>
          <w:szCs w:val="24"/>
        </w:rPr>
        <w:t xml:space="preserve">. </w:t>
      </w:r>
      <w:r w:rsidR="00944B7C" w:rsidRPr="00CD5F7E">
        <w:rPr>
          <w:rFonts w:cs="Times New Roman"/>
          <w:szCs w:val="24"/>
        </w:rPr>
        <w:t xml:space="preserve">Individual progression of choices (%) of (A) P1, (B) P2, (C) P3 and (D) P4 during the five weeks of rGT1, with percent of choice on the y-axis and week on the x-axis. The color of the lines indicates </w:t>
      </w:r>
      <w:proofErr w:type="spellStart"/>
      <w:r w:rsidR="00C1423D">
        <w:rPr>
          <w:rFonts w:cs="Times New Roman"/>
          <w:szCs w:val="24"/>
        </w:rPr>
        <w:t>rGT</w:t>
      </w:r>
      <w:proofErr w:type="spellEnd"/>
      <w:r w:rsidR="00C1423D" w:rsidRPr="00CD5F7E">
        <w:rPr>
          <w:rFonts w:cs="Times New Roman"/>
          <w:szCs w:val="24"/>
        </w:rPr>
        <w:t xml:space="preserve"> </w:t>
      </w:r>
      <w:r w:rsidR="00944B7C" w:rsidRPr="00CD5F7E">
        <w:rPr>
          <w:rFonts w:cs="Times New Roman"/>
          <w:szCs w:val="24"/>
        </w:rPr>
        <w:t xml:space="preserve">group according to the </w:t>
      </w:r>
      <w:proofErr w:type="spellStart"/>
      <w:r w:rsidR="00C1423D">
        <w:rPr>
          <w:rFonts w:cs="Times New Roman"/>
          <w:szCs w:val="24"/>
        </w:rPr>
        <w:t>rGT</w:t>
      </w:r>
      <w:proofErr w:type="spellEnd"/>
      <w:r w:rsidR="00C1423D">
        <w:rPr>
          <w:rFonts w:cs="Times New Roman"/>
          <w:szCs w:val="24"/>
        </w:rPr>
        <w:t xml:space="preserve"> performance</w:t>
      </w:r>
      <w:r w:rsidR="00944B7C" w:rsidRPr="00CD5F7E">
        <w:rPr>
          <w:rFonts w:cs="Times New Roman"/>
          <w:szCs w:val="24"/>
        </w:rPr>
        <w:t xml:space="preserve"> during week 5 (Figure </w:t>
      </w:r>
      <w:r w:rsidR="00944B7C">
        <w:rPr>
          <w:rFonts w:cs="Times New Roman"/>
          <w:szCs w:val="24"/>
        </w:rPr>
        <w:t>3</w:t>
      </w:r>
      <w:r w:rsidR="00944B7C" w:rsidRPr="00CD5F7E">
        <w:rPr>
          <w:rFonts w:cs="Times New Roman"/>
          <w:szCs w:val="24"/>
        </w:rPr>
        <w:t xml:space="preserve">). </w:t>
      </w:r>
    </w:p>
    <w:p w14:paraId="0D1855A6" w14:textId="77777777" w:rsidR="0076457C" w:rsidRDefault="0076457C" w:rsidP="00E60D40">
      <w:pPr>
        <w:rPr>
          <w:rFonts w:cs="Times New Roman"/>
          <w:szCs w:val="24"/>
        </w:rPr>
        <w:sectPr w:rsidR="0076457C" w:rsidSect="00641446">
          <w:footerReference w:type="even" r:id="rId9"/>
          <w:footerReference w:type="default" r:id="rId10"/>
          <w:pgSz w:w="11906" w:h="16838"/>
          <w:pgMar w:top="1418" w:right="1418" w:bottom="1418" w:left="1418" w:header="709" w:footer="709" w:gutter="0"/>
          <w:lnNumType w:countBy="1" w:restart="continuous"/>
          <w:cols w:space="708"/>
          <w:docGrid w:linePitch="360"/>
        </w:sectPr>
      </w:pPr>
    </w:p>
    <w:p w14:paraId="7BAC02CE" w14:textId="77777777" w:rsidR="0076457C" w:rsidRDefault="0076457C" w:rsidP="00E60D40">
      <w:pPr>
        <w:rPr>
          <w:rFonts w:cs="Times New Roman"/>
          <w:szCs w:val="24"/>
        </w:rPr>
      </w:pPr>
    </w:p>
    <w:p w14:paraId="77349D28" w14:textId="449ECA5E" w:rsidR="00855600" w:rsidRPr="00CD5F7E" w:rsidRDefault="00E63E11" w:rsidP="00E60D40">
      <w:pPr>
        <w:rPr>
          <w:rFonts w:cs="Times New Roman"/>
          <w:szCs w:val="24"/>
        </w:rPr>
      </w:pPr>
      <w:r w:rsidRPr="00E63E11">
        <w:rPr>
          <w:rFonts w:cs="Times New Roman"/>
          <w:noProof/>
          <w:szCs w:val="24"/>
        </w:rPr>
        <w:drawing>
          <wp:inline distT="0" distB="0" distL="0" distR="0" wp14:anchorId="1AC65D14" wp14:editId="3B9F69DC">
            <wp:extent cx="9473567" cy="2672862"/>
            <wp:effectExtent l="0" t="0" r="635" b="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78723" cy="270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A6A5D" w14:textId="12498CE8" w:rsidR="0076457C" w:rsidRDefault="00E60D40" w:rsidP="005C5DFC">
      <w:pPr>
        <w:rPr>
          <w:rFonts w:cs="Times New Roman"/>
          <w:szCs w:val="24"/>
        </w:rPr>
        <w:sectPr w:rsidR="0076457C" w:rsidSect="005C5DFC">
          <w:pgSz w:w="16838" w:h="11906" w:orient="landscape"/>
          <w:pgMar w:top="1418" w:right="1418" w:bottom="1418" w:left="1418" w:header="709" w:footer="709" w:gutter="0"/>
          <w:lnNumType w:countBy="1" w:restart="continuous"/>
          <w:cols w:space="708"/>
          <w:docGrid w:linePitch="360"/>
        </w:sectPr>
      </w:pPr>
      <w:r w:rsidRPr="00CD5F7E">
        <w:rPr>
          <w:rFonts w:cs="Times New Roman"/>
          <w:b/>
          <w:bCs/>
          <w:szCs w:val="24"/>
        </w:rPr>
        <w:t xml:space="preserve">Figure </w:t>
      </w:r>
      <w:r w:rsidR="000D17BE">
        <w:rPr>
          <w:rFonts w:cs="Times New Roman"/>
          <w:b/>
          <w:bCs/>
          <w:szCs w:val="24"/>
        </w:rPr>
        <w:t>S2</w:t>
      </w:r>
      <w:r w:rsidRPr="00CD5F7E">
        <w:rPr>
          <w:rFonts w:cs="Times New Roman"/>
          <w:b/>
          <w:bCs/>
          <w:szCs w:val="24"/>
        </w:rPr>
        <w:t>.</w:t>
      </w:r>
      <w:r w:rsidRPr="00CD5F7E">
        <w:rPr>
          <w:rFonts w:cs="Times New Roman"/>
          <w:szCs w:val="24"/>
        </w:rPr>
        <w:t xml:space="preserve"> Results from the three copulatory behavior tests for (A) copulatory rate, (B) post-ejaculatory interval (s), and (C) time from first intromission to ejaculation (s) in rats with risky (n = 7), strategic (n = 10) and safe (n = 9) </w:t>
      </w:r>
      <w:proofErr w:type="spellStart"/>
      <w:r w:rsidR="00C1423D">
        <w:rPr>
          <w:rFonts w:cs="Times New Roman"/>
          <w:szCs w:val="24"/>
        </w:rPr>
        <w:t>rGT</w:t>
      </w:r>
      <w:proofErr w:type="spellEnd"/>
      <w:r w:rsidR="00C1423D" w:rsidRPr="00CD5F7E">
        <w:rPr>
          <w:rFonts w:cs="Times New Roman"/>
          <w:szCs w:val="24"/>
        </w:rPr>
        <w:t xml:space="preserve"> </w:t>
      </w:r>
      <w:r w:rsidRPr="00CD5F7E">
        <w:rPr>
          <w:rFonts w:cs="Times New Roman"/>
          <w:szCs w:val="24"/>
        </w:rPr>
        <w:t xml:space="preserve">strategies. The behaviors are explained in Table S1. Data are presented as individual rats with group median and quartile range marked. No significant differences between the </w:t>
      </w:r>
      <w:proofErr w:type="spellStart"/>
      <w:r w:rsidR="00C1423D">
        <w:rPr>
          <w:rFonts w:cs="Times New Roman"/>
          <w:szCs w:val="24"/>
        </w:rPr>
        <w:t>rGT</w:t>
      </w:r>
      <w:proofErr w:type="spellEnd"/>
      <w:r w:rsidR="00C1423D" w:rsidRPr="00CD5F7E">
        <w:rPr>
          <w:rFonts w:cs="Times New Roman"/>
          <w:szCs w:val="24"/>
        </w:rPr>
        <w:t xml:space="preserve"> </w:t>
      </w:r>
      <w:r w:rsidRPr="00CD5F7E">
        <w:rPr>
          <w:rFonts w:cs="Times New Roman"/>
          <w:szCs w:val="24"/>
        </w:rPr>
        <w:t>groups were found.</w:t>
      </w:r>
    </w:p>
    <w:p w14:paraId="0E7A10A2" w14:textId="52923269" w:rsidR="0076457C" w:rsidRDefault="0076457C" w:rsidP="0076457C">
      <w:pPr>
        <w:pStyle w:val="Heading1"/>
      </w:pPr>
      <w:r w:rsidRPr="00994A3D">
        <w:lastRenderedPageBreak/>
        <w:t xml:space="preserve">Supplementary </w:t>
      </w:r>
      <w:r>
        <w:t>Tables</w:t>
      </w:r>
    </w:p>
    <w:p w14:paraId="5FA837EF" w14:textId="432F454F" w:rsidR="00BB4F95" w:rsidRPr="003A3742" w:rsidRDefault="00BB4F95" w:rsidP="00BB4F95">
      <w:pPr>
        <w:rPr>
          <w:rFonts w:cs="Times New Roman"/>
          <w:szCs w:val="24"/>
        </w:rPr>
      </w:pPr>
      <w:r w:rsidRPr="003A3742">
        <w:rPr>
          <w:rFonts w:cs="Times New Roman"/>
          <w:b/>
          <w:bCs/>
          <w:szCs w:val="24"/>
        </w:rPr>
        <w:t>Table S1.</w:t>
      </w:r>
      <w:r w:rsidRPr="003A3742">
        <w:rPr>
          <w:rFonts w:cs="Times New Roman"/>
          <w:szCs w:val="24"/>
        </w:rPr>
        <w:t xml:space="preserve"> Ethogram of the behaviors scored during the copulatory behavior test</w:t>
      </w:r>
      <w:r w:rsidR="005C7F9E" w:rsidRPr="003A3742">
        <w:rPr>
          <w:rFonts w:cs="Times New Roman"/>
          <w:szCs w:val="24"/>
        </w:rPr>
        <w:t>s</w:t>
      </w:r>
      <w:r w:rsidRPr="003A3742">
        <w:rPr>
          <w:rFonts w:cs="Times New Roman"/>
          <w:szCs w:val="24"/>
        </w:rPr>
        <w:t>.</w:t>
      </w:r>
    </w:p>
    <w:tbl>
      <w:tblPr>
        <w:tblW w:w="7508" w:type="dxa"/>
        <w:tblLook w:val="04A0" w:firstRow="1" w:lastRow="0" w:firstColumn="1" w:lastColumn="0" w:noHBand="0" w:noVBand="1"/>
      </w:tblPr>
      <w:tblGrid>
        <w:gridCol w:w="2830"/>
        <w:gridCol w:w="4678"/>
      </w:tblGrid>
      <w:tr w:rsidR="00BB4F95" w:rsidRPr="00266B26" w14:paraId="61C3CA07" w14:textId="77777777" w:rsidTr="00641446">
        <w:tc>
          <w:tcPr>
            <w:tcW w:w="2830" w:type="dxa"/>
            <w:tcBorders>
              <w:top w:val="single" w:sz="4" w:space="0" w:color="auto"/>
              <w:bottom w:val="single" w:sz="4" w:space="0" w:color="auto"/>
            </w:tcBorders>
          </w:tcPr>
          <w:p w14:paraId="5376B446" w14:textId="77777777" w:rsidR="00BB4F95" w:rsidRPr="004147FD" w:rsidRDefault="00BB4F95" w:rsidP="00641446">
            <w:pPr>
              <w:rPr>
                <w:sz w:val="20"/>
                <w:szCs w:val="20"/>
              </w:rPr>
            </w:pPr>
            <w:r w:rsidRPr="004147FD">
              <w:rPr>
                <w:sz w:val="20"/>
                <w:szCs w:val="20"/>
              </w:rPr>
              <w:t>Parameter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0BEEC337" w14:textId="77777777" w:rsidR="00BB4F95" w:rsidRPr="004147FD" w:rsidRDefault="00BB4F95" w:rsidP="00641446">
            <w:pPr>
              <w:rPr>
                <w:sz w:val="20"/>
                <w:szCs w:val="20"/>
              </w:rPr>
            </w:pPr>
            <w:r w:rsidRPr="004147FD">
              <w:rPr>
                <w:sz w:val="20"/>
                <w:szCs w:val="20"/>
              </w:rPr>
              <w:t>Definition</w:t>
            </w:r>
          </w:p>
        </w:tc>
      </w:tr>
      <w:tr w:rsidR="00BB4F95" w:rsidRPr="00E142B2" w14:paraId="2D4D2225" w14:textId="77777777" w:rsidTr="00641446">
        <w:trPr>
          <w:trHeight w:val="589"/>
        </w:trPr>
        <w:tc>
          <w:tcPr>
            <w:tcW w:w="2830" w:type="dxa"/>
            <w:tcBorders>
              <w:top w:val="single" w:sz="4" w:space="0" w:color="auto"/>
            </w:tcBorders>
          </w:tcPr>
          <w:p w14:paraId="2F2A5F76" w14:textId="77777777" w:rsidR="00BB4F95" w:rsidRPr="004147FD" w:rsidRDefault="00BB4F95" w:rsidP="00641446">
            <w:pPr>
              <w:rPr>
                <w:sz w:val="20"/>
                <w:szCs w:val="20"/>
              </w:rPr>
            </w:pPr>
            <w:r w:rsidRPr="004147FD">
              <w:rPr>
                <w:sz w:val="20"/>
                <w:szCs w:val="20"/>
              </w:rPr>
              <w:t>Latency mount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079D0172" w14:textId="77777777" w:rsidR="00BB4F95" w:rsidRPr="004147FD" w:rsidRDefault="00BB4F95" w:rsidP="00641446">
            <w:pPr>
              <w:rPr>
                <w:sz w:val="20"/>
                <w:szCs w:val="20"/>
              </w:rPr>
            </w:pPr>
            <w:r w:rsidRPr="004147FD">
              <w:rPr>
                <w:sz w:val="20"/>
                <w:szCs w:val="20"/>
              </w:rPr>
              <w:t>The time (s) from the introduction of the receptive female until first mount</w:t>
            </w:r>
          </w:p>
        </w:tc>
      </w:tr>
      <w:tr w:rsidR="00BB4F95" w:rsidRPr="00E142B2" w14:paraId="444D6EEB" w14:textId="77777777" w:rsidTr="00641446">
        <w:tc>
          <w:tcPr>
            <w:tcW w:w="2830" w:type="dxa"/>
          </w:tcPr>
          <w:p w14:paraId="0323B3F8" w14:textId="77777777" w:rsidR="00BB4F95" w:rsidRPr="004147FD" w:rsidRDefault="00BB4F95" w:rsidP="00641446">
            <w:pPr>
              <w:rPr>
                <w:sz w:val="20"/>
                <w:szCs w:val="20"/>
              </w:rPr>
            </w:pPr>
            <w:r w:rsidRPr="004147FD">
              <w:rPr>
                <w:sz w:val="20"/>
                <w:szCs w:val="20"/>
              </w:rPr>
              <w:t>Latency intromission</w:t>
            </w:r>
          </w:p>
        </w:tc>
        <w:tc>
          <w:tcPr>
            <w:tcW w:w="4678" w:type="dxa"/>
          </w:tcPr>
          <w:p w14:paraId="0BBBF25C" w14:textId="77777777" w:rsidR="00BB4F95" w:rsidRPr="004147FD" w:rsidRDefault="00BB4F95" w:rsidP="00641446">
            <w:pPr>
              <w:rPr>
                <w:sz w:val="20"/>
                <w:szCs w:val="20"/>
              </w:rPr>
            </w:pPr>
            <w:r w:rsidRPr="004147FD">
              <w:rPr>
                <w:sz w:val="20"/>
                <w:szCs w:val="20"/>
              </w:rPr>
              <w:t>The time (s) from the introduction of the receptive female until first intromission</w:t>
            </w:r>
          </w:p>
        </w:tc>
      </w:tr>
      <w:tr w:rsidR="00BB4F95" w:rsidRPr="00E142B2" w14:paraId="4D328F09" w14:textId="77777777" w:rsidTr="00641446">
        <w:tc>
          <w:tcPr>
            <w:tcW w:w="2830" w:type="dxa"/>
          </w:tcPr>
          <w:p w14:paraId="69A50061" w14:textId="77777777" w:rsidR="00BB4F95" w:rsidRPr="004147FD" w:rsidRDefault="00BB4F95" w:rsidP="00641446">
            <w:pPr>
              <w:rPr>
                <w:sz w:val="20"/>
                <w:szCs w:val="20"/>
              </w:rPr>
            </w:pPr>
            <w:r w:rsidRPr="004147FD">
              <w:rPr>
                <w:sz w:val="20"/>
                <w:szCs w:val="20"/>
              </w:rPr>
              <w:t>Latency ejaculation</w:t>
            </w:r>
          </w:p>
        </w:tc>
        <w:tc>
          <w:tcPr>
            <w:tcW w:w="4678" w:type="dxa"/>
          </w:tcPr>
          <w:p w14:paraId="7A0C840B" w14:textId="77777777" w:rsidR="00BB4F95" w:rsidRPr="004147FD" w:rsidRDefault="00BB4F95" w:rsidP="00641446">
            <w:pPr>
              <w:rPr>
                <w:sz w:val="20"/>
                <w:szCs w:val="20"/>
              </w:rPr>
            </w:pPr>
            <w:r w:rsidRPr="004147FD">
              <w:rPr>
                <w:sz w:val="20"/>
                <w:szCs w:val="20"/>
              </w:rPr>
              <w:t>The time (s) from the introduction of the receptive female until first ejaculation</w:t>
            </w:r>
          </w:p>
        </w:tc>
      </w:tr>
      <w:tr w:rsidR="00BB4F95" w:rsidRPr="00E142B2" w14:paraId="4DCD3C2A" w14:textId="77777777" w:rsidTr="00641446">
        <w:tc>
          <w:tcPr>
            <w:tcW w:w="2830" w:type="dxa"/>
          </w:tcPr>
          <w:p w14:paraId="27A61B9F" w14:textId="77777777" w:rsidR="00BB4F95" w:rsidRPr="004147FD" w:rsidRDefault="00BB4F95" w:rsidP="00641446">
            <w:pPr>
              <w:rPr>
                <w:sz w:val="20"/>
                <w:szCs w:val="20"/>
              </w:rPr>
            </w:pPr>
            <w:r w:rsidRPr="004147FD">
              <w:rPr>
                <w:sz w:val="20"/>
                <w:szCs w:val="20"/>
              </w:rPr>
              <w:t>Frequency mount</w:t>
            </w:r>
          </w:p>
        </w:tc>
        <w:tc>
          <w:tcPr>
            <w:tcW w:w="4678" w:type="dxa"/>
          </w:tcPr>
          <w:p w14:paraId="2A7E63F3" w14:textId="77777777" w:rsidR="00BB4F95" w:rsidRPr="004147FD" w:rsidRDefault="00BB4F95" w:rsidP="00641446">
            <w:pPr>
              <w:rPr>
                <w:sz w:val="20"/>
                <w:szCs w:val="20"/>
              </w:rPr>
            </w:pPr>
            <w:r w:rsidRPr="004147FD">
              <w:rPr>
                <w:sz w:val="20"/>
                <w:szCs w:val="20"/>
              </w:rPr>
              <w:t>The total number of observed mounts</w:t>
            </w:r>
          </w:p>
        </w:tc>
      </w:tr>
      <w:tr w:rsidR="00BB4F95" w:rsidRPr="00E142B2" w14:paraId="01453607" w14:textId="77777777" w:rsidTr="00641446">
        <w:tc>
          <w:tcPr>
            <w:tcW w:w="2830" w:type="dxa"/>
          </w:tcPr>
          <w:p w14:paraId="5589FDC2" w14:textId="77777777" w:rsidR="00BB4F95" w:rsidRPr="004147FD" w:rsidRDefault="00BB4F95" w:rsidP="00641446">
            <w:pPr>
              <w:rPr>
                <w:sz w:val="20"/>
                <w:szCs w:val="20"/>
              </w:rPr>
            </w:pPr>
            <w:r w:rsidRPr="004147FD">
              <w:rPr>
                <w:sz w:val="20"/>
                <w:szCs w:val="20"/>
              </w:rPr>
              <w:t>Frequency intromission</w:t>
            </w:r>
          </w:p>
        </w:tc>
        <w:tc>
          <w:tcPr>
            <w:tcW w:w="4678" w:type="dxa"/>
          </w:tcPr>
          <w:p w14:paraId="29D8E7E6" w14:textId="77777777" w:rsidR="00BB4F95" w:rsidRPr="004147FD" w:rsidRDefault="00BB4F95" w:rsidP="00641446">
            <w:pPr>
              <w:rPr>
                <w:sz w:val="20"/>
                <w:szCs w:val="20"/>
              </w:rPr>
            </w:pPr>
            <w:r w:rsidRPr="004147FD">
              <w:rPr>
                <w:sz w:val="20"/>
                <w:szCs w:val="20"/>
              </w:rPr>
              <w:t>The total number of observed intromissions</w:t>
            </w:r>
          </w:p>
        </w:tc>
      </w:tr>
      <w:tr w:rsidR="00BB4F95" w:rsidRPr="00E142B2" w14:paraId="5E9EBBCD" w14:textId="77777777" w:rsidTr="00641446">
        <w:tc>
          <w:tcPr>
            <w:tcW w:w="2830" w:type="dxa"/>
          </w:tcPr>
          <w:p w14:paraId="57366B5B" w14:textId="77777777" w:rsidR="00BB4F95" w:rsidRPr="004147FD" w:rsidRDefault="00BB4F95" w:rsidP="00641446">
            <w:pPr>
              <w:rPr>
                <w:sz w:val="20"/>
                <w:szCs w:val="20"/>
              </w:rPr>
            </w:pPr>
            <w:r w:rsidRPr="004147FD">
              <w:rPr>
                <w:sz w:val="20"/>
                <w:szCs w:val="20"/>
              </w:rPr>
              <w:t>Frequency ejaculation</w:t>
            </w:r>
          </w:p>
        </w:tc>
        <w:tc>
          <w:tcPr>
            <w:tcW w:w="4678" w:type="dxa"/>
          </w:tcPr>
          <w:p w14:paraId="5DC16078" w14:textId="77777777" w:rsidR="00BB4F95" w:rsidRPr="004147FD" w:rsidRDefault="00BB4F95" w:rsidP="00641446">
            <w:pPr>
              <w:rPr>
                <w:sz w:val="20"/>
                <w:szCs w:val="20"/>
              </w:rPr>
            </w:pPr>
            <w:r w:rsidRPr="004147FD">
              <w:rPr>
                <w:sz w:val="20"/>
                <w:szCs w:val="20"/>
              </w:rPr>
              <w:t>The total number of observed ejaculations</w:t>
            </w:r>
          </w:p>
        </w:tc>
      </w:tr>
      <w:tr w:rsidR="00BB4F95" w:rsidRPr="00E142B2" w14:paraId="03D92002" w14:textId="77777777" w:rsidTr="00641446">
        <w:tc>
          <w:tcPr>
            <w:tcW w:w="2830" w:type="dxa"/>
          </w:tcPr>
          <w:p w14:paraId="0A978A02" w14:textId="0544C260" w:rsidR="00BB4F95" w:rsidRPr="004147FD" w:rsidRDefault="00BB4F95" w:rsidP="00641446">
            <w:pPr>
              <w:rPr>
                <w:sz w:val="20"/>
                <w:szCs w:val="20"/>
              </w:rPr>
            </w:pPr>
            <w:r w:rsidRPr="004147FD">
              <w:rPr>
                <w:sz w:val="20"/>
                <w:szCs w:val="20"/>
              </w:rPr>
              <w:t>Post</w:t>
            </w:r>
            <w:r w:rsidR="000A52BB">
              <w:rPr>
                <w:sz w:val="20"/>
                <w:szCs w:val="20"/>
              </w:rPr>
              <w:t>-</w:t>
            </w:r>
            <w:r w:rsidRPr="004147FD">
              <w:rPr>
                <w:sz w:val="20"/>
                <w:szCs w:val="20"/>
              </w:rPr>
              <w:t>ejaculatory interval</w:t>
            </w:r>
          </w:p>
        </w:tc>
        <w:tc>
          <w:tcPr>
            <w:tcW w:w="4678" w:type="dxa"/>
          </w:tcPr>
          <w:p w14:paraId="72961CBB" w14:textId="77777777" w:rsidR="00BB4F95" w:rsidRPr="004147FD" w:rsidRDefault="00BB4F95" w:rsidP="00641446">
            <w:pPr>
              <w:rPr>
                <w:sz w:val="20"/>
                <w:szCs w:val="20"/>
              </w:rPr>
            </w:pPr>
            <w:r w:rsidRPr="004147FD">
              <w:rPr>
                <w:sz w:val="20"/>
                <w:szCs w:val="20"/>
              </w:rPr>
              <w:t>The time (s) from ejaculation until the next observed intromission</w:t>
            </w:r>
          </w:p>
        </w:tc>
      </w:tr>
      <w:tr w:rsidR="00BB4F95" w:rsidRPr="00E142B2" w14:paraId="5F92271A" w14:textId="77777777" w:rsidTr="00641446">
        <w:tc>
          <w:tcPr>
            <w:tcW w:w="2830" w:type="dxa"/>
          </w:tcPr>
          <w:p w14:paraId="3BAD99C2" w14:textId="77777777" w:rsidR="00BB4F95" w:rsidRPr="004147FD" w:rsidRDefault="00BB4F95" w:rsidP="00641446">
            <w:pPr>
              <w:rPr>
                <w:sz w:val="20"/>
                <w:szCs w:val="20"/>
              </w:rPr>
            </w:pPr>
            <w:r w:rsidRPr="004147FD">
              <w:rPr>
                <w:sz w:val="20"/>
                <w:szCs w:val="20"/>
              </w:rPr>
              <w:t>Mounts + intromissions</w:t>
            </w:r>
          </w:p>
        </w:tc>
        <w:tc>
          <w:tcPr>
            <w:tcW w:w="4678" w:type="dxa"/>
          </w:tcPr>
          <w:p w14:paraId="0DF087B0" w14:textId="77777777" w:rsidR="00BB4F95" w:rsidRPr="004147FD" w:rsidRDefault="00BB4F95" w:rsidP="00641446">
            <w:pPr>
              <w:rPr>
                <w:sz w:val="20"/>
                <w:szCs w:val="20"/>
              </w:rPr>
            </w:pPr>
            <w:r w:rsidRPr="004147FD">
              <w:rPr>
                <w:sz w:val="20"/>
                <w:szCs w:val="20"/>
              </w:rPr>
              <w:t>The sum of observed mounts and intromissions</w:t>
            </w:r>
          </w:p>
        </w:tc>
      </w:tr>
      <w:tr w:rsidR="00BB4F95" w:rsidRPr="00E142B2" w14:paraId="63BCFB31" w14:textId="77777777" w:rsidTr="00641446">
        <w:tc>
          <w:tcPr>
            <w:tcW w:w="2830" w:type="dxa"/>
          </w:tcPr>
          <w:p w14:paraId="04F30B2F" w14:textId="77777777" w:rsidR="00BB4F95" w:rsidRPr="004147FD" w:rsidRDefault="00BB4F95" w:rsidP="00641446">
            <w:pPr>
              <w:rPr>
                <w:sz w:val="20"/>
                <w:szCs w:val="20"/>
              </w:rPr>
            </w:pPr>
            <w:r w:rsidRPr="004147FD">
              <w:rPr>
                <w:sz w:val="20"/>
                <w:szCs w:val="20"/>
              </w:rPr>
              <w:t>Intromission ratio</w:t>
            </w:r>
          </w:p>
        </w:tc>
        <w:tc>
          <w:tcPr>
            <w:tcW w:w="4678" w:type="dxa"/>
          </w:tcPr>
          <w:p w14:paraId="7B00AB6A" w14:textId="77777777" w:rsidR="00BB4F95" w:rsidRPr="004147FD" w:rsidRDefault="00BB4F95" w:rsidP="00641446">
            <w:pPr>
              <w:rPr>
                <w:sz w:val="20"/>
                <w:szCs w:val="20"/>
              </w:rPr>
            </w:pPr>
            <w:r w:rsidRPr="004147FD">
              <w:rPr>
                <w:sz w:val="20"/>
                <w:szCs w:val="20"/>
              </w:rPr>
              <w:t>The number of observed intromissions calculated in relation to the total number of observed mounts and intromissions</w:t>
            </w:r>
          </w:p>
        </w:tc>
      </w:tr>
      <w:tr w:rsidR="00BB4F95" w:rsidRPr="00E142B2" w14:paraId="44473284" w14:textId="77777777" w:rsidTr="00641446">
        <w:tc>
          <w:tcPr>
            <w:tcW w:w="2830" w:type="dxa"/>
          </w:tcPr>
          <w:p w14:paraId="63FD600A" w14:textId="77777777" w:rsidR="00BB4F95" w:rsidRPr="004147FD" w:rsidRDefault="00BB4F95" w:rsidP="00641446">
            <w:pPr>
              <w:rPr>
                <w:sz w:val="20"/>
                <w:szCs w:val="20"/>
              </w:rPr>
            </w:pPr>
            <w:r w:rsidRPr="004147FD">
              <w:rPr>
                <w:sz w:val="20"/>
                <w:szCs w:val="20"/>
              </w:rPr>
              <w:t>Time from first intromission to ejaculation</w:t>
            </w:r>
          </w:p>
        </w:tc>
        <w:tc>
          <w:tcPr>
            <w:tcW w:w="4678" w:type="dxa"/>
          </w:tcPr>
          <w:p w14:paraId="0A5A464A" w14:textId="77777777" w:rsidR="00BB4F95" w:rsidRPr="004147FD" w:rsidRDefault="00BB4F95" w:rsidP="00641446">
            <w:pPr>
              <w:rPr>
                <w:sz w:val="20"/>
                <w:szCs w:val="20"/>
              </w:rPr>
            </w:pPr>
            <w:r w:rsidRPr="004147FD">
              <w:rPr>
                <w:sz w:val="20"/>
                <w:szCs w:val="20"/>
              </w:rPr>
              <w:t>The elapsed time (s) from the first observed intromission until an observed ejaculation</w:t>
            </w:r>
          </w:p>
        </w:tc>
      </w:tr>
      <w:tr w:rsidR="00BB4F95" w:rsidRPr="00E142B2" w14:paraId="122CC5A9" w14:textId="77777777" w:rsidTr="00641446">
        <w:tc>
          <w:tcPr>
            <w:tcW w:w="2830" w:type="dxa"/>
          </w:tcPr>
          <w:p w14:paraId="7A69BD2E" w14:textId="77777777" w:rsidR="00BB4F95" w:rsidRPr="004147FD" w:rsidRDefault="00BB4F95" w:rsidP="00641446">
            <w:pPr>
              <w:rPr>
                <w:sz w:val="20"/>
                <w:szCs w:val="20"/>
              </w:rPr>
            </w:pPr>
            <w:r w:rsidRPr="004147FD">
              <w:rPr>
                <w:sz w:val="20"/>
                <w:szCs w:val="20"/>
              </w:rPr>
              <w:t>Mounts + intromissions/ejaculation</w:t>
            </w:r>
          </w:p>
        </w:tc>
        <w:tc>
          <w:tcPr>
            <w:tcW w:w="4678" w:type="dxa"/>
          </w:tcPr>
          <w:p w14:paraId="458B75A3" w14:textId="77777777" w:rsidR="00BB4F95" w:rsidRPr="004147FD" w:rsidRDefault="00BB4F95" w:rsidP="00641446">
            <w:pPr>
              <w:rPr>
                <w:sz w:val="20"/>
                <w:szCs w:val="20"/>
              </w:rPr>
            </w:pPr>
            <w:r w:rsidRPr="004147FD">
              <w:rPr>
                <w:sz w:val="20"/>
                <w:szCs w:val="20"/>
              </w:rPr>
              <w:t>The sum of mounts and intromissions required to reach ejaculation</w:t>
            </w:r>
          </w:p>
        </w:tc>
      </w:tr>
      <w:tr w:rsidR="00BB4F95" w:rsidRPr="00E142B2" w14:paraId="4F580D62" w14:textId="77777777" w:rsidTr="00641446">
        <w:tc>
          <w:tcPr>
            <w:tcW w:w="2830" w:type="dxa"/>
          </w:tcPr>
          <w:p w14:paraId="5AA796E5" w14:textId="1F572841" w:rsidR="00BB4F95" w:rsidRPr="004147FD" w:rsidRDefault="00BB4F95" w:rsidP="00641446">
            <w:pPr>
              <w:rPr>
                <w:sz w:val="20"/>
                <w:szCs w:val="20"/>
              </w:rPr>
            </w:pPr>
            <w:r w:rsidRPr="004147FD">
              <w:rPr>
                <w:sz w:val="20"/>
                <w:szCs w:val="20"/>
              </w:rPr>
              <w:t>Inter</w:t>
            </w:r>
            <w:r w:rsidR="000A52BB">
              <w:rPr>
                <w:sz w:val="20"/>
                <w:szCs w:val="20"/>
              </w:rPr>
              <w:t>-</w:t>
            </w:r>
            <w:r w:rsidRPr="004147FD">
              <w:rPr>
                <w:sz w:val="20"/>
                <w:szCs w:val="20"/>
              </w:rPr>
              <w:t>intromission rate</w:t>
            </w:r>
          </w:p>
        </w:tc>
        <w:tc>
          <w:tcPr>
            <w:tcW w:w="4678" w:type="dxa"/>
          </w:tcPr>
          <w:p w14:paraId="6A54B95D" w14:textId="77777777" w:rsidR="00BB4F95" w:rsidRPr="004147FD" w:rsidRDefault="00BB4F95" w:rsidP="00641446">
            <w:pPr>
              <w:rPr>
                <w:sz w:val="20"/>
                <w:szCs w:val="20"/>
              </w:rPr>
            </w:pPr>
            <w:r w:rsidRPr="004147FD">
              <w:rPr>
                <w:sz w:val="20"/>
                <w:szCs w:val="20"/>
              </w:rPr>
              <w:t>The latency (s) from the introduction of the receptive female until ejaculation divided by the total number of intromissions</w:t>
            </w:r>
          </w:p>
        </w:tc>
      </w:tr>
      <w:tr w:rsidR="00BB4F95" w:rsidRPr="00E142B2" w14:paraId="096BECAD" w14:textId="77777777" w:rsidTr="00641446">
        <w:tc>
          <w:tcPr>
            <w:tcW w:w="2830" w:type="dxa"/>
            <w:tcBorders>
              <w:bottom w:val="single" w:sz="4" w:space="0" w:color="auto"/>
            </w:tcBorders>
          </w:tcPr>
          <w:p w14:paraId="00065853" w14:textId="77777777" w:rsidR="00BB4F95" w:rsidRPr="004147FD" w:rsidRDefault="00BB4F95" w:rsidP="00641446">
            <w:pPr>
              <w:rPr>
                <w:sz w:val="20"/>
                <w:szCs w:val="20"/>
              </w:rPr>
            </w:pPr>
            <w:r w:rsidRPr="004147FD">
              <w:rPr>
                <w:sz w:val="20"/>
                <w:szCs w:val="20"/>
              </w:rPr>
              <w:t>Copulatory rate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0E7714F6" w14:textId="77777777" w:rsidR="00BB4F95" w:rsidRPr="004147FD" w:rsidRDefault="00BB4F95" w:rsidP="00641446">
            <w:pPr>
              <w:rPr>
                <w:sz w:val="20"/>
                <w:szCs w:val="20"/>
              </w:rPr>
            </w:pPr>
            <w:r w:rsidRPr="004147FD">
              <w:rPr>
                <w:sz w:val="20"/>
                <w:szCs w:val="20"/>
              </w:rPr>
              <w:t>The sum of mounts and intromissions divided by the elapsed time (s) from the first mount until an observed ejaculation</w:t>
            </w:r>
          </w:p>
        </w:tc>
      </w:tr>
    </w:tbl>
    <w:p w14:paraId="3F276475" w14:textId="7F0DC176" w:rsidR="00BB4F95" w:rsidRDefault="003523B6" w:rsidP="003523B6">
      <w:pPr>
        <w:spacing w:before="0" w:after="200" w:line="276" w:lineRule="auto"/>
      </w:pPr>
      <w:r>
        <w:br w:type="page"/>
      </w:r>
    </w:p>
    <w:p w14:paraId="6C05A6DF" w14:textId="781298BC" w:rsidR="00BB4F95" w:rsidRDefault="00BB4F95" w:rsidP="00BB4F95">
      <w:pPr>
        <w:rPr>
          <w:rFonts w:cs="Times New Roman"/>
          <w:szCs w:val="24"/>
        </w:rPr>
      </w:pPr>
      <w:r w:rsidRPr="003A3742">
        <w:rPr>
          <w:rFonts w:cs="Times New Roman"/>
          <w:b/>
          <w:bCs/>
          <w:szCs w:val="24"/>
        </w:rPr>
        <w:lastRenderedPageBreak/>
        <w:t xml:space="preserve">Table </w:t>
      </w:r>
      <w:r w:rsidR="00F1552D" w:rsidRPr="003A3742">
        <w:rPr>
          <w:rFonts w:cs="Times New Roman"/>
          <w:b/>
          <w:bCs/>
          <w:szCs w:val="24"/>
        </w:rPr>
        <w:t>S</w:t>
      </w:r>
      <w:r w:rsidRPr="003A3742">
        <w:rPr>
          <w:rFonts w:cs="Times New Roman"/>
          <w:b/>
          <w:bCs/>
          <w:szCs w:val="24"/>
        </w:rPr>
        <w:t>2.</w:t>
      </w:r>
      <w:r w:rsidRPr="003A3742">
        <w:rPr>
          <w:rFonts w:cs="Times New Roman"/>
          <w:szCs w:val="24"/>
        </w:rPr>
        <w:t xml:space="preserve"> Choices in the rGT1 </w:t>
      </w:r>
      <w:r w:rsidR="002D3BB9" w:rsidRPr="003A3742">
        <w:rPr>
          <w:rFonts w:cs="Times New Roman"/>
          <w:szCs w:val="24"/>
        </w:rPr>
        <w:t xml:space="preserve">for </w:t>
      </w:r>
      <w:r w:rsidR="0071298E">
        <w:rPr>
          <w:rFonts w:cs="Times New Roman"/>
          <w:szCs w:val="24"/>
        </w:rPr>
        <w:t>all</w:t>
      </w:r>
      <w:r w:rsidR="002D3BB9" w:rsidRPr="003A3742">
        <w:rPr>
          <w:rFonts w:cs="Times New Roman"/>
          <w:szCs w:val="24"/>
        </w:rPr>
        <w:t xml:space="preserve"> rats</w:t>
      </w:r>
      <w:r w:rsidR="0071298E">
        <w:rPr>
          <w:rFonts w:cs="Times New Roman"/>
          <w:szCs w:val="24"/>
        </w:rPr>
        <w:t xml:space="preserve"> (n=40)</w:t>
      </w:r>
      <w:r w:rsidR="002D3BB9" w:rsidRPr="003A3742">
        <w:rPr>
          <w:rFonts w:cs="Times New Roman"/>
          <w:szCs w:val="24"/>
        </w:rPr>
        <w:t xml:space="preserve"> </w:t>
      </w:r>
      <w:r w:rsidRPr="003A3742">
        <w:rPr>
          <w:rFonts w:cs="Times New Roman"/>
          <w:szCs w:val="24"/>
        </w:rPr>
        <w:t>during all weeks.</w:t>
      </w:r>
    </w:p>
    <w:tbl>
      <w:tblPr>
        <w:tblW w:w="7408" w:type="dxa"/>
        <w:tblLook w:val="04A0" w:firstRow="1" w:lastRow="0" w:firstColumn="1" w:lastColumn="0" w:noHBand="0" w:noVBand="1"/>
      </w:tblPr>
      <w:tblGrid>
        <w:gridCol w:w="960"/>
        <w:gridCol w:w="416"/>
        <w:gridCol w:w="1650"/>
        <w:gridCol w:w="1650"/>
        <w:gridCol w:w="1416"/>
        <w:gridCol w:w="1316"/>
      </w:tblGrid>
      <w:tr w:rsidR="0090167E" w:rsidRPr="0090167E" w14:paraId="23D07DA3" w14:textId="77777777" w:rsidTr="0090167E">
        <w:trPr>
          <w:trHeight w:val="290"/>
        </w:trPr>
        <w:tc>
          <w:tcPr>
            <w:tcW w:w="9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A9E6A" w14:textId="77777777" w:rsidR="0090167E" w:rsidRPr="0090167E" w:rsidRDefault="0090167E" w:rsidP="0090167E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90167E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C1FE1" w14:textId="77777777" w:rsidR="0090167E" w:rsidRPr="0090167E" w:rsidRDefault="0090167E" w:rsidP="0090167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FA645" w14:textId="77777777" w:rsidR="0090167E" w:rsidRPr="0090167E" w:rsidRDefault="0090167E" w:rsidP="0090167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P1%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A935D" w14:textId="77777777" w:rsidR="0090167E" w:rsidRPr="0090167E" w:rsidRDefault="0090167E" w:rsidP="0090167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P2%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418A5" w14:textId="77777777" w:rsidR="0090167E" w:rsidRPr="0090167E" w:rsidRDefault="0090167E" w:rsidP="0090167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P3%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2652E" w14:textId="77777777" w:rsidR="0090167E" w:rsidRPr="0090167E" w:rsidRDefault="0090167E" w:rsidP="0090167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P4%</w:t>
            </w:r>
          </w:p>
        </w:tc>
      </w:tr>
      <w:tr w:rsidR="0090167E" w:rsidRPr="0090167E" w14:paraId="1778D485" w14:textId="77777777" w:rsidTr="0090167E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0AD96" w14:textId="77777777" w:rsidR="0090167E" w:rsidRPr="0090167E" w:rsidRDefault="0090167E" w:rsidP="0090167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Week 1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FFF06" w14:textId="77777777" w:rsidR="0090167E" w:rsidRPr="0090167E" w:rsidRDefault="0090167E" w:rsidP="0090167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77779" w14:textId="3C0173F4" w:rsidR="0090167E" w:rsidRPr="0090167E" w:rsidRDefault="0090167E" w:rsidP="0090167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57.0 (34.6</w:t>
            </w:r>
            <w:r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70.9)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F4530" w14:textId="7DC14C14" w:rsidR="0090167E" w:rsidRPr="0090167E" w:rsidRDefault="0090167E" w:rsidP="0090167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24.0 (12.1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–</w:t>
            </w: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42.4)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DE8F3" w14:textId="7738AA70" w:rsidR="0090167E" w:rsidRPr="0090167E" w:rsidRDefault="0090167E" w:rsidP="0090167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9.4 (6.1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–</w:t>
            </w: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12.8)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E9A0E" w14:textId="245D44DB" w:rsidR="0090167E" w:rsidRPr="0090167E" w:rsidRDefault="0090167E" w:rsidP="0090167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6.8 (3.7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–</w:t>
            </w: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9.4)</w:t>
            </w:r>
          </w:p>
        </w:tc>
      </w:tr>
      <w:tr w:rsidR="0090167E" w:rsidRPr="0090167E" w14:paraId="4A9729B0" w14:textId="77777777" w:rsidTr="0090167E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DA618" w14:textId="77777777" w:rsidR="0090167E" w:rsidRPr="0090167E" w:rsidRDefault="0090167E" w:rsidP="0090167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Week 2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9ADE7" w14:textId="77777777" w:rsidR="0090167E" w:rsidRPr="0090167E" w:rsidRDefault="0090167E" w:rsidP="0090167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13FD3" w14:textId="6652BFEC" w:rsidR="0090167E" w:rsidRPr="0090167E" w:rsidRDefault="0090167E" w:rsidP="0090167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43.4 (26.8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–</w:t>
            </w: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58.8)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A5161" w14:textId="177A7526" w:rsidR="0090167E" w:rsidRPr="0090167E" w:rsidRDefault="0090167E" w:rsidP="0090167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48.8 (28.0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–</w:t>
            </w: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66.7)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0B3E8" w14:textId="4F67BD06" w:rsidR="0090167E" w:rsidRPr="0090167E" w:rsidRDefault="0090167E" w:rsidP="0090167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6.0 (3.3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–</w:t>
            </w: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9.2)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29191" w14:textId="6D90FF14" w:rsidR="0090167E" w:rsidRPr="0090167E" w:rsidRDefault="0090167E" w:rsidP="0090167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2.3 (0.9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–</w:t>
            </w: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5.7)</w:t>
            </w:r>
          </w:p>
        </w:tc>
      </w:tr>
      <w:tr w:rsidR="0090167E" w:rsidRPr="0090167E" w14:paraId="4E177BB0" w14:textId="77777777" w:rsidTr="0090167E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71FC1" w14:textId="77777777" w:rsidR="0090167E" w:rsidRPr="0090167E" w:rsidRDefault="0090167E" w:rsidP="0090167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Week 3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9E849" w14:textId="77777777" w:rsidR="0090167E" w:rsidRPr="0090167E" w:rsidRDefault="0090167E" w:rsidP="0090167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102B4" w14:textId="2145E58D" w:rsidR="0090167E" w:rsidRPr="0090167E" w:rsidRDefault="0090167E" w:rsidP="0090167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30.8 (22.5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–</w:t>
            </w: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47.2)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1601F" w14:textId="130EDC5B" w:rsidR="0090167E" w:rsidRPr="0090167E" w:rsidRDefault="0090167E" w:rsidP="0090167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61.1 (43.8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–</w:t>
            </w: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69.2)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16FF6" w14:textId="6F2B97D6" w:rsidR="0090167E" w:rsidRPr="0090167E" w:rsidRDefault="0090167E" w:rsidP="0090167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4.8 (3.1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–</w:t>
            </w: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7.2)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0FD05" w14:textId="49B9E975" w:rsidR="0090167E" w:rsidRPr="0090167E" w:rsidRDefault="0090167E" w:rsidP="0090167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1.4 (0.7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–</w:t>
            </w: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3.5)</w:t>
            </w:r>
          </w:p>
        </w:tc>
      </w:tr>
      <w:tr w:rsidR="0090167E" w:rsidRPr="0090167E" w14:paraId="7A7DEB56" w14:textId="77777777" w:rsidTr="0090167E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F0E4BA" w14:textId="77777777" w:rsidR="0090167E" w:rsidRPr="0090167E" w:rsidRDefault="0090167E" w:rsidP="0090167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Week 4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3B2F3" w14:textId="77777777" w:rsidR="0090167E" w:rsidRPr="0090167E" w:rsidRDefault="0090167E" w:rsidP="0090167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4E607" w14:textId="725090C7" w:rsidR="0090167E" w:rsidRPr="0090167E" w:rsidRDefault="0090167E" w:rsidP="0090167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26.5 (19.1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–</w:t>
            </w: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35.9)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95489" w14:textId="7D23D9A5" w:rsidR="0090167E" w:rsidRPr="0090167E" w:rsidRDefault="0090167E" w:rsidP="0090167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62.0 (45.4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–</w:t>
            </w: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74.6)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CFC3D" w14:textId="2E140EEA" w:rsidR="0090167E" w:rsidRPr="0090167E" w:rsidRDefault="0090167E" w:rsidP="0090167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4.8 (3.0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–</w:t>
            </w: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9.4)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57C49" w14:textId="054F830D" w:rsidR="0090167E" w:rsidRPr="0090167E" w:rsidRDefault="0090167E" w:rsidP="0090167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1.6 (0.4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–</w:t>
            </w: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4.4)</w:t>
            </w:r>
          </w:p>
        </w:tc>
      </w:tr>
      <w:tr w:rsidR="0090167E" w:rsidRPr="0090167E" w14:paraId="02094C90" w14:textId="77777777" w:rsidTr="0090167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A34F5" w14:textId="77777777" w:rsidR="0090167E" w:rsidRPr="0090167E" w:rsidRDefault="0090167E" w:rsidP="0090167E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Week 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8E7871" w14:textId="77777777" w:rsidR="0090167E" w:rsidRPr="0090167E" w:rsidRDefault="0090167E" w:rsidP="0090167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F4DF0" w14:textId="3A88642C" w:rsidR="0090167E" w:rsidRPr="0090167E" w:rsidRDefault="0090167E" w:rsidP="0090167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27.3 (13.4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–</w:t>
            </w: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39.1)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D9D39" w14:textId="1443BFFA" w:rsidR="0090167E" w:rsidRPr="0090167E" w:rsidRDefault="0090167E" w:rsidP="0090167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62.2 (40.9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–</w:t>
            </w: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85.1)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54D8C" w14:textId="5F53B0AA" w:rsidR="0090167E" w:rsidRPr="0090167E" w:rsidRDefault="0090167E" w:rsidP="0090167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3.5 (1.0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–</w:t>
            </w: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7.1)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CFCC0" w14:textId="1C431C85" w:rsidR="0090167E" w:rsidRPr="0090167E" w:rsidRDefault="0090167E" w:rsidP="0090167E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1.4 (0.0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–</w:t>
            </w: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5.7)</w:t>
            </w:r>
          </w:p>
        </w:tc>
      </w:tr>
    </w:tbl>
    <w:p w14:paraId="76193F4D" w14:textId="707E1301" w:rsidR="0090167E" w:rsidRDefault="00875F70" w:rsidP="00BB4F95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Percentage of choice of P1, P2 P3 and P4 in the population of rats during the 5 weeks of rGT1. </w:t>
      </w:r>
      <w:r w:rsidR="0090167E" w:rsidRPr="003A3742">
        <w:rPr>
          <w:rFonts w:cs="Times New Roman"/>
          <w:szCs w:val="24"/>
        </w:rPr>
        <w:t>Data are presented as median and quartile range.</w:t>
      </w:r>
    </w:p>
    <w:p w14:paraId="0A6E08B3" w14:textId="4838E3C0" w:rsidR="00BB4F95" w:rsidRDefault="00BB4F95" w:rsidP="00BB4F95">
      <w:pPr>
        <w:spacing w:after="0"/>
        <w:rPr>
          <w:rFonts w:cs="Times New Roman"/>
          <w:b/>
          <w:bCs/>
          <w:sz w:val="20"/>
          <w:szCs w:val="20"/>
        </w:rPr>
      </w:pPr>
      <w:bookmarkStart w:id="0" w:name="_Hlk94864373"/>
      <w:r>
        <w:rPr>
          <w:rFonts w:cs="Times New Roman"/>
          <w:b/>
          <w:bCs/>
          <w:sz w:val="20"/>
          <w:szCs w:val="20"/>
        </w:rPr>
        <w:br w:type="page"/>
      </w:r>
    </w:p>
    <w:p w14:paraId="04E6F996" w14:textId="2AAF5B7A" w:rsidR="00600BBC" w:rsidRDefault="00600BBC" w:rsidP="00600BBC">
      <w:pPr>
        <w:rPr>
          <w:rFonts w:cs="Times New Roman"/>
          <w:szCs w:val="24"/>
        </w:rPr>
      </w:pPr>
      <w:r w:rsidRPr="003A3742">
        <w:rPr>
          <w:rFonts w:cs="Times New Roman"/>
          <w:b/>
          <w:bCs/>
          <w:szCs w:val="24"/>
        </w:rPr>
        <w:lastRenderedPageBreak/>
        <w:t>Table S3.</w:t>
      </w:r>
      <w:r w:rsidRPr="003A3742">
        <w:rPr>
          <w:rFonts w:cs="Times New Roman"/>
          <w:szCs w:val="24"/>
        </w:rPr>
        <w:t xml:space="preserve"> rGT parameters prior to (pre; mean of three preceding days) and during the extended inter-trial interval (ITI) in rats with risky, strategic and safe </w:t>
      </w:r>
      <w:proofErr w:type="spellStart"/>
      <w:r w:rsidR="00C1423D">
        <w:rPr>
          <w:rFonts w:cs="Times New Roman"/>
          <w:szCs w:val="24"/>
        </w:rPr>
        <w:t>rGT</w:t>
      </w:r>
      <w:proofErr w:type="spellEnd"/>
      <w:r w:rsidR="00C1423D" w:rsidRPr="003A3742">
        <w:rPr>
          <w:rFonts w:cs="Times New Roman"/>
          <w:szCs w:val="24"/>
        </w:rPr>
        <w:t xml:space="preserve"> </w:t>
      </w:r>
      <w:r w:rsidRPr="003A3742">
        <w:rPr>
          <w:rFonts w:cs="Times New Roman"/>
          <w:szCs w:val="24"/>
        </w:rPr>
        <w:t>strategies.</w:t>
      </w:r>
    </w:p>
    <w:tbl>
      <w:tblPr>
        <w:tblW w:w="8849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2022"/>
        <w:gridCol w:w="1377"/>
        <w:gridCol w:w="1750"/>
        <w:gridCol w:w="1850"/>
        <w:gridCol w:w="1850"/>
      </w:tblGrid>
      <w:tr w:rsidR="00600BBC" w:rsidRPr="0090167E" w14:paraId="39379AE8" w14:textId="77777777" w:rsidTr="007610CD">
        <w:trPr>
          <w:trHeight w:val="453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1951C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Parameter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C20DB1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413D2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Risky (n = 7)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934F0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Strategic (n = 10)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07FE8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Safe (n = 9)</w:t>
            </w:r>
          </w:p>
        </w:tc>
      </w:tr>
      <w:tr w:rsidR="00600BBC" w:rsidRPr="0090167E" w14:paraId="417F1948" w14:textId="77777777" w:rsidTr="007610CD">
        <w:trPr>
          <w:trHeight w:val="290"/>
        </w:trPr>
        <w:tc>
          <w:tcPr>
            <w:tcW w:w="2022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E95E4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Omissions 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91CF9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Pre ITI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971CC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2.7 (0.3–4.7)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F63F8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4.8 (3.7–6.7)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AF829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5.7 (5.3–8.3)</w:t>
            </w:r>
          </w:p>
        </w:tc>
      </w:tr>
      <w:tr w:rsidR="00600BBC" w:rsidRPr="0090167E" w14:paraId="4C2285DB" w14:textId="77777777" w:rsidTr="007610CD">
        <w:trPr>
          <w:trHeight w:val="520"/>
        </w:trPr>
        <w:tc>
          <w:tcPr>
            <w:tcW w:w="20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9B792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442C4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Extended ITI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2342A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1.0 (1.0–2.0)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81CBA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5.0 (3.0–7.0)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2F3DF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3.0 (1.0–9.0)</w:t>
            </w:r>
          </w:p>
        </w:tc>
      </w:tr>
      <w:tr w:rsidR="00600BBC" w:rsidRPr="0090167E" w14:paraId="1699C455" w14:textId="77777777" w:rsidTr="007610CD">
        <w:trPr>
          <w:trHeight w:val="290"/>
        </w:trPr>
        <w:tc>
          <w:tcPr>
            <w:tcW w:w="20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60636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Omissions/total trials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935C9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Pre ITI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136A3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0.0 (0.0–0.1)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9E427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0.0 (0.0–0.1)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29D50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0.1 (0.1–0.1)</w:t>
            </w:r>
          </w:p>
        </w:tc>
      </w:tr>
      <w:tr w:rsidR="00600BBC" w:rsidRPr="0090167E" w14:paraId="37C0C205" w14:textId="77777777" w:rsidTr="007610CD">
        <w:trPr>
          <w:trHeight w:val="520"/>
        </w:trPr>
        <w:tc>
          <w:tcPr>
            <w:tcW w:w="20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0DA22F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3BAD9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Extended ITI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3F7B7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0.0 (0.0–0.0)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2FC00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0.2* (0.1–0.4)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A61A6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0.0 (0.0–0.1)</w:t>
            </w:r>
          </w:p>
        </w:tc>
      </w:tr>
      <w:tr w:rsidR="00600BBC" w:rsidRPr="0090167E" w14:paraId="61A71502" w14:textId="77777777" w:rsidTr="007610CD">
        <w:trPr>
          <w:trHeight w:val="290"/>
        </w:trPr>
        <w:tc>
          <w:tcPr>
            <w:tcW w:w="20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013CE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Premature responses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4B0E9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Pre ITI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3A3D9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17.0 (15.7–36.7)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1A76E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12.2 (8.7–14.3)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0FA81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12.7 (5.3–16.7)</w:t>
            </w:r>
          </w:p>
        </w:tc>
      </w:tr>
      <w:tr w:rsidR="00600BBC" w:rsidRPr="0090167E" w14:paraId="0EFC497F" w14:textId="77777777" w:rsidTr="007610CD">
        <w:trPr>
          <w:trHeight w:val="520"/>
        </w:trPr>
        <w:tc>
          <w:tcPr>
            <w:tcW w:w="20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DC82A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4D651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Extended ITI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E99DA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38.0 (29.0–55.0)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0EB0D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20.5 (13.0–23.0)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64E07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17.0 (11.0–21.0)</w:t>
            </w:r>
          </w:p>
        </w:tc>
      </w:tr>
      <w:tr w:rsidR="00600BBC" w:rsidRPr="0090167E" w14:paraId="2D9DE8D9" w14:textId="77777777" w:rsidTr="007610CD">
        <w:trPr>
          <w:trHeight w:val="290"/>
        </w:trPr>
        <w:tc>
          <w:tcPr>
            <w:tcW w:w="20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C56A3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PR/total trials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4B2B0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Pre ITI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7CCFF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0.2 (0.1–0.3)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04248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0.1 (0.1–0.2)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B905B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0.1 (0.1–0.2)</w:t>
            </w:r>
          </w:p>
        </w:tc>
      </w:tr>
      <w:tr w:rsidR="00600BBC" w:rsidRPr="0090167E" w14:paraId="6770E451" w14:textId="77777777" w:rsidTr="007610CD">
        <w:trPr>
          <w:trHeight w:val="520"/>
        </w:trPr>
        <w:tc>
          <w:tcPr>
            <w:tcW w:w="20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A94FE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284AE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Extended ITI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8C7B9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0.7 (0.3–0.9)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2ED1C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0.2 (0.2–0.3)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F0A0A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0.2 (0.1–0.2)</w:t>
            </w:r>
          </w:p>
        </w:tc>
      </w:tr>
      <w:tr w:rsidR="00600BBC" w:rsidRPr="0090167E" w14:paraId="13FEF756" w14:textId="77777777" w:rsidTr="007610CD">
        <w:trPr>
          <w:trHeight w:val="290"/>
        </w:trPr>
        <w:tc>
          <w:tcPr>
            <w:tcW w:w="20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3EA97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PRdP</w:t>
            </w:r>
            <w:proofErr w:type="spellEnd"/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B83A9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Pre ITI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6DE50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83.3 (64.0–116.0)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B5678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64.8 (51.7–74.0)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0DDEF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56.0 (47.7–65.0)</w:t>
            </w:r>
          </w:p>
        </w:tc>
      </w:tr>
      <w:tr w:rsidR="00600BBC" w:rsidRPr="0090167E" w14:paraId="5244254E" w14:textId="77777777" w:rsidTr="007610CD">
        <w:trPr>
          <w:trHeight w:val="520"/>
        </w:trPr>
        <w:tc>
          <w:tcPr>
            <w:tcW w:w="20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636C18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6A3FD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Extended ITI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E27DB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81.0 (68.0–84.0)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BDBA5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33.5** (26.0–53.0)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60FAD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41.0 (37.0–52.0)</w:t>
            </w:r>
          </w:p>
        </w:tc>
      </w:tr>
      <w:tr w:rsidR="00600BBC" w:rsidRPr="0090167E" w14:paraId="15BF806C" w14:textId="77777777" w:rsidTr="007610CD">
        <w:trPr>
          <w:trHeight w:val="290"/>
        </w:trPr>
        <w:tc>
          <w:tcPr>
            <w:tcW w:w="20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809CA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PRdR</w:t>
            </w:r>
            <w:proofErr w:type="spellEnd"/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C45CE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Pre ITI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EA4E4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6.0 (4.0–17.0)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86305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1.7 (1.3–4.7)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B8665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3.0 (2.0–4.0)</w:t>
            </w:r>
          </w:p>
        </w:tc>
      </w:tr>
      <w:tr w:rsidR="00600BBC" w:rsidRPr="0090167E" w14:paraId="4E7FA8ED" w14:textId="77777777" w:rsidTr="007610CD">
        <w:trPr>
          <w:trHeight w:val="520"/>
        </w:trPr>
        <w:tc>
          <w:tcPr>
            <w:tcW w:w="20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E7DC2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B631A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Extended ITI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5BE61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3.0 (2.0–7.0)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55239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0.5 (0.0–4.0)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03D62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1.0 (1.0–2.0)</w:t>
            </w:r>
          </w:p>
        </w:tc>
      </w:tr>
      <w:tr w:rsidR="00600BBC" w:rsidRPr="0090167E" w14:paraId="48B0F1BD" w14:textId="77777777" w:rsidTr="007610CD">
        <w:trPr>
          <w:trHeight w:val="290"/>
        </w:trPr>
        <w:tc>
          <w:tcPr>
            <w:tcW w:w="20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05B26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Head entries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58C7B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Pre ITI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B360E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23.7 (23.7–79.0)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59C16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38.8 (27.3–48.0)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1F280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20.3 (15.7–24.7)</w:t>
            </w:r>
          </w:p>
        </w:tc>
      </w:tr>
      <w:tr w:rsidR="00600BBC" w:rsidRPr="0090167E" w14:paraId="6C8E6181" w14:textId="77777777" w:rsidTr="007610CD">
        <w:trPr>
          <w:trHeight w:val="520"/>
        </w:trPr>
        <w:tc>
          <w:tcPr>
            <w:tcW w:w="20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6C650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2BF0F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Extended ITI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86DAE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26.0 (19.0–47.0)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46DC7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29.0* (6.0–34.0)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41C4C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10.0 (7.0–24.0)</w:t>
            </w:r>
          </w:p>
        </w:tc>
      </w:tr>
      <w:tr w:rsidR="00600BBC" w:rsidRPr="0090167E" w14:paraId="4E1D0809" w14:textId="77777777" w:rsidTr="007610CD">
        <w:trPr>
          <w:trHeight w:val="290"/>
        </w:trPr>
        <w:tc>
          <w:tcPr>
            <w:tcW w:w="20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3F8029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Total trials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466C1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Pre ITI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6ED5B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88.3 (79.7–105.3)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C7D9E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94.5 (89.7–123.0)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C1421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105.7 (99.7–108.0)</w:t>
            </w:r>
          </w:p>
        </w:tc>
      </w:tr>
      <w:tr w:rsidR="00600BBC" w:rsidRPr="0090167E" w14:paraId="123BC3E3" w14:textId="77777777" w:rsidTr="007610CD">
        <w:trPr>
          <w:trHeight w:val="520"/>
        </w:trPr>
        <w:tc>
          <w:tcPr>
            <w:tcW w:w="20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CA1723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679B3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Extended ITI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795A7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63.0 (54.0–83.0)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50867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90.0 (83.0–94.0)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01E00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78.0 (73.0–100.0)</w:t>
            </w:r>
          </w:p>
        </w:tc>
      </w:tr>
      <w:tr w:rsidR="00600BBC" w:rsidRPr="0090167E" w14:paraId="749AFC95" w14:textId="77777777" w:rsidTr="007610CD">
        <w:trPr>
          <w:trHeight w:val="290"/>
        </w:trPr>
        <w:tc>
          <w:tcPr>
            <w:tcW w:w="20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6A5CC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Completed trials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33DC7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Pre ITI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5DDC0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86.0 (78.3–105.3)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8DC28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87.8 (85.3–118.3)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28FFE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96.7 (95.0–99.0)</w:t>
            </w:r>
          </w:p>
        </w:tc>
      </w:tr>
      <w:tr w:rsidR="00600BBC" w:rsidRPr="0090167E" w14:paraId="1BC19536" w14:textId="77777777" w:rsidTr="007610CD">
        <w:trPr>
          <w:trHeight w:val="520"/>
        </w:trPr>
        <w:tc>
          <w:tcPr>
            <w:tcW w:w="20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8C85A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B1803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Extended ITI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4F38D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62.0* (53.0–82.0)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00E23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83.0* (77.0–90.0)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B2B1B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73.0* (67.0–97.0)</w:t>
            </w:r>
          </w:p>
        </w:tc>
      </w:tr>
      <w:tr w:rsidR="00600BBC" w:rsidRPr="0090167E" w14:paraId="17405F00" w14:textId="77777777" w:rsidTr="007610CD">
        <w:trPr>
          <w:trHeight w:val="290"/>
        </w:trPr>
        <w:tc>
          <w:tcPr>
            <w:tcW w:w="20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5E965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P1%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7AB0B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Pre ITI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9BFCF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58.8 (28.8–68.3)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01082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31.5 (20.5–39.3)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640CA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76.2 (62.3–86.2)</w:t>
            </w:r>
          </w:p>
        </w:tc>
      </w:tr>
      <w:tr w:rsidR="00600BBC" w:rsidRPr="0090167E" w14:paraId="201FCE3E" w14:textId="77777777" w:rsidTr="007610CD">
        <w:trPr>
          <w:trHeight w:val="520"/>
        </w:trPr>
        <w:tc>
          <w:tcPr>
            <w:tcW w:w="20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93FC5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027F4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Extended ITI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9AF1B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47.1 (38.7–58.7)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F7533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31.1 (19.5–37.1)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00FEE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82.1 (63.7–84.3)</w:t>
            </w:r>
          </w:p>
        </w:tc>
      </w:tr>
      <w:tr w:rsidR="00600BBC" w:rsidRPr="0090167E" w14:paraId="1958B068" w14:textId="77777777" w:rsidTr="007610CD">
        <w:trPr>
          <w:trHeight w:val="290"/>
        </w:trPr>
        <w:tc>
          <w:tcPr>
            <w:tcW w:w="20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7DD84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P2%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9FC41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Pre ITI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F0149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20.1 (11.7–28.4)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125CA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53.6 (39.0–55.9)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368D0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7.2 (6.1–20.2)</w:t>
            </w:r>
          </w:p>
        </w:tc>
      </w:tr>
      <w:tr w:rsidR="00600BBC" w:rsidRPr="0090167E" w14:paraId="0D1FEBF0" w14:textId="77777777" w:rsidTr="007610CD">
        <w:trPr>
          <w:trHeight w:val="520"/>
        </w:trPr>
        <w:tc>
          <w:tcPr>
            <w:tcW w:w="20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44C23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9CA0F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Extended ITI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9784A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26.5 (6.5–43.4)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89CBB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61.2* (46.7–68.8)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1705A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6.2 (4.6–8.0)</w:t>
            </w:r>
          </w:p>
        </w:tc>
      </w:tr>
      <w:tr w:rsidR="00600BBC" w:rsidRPr="0090167E" w14:paraId="5CA984DE" w14:textId="77777777" w:rsidTr="007610CD">
        <w:trPr>
          <w:trHeight w:val="290"/>
        </w:trPr>
        <w:tc>
          <w:tcPr>
            <w:tcW w:w="20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B155B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P3%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EFC41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Pre ITI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02C4B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9.7 (5.1–18.1)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01B8D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12.1 (7.5–14.3)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DD60C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4.6 (3.8–8.5)</w:t>
            </w:r>
          </w:p>
        </w:tc>
      </w:tr>
      <w:tr w:rsidR="00600BBC" w:rsidRPr="0090167E" w14:paraId="2EE9D4C6" w14:textId="77777777" w:rsidTr="007610CD">
        <w:trPr>
          <w:trHeight w:val="520"/>
        </w:trPr>
        <w:tc>
          <w:tcPr>
            <w:tcW w:w="20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B11D0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7383F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Extended ITI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5A115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17.1 (13.2–24.2)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14E17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6.0* (2.2–14.3)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D8951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6.5 (2.9–10.7)</w:t>
            </w:r>
          </w:p>
        </w:tc>
      </w:tr>
      <w:tr w:rsidR="00600BBC" w:rsidRPr="0090167E" w14:paraId="0CD7A70A" w14:textId="77777777" w:rsidTr="007610CD">
        <w:trPr>
          <w:trHeight w:val="290"/>
        </w:trPr>
        <w:tc>
          <w:tcPr>
            <w:tcW w:w="202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947C6E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P4%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67342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Pre ITI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08903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13.4 (7.0–16.2)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5105B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6.8 (0.9–9.8)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14BDA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8.3 (7.6–9.8)</w:t>
            </w:r>
          </w:p>
        </w:tc>
      </w:tr>
      <w:tr w:rsidR="00600BBC" w:rsidRPr="0090167E" w14:paraId="1EC16B3E" w14:textId="77777777" w:rsidTr="007610CD">
        <w:trPr>
          <w:trHeight w:val="530"/>
        </w:trPr>
        <w:tc>
          <w:tcPr>
            <w:tcW w:w="20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2FF0FE" w14:textId="77777777" w:rsidR="00600BBC" w:rsidRPr="0090167E" w:rsidRDefault="00600BBC" w:rsidP="007610CD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90167E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23D0940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Extended ITI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8D94F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6.5 (1.6–13.2)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56552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1.3 (1.1–4.8)</w:t>
            </w: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CC86A" w14:textId="77777777" w:rsidR="00600BBC" w:rsidRPr="0090167E" w:rsidRDefault="00600BBC" w:rsidP="007610CD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0167E">
              <w:rPr>
                <w:rFonts w:eastAsia="Times New Roman" w:cs="Times New Roman"/>
                <w:color w:val="000000"/>
                <w:sz w:val="20"/>
                <w:szCs w:val="20"/>
              </w:rPr>
              <w:t>4.6 (1.8–5.9)</w:t>
            </w:r>
          </w:p>
        </w:tc>
      </w:tr>
    </w:tbl>
    <w:p w14:paraId="498613E4" w14:textId="706624EE" w:rsidR="00600BBC" w:rsidRDefault="00600BBC" w:rsidP="00BB4F95">
      <w:pPr>
        <w:spacing w:after="0"/>
        <w:rPr>
          <w:rFonts w:cs="Times New Roman"/>
          <w:szCs w:val="24"/>
        </w:rPr>
      </w:pPr>
      <w:r w:rsidRPr="003A3742">
        <w:rPr>
          <w:rFonts w:cs="Times New Roman"/>
          <w:szCs w:val="24"/>
        </w:rPr>
        <w:t xml:space="preserve">Results from the 7 s extended ITI on </w:t>
      </w:r>
      <w:proofErr w:type="spellStart"/>
      <w:r w:rsidR="00C1423D">
        <w:rPr>
          <w:rFonts w:cs="Times New Roman"/>
          <w:szCs w:val="24"/>
        </w:rPr>
        <w:t>rGT</w:t>
      </w:r>
      <w:proofErr w:type="spellEnd"/>
      <w:r w:rsidR="00C1423D" w:rsidRPr="003A3742">
        <w:rPr>
          <w:rFonts w:cs="Times New Roman"/>
          <w:szCs w:val="24"/>
        </w:rPr>
        <w:t xml:space="preserve"> </w:t>
      </w:r>
      <w:r w:rsidRPr="003A3742">
        <w:rPr>
          <w:rFonts w:cs="Times New Roman"/>
          <w:szCs w:val="24"/>
        </w:rPr>
        <w:t>behavior in rats with risky, strategic and safe strategies. Data are presented as median and quartile range. * &lt; 0.05, ** &lt; 0.01</w:t>
      </w:r>
      <w:r>
        <w:rPr>
          <w:rFonts w:cs="Times New Roman"/>
          <w:szCs w:val="24"/>
        </w:rPr>
        <w:t xml:space="preserve"> </w:t>
      </w:r>
      <w:r w:rsidRPr="003A3742">
        <w:rPr>
          <w:rFonts w:cs="Times New Roman"/>
          <w:szCs w:val="24"/>
        </w:rPr>
        <w:t>comparing pre and extended ITI within the respective groups (</w:t>
      </w:r>
      <w:r w:rsidRPr="003A3742">
        <w:rPr>
          <w:rFonts w:cs="Times New Roman"/>
          <w:i/>
          <w:szCs w:val="24"/>
        </w:rPr>
        <w:t xml:space="preserve">post hoc </w:t>
      </w:r>
      <w:r w:rsidRPr="003A3742">
        <w:rPr>
          <w:rFonts w:cs="Times New Roman"/>
          <w:szCs w:val="24"/>
        </w:rPr>
        <w:t xml:space="preserve">Wilcoxon matched pairs test). Abbreviations: ITI, inter-trial interval; PR, premature response; </w:t>
      </w:r>
      <w:proofErr w:type="spellStart"/>
      <w:r w:rsidRPr="003A3742">
        <w:rPr>
          <w:rFonts w:cs="Times New Roman"/>
          <w:szCs w:val="24"/>
        </w:rPr>
        <w:t>PRdP</w:t>
      </w:r>
      <w:proofErr w:type="spellEnd"/>
      <w:r w:rsidRPr="003A3742">
        <w:rPr>
          <w:rFonts w:cs="Times New Roman"/>
          <w:szCs w:val="24"/>
        </w:rPr>
        <w:t xml:space="preserve">, perseverative responses during punishment; </w:t>
      </w:r>
      <w:proofErr w:type="spellStart"/>
      <w:r w:rsidRPr="003A3742">
        <w:rPr>
          <w:rFonts w:cs="Times New Roman"/>
          <w:szCs w:val="24"/>
        </w:rPr>
        <w:t>PRdR</w:t>
      </w:r>
      <w:proofErr w:type="spellEnd"/>
      <w:r w:rsidRPr="003A3742">
        <w:rPr>
          <w:rFonts w:cs="Times New Roman"/>
          <w:szCs w:val="24"/>
        </w:rPr>
        <w:t>, perseverative responses during reward.</w:t>
      </w:r>
    </w:p>
    <w:p w14:paraId="7E313169" w14:textId="77777777" w:rsidR="00DE6046" w:rsidRDefault="00DE6046">
      <w:pPr>
        <w:spacing w:before="0" w:after="200" w:line="276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0B0A1FAF" w14:textId="208089BF" w:rsidR="00DE6046" w:rsidRDefault="00DE6046" w:rsidP="00DE6046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lastRenderedPageBreak/>
        <w:t xml:space="preserve">Table S4. </w:t>
      </w:r>
      <w:r w:rsidRPr="009361D0">
        <w:rPr>
          <w:rFonts w:cs="Times New Roman"/>
          <w:bCs/>
          <w:szCs w:val="24"/>
        </w:rPr>
        <w:t>Correlation between choices in rGT1, rGT2 and rGT3.</w:t>
      </w:r>
    </w:p>
    <w:tbl>
      <w:tblPr>
        <w:tblW w:w="7810" w:type="dxa"/>
        <w:tblLook w:val="04A0" w:firstRow="1" w:lastRow="0" w:firstColumn="1" w:lastColumn="0" w:noHBand="0" w:noVBand="1"/>
      </w:tblPr>
      <w:tblGrid>
        <w:gridCol w:w="1560"/>
        <w:gridCol w:w="666"/>
        <w:gridCol w:w="1087"/>
        <w:gridCol w:w="666"/>
        <w:gridCol w:w="666"/>
        <w:gridCol w:w="1145"/>
        <w:gridCol w:w="1004"/>
        <w:gridCol w:w="806"/>
        <w:gridCol w:w="760"/>
      </w:tblGrid>
      <w:tr w:rsidR="00DE6046" w:rsidRPr="0032096C" w14:paraId="1B3F76D6" w14:textId="77777777" w:rsidTr="002776F7">
        <w:trPr>
          <w:trHeight w:val="290"/>
        </w:trPr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E3632" w14:textId="77777777" w:rsidR="00DE6046" w:rsidRPr="0032096C" w:rsidRDefault="00DE6046" w:rsidP="002776F7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395A3" w14:textId="77777777" w:rsidR="00276E4F" w:rsidRDefault="00DE6046" w:rsidP="002776F7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5E200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All rats</w:t>
            </w:r>
            <w:r w:rsidR="00276E4F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14:paraId="0521E9CB" w14:textId="6576F6B6" w:rsidR="00DE6046" w:rsidRPr="005E200D" w:rsidRDefault="00276E4F" w:rsidP="002776F7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Cs/>
                <w:color w:val="000000"/>
                <w:sz w:val="20"/>
                <w:szCs w:val="20"/>
              </w:rPr>
              <w:t>(n = 40)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78E4D" w14:textId="77777777" w:rsidR="00276E4F" w:rsidRDefault="00DE6046" w:rsidP="00276E4F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5E200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Safe</w:t>
            </w:r>
            <w:r w:rsidR="00276E4F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14:paraId="0112CB1F" w14:textId="5399C19E" w:rsidR="00DE6046" w:rsidRPr="005E200D" w:rsidRDefault="00276E4F" w:rsidP="005E200D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Cs/>
                <w:color w:val="000000"/>
                <w:sz w:val="20"/>
                <w:szCs w:val="20"/>
              </w:rPr>
              <w:t>(n = 9</w:t>
            </w:r>
            <w:r w:rsidR="007C188F">
              <w:rPr>
                <w:rFonts w:eastAsia="Times New Roman" w:cs="Times New Roman"/>
                <w:bCs/>
                <w:color w:val="000000"/>
                <w:sz w:val="20"/>
                <w:szCs w:val="20"/>
              </w:rPr>
              <w:t>–10</w:t>
            </w:r>
            <w:r>
              <w:rPr>
                <w:rFonts w:eastAsia="Times New Roman" w:cs="Times New Roman"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55AFC" w14:textId="77777777" w:rsidR="00DE6046" w:rsidRDefault="00DE6046" w:rsidP="002776F7">
            <w:pPr>
              <w:spacing w:before="0" w:after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5E200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Strategic</w:t>
            </w:r>
          </w:p>
          <w:p w14:paraId="4907047B" w14:textId="7B6D895F" w:rsidR="00276E4F" w:rsidRPr="005E200D" w:rsidRDefault="00276E4F" w:rsidP="002776F7">
            <w:pPr>
              <w:spacing w:before="0" w:after="0"/>
              <w:rPr>
                <w:rFonts w:eastAsia="Times New Roman" w:cs="Times New Roman"/>
                <w:bCs/>
                <w:color w:val="000000"/>
                <w:sz w:val="20"/>
                <w:szCs w:val="20"/>
              </w:rPr>
            </w:pPr>
            <w:r w:rsidRPr="005E200D">
              <w:rPr>
                <w:rFonts w:eastAsia="Times New Roman" w:cs="Times New Roman"/>
                <w:bCs/>
                <w:color w:val="000000"/>
                <w:sz w:val="20"/>
                <w:szCs w:val="20"/>
              </w:rPr>
              <w:t>(n = 10)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20705" w14:textId="77777777" w:rsidR="00DE6046" w:rsidRDefault="00DE6046" w:rsidP="002776F7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5E200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Risky</w:t>
            </w:r>
          </w:p>
          <w:p w14:paraId="2D43C092" w14:textId="42776137" w:rsidR="00276E4F" w:rsidRPr="005E200D" w:rsidRDefault="00276E4F" w:rsidP="002776F7">
            <w:pPr>
              <w:spacing w:before="0" w:after="0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Cs/>
                <w:color w:val="000000"/>
                <w:sz w:val="20"/>
                <w:szCs w:val="20"/>
              </w:rPr>
              <w:t>(n = 7)</w:t>
            </w:r>
          </w:p>
        </w:tc>
      </w:tr>
      <w:tr w:rsidR="00DE6046" w:rsidRPr="0032096C" w14:paraId="1E232AB7" w14:textId="77777777" w:rsidTr="002776F7">
        <w:trPr>
          <w:trHeight w:val="29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EA264" w14:textId="77777777" w:rsidR="00DE6046" w:rsidRPr="005E200D" w:rsidRDefault="00DE6046" w:rsidP="002776F7">
            <w:pPr>
              <w:spacing w:before="0" w:after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5E200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rGT1 vs rGT 2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8CE70" w14:textId="77777777" w:rsidR="00DE6046" w:rsidRPr="005E200D" w:rsidRDefault="00DE6046" w:rsidP="002776F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E200D">
              <w:rPr>
                <w:rFonts w:eastAsia="Times New Roman" w:cs="Times New Roman"/>
                <w:color w:val="000000"/>
                <w:sz w:val="20"/>
                <w:szCs w:val="20"/>
              </w:rPr>
              <w:t>P1%</w:t>
            </w:r>
          </w:p>
        </w:tc>
        <w:tc>
          <w:tcPr>
            <w:tcW w:w="108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47F1F" w14:textId="77777777" w:rsidR="00DE6046" w:rsidRPr="005E200D" w:rsidRDefault="00DE6046" w:rsidP="002776F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E200D">
              <w:rPr>
                <w:rFonts w:eastAsia="Times New Roman" w:cs="Times New Roman"/>
                <w:color w:val="000000"/>
                <w:sz w:val="20"/>
                <w:szCs w:val="20"/>
              </w:rPr>
              <w:t>P2%</w:t>
            </w:r>
          </w:p>
        </w:tc>
        <w:tc>
          <w:tcPr>
            <w:tcW w:w="60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D9955" w14:textId="77777777" w:rsidR="00DE6046" w:rsidRPr="005E200D" w:rsidRDefault="00DE6046" w:rsidP="002776F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E200D">
              <w:rPr>
                <w:rFonts w:eastAsia="Times New Roman" w:cs="Times New Roman"/>
                <w:color w:val="000000"/>
                <w:sz w:val="20"/>
                <w:szCs w:val="20"/>
              </w:rPr>
              <w:t>P3%</w:t>
            </w:r>
          </w:p>
        </w:tc>
        <w:tc>
          <w:tcPr>
            <w:tcW w:w="60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04041" w14:textId="77777777" w:rsidR="00DE6046" w:rsidRPr="005E200D" w:rsidRDefault="00DE6046" w:rsidP="002776F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E200D">
              <w:rPr>
                <w:rFonts w:eastAsia="Times New Roman" w:cs="Times New Roman"/>
                <w:color w:val="000000"/>
                <w:sz w:val="20"/>
                <w:szCs w:val="20"/>
              </w:rPr>
              <w:t>P4%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DA015" w14:textId="77777777" w:rsidR="00DE6046" w:rsidRPr="005E200D" w:rsidRDefault="00DE6046" w:rsidP="002776F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E200D">
              <w:rPr>
                <w:rFonts w:eastAsia="Times New Roman" w:cs="Times New Roman"/>
                <w:color w:val="000000"/>
                <w:sz w:val="20"/>
                <w:szCs w:val="20"/>
              </w:rPr>
              <w:t>P1%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30E62" w14:textId="77777777" w:rsidR="00DE6046" w:rsidRPr="005E200D" w:rsidRDefault="00DE6046" w:rsidP="002776F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E200D">
              <w:rPr>
                <w:rFonts w:eastAsia="Times New Roman" w:cs="Times New Roman"/>
                <w:color w:val="000000"/>
                <w:sz w:val="20"/>
                <w:szCs w:val="20"/>
              </w:rPr>
              <w:t>P2%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BADC1" w14:textId="77777777" w:rsidR="00DE6046" w:rsidRPr="005E200D" w:rsidRDefault="00DE6046" w:rsidP="002776F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E200D">
              <w:rPr>
                <w:rFonts w:eastAsia="Times New Roman" w:cs="Times New Roman"/>
                <w:color w:val="000000"/>
                <w:sz w:val="20"/>
                <w:szCs w:val="20"/>
              </w:rPr>
              <w:t>P3%</w:t>
            </w:r>
          </w:p>
        </w:tc>
        <w:tc>
          <w:tcPr>
            <w:tcW w:w="7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58B06" w14:textId="77777777" w:rsidR="00DE6046" w:rsidRPr="005E200D" w:rsidRDefault="00DE6046" w:rsidP="002776F7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E200D">
              <w:rPr>
                <w:rFonts w:eastAsia="Times New Roman" w:cs="Times New Roman"/>
                <w:color w:val="000000"/>
                <w:sz w:val="20"/>
                <w:szCs w:val="20"/>
              </w:rPr>
              <w:t>P4%</w:t>
            </w:r>
          </w:p>
        </w:tc>
      </w:tr>
      <w:tr w:rsidR="00DE6046" w:rsidRPr="0032096C" w14:paraId="2C86AA39" w14:textId="77777777" w:rsidTr="002776F7">
        <w:trPr>
          <w:trHeight w:val="290"/>
        </w:trPr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A7789" w14:textId="77777777" w:rsidR="00DE6046" w:rsidRPr="005E200D" w:rsidRDefault="00DE6046" w:rsidP="002776F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E200D">
              <w:rPr>
                <w:rFonts w:eastAsia="Times New Roman" w:cs="Times New Roman"/>
                <w:color w:val="000000"/>
                <w:sz w:val="20"/>
                <w:szCs w:val="20"/>
              </w:rPr>
              <w:t>P1%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8A06E" w14:textId="012569F3" w:rsidR="00DE6046" w:rsidRPr="005E200D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E200D">
              <w:rPr>
                <w:rFonts w:eastAsia="Times New Roman" w:cs="Times New Roman"/>
                <w:sz w:val="20"/>
                <w:szCs w:val="20"/>
              </w:rPr>
              <w:t>0</w:t>
            </w:r>
            <w:r w:rsidR="0032096C" w:rsidRPr="005E200D">
              <w:rPr>
                <w:rFonts w:eastAsia="Times New Roman" w:cs="Times New Roman"/>
                <w:sz w:val="20"/>
                <w:szCs w:val="20"/>
              </w:rPr>
              <w:t>.</w:t>
            </w:r>
            <w:r w:rsidRPr="005E200D">
              <w:rPr>
                <w:rFonts w:eastAsia="Times New Roman" w:cs="Times New Roman"/>
                <w:sz w:val="20"/>
                <w:szCs w:val="20"/>
              </w:rPr>
              <w:t>8</w:t>
            </w:r>
            <w:r w:rsidR="002776F7">
              <w:rPr>
                <w:rFonts w:eastAsia="Times New Roman" w:cs="Times New Roman"/>
                <w:sz w:val="20"/>
                <w:szCs w:val="20"/>
              </w:rPr>
              <w:t>3</w:t>
            </w:r>
            <w:r w:rsidRPr="005E200D">
              <w:rPr>
                <w:rFonts w:eastAsia="Times New Roman" w:cs="Times New Roman"/>
                <w:sz w:val="20"/>
                <w:szCs w:val="20"/>
              </w:rPr>
              <w:t>*</w: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256F77C0" w14:textId="77777777" w:rsidR="00DE6046" w:rsidRPr="005E200D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051C7C8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A24FE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9D5E1" w14:textId="4F8811CD" w:rsidR="00DE6046" w:rsidRPr="005E200D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E200D">
              <w:rPr>
                <w:rFonts w:eastAsia="Times New Roman" w:cs="Times New Roman"/>
                <w:sz w:val="20"/>
                <w:szCs w:val="20"/>
              </w:rPr>
              <w:t>0</w:t>
            </w:r>
            <w:r w:rsidR="0032096C" w:rsidRPr="005E200D">
              <w:rPr>
                <w:rFonts w:eastAsia="Times New Roman" w:cs="Times New Roman"/>
                <w:sz w:val="20"/>
                <w:szCs w:val="20"/>
              </w:rPr>
              <w:t>.</w:t>
            </w:r>
            <w:r w:rsidR="007F7F20">
              <w:rPr>
                <w:rFonts w:eastAsia="Times New Roman" w:cs="Times New Roman"/>
                <w:sz w:val="20"/>
                <w:szCs w:val="20"/>
              </w:rPr>
              <w:t>33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ED5A9" w14:textId="77777777" w:rsidR="00DE6046" w:rsidRPr="005E200D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75B5B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89D47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E6046" w:rsidRPr="0032096C" w14:paraId="13CA0827" w14:textId="77777777" w:rsidTr="002776F7">
        <w:trPr>
          <w:trHeight w:val="290"/>
        </w:trPr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D293E" w14:textId="77777777" w:rsidR="00DE6046" w:rsidRPr="005E200D" w:rsidRDefault="00DE6046" w:rsidP="002776F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E200D">
              <w:rPr>
                <w:rFonts w:eastAsia="Times New Roman" w:cs="Times New Roman"/>
                <w:color w:val="000000"/>
                <w:sz w:val="20"/>
                <w:szCs w:val="20"/>
              </w:rPr>
              <w:t>P2%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415E0" w14:textId="77777777" w:rsidR="00DE6046" w:rsidRPr="005E200D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58A810DC" w14:textId="6321DCC8" w:rsidR="00DE6046" w:rsidRPr="005E200D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E200D">
              <w:rPr>
                <w:rFonts w:eastAsia="Times New Roman" w:cs="Times New Roman"/>
                <w:sz w:val="20"/>
                <w:szCs w:val="20"/>
              </w:rPr>
              <w:t>0</w:t>
            </w:r>
            <w:r w:rsidR="0032096C" w:rsidRPr="005E200D">
              <w:rPr>
                <w:rFonts w:eastAsia="Times New Roman" w:cs="Times New Roman"/>
                <w:sz w:val="20"/>
                <w:szCs w:val="20"/>
              </w:rPr>
              <w:t>.</w:t>
            </w:r>
            <w:r w:rsidRPr="005E200D">
              <w:rPr>
                <w:rFonts w:eastAsia="Times New Roman" w:cs="Times New Roman"/>
                <w:sz w:val="20"/>
                <w:szCs w:val="20"/>
              </w:rPr>
              <w:t>8</w:t>
            </w:r>
            <w:r w:rsidR="002776F7">
              <w:rPr>
                <w:rFonts w:eastAsia="Times New Roman" w:cs="Times New Roman"/>
                <w:sz w:val="20"/>
                <w:szCs w:val="20"/>
              </w:rPr>
              <w:t>5</w:t>
            </w:r>
            <w:r w:rsidRPr="005E200D">
              <w:rPr>
                <w:rFonts w:eastAsia="Times New Roman" w:cs="Times New Roman"/>
                <w:sz w:val="20"/>
                <w:szCs w:val="20"/>
              </w:rPr>
              <w:t>*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29BA3A2" w14:textId="77777777" w:rsidR="00DE6046" w:rsidRPr="005E200D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16447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0DD3F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4917B" w14:textId="7C7A51FD" w:rsidR="00DE6046" w:rsidRPr="005E200D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5E200D">
              <w:rPr>
                <w:rFonts w:eastAsia="Times New Roman" w:cs="Times New Roman"/>
                <w:sz w:val="20"/>
                <w:szCs w:val="20"/>
              </w:rPr>
              <w:t>-0</w:t>
            </w:r>
            <w:r w:rsidR="0032096C" w:rsidRPr="005E200D">
              <w:rPr>
                <w:rFonts w:eastAsia="Times New Roman" w:cs="Times New Roman"/>
                <w:sz w:val="20"/>
                <w:szCs w:val="20"/>
              </w:rPr>
              <w:t>.</w:t>
            </w:r>
            <w:r w:rsidR="00B17EB0">
              <w:rPr>
                <w:rFonts w:eastAsia="Times New Roman" w:cs="Times New Roman"/>
                <w:sz w:val="20"/>
                <w:szCs w:val="20"/>
              </w:rPr>
              <w:t>55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DDC20" w14:textId="77777777" w:rsidR="00DE6046" w:rsidRPr="005E200D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27331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E6046" w:rsidRPr="0032096C" w14:paraId="4162EA60" w14:textId="77777777" w:rsidTr="002776F7">
        <w:trPr>
          <w:trHeight w:val="290"/>
        </w:trPr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7827B" w14:textId="77777777" w:rsidR="00DE6046" w:rsidRPr="005E200D" w:rsidRDefault="00DE6046" w:rsidP="002776F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E200D">
              <w:rPr>
                <w:rFonts w:eastAsia="Times New Roman" w:cs="Times New Roman"/>
                <w:color w:val="000000"/>
                <w:sz w:val="20"/>
                <w:szCs w:val="20"/>
              </w:rPr>
              <w:t>P3%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57901" w14:textId="77777777" w:rsidR="00DE6046" w:rsidRPr="005E200D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4D4010C7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DD06DF9" w14:textId="207F42E6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B66F1">
              <w:rPr>
                <w:rFonts w:eastAsia="Times New Roman" w:cs="Times New Roman"/>
                <w:sz w:val="20"/>
                <w:szCs w:val="20"/>
              </w:rPr>
              <w:t>0</w:t>
            </w:r>
            <w:r w:rsidR="0032096C" w:rsidRPr="00CB66F1">
              <w:rPr>
                <w:rFonts w:eastAsia="Times New Roman" w:cs="Times New Roman"/>
                <w:sz w:val="20"/>
                <w:szCs w:val="20"/>
              </w:rPr>
              <w:t>.</w:t>
            </w:r>
            <w:r w:rsidR="006951B4">
              <w:rPr>
                <w:rFonts w:eastAsia="Times New Roman" w:cs="Times New Roman"/>
                <w:sz w:val="20"/>
                <w:szCs w:val="20"/>
              </w:rPr>
              <w:t>55</w:t>
            </w:r>
            <w:r w:rsidRPr="00CB66F1">
              <w:rPr>
                <w:rFonts w:eastAsia="Times New Roman" w:cs="Times New Roman"/>
                <w:sz w:val="20"/>
                <w:szCs w:val="20"/>
              </w:rPr>
              <w:t>*</w:t>
            </w:r>
          </w:p>
        </w:tc>
        <w:tc>
          <w:tcPr>
            <w:tcW w:w="60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7AE78" w14:textId="77777777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CF03D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901F2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C53B7" w14:textId="0EF0AF21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B66F1">
              <w:rPr>
                <w:rFonts w:eastAsia="Times New Roman" w:cs="Times New Roman"/>
                <w:sz w:val="20"/>
                <w:szCs w:val="20"/>
              </w:rPr>
              <w:t>0</w:t>
            </w:r>
            <w:r w:rsidR="0032096C" w:rsidRPr="00CB66F1">
              <w:rPr>
                <w:rFonts w:eastAsia="Times New Roman" w:cs="Times New Roman"/>
                <w:sz w:val="20"/>
                <w:szCs w:val="20"/>
              </w:rPr>
              <w:t>.</w:t>
            </w:r>
            <w:r w:rsidR="00B17EB0">
              <w:rPr>
                <w:rFonts w:eastAsia="Times New Roman" w:cs="Times New Roman"/>
                <w:sz w:val="20"/>
                <w:szCs w:val="20"/>
              </w:rPr>
              <w:t>86</w:t>
            </w:r>
            <w:r w:rsidRPr="00CB66F1">
              <w:rPr>
                <w:rFonts w:eastAsia="Times New Roman" w:cs="Times New Roman"/>
                <w:sz w:val="20"/>
                <w:szCs w:val="20"/>
              </w:rPr>
              <w:t>*</w:t>
            </w:r>
          </w:p>
        </w:tc>
        <w:tc>
          <w:tcPr>
            <w:tcW w:w="76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47329" w14:textId="77777777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E6046" w:rsidRPr="0032096C" w14:paraId="17A19D1B" w14:textId="77777777" w:rsidTr="002776F7">
        <w:trPr>
          <w:trHeight w:val="290"/>
        </w:trPr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62FBB" w14:textId="77777777" w:rsidR="00DE6046" w:rsidRPr="00CB66F1" w:rsidRDefault="00DE6046" w:rsidP="002776F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B66F1">
              <w:rPr>
                <w:rFonts w:eastAsia="Times New Roman" w:cs="Times New Roman"/>
                <w:color w:val="000000"/>
                <w:sz w:val="20"/>
                <w:szCs w:val="20"/>
              </w:rPr>
              <w:t>P4%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1DE04" w14:textId="77777777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5E4F2B6C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1E41C4B3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3C12C" w14:textId="7BA8541D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B66F1">
              <w:rPr>
                <w:rFonts w:eastAsia="Times New Roman" w:cs="Times New Roman"/>
                <w:sz w:val="20"/>
                <w:szCs w:val="20"/>
              </w:rPr>
              <w:t>0</w:t>
            </w:r>
            <w:r w:rsidR="0032096C" w:rsidRPr="00CB66F1">
              <w:rPr>
                <w:rFonts w:eastAsia="Times New Roman" w:cs="Times New Roman"/>
                <w:sz w:val="20"/>
                <w:szCs w:val="20"/>
              </w:rPr>
              <w:t>.</w:t>
            </w:r>
            <w:r w:rsidR="006951B4">
              <w:rPr>
                <w:rFonts w:eastAsia="Times New Roman" w:cs="Times New Roman"/>
                <w:sz w:val="20"/>
                <w:szCs w:val="20"/>
              </w:rPr>
              <w:t>62</w:t>
            </w:r>
            <w:r w:rsidRPr="00CB66F1">
              <w:rPr>
                <w:rFonts w:eastAsia="Times New Roman" w:cs="Times New Roman"/>
                <w:sz w:val="20"/>
                <w:szCs w:val="20"/>
              </w:rPr>
              <w:t>*</w:t>
            </w:r>
          </w:p>
        </w:tc>
        <w:tc>
          <w:tcPr>
            <w:tcW w:w="11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68D06" w14:textId="77777777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D096E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F8A2A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458DB" w14:textId="03AFCA75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B66F1">
              <w:rPr>
                <w:rFonts w:eastAsia="Times New Roman" w:cs="Times New Roman"/>
                <w:sz w:val="20"/>
                <w:szCs w:val="20"/>
              </w:rPr>
              <w:t>0</w:t>
            </w:r>
            <w:r w:rsidR="0032096C" w:rsidRPr="00CB66F1">
              <w:rPr>
                <w:rFonts w:eastAsia="Times New Roman" w:cs="Times New Roman"/>
                <w:sz w:val="20"/>
                <w:szCs w:val="20"/>
              </w:rPr>
              <w:t>.</w:t>
            </w:r>
            <w:r w:rsidR="00B17EB0">
              <w:rPr>
                <w:rFonts w:eastAsia="Times New Roman" w:cs="Times New Roman"/>
                <w:sz w:val="20"/>
                <w:szCs w:val="20"/>
              </w:rPr>
              <w:t>85</w:t>
            </w:r>
            <w:r w:rsidRPr="00CB66F1">
              <w:rPr>
                <w:rFonts w:eastAsia="Times New Roman" w:cs="Times New Roman"/>
                <w:sz w:val="20"/>
                <w:szCs w:val="20"/>
              </w:rPr>
              <w:t>*</w:t>
            </w:r>
          </w:p>
        </w:tc>
      </w:tr>
      <w:tr w:rsidR="00DE6046" w:rsidRPr="0032096C" w14:paraId="5CC71E6F" w14:textId="77777777" w:rsidTr="002776F7">
        <w:trPr>
          <w:trHeight w:val="290"/>
        </w:trPr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DC97" w14:textId="77777777" w:rsidR="00DE6046" w:rsidRPr="00CB66F1" w:rsidRDefault="00DE6046" w:rsidP="002776F7">
            <w:pPr>
              <w:spacing w:before="0" w:after="0"/>
              <w:jc w:val="right"/>
              <w:rPr>
                <w:rFonts w:eastAsia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F6724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4CB8F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213F9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52E5F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0B02E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39AFF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DEAA6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FBD1F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E6046" w:rsidRPr="0032096C" w14:paraId="4008500B" w14:textId="77777777" w:rsidTr="002776F7">
        <w:trPr>
          <w:trHeight w:val="29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76FCC" w14:textId="77777777" w:rsidR="00DE6046" w:rsidRPr="00CB66F1" w:rsidRDefault="00DE6046" w:rsidP="002776F7">
            <w:pPr>
              <w:spacing w:before="0" w:after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B66F1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rGT2 vs rGT 3</w:t>
            </w:r>
          </w:p>
        </w:tc>
        <w:tc>
          <w:tcPr>
            <w:tcW w:w="13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8DF65" w14:textId="77777777" w:rsidR="00DE6046" w:rsidRPr="00CB66F1" w:rsidRDefault="00DE6046" w:rsidP="002776F7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EE9F3" w14:textId="77777777" w:rsidR="00DE6046" w:rsidRPr="0032096C" w:rsidRDefault="00DE6046" w:rsidP="002776F7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1FB53" w14:textId="77777777" w:rsidR="00DE6046" w:rsidRPr="0032096C" w:rsidRDefault="00DE6046" w:rsidP="002776F7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37624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83EDD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05A75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B20DC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E6046" w:rsidRPr="0032096C" w14:paraId="09286BD7" w14:textId="77777777" w:rsidTr="002776F7">
        <w:trPr>
          <w:trHeight w:val="290"/>
        </w:trPr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391B6" w14:textId="77777777" w:rsidR="00DE6046" w:rsidRPr="00CB66F1" w:rsidRDefault="00DE6046" w:rsidP="002776F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B66F1">
              <w:rPr>
                <w:rFonts w:eastAsia="Times New Roman" w:cs="Times New Roman"/>
                <w:color w:val="000000"/>
                <w:sz w:val="20"/>
                <w:szCs w:val="20"/>
              </w:rPr>
              <w:t>P1%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9B32F" w14:textId="78B7A6F3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B66F1">
              <w:rPr>
                <w:rFonts w:eastAsia="Times New Roman" w:cs="Times New Roman"/>
                <w:sz w:val="20"/>
                <w:szCs w:val="20"/>
              </w:rPr>
              <w:t>0</w:t>
            </w:r>
            <w:r w:rsidR="0032096C" w:rsidRPr="00CB66F1">
              <w:rPr>
                <w:rFonts w:eastAsia="Times New Roman" w:cs="Times New Roman"/>
                <w:sz w:val="20"/>
                <w:szCs w:val="20"/>
              </w:rPr>
              <w:t>.</w:t>
            </w:r>
            <w:r w:rsidRPr="00CB66F1">
              <w:rPr>
                <w:rFonts w:eastAsia="Times New Roman" w:cs="Times New Roman"/>
                <w:sz w:val="20"/>
                <w:szCs w:val="20"/>
              </w:rPr>
              <w:t>8</w:t>
            </w:r>
            <w:r w:rsidR="006951B4">
              <w:rPr>
                <w:rFonts w:eastAsia="Times New Roman" w:cs="Times New Roman"/>
                <w:sz w:val="20"/>
                <w:szCs w:val="20"/>
              </w:rPr>
              <w:t>3</w:t>
            </w:r>
            <w:r w:rsidRPr="00CB66F1">
              <w:rPr>
                <w:rFonts w:eastAsia="Times New Roman" w:cs="Times New Roman"/>
                <w:sz w:val="20"/>
                <w:szCs w:val="20"/>
              </w:rPr>
              <w:t>*</w: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4ACBD12A" w14:textId="77777777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8240FDA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0DEA2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9CEC8" w14:textId="0C1F992D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B66F1">
              <w:rPr>
                <w:rFonts w:eastAsia="Times New Roman" w:cs="Times New Roman"/>
                <w:sz w:val="20"/>
                <w:szCs w:val="20"/>
              </w:rPr>
              <w:t>0</w:t>
            </w:r>
            <w:r w:rsidR="0032096C" w:rsidRPr="00CB66F1">
              <w:rPr>
                <w:rFonts w:eastAsia="Times New Roman" w:cs="Times New Roman"/>
                <w:sz w:val="20"/>
                <w:szCs w:val="20"/>
              </w:rPr>
              <w:t>.</w:t>
            </w:r>
            <w:r w:rsidR="00B17EB0">
              <w:rPr>
                <w:rFonts w:eastAsia="Times New Roman" w:cs="Times New Roman"/>
                <w:sz w:val="20"/>
                <w:szCs w:val="20"/>
              </w:rPr>
              <w:t>68</w:t>
            </w:r>
            <w:r w:rsidRPr="00CB66F1">
              <w:rPr>
                <w:rFonts w:eastAsia="Times New Roman" w:cs="Times New Roman"/>
                <w:sz w:val="20"/>
                <w:szCs w:val="20"/>
              </w:rPr>
              <w:t>*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EB801" w14:textId="77777777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5E731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2FAB3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E6046" w:rsidRPr="0032096C" w14:paraId="79EDD398" w14:textId="77777777" w:rsidTr="002776F7">
        <w:trPr>
          <w:trHeight w:val="290"/>
        </w:trPr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DBD2B" w14:textId="77777777" w:rsidR="00DE6046" w:rsidRPr="00CB66F1" w:rsidRDefault="00DE6046" w:rsidP="002776F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B66F1">
              <w:rPr>
                <w:rFonts w:eastAsia="Times New Roman" w:cs="Times New Roman"/>
                <w:color w:val="000000"/>
                <w:sz w:val="20"/>
                <w:szCs w:val="20"/>
              </w:rPr>
              <w:t>P2%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EFEF4" w14:textId="77777777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5A579282" w14:textId="05C843E3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B66F1">
              <w:rPr>
                <w:rFonts w:eastAsia="Times New Roman" w:cs="Times New Roman"/>
                <w:sz w:val="20"/>
                <w:szCs w:val="20"/>
              </w:rPr>
              <w:t>0</w:t>
            </w:r>
            <w:r w:rsidR="0032096C" w:rsidRPr="00CB66F1">
              <w:rPr>
                <w:rFonts w:eastAsia="Times New Roman" w:cs="Times New Roman"/>
                <w:sz w:val="20"/>
                <w:szCs w:val="20"/>
              </w:rPr>
              <w:t>.</w:t>
            </w:r>
            <w:r w:rsidRPr="00CB66F1">
              <w:rPr>
                <w:rFonts w:eastAsia="Times New Roman" w:cs="Times New Roman"/>
                <w:sz w:val="20"/>
                <w:szCs w:val="20"/>
              </w:rPr>
              <w:t>8</w:t>
            </w:r>
            <w:r w:rsidR="006951B4">
              <w:rPr>
                <w:rFonts w:eastAsia="Times New Roman" w:cs="Times New Roman"/>
                <w:sz w:val="20"/>
                <w:szCs w:val="20"/>
              </w:rPr>
              <w:t>3</w:t>
            </w:r>
            <w:r w:rsidRPr="00CB66F1">
              <w:rPr>
                <w:rFonts w:eastAsia="Times New Roman" w:cs="Times New Roman"/>
                <w:sz w:val="20"/>
                <w:szCs w:val="20"/>
              </w:rPr>
              <w:t>*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6C9C6416" w14:textId="77777777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885D2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29D6F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E847E" w14:textId="47886969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B66F1">
              <w:rPr>
                <w:rFonts w:eastAsia="Times New Roman" w:cs="Times New Roman"/>
                <w:sz w:val="20"/>
                <w:szCs w:val="20"/>
              </w:rPr>
              <w:t>0</w:t>
            </w:r>
            <w:r w:rsidR="0032096C" w:rsidRPr="00CB66F1">
              <w:rPr>
                <w:rFonts w:eastAsia="Times New Roman" w:cs="Times New Roman"/>
                <w:sz w:val="20"/>
                <w:szCs w:val="20"/>
              </w:rPr>
              <w:t>.</w:t>
            </w:r>
            <w:r w:rsidR="00B17EB0">
              <w:rPr>
                <w:rFonts w:eastAsia="Times New Roman" w:cs="Times New Roman"/>
                <w:sz w:val="20"/>
                <w:szCs w:val="20"/>
              </w:rPr>
              <w:t>64*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D8F18" w14:textId="77777777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763D5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E6046" w:rsidRPr="0032096C" w14:paraId="0E7AE802" w14:textId="77777777" w:rsidTr="002776F7">
        <w:trPr>
          <w:trHeight w:val="290"/>
        </w:trPr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B59AB" w14:textId="77777777" w:rsidR="00DE6046" w:rsidRPr="00CB66F1" w:rsidRDefault="00DE6046" w:rsidP="002776F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B66F1">
              <w:rPr>
                <w:rFonts w:eastAsia="Times New Roman" w:cs="Times New Roman"/>
                <w:color w:val="000000"/>
                <w:sz w:val="20"/>
                <w:szCs w:val="20"/>
              </w:rPr>
              <w:t>P3%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BBAE2" w14:textId="77777777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3A0D27B3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5B8CF54" w14:textId="09F6AFF7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B66F1">
              <w:rPr>
                <w:rFonts w:eastAsia="Times New Roman" w:cs="Times New Roman"/>
                <w:sz w:val="20"/>
                <w:szCs w:val="20"/>
              </w:rPr>
              <w:t>0</w:t>
            </w:r>
            <w:r w:rsidR="0032096C" w:rsidRPr="00CB66F1">
              <w:rPr>
                <w:rFonts w:eastAsia="Times New Roman" w:cs="Times New Roman"/>
                <w:sz w:val="20"/>
                <w:szCs w:val="20"/>
              </w:rPr>
              <w:t>.</w:t>
            </w:r>
            <w:r w:rsidR="006951B4">
              <w:rPr>
                <w:rFonts w:eastAsia="Times New Roman" w:cs="Times New Roman"/>
                <w:sz w:val="20"/>
                <w:szCs w:val="20"/>
              </w:rPr>
              <w:t>64</w:t>
            </w:r>
            <w:r w:rsidRPr="00CB66F1">
              <w:rPr>
                <w:rFonts w:eastAsia="Times New Roman" w:cs="Times New Roman"/>
                <w:sz w:val="20"/>
                <w:szCs w:val="20"/>
              </w:rPr>
              <w:t>*</w:t>
            </w:r>
          </w:p>
        </w:tc>
        <w:tc>
          <w:tcPr>
            <w:tcW w:w="60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68B87" w14:textId="77777777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394DB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27518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2E3E7" w14:textId="783BD708" w:rsidR="00DE6046" w:rsidRPr="00CB66F1" w:rsidRDefault="00B17EB0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</w:t>
            </w:r>
            <w:r w:rsidR="0032096C" w:rsidRPr="00CB66F1">
              <w:rPr>
                <w:rFonts w:eastAsia="Times New Roman" w:cs="Times New Roman"/>
                <w:sz w:val="20"/>
                <w:szCs w:val="20"/>
              </w:rPr>
              <w:t>.</w:t>
            </w:r>
            <w:r>
              <w:rPr>
                <w:rFonts w:eastAsia="Times New Roman" w:cs="Times New Roman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DC1A6" w14:textId="77777777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E6046" w:rsidRPr="0032096C" w14:paraId="0C56E266" w14:textId="77777777" w:rsidTr="002776F7">
        <w:trPr>
          <w:trHeight w:val="290"/>
        </w:trPr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33B04" w14:textId="77777777" w:rsidR="00DE6046" w:rsidRPr="00CB66F1" w:rsidRDefault="00DE6046" w:rsidP="002776F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B66F1">
              <w:rPr>
                <w:rFonts w:eastAsia="Times New Roman" w:cs="Times New Roman"/>
                <w:color w:val="000000"/>
                <w:sz w:val="20"/>
                <w:szCs w:val="20"/>
              </w:rPr>
              <w:t>P4%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BDB54" w14:textId="77777777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0C39D4F3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21AB20EE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B1C35" w14:textId="57C958D1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B66F1">
              <w:rPr>
                <w:rFonts w:eastAsia="Times New Roman" w:cs="Times New Roman"/>
                <w:sz w:val="20"/>
                <w:szCs w:val="20"/>
              </w:rPr>
              <w:t>0</w:t>
            </w:r>
            <w:r w:rsidR="0032096C" w:rsidRPr="00CB66F1">
              <w:rPr>
                <w:rFonts w:eastAsia="Times New Roman" w:cs="Times New Roman"/>
                <w:sz w:val="20"/>
                <w:szCs w:val="20"/>
              </w:rPr>
              <w:t>.</w:t>
            </w:r>
            <w:r w:rsidR="006951B4">
              <w:rPr>
                <w:rFonts w:eastAsia="Times New Roman" w:cs="Times New Roman"/>
                <w:sz w:val="20"/>
                <w:szCs w:val="20"/>
              </w:rPr>
              <w:t>74</w:t>
            </w:r>
            <w:r w:rsidRPr="00CB66F1">
              <w:rPr>
                <w:rFonts w:eastAsia="Times New Roman" w:cs="Times New Roman"/>
                <w:sz w:val="20"/>
                <w:szCs w:val="20"/>
              </w:rPr>
              <w:t>*</w:t>
            </w:r>
          </w:p>
        </w:tc>
        <w:tc>
          <w:tcPr>
            <w:tcW w:w="11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5FD9C" w14:textId="77777777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F3A23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64334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D10B7" w14:textId="62612BB5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B66F1">
              <w:rPr>
                <w:rFonts w:eastAsia="Times New Roman" w:cs="Times New Roman"/>
                <w:sz w:val="20"/>
                <w:szCs w:val="20"/>
              </w:rPr>
              <w:t>0</w:t>
            </w:r>
            <w:r w:rsidR="0032096C" w:rsidRPr="00CB66F1">
              <w:rPr>
                <w:rFonts w:eastAsia="Times New Roman" w:cs="Times New Roman"/>
                <w:sz w:val="20"/>
                <w:szCs w:val="20"/>
              </w:rPr>
              <w:t>.</w:t>
            </w:r>
            <w:r w:rsidRPr="00CB66F1">
              <w:rPr>
                <w:rFonts w:eastAsia="Times New Roman" w:cs="Times New Roman"/>
                <w:sz w:val="20"/>
                <w:szCs w:val="20"/>
              </w:rPr>
              <w:t>9</w:t>
            </w:r>
            <w:r w:rsidR="00B17EB0">
              <w:rPr>
                <w:rFonts w:eastAsia="Times New Roman" w:cs="Times New Roman"/>
                <w:sz w:val="20"/>
                <w:szCs w:val="20"/>
              </w:rPr>
              <w:t>3</w:t>
            </w:r>
            <w:r w:rsidRPr="00CB66F1">
              <w:rPr>
                <w:rFonts w:eastAsia="Times New Roman" w:cs="Times New Roman"/>
                <w:sz w:val="20"/>
                <w:szCs w:val="20"/>
              </w:rPr>
              <w:t>*</w:t>
            </w:r>
          </w:p>
        </w:tc>
      </w:tr>
      <w:tr w:rsidR="00DE6046" w:rsidRPr="0032096C" w14:paraId="6EA8B464" w14:textId="77777777" w:rsidTr="002776F7">
        <w:trPr>
          <w:trHeight w:val="290"/>
        </w:trPr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81315" w14:textId="77777777" w:rsidR="00DE6046" w:rsidRPr="00CB66F1" w:rsidRDefault="00DE6046" w:rsidP="002776F7">
            <w:pPr>
              <w:spacing w:before="0" w:after="0"/>
              <w:jc w:val="right"/>
              <w:rPr>
                <w:rFonts w:eastAsia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0F708" w14:textId="77777777" w:rsidR="00DE6046" w:rsidRPr="0032096C" w:rsidRDefault="00DE6046" w:rsidP="002776F7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19EAF" w14:textId="77777777" w:rsidR="00DE6046" w:rsidRPr="0032096C" w:rsidRDefault="00DE6046" w:rsidP="002776F7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182ED" w14:textId="77777777" w:rsidR="00DE6046" w:rsidRPr="0032096C" w:rsidRDefault="00DE6046" w:rsidP="002776F7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8B8E8" w14:textId="77777777" w:rsidR="00DE6046" w:rsidRPr="0032096C" w:rsidRDefault="00DE6046" w:rsidP="002776F7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A6B07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8E813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BF665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86432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E6046" w:rsidRPr="0032096C" w14:paraId="40AEB842" w14:textId="77777777" w:rsidTr="002776F7">
        <w:trPr>
          <w:trHeight w:val="29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D658D" w14:textId="77777777" w:rsidR="00DE6046" w:rsidRPr="00CB66F1" w:rsidRDefault="00DE6046" w:rsidP="002776F7">
            <w:pPr>
              <w:spacing w:before="0" w:after="0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CB66F1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rGT1 vs rGT3</w:t>
            </w:r>
          </w:p>
        </w:tc>
        <w:tc>
          <w:tcPr>
            <w:tcW w:w="13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DAA90" w14:textId="77777777" w:rsidR="00DE6046" w:rsidRPr="00CB66F1" w:rsidRDefault="00DE6046" w:rsidP="002776F7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53613" w14:textId="77777777" w:rsidR="00DE6046" w:rsidRPr="0032096C" w:rsidRDefault="00DE6046" w:rsidP="002776F7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82FA0" w14:textId="77777777" w:rsidR="00DE6046" w:rsidRPr="0032096C" w:rsidRDefault="00DE6046" w:rsidP="002776F7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7D3DC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76462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2C5B1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6D2B8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E6046" w:rsidRPr="0032096C" w14:paraId="03D2A2BF" w14:textId="77777777" w:rsidTr="002776F7">
        <w:trPr>
          <w:trHeight w:val="290"/>
        </w:trPr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F8689" w14:textId="77777777" w:rsidR="00DE6046" w:rsidRPr="00CB66F1" w:rsidRDefault="00DE6046" w:rsidP="002776F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B66F1">
              <w:rPr>
                <w:rFonts w:eastAsia="Times New Roman" w:cs="Times New Roman"/>
                <w:color w:val="000000"/>
                <w:sz w:val="20"/>
                <w:szCs w:val="20"/>
              </w:rPr>
              <w:t>P1%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8DEFB" w14:textId="17367B37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B66F1">
              <w:rPr>
                <w:rFonts w:eastAsia="Times New Roman" w:cs="Times New Roman"/>
                <w:sz w:val="20"/>
                <w:szCs w:val="20"/>
              </w:rPr>
              <w:t>0</w:t>
            </w:r>
            <w:r w:rsidR="0032096C" w:rsidRPr="00CB66F1">
              <w:rPr>
                <w:rFonts w:eastAsia="Times New Roman" w:cs="Times New Roman"/>
                <w:sz w:val="20"/>
                <w:szCs w:val="20"/>
              </w:rPr>
              <w:t>.</w:t>
            </w:r>
            <w:r w:rsidRPr="00CB66F1">
              <w:rPr>
                <w:rFonts w:eastAsia="Times New Roman" w:cs="Times New Roman"/>
                <w:sz w:val="20"/>
                <w:szCs w:val="20"/>
              </w:rPr>
              <w:t>8</w:t>
            </w:r>
            <w:r w:rsidR="006951B4">
              <w:rPr>
                <w:rFonts w:eastAsia="Times New Roman" w:cs="Times New Roman"/>
                <w:sz w:val="20"/>
                <w:szCs w:val="20"/>
              </w:rPr>
              <w:t>0</w:t>
            </w:r>
            <w:r w:rsidRPr="00CB66F1">
              <w:rPr>
                <w:rFonts w:eastAsia="Times New Roman" w:cs="Times New Roman"/>
                <w:sz w:val="20"/>
                <w:szCs w:val="20"/>
              </w:rPr>
              <w:t>*</w:t>
            </w: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23CF1947" w14:textId="77777777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5B098751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9160E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FD294" w14:textId="3DDBAEC4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B66F1">
              <w:rPr>
                <w:rFonts w:eastAsia="Times New Roman" w:cs="Times New Roman"/>
                <w:sz w:val="20"/>
                <w:szCs w:val="20"/>
              </w:rPr>
              <w:t>0</w:t>
            </w:r>
            <w:r w:rsidR="0032096C" w:rsidRPr="00CB66F1">
              <w:rPr>
                <w:rFonts w:eastAsia="Times New Roman" w:cs="Times New Roman"/>
                <w:sz w:val="20"/>
                <w:szCs w:val="20"/>
              </w:rPr>
              <w:t>.</w:t>
            </w:r>
            <w:r w:rsidR="00B17EB0">
              <w:rPr>
                <w:rFonts w:eastAsia="Times New Roman" w:cs="Times New Roman"/>
                <w:sz w:val="20"/>
                <w:szCs w:val="20"/>
              </w:rPr>
              <w:t>62</w:t>
            </w: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E5A26" w14:textId="77777777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52A3D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2361C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E6046" w:rsidRPr="0032096C" w14:paraId="443E1351" w14:textId="77777777" w:rsidTr="002776F7">
        <w:trPr>
          <w:trHeight w:val="290"/>
        </w:trPr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A334E" w14:textId="77777777" w:rsidR="00DE6046" w:rsidRPr="00CB66F1" w:rsidRDefault="00DE6046" w:rsidP="002776F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B66F1">
              <w:rPr>
                <w:rFonts w:eastAsia="Times New Roman" w:cs="Times New Roman"/>
                <w:color w:val="000000"/>
                <w:sz w:val="20"/>
                <w:szCs w:val="20"/>
              </w:rPr>
              <w:t>P2%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F20D5" w14:textId="77777777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02AB81FF" w14:textId="3F342FC1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B66F1">
              <w:rPr>
                <w:rFonts w:eastAsia="Times New Roman" w:cs="Times New Roman"/>
                <w:sz w:val="20"/>
                <w:szCs w:val="20"/>
              </w:rPr>
              <w:t>0</w:t>
            </w:r>
            <w:r w:rsidR="0032096C" w:rsidRPr="00CB66F1">
              <w:rPr>
                <w:rFonts w:eastAsia="Times New Roman" w:cs="Times New Roman"/>
                <w:sz w:val="20"/>
                <w:szCs w:val="20"/>
              </w:rPr>
              <w:t>.</w:t>
            </w:r>
            <w:r w:rsidRPr="00CB66F1">
              <w:rPr>
                <w:rFonts w:eastAsia="Times New Roman" w:cs="Times New Roman"/>
                <w:sz w:val="20"/>
                <w:szCs w:val="20"/>
              </w:rPr>
              <w:t>8</w:t>
            </w:r>
            <w:r w:rsidR="006951B4">
              <w:rPr>
                <w:rFonts w:eastAsia="Times New Roman" w:cs="Times New Roman"/>
                <w:sz w:val="20"/>
                <w:szCs w:val="20"/>
              </w:rPr>
              <w:t>7</w:t>
            </w:r>
            <w:r w:rsidRPr="00CB66F1">
              <w:rPr>
                <w:rFonts w:eastAsia="Times New Roman" w:cs="Times New Roman"/>
                <w:sz w:val="20"/>
                <w:szCs w:val="20"/>
              </w:rPr>
              <w:t>*</w:t>
            </w: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08A6B56F" w14:textId="77777777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B13BA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0C471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CF3C0" w14:textId="682454CC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B66F1">
              <w:rPr>
                <w:rFonts w:eastAsia="Times New Roman" w:cs="Times New Roman"/>
                <w:sz w:val="20"/>
                <w:szCs w:val="20"/>
              </w:rPr>
              <w:t>0</w:t>
            </w:r>
            <w:r w:rsidR="0032096C" w:rsidRPr="00CB66F1">
              <w:rPr>
                <w:rFonts w:eastAsia="Times New Roman" w:cs="Times New Roman"/>
                <w:sz w:val="20"/>
                <w:szCs w:val="20"/>
              </w:rPr>
              <w:t>.</w:t>
            </w:r>
            <w:r w:rsidRPr="00CB66F1">
              <w:rPr>
                <w:rFonts w:eastAsia="Times New Roman" w:cs="Times New Roman"/>
                <w:sz w:val="20"/>
                <w:szCs w:val="20"/>
              </w:rPr>
              <w:t>1</w:t>
            </w:r>
            <w:r w:rsidR="00B17EB0">
              <w:rPr>
                <w:rFonts w:eastAsia="Times New Roman" w:cs="Times New Roman"/>
                <w:sz w:val="20"/>
                <w:szCs w:val="20"/>
              </w:rPr>
              <w:t>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FD848" w14:textId="77777777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8F93B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E6046" w:rsidRPr="0032096C" w14:paraId="5E467911" w14:textId="77777777" w:rsidTr="002776F7">
        <w:trPr>
          <w:trHeight w:val="290"/>
        </w:trPr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7DDD3" w14:textId="77777777" w:rsidR="00DE6046" w:rsidRPr="00CB66F1" w:rsidRDefault="00DE6046" w:rsidP="002776F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B66F1">
              <w:rPr>
                <w:rFonts w:eastAsia="Times New Roman" w:cs="Times New Roman"/>
                <w:color w:val="000000"/>
                <w:sz w:val="20"/>
                <w:szCs w:val="20"/>
              </w:rPr>
              <w:t>P3%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5A17F" w14:textId="77777777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shd w:val="clear" w:color="auto" w:fill="auto"/>
            <w:noWrap/>
            <w:vAlign w:val="center"/>
            <w:hideMark/>
          </w:tcPr>
          <w:p w14:paraId="4A9167AB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shd w:val="clear" w:color="auto" w:fill="auto"/>
            <w:noWrap/>
            <w:vAlign w:val="center"/>
            <w:hideMark/>
          </w:tcPr>
          <w:p w14:paraId="4742DF7D" w14:textId="27E54A8B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B66F1">
              <w:rPr>
                <w:rFonts w:eastAsia="Times New Roman" w:cs="Times New Roman"/>
                <w:sz w:val="20"/>
                <w:szCs w:val="20"/>
              </w:rPr>
              <w:t>0</w:t>
            </w:r>
            <w:r w:rsidR="0032096C" w:rsidRPr="00CB66F1">
              <w:rPr>
                <w:rFonts w:eastAsia="Times New Roman" w:cs="Times New Roman"/>
                <w:sz w:val="20"/>
                <w:szCs w:val="20"/>
              </w:rPr>
              <w:t>.</w:t>
            </w:r>
            <w:r w:rsidR="006951B4">
              <w:rPr>
                <w:rFonts w:eastAsia="Times New Roman" w:cs="Times New Roman"/>
                <w:sz w:val="20"/>
                <w:szCs w:val="20"/>
              </w:rPr>
              <w:t>44</w:t>
            </w:r>
            <w:r w:rsidRPr="00CB66F1">
              <w:rPr>
                <w:rFonts w:eastAsia="Times New Roman" w:cs="Times New Roman"/>
                <w:sz w:val="20"/>
                <w:szCs w:val="20"/>
              </w:rPr>
              <w:t>*</w:t>
            </w:r>
          </w:p>
        </w:tc>
        <w:tc>
          <w:tcPr>
            <w:tcW w:w="60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4AC7A" w14:textId="77777777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1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9BE01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0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B059A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2CB98" w14:textId="30A2A79D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B66F1">
              <w:rPr>
                <w:rFonts w:eastAsia="Times New Roman" w:cs="Times New Roman"/>
                <w:sz w:val="20"/>
                <w:szCs w:val="20"/>
              </w:rPr>
              <w:t>0</w:t>
            </w:r>
            <w:r w:rsidR="0032096C" w:rsidRPr="00CB66F1">
              <w:rPr>
                <w:rFonts w:eastAsia="Times New Roman" w:cs="Times New Roman"/>
                <w:sz w:val="20"/>
                <w:szCs w:val="20"/>
              </w:rPr>
              <w:t>.</w:t>
            </w:r>
            <w:r w:rsidR="00B17EB0">
              <w:rPr>
                <w:rFonts w:eastAsia="Times New Roman" w:cs="Times New Roman"/>
                <w:sz w:val="20"/>
                <w:szCs w:val="20"/>
              </w:rPr>
              <w:t>86</w:t>
            </w:r>
            <w:r w:rsidRPr="00CB66F1">
              <w:rPr>
                <w:rFonts w:eastAsia="Times New Roman" w:cs="Times New Roman"/>
                <w:sz w:val="20"/>
                <w:szCs w:val="20"/>
              </w:rPr>
              <w:t>*</w:t>
            </w:r>
          </w:p>
        </w:tc>
        <w:tc>
          <w:tcPr>
            <w:tcW w:w="76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98093" w14:textId="77777777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DE6046" w:rsidRPr="0032096C" w14:paraId="16679739" w14:textId="77777777" w:rsidTr="002776F7">
        <w:trPr>
          <w:trHeight w:val="290"/>
        </w:trPr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F7012" w14:textId="77777777" w:rsidR="00DE6046" w:rsidRPr="005C5DFC" w:rsidRDefault="00DE6046" w:rsidP="002776F7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C5DFC">
              <w:rPr>
                <w:rFonts w:eastAsia="Times New Roman" w:cs="Times New Roman"/>
                <w:color w:val="000000"/>
                <w:sz w:val="20"/>
                <w:szCs w:val="20"/>
              </w:rPr>
              <w:t>P4%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B35CA" w14:textId="77777777" w:rsidR="00DE6046" w:rsidRPr="005C5DF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324A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52BA8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0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89FA7" w14:textId="4082A060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B66F1">
              <w:rPr>
                <w:rFonts w:eastAsia="Times New Roman" w:cs="Times New Roman"/>
                <w:sz w:val="20"/>
                <w:szCs w:val="20"/>
              </w:rPr>
              <w:t>0</w:t>
            </w:r>
            <w:r w:rsidR="0032096C" w:rsidRPr="00CB66F1">
              <w:rPr>
                <w:rFonts w:eastAsia="Times New Roman" w:cs="Times New Roman"/>
                <w:sz w:val="20"/>
                <w:szCs w:val="20"/>
              </w:rPr>
              <w:t>.</w:t>
            </w:r>
            <w:r w:rsidR="006951B4">
              <w:rPr>
                <w:rFonts w:eastAsia="Times New Roman" w:cs="Times New Roman"/>
                <w:sz w:val="20"/>
                <w:szCs w:val="20"/>
              </w:rPr>
              <w:t>65</w:t>
            </w:r>
            <w:r w:rsidRPr="00CB66F1">
              <w:rPr>
                <w:rFonts w:eastAsia="Times New Roman" w:cs="Times New Roman"/>
                <w:sz w:val="20"/>
                <w:szCs w:val="20"/>
              </w:rPr>
              <w:t>*</w:t>
            </w:r>
          </w:p>
        </w:tc>
        <w:tc>
          <w:tcPr>
            <w:tcW w:w="11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1986A" w14:textId="77777777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0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1170B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DB021" w14:textId="77777777" w:rsidR="00DE6046" w:rsidRPr="0032096C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A9F20" w14:textId="44D69A2B" w:rsidR="00DE6046" w:rsidRPr="00CB66F1" w:rsidRDefault="00DE6046" w:rsidP="002776F7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CB66F1">
              <w:rPr>
                <w:rFonts w:eastAsia="Times New Roman" w:cs="Times New Roman"/>
                <w:sz w:val="20"/>
                <w:szCs w:val="20"/>
              </w:rPr>
              <w:t>0</w:t>
            </w:r>
            <w:r w:rsidR="0032096C" w:rsidRPr="00CB66F1">
              <w:rPr>
                <w:rFonts w:eastAsia="Times New Roman" w:cs="Times New Roman"/>
                <w:sz w:val="20"/>
                <w:szCs w:val="20"/>
              </w:rPr>
              <w:t>.</w:t>
            </w:r>
            <w:r w:rsidR="00B17EB0">
              <w:rPr>
                <w:rFonts w:eastAsia="Times New Roman" w:cs="Times New Roman"/>
                <w:sz w:val="20"/>
                <w:szCs w:val="20"/>
              </w:rPr>
              <w:t>79</w:t>
            </w:r>
            <w:r w:rsidRPr="00CB66F1">
              <w:rPr>
                <w:rFonts w:eastAsia="Times New Roman" w:cs="Times New Roman"/>
                <w:sz w:val="20"/>
                <w:szCs w:val="20"/>
              </w:rPr>
              <w:t>*</w:t>
            </w:r>
          </w:p>
        </w:tc>
      </w:tr>
    </w:tbl>
    <w:p w14:paraId="5116E02D" w14:textId="19A3B347" w:rsidR="00DE6046" w:rsidRDefault="00160D3B" w:rsidP="00BB4F95">
      <w:pPr>
        <w:spacing w:after="0"/>
        <w:rPr>
          <w:rFonts w:cs="Times New Roman"/>
          <w:b/>
          <w:bCs/>
          <w:sz w:val="20"/>
          <w:szCs w:val="20"/>
        </w:rPr>
      </w:pPr>
      <w:r>
        <w:rPr>
          <w:rFonts w:cs="Times New Roman"/>
          <w:bCs/>
          <w:szCs w:val="24"/>
        </w:rPr>
        <w:t>Spearman rank order c</w:t>
      </w:r>
      <w:r w:rsidR="00DE6046">
        <w:rPr>
          <w:rFonts w:cs="Times New Roman"/>
          <w:bCs/>
          <w:szCs w:val="24"/>
        </w:rPr>
        <w:t>orrelation</w:t>
      </w:r>
      <w:r>
        <w:rPr>
          <w:rFonts w:cs="Times New Roman"/>
          <w:bCs/>
          <w:szCs w:val="24"/>
        </w:rPr>
        <w:t xml:space="preserve"> coefficient</w:t>
      </w:r>
      <w:r w:rsidR="005C5DFC">
        <w:rPr>
          <w:rFonts w:cs="Times New Roman"/>
          <w:bCs/>
          <w:szCs w:val="24"/>
        </w:rPr>
        <w:t>s</w:t>
      </w:r>
      <w:r>
        <w:rPr>
          <w:rFonts w:cs="Times New Roman"/>
          <w:bCs/>
          <w:szCs w:val="24"/>
        </w:rPr>
        <w:t xml:space="preserve"> (</w:t>
      </w:r>
      <w:r w:rsidRPr="00160D3B">
        <w:rPr>
          <w:rFonts w:cs="Times New Roman"/>
          <w:bCs/>
          <w:szCs w:val="24"/>
        </w:rPr>
        <w:t>ρ</w:t>
      </w:r>
      <w:r>
        <w:rPr>
          <w:rFonts w:cs="Times New Roman"/>
          <w:bCs/>
          <w:szCs w:val="24"/>
        </w:rPr>
        <w:t>)</w:t>
      </w:r>
      <w:r w:rsidR="00DE6046">
        <w:rPr>
          <w:rFonts w:cs="Times New Roman"/>
          <w:bCs/>
          <w:szCs w:val="24"/>
        </w:rPr>
        <w:t xml:space="preserve"> between rGT1 and rGT2, rGT2 and rGT3 as well as rGT1 and rGT3. Results a</w:t>
      </w:r>
      <w:r w:rsidR="0032096C">
        <w:rPr>
          <w:rFonts w:cs="Times New Roman"/>
          <w:bCs/>
          <w:szCs w:val="24"/>
        </w:rPr>
        <w:t>re</w:t>
      </w:r>
      <w:r w:rsidR="00DE6046">
        <w:rPr>
          <w:rFonts w:cs="Times New Roman"/>
          <w:bCs/>
          <w:szCs w:val="24"/>
        </w:rPr>
        <w:t xml:space="preserve"> presented for all rats, as well as the characterizing choice for each </w:t>
      </w:r>
      <w:proofErr w:type="spellStart"/>
      <w:r w:rsidR="00C1423D">
        <w:rPr>
          <w:rFonts w:cs="Times New Roman"/>
          <w:bCs/>
          <w:szCs w:val="24"/>
        </w:rPr>
        <w:t>rGT</w:t>
      </w:r>
      <w:proofErr w:type="spellEnd"/>
      <w:r w:rsidR="00C1423D">
        <w:rPr>
          <w:rFonts w:cs="Times New Roman"/>
          <w:bCs/>
          <w:szCs w:val="24"/>
        </w:rPr>
        <w:t xml:space="preserve"> </w:t>
      </w:r>
      <w:r w:rsidR="00DE6046">
        <w:rPr>
          <w:rFonts w:cs="Times New Roman"/>
          <w:bCs/>
          <w:szCs w:val="24"/>
        </w:rPr>
        <w:t>group (P1 for safe, P2 for strategic and P3 and P4 for risky).</w:t>
      </w:r>
      <w:r w:rsidR="0032096C">
        <w:rPr>
          <w:rFonts w:cs="Times New Roman"/>
          <w:bCs/>
          <w:szCs w:val="24"/>
        </w:rPr>
        <w:t xml:space="preserve"> </w:t>
      </w:r>
      <w:r w:rsidR="00DE6046" w:rsidRPr="009361D0">
        <w:rPr>
          <w:rFonts w:cs="Times New Roman"/>
          <w:bCs/>
          <w:szCs w:val="24"/>
        </w:rPr>
        <w:t>* &lt; 0.05</w:t>
      </w:r>
      <w:r w:rsidR="00DE6046">
        <w:rPr>
          <w:rFonts w:cs="Times New Roman"/>
          <w:bCs/>
          <w:szCs w:val="24"/>
        </w:rPr>
        <w:t>.</w:t>
      </w:r>
    </w:p>
    <w:p w14:paraId="4168562E" w14:textId="2C55E5FB" w:rsidR="00E45A66" w:rsidRPr="00EF31A5" w:rsidRDefault="00BB4F95" w:rsidP="00BB4F95">
      <w:pPr>
        <w:rPr>
          <w:szCs w:val="24"/>
        </w:rPr>
        <w:sectPr w:rsidR="00E45A66" w:rsidRPr="00EF31A5" w:rsidSect="00641446">
          <w:pgSz w:w="11906" w:h="16838"/>
          <w:pgMar w:top="1418" w:right="1418" w:bottom="1418" w:left="1418" w:header="709" w:footer="709" w:gutter="0"/>
          <w:lnNumType w:countBy="1" w:restart="continuous"/>
          <w:cols w:space="708"/>
          <w:docGrid w:linePitch="360"/>
        </w:sectPr>
      </w:pPr>
      <w:bookmarkStart w:id="1" w:name="_Hlk94874306"/>
      <w:bookmarkEnd w:id="0"/>
      <w:r>
        <w:rPr>
          <w:rFonts w:cs="Times New Roman"/>
          <w:b/>
          <w:bCs/>
          <w:sz w:val="20"/>
          <w:szCs w:val="20"/>
        </w:rPr>
        <w:br w:type="page"/>
      </w:r>
    </w:p>
    <w:p w14:paraId="6F6A0E1D" w14:textId="3821652A" w:rsidR="00BB4F95" w:rsidRPr="00DE6046" w:rsidRDefault="00BB4F95" w:rsidP="00BB4F95">
      <w:pPr>
        <w:rPr>
          <w:rFonts w:cs="Times New Roman"/>
          <w:bCs/>
          <w:szCs w:val="24"/>
        </w:rPr>
      </w:pPr>
      <w:r w:rsidRPr="003A3742">
        <w:rPr>
          <w:rFonts w:cs="Times New Roman"/>
          <w:b/>
          <w:bCs/>
          <w:szCs w:val="24"/>
        </w:rPr>
        <w:lastRenderedPageBreak/>
        <w:t>Table S</w:t>
      </w:r>
      <w:r w:rsidR="00DE6046">
        <w:rPr>
          <w:rFonts w:cs="Times New Roman"/>
          <w:b/>
          <w:bCs/>
          <w:szCs w:val="24"/>
        </w:rPr>
        <w:t>5</w:t>
      </w:r>
      <w:r w:rsidRPr="003A3742">
        <w:rPr>
          <w:rFonts w:cs="Times New Roman"/>
          <w:b/>
          <w:bCs/>
          <w:szCs w:val="24"/>
        </w:rPr>
        <w:t>.</w:t>
      </w:r>
      <w:r w:rsidRPr="003A3742">
        <w:rPr>
          <w:rFonts w:cs="Times New Roman"/>
          <w:szCs w:val="24"/>
        </w:rPr>
        <w:t xml:space="preserve"> Results from the three copulatory behavior tests in </w:t>
      </w:r>
      <w:r w:rsidR="00C1423D">
        <w:rPr>
          <w:rFonts w:cs="Times New Roman"/>
          <w:szCs w:val="24"/>
        </w:rPr>
        <w:t>all</w:t>
      </w:r>
      <w:r w:rsidRPr="003A3742">
        <w:rPr>
          <w:rFonts w:cs="Times New Roman"/>
          <w:szCs w:val="24"/>
        </w:rPr>
        <w:t xml:space="preserve"> rats</w:t>
      </w:r>
      <w:r w:rsidR="00C1423D">
        <w:rPr>
          <w:rFonts w:cs="Times New Roman"/>
          <w:szCs w:val="24"/>
        </w:rPr>
        <w:t xml:space="preserve"> irrespectively of </w:t>
      </w:r>
      <w:proofErr w:type="spellStart"/>
      <w:r w:rsidR="00C1423D">
        <w:rPr>
          <w:rFonts w:cs="Times New Roman"/>
          <w:szCs w:val="24"/>
        </w:rPr>
        <w:t>rGT</w:t>
      </w:r>
      <w:proofErr w:type="spellEnd"/>
      <w:r w:rsidR="00C1423D">
        <w:rPr>
          <w:rFonts w:cs="Times New Roman"/>
          <w:szCs w:val="24"/>
        </w:rPr>
        <w:t xml:space="preserve"> group</w:t>
      </w:r>
      <w:r w:rsidRPr="003A3742">
        <w:rPr>
          <w:rFonts w:cs="Times New Roman"/>
          <w:szCs w:val="24"/>
        </w:rPr>
        <w:t>.</w:t>
      </w:r>
    </w:p>
    <w:tbl>
      <w:tblPr>
        <w:tblW w:w="11491" w:type="dxa"/>
        <w:tblInd w:w="-10" w:type="dxa"/>
        <w:tblLook w:val="04A0" w:firstRow="1" w:lastRow="0" w:firstColumn="1" w:lastColumn="0" w:noHBand="0" w:noVBand="1"/>
      </w:tblPr>
      <w:tblGrid>
        <w:gridCol w:w="3733"/>
        <w:gridCol w:w="516"/>
        <w:gridCol w:w="1950"/>
        <w:gridCol w:w="516"/>
        <w:gridCol w:w="2060"/>
        <w:gridCol w:w="516"/>
        <w:gridCol w:w="2200"/>
      </w:tblGrid>
      <w:tr w:rsidR="00D06FD3" w:rsidRPr="00D06FD3" w14:paraId="1CBB575F" w14:textId="77777777" w:rsidTr="00875F70">
        <w:trPr>
          <w:trHeight w:val="320"/>
        </w:trPr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D96B19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EE650A" w14:textId="0B06C091" w:rsidR="00D06FD3" w:rsidRPr="00D06FD3" w:rsidRDefault="00875F70" w:rsidP="00D06FD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A70AFF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Test 1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5DB4BA" w14:textId="75F2AB7A" w:rsidR="00D06FD3" w:rsidRPr="00D06FD3" w:rsidRDefault="00875F70" w:rsidP="00D06FD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EB001D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Test 2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702962" w14:textId="70FB682F" w:rsidR="00D06FD3" w:rsidRPr="00D06FD3" w:rsidRDefault="00875F70" w:rsidP="00D06FD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06E11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Test 3</w:t>
            </w:r>
          </w:p>
        </w:tc>
      </w:tr>
      <w:tr w:rsidR="00D06FD3" w:rsidRPr="00D06FD3" w14:paraId="107CA4C0" w14:textId="77777777" w:rsidTr="00875F70">
        <w:trPr>
          <w:trHeight w:val="310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39F24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Latency mount*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D1ACB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9BB1C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210.0 (50.0–360.0)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BE116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6E083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35.0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11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(20.0–125.0)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FC686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FE0B8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17.5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111,2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(7.5–42.5)</w:t>
            </w:r>
          </w:p>
        </w:tc>
      </w:tr>
      <w:tr w:rsidR="00D06FD3" w:rsidRPr="00D06FD3" w14:paraId="108A2F02" w14:textId="77777777" w:rsidTr="00875F70">
        <w:trPr>
          <w:trHeight w:val="310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90C2E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Latency intromission*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5090D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93318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142.5 (47.5–307.5)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9E938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510D0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15.0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111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(10.0–75.0)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2E4FC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78730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10.0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111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(10.0–27.5)</w:t>
            </w:r>
          </w:p>
        </w:tc>
      </w:tr>
      <w:tr w:rsidR="00D06FD3" w:rsidRPr="00D06FD3" w14:paraId="68CE6CA7" w14:textId="77777777" w:rsidTr="00875F70">
        <w:trPr>
          <w:trHeight w:val="310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A08DD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Latency ejaculation*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2D568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1EFCA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577.5 (420.0–750.0)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8FFB5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6AF1A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445.0 (317.5–632.5)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844F4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9E337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300.0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11,2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(185.0–450.0)</w:t>
            </w:r>
          </w:p>
        </w:tc>
      </w:tr>
      <w:tr w:rsidR="00D06FD3" w:rsidRPr="00D06FD3" w14:paraId="53C8D214" w14:textId="77777777" w:rsidTr="00875F70">
        <w:trPr>
          <w:trHeight w:val="310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B31F0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Frequency mount*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793E9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235AD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6.0 (3.0–10.5)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1F421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F7E5C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11.5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111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(8.0–17.0)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F9099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B1D1E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11.0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111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(6.0–16.0)</w:t>
            </w:r>
          </w:p>
        </w:tc>
      </w:tr>
      <w:tr w:rsidR="00D06FD3" w:rsidRPr="00D06FD3" w14:paraId="0C39C6F2" w14:textId="77777777" w:rsidTr="00875F70">
        <w:trPr>
          <w:trHeight w:val="310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01C5C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Frequency intromission*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CE020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ED1EA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9.0 (6.0–12.0)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7D0E2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53489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11.5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11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(9.0–15.0)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D3BB7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8D46A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12.0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111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(10.5–14.5)</w:t>
            </w:r>
          </w:p>
        </w:tc>
      </w:tr>
      <w:tr w:rsidR="00D06FD3" w:rsidRPr="00D06FD3" w14:paraId="5E87D29B" w14:textId="77777777" w:rsidTr="00875F70">
        <w:trPr>
          <w:trHeight w:val="310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1DCA0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Frequency ejaculation*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9AE22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A172F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2.0 (0.0–2.0)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82ED5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9632A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2.0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11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(1.0–3.0)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E2E87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BDCF0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3.0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111,2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(2.0–3.0)</w:t>
            </w:r>
          </w:p>
        </w:tc>
      </w:tr>
      <w:tr w:rsidR="00D06FD3" w:rsidRPr="00D06FD3" w14:paraId="61D81399" w14:textId="77777777" w:rsidTr="00875F70">
        <w:trPr>
          <w:trHeight w:val="290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761F9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Post-ejaculatory interval 1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642E1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09F23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295.0 (270.0–305.0)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5BCAF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45D8A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277.5 (222.5–335.0)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55A69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A61D6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290.0 (262.5–315.0)</w:t>
            </w:r>
          </w:p>
        </w:tc>
      </w:tr>
      <w:tr w:rsidR="00D06FD3" w:rsidRPr="00D06FD3" w14:paraId="5DB7FAF1" w14:textId="77777777" w:rsidTr="00875F70">
        <w:trPr>
          <w:trHeight w:val="290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4D203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Post-ejaculatory interval 2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9997A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1B5BC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317.5 (290.0–345.0)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5D407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3C537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275.0 (250.0–315.0)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1C36C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2C40E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301.0 (285.0–337.5)</w:t>
            </w:r>
          </w:p>
        </w:tc>
      </w:tr>
      <w:tr w:rsidR="00D06FD3" w:rsidRPr="00D06FD3" w14:paraId="2EE1D1F7" w14:textId="77777777" w:rsidTr="00875F70">
        <w:trPr>
          <w:trHeight w:val="290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2CFAE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Post-ejaculatory interval 3 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64823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A3F5B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0.0 (0.0–0.0)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D5B54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5741D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307.5 (290.0–325.0)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46B21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EAEB9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295.0 (295.0–295.0)</w:t>
            </w:r>
          </w:p>
        </w:tc>
      </w:tr>
      <w:tr w:rsidR="00D06FD3" w:rsidRPr="00D06FD3" w14:paraId="1EA58723" w14:textId="77777777" w:rsidTr="00875F70">
        <w:trPr>
          <w:trHeight w:val="310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0B3A5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Mounts + intromissions*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87C49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4D0F6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14.5 (10.0–20.0)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16268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8FF21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23.5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111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(18.0–30.5)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07C89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6952C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24.0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111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(18.0–30.0)</w:t>
            </w:r>
          </w:p>
        </w:tc>
      </w:tr>
      <w:tr w:rsidR="00D06FD3" w:rsidRPr="00D06FD3" w14:paraId="27CD1AAA" w14:textId="77777777" w:rsidTr="00875F70">
        <w:trPr>
          <w:trHeight w:val="290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E0E80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Intromission ratio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F149A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61217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0.6 (0.4–0.7)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0D465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110F1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0.5 (0.4–0.6)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3B6C2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6F5B5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0.5 (0.4–0.6)</w:t>
            </w:r>
          </w:p>
        </w:tc>
      </w:tr>
      <w:tr w:rsidR="00D06FD3" w:rsidRPr="00D06FD3" w14:paraId="697EC2B1" w14:textId="77777777" w:rsidTr="00875F70">
        <w:trPr>
          <w:trHeight w:val="310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4B39E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Time from first intromission to ejaculation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B6F4B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9613F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460.0 (325.0–555.0)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485EE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2BF59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417.5 (297.5–557.5)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3828A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3AD5D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260.0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11,2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(175.0–415.0)</w:t>
            </w:r>
          </w:p>
        </w:tc>
      </w:tr>
      <w:tr w:rsidR="00D06FD3" w:rsidRPr="00D06FD3" w14:paraId="1686C0D1" w14:textId="77777777" w:rsidTr="00875F70">
        <w:trPr>
          <w:trHeight w:val="290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FEE85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Mounts + intromissions/ejaculation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E4592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FE966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10.5 (8.0–13.0)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9D587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19654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12.5 (8.4–17.3)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0D8C6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90FFB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9.3 (7.3–13.5)</w:t>
            </w:r>
          </w:p>
        </w:tc>
      </w:tr>
      <w:tr w:rsidR="00D06FD3" w:rsidRPr="00D06FD3" w14:paraId="4D5C942E" w14:textId="77777777" w:rsidTr="00875F70">
        <w:trPr>
          <w:trHeight w:val="310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FC0FC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Inter-intromission rate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B50B8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4A67E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50.0 (37.8–80.5)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40F29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65423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36.4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11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(21.1–68.9)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69E0D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A42AB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20.4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11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(15.6–43.9)</w:t>
            </w:r>
          </w:p>
        </w:tc>
      </w:tr>
      <w:tr w:rsidR="00D06FD3" w:rsidRPr="00D06FD3" w14:paraId="65FD821B" w14:textId="77777777" w:rsidTr="00875F70">
        <w:trPr>
          <w:trHeight w:val="320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D7E6D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Copulatory rate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D81401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466AC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0.023 (0.019–0.034)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639513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AC368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0.034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111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(0.028–0.045)</w:t>
            </w:r>
          </w:p>
        </w:tc>
        <w:tc>
          <w:tcPr>
            <w:tcW w:w="5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074DE3" w14:textId="77777777" w:rsidR="00D06FD3" w:rsidRPr="00D06FD3" w:rsidRDefault="00D06FD3" w:rsidP="00875F7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3E6E4" w14:textId="77777777" w:rsidR="00D06FD3" w:rsidRPr="00D06FD3" w:rsidRDefault="00D06FD3" w:rsidP="00D06FD3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>0.040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111,2</w:t>
            </w:r>
            <w:r w:rsidRPr="00D06FD3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(0.028–0.057)</w:t>
            </w:r>
          </w:p>
        </w:tc>
      </w:tr>
    </w:tbl>
    <w:bookmarkEnd w:id="1"/>
    <w:p w14:paraId="5F663D4E" w14:textId="60675C2A" w:rsidR="006953C9" w:rsidRPr="003A3742" w:rsidRDefault="00BB4F95" w:rsidP="00BB4F95">
      <w:pPr>
        <w:rPr>
          <w:rFonts w:cs="Times New Roman"/>
          <w:szCs w:val="24"/>
        </w:rPr>
        <w:sectPr w:rsidR="006953C9" w:rsidRPr="003A3742" w:rsidSect="00E45A66">
          <w:pgSz w:w="16838" w:h="11906" w:orient="landscape"/>
          <w:pgMar w:top="1418" w:right="1418" w:bottom="1418" w:left="1418" w:header="709" w:footer="709" w:gutter="0"/>
          <w:lnNumType w:countBy="1" w:restart="continuous"/>
          <w:cols w:space="708"/>
          <w:docGrid w:linePitch="360"/>
        </w:sectPr>
      </w:pPr>
      <w:r w:rsidRPr="003A3742">
        <w:rPr>
          <w:rFonts w:cs="Times New Roman"/>
          <w:szCs w:val="24"/>
        </w:rPr>
        <w:t xml:space="preserve">Results from the three copulatory tests for </w:t>
      </w:r>
      <w:r w:rsidR="00C1423D">
        <w:rPr>
          <w:rFonts w:cs="Times New Roman"/>
          <w:szCs w:val="24"/>
        </w:rPr>
        <w:t>all</w:t>
      </w:r>
      <w:r w:rsidRPr="003A3742">
        <w:rPr>
          <w:rFonts w:cs="Times New Roman"/>
          <w:szCs w:val="24"/>
        </w:rPr>
        <w:t xml:space="preserve"> rats</w:t>
      </w:r>
      <w:r w:rsidR="00C1423D">
        <w:rPr>
          <w:rFonts w:cs="Times New Roman"/>
          <w:szCs w:val="24"/>
        </w:rPr>
        <w:t xml:space="preserve"> </w:t>
      </w:r>
      <w:r w:rsidR="0031720F">
        <w:rPr>
          <w:rFonts w:cs="Times New Roman"/>
          <w:szCs w:val="24"/>
        </w:rPr>
        <w:t>(n=40)</w:t>
      </w:r>
      <w:r w:rsidR="0031720F" w:rsidRPr="003A3742">
        <w:rPr>
          <w:rFonts w:cs="Times New Roman"/>
          <w:szCs w:val="24"/>
        </w:rPr>
        <w:t xml:space="preserve"> </w:t>
      </w:r>
      <w:r w:rsidR="00C1423D">
        <w:rPr>
          <w:rFonts w:cs="Times New Roman"/>
          <w:szCs w:val="24"/>
        </w:rPr>
        <w:t xml:space="preserve">irrespectively of </w:t>
      </w:r>
      <w:proofErr w:type="spellStart"/>
      <w:r w:rsidR="00C1423D">
        <w:rPr>
          <w:rFonts w:cs="Times New Roman"/>
          <w:szCs w:val="24"/>
        </w:rPr>
        <w:t>rGT</w:t>
      </w:r>
      <w:proofErr w:type="spellEnd"/>
      <w:r w:rsidR="00C1423D">
        <w:rPr>
          <w:rFonts w:cs="Times New Roman"/>
          <w:szCs w:val="24"/>
        </w:rPr>
        <w:t xml:space="preserve"> group</w:t>
      </w:r>
      <w:r w:rsidRPr="003A3742">
        <w:rPr>
          <w:rFonts w:cs="Times New Roman"/>
          <w:szCs w:val="24"/>
        </w:rPr>
        <w:t xml:space="preserve">. Data are presented as median and quartile range. Parameters indicated with * was included in the </w:t>
      </w:r>
      <w:proofErr w:type="spellStart"/>
      <w:r w:rsidRPr="003A3742">
        <w:rPr>
          <w:rFonts w:cs="Times New Roman"/>
          <w:szCs w:val="24"/>
        </w:rPr>
        <w:t>nparLD</w:t>
      </w:r>
      <w:proofErr w:type="spellEnd"/>
      <w:r w:rsidRPr="003A3742">
        <w:rPr>
          <w:rFonts w:cs="Times New Roman"/>
          <w:szCs w:val="24"/>
        </w:rPr>
        <w:t xml:space="preserve"> statistics, followed by Wilcoxon matched pairs tests were appropriate. The remaining parameters were analyzed with Friedman ANOVA followed by Wilcoxon matched pairs tests were appropriate. </w:t>
      </w:r>
      <w:r w:rsidRPr="003A3742">
        <w:rPr>
          <w:rFonts w:cs="Times New Roman"/>
          <w:szCs w:val="24"/>
          <w:vertAlign w:val="superscript"/>
        </w:rPr>
        <w:t xml:space="preserve">1 </w:t>
      </w:r>
      <w:r w:rsidRPr="003A3742">
        <w:rPr>
          <w:rFonts w:cs="Times New Roman"/>
          <w:szCs w:val="24"/>
        </w:rPr>
        <w:t xml:space="preserve">&lt; 0.05, </w:t>
      </w:r>
      <w:r w:rsidRPr="003A3742">
        <w:rPr>
          <w:rFonts w:cs="Times New Roman"/>
          <w:szCs w:val="24"/>
          <w:vertAlign w:val="superscript"/>
        </w:rPr>
        <w:t xml:space="preserve">11 </w:t>
      </w:r>
      <w:r w:rsidRPr="003A3742">
        <w:rPr>
          <w:rFonts w:cs="Times New Roman"/>
          <w:szCs w:val="24"/>
        </w:rPr>
        <w:t xml:space="preserve">&lt; 0.01, </w:t>
      </w:r>
      <w:r w:rsidRPr="003A3742">
        <w:rPr>
          <w:rFonts w:cs="Times New Roman"/>
          <w:szCs w:val="24"/>
          <w:vertAlign w:val="superscript"/>
        </w:rPr>
        <w:t xml:space="preserve">111 </w:t>
      </w:r>
      <w:r w:rsidRPr="003A3742">
        <w:rPr>
          <w:rFonts w:cs="Times New Roman"/>
          <w:szCs w:val="24"/>
        </w:rPr>
        <w:t xml:space="preserve">&lt; 0.001 compared with test 1, </w:t>
      </w:r>
      <w:r w:rsidRPr="003A3742">
        <w:rPr>
          <w:rFonts w:cs="Times New Roman"/>
          <w:szCs w:val="24"/>
          <w:vertAlign w:val="superscript"/>
        </w:rPr>
        <w:t xml:space="preserve">2 </w:t>
      </w:r>
      <w:r w:rsidRPr="003A3742">
        <w:rPr>
          <w:rFonts w:cs="Times New Roman"/>
          <w:szCs w:val="24"/>
        </w:rPr>
        <w:t>&lt; 0.05 compared with test 2.</w:t>
      </w:r>
    </w:p>
    <w:p w14:paraId="26517855" w14:textId="7847AB65" w:rsidR="00BB4F95" w:rsidRPr="003A3742" w:rsidRDefault="00BB4F95" w:rsidP="00BB4F95">
      <w:pPr>
        <w:rPr>
          <w:rFonts w:cs="Times New Roman"/>
          <w:b/>
          <w:szCs w:val="24"/>
        </w:rPr>
      </w:pPr>
      <w:r w:rsidRPr="003A3742">
        <w:rPr>
          <w:rFonts w:cs="Times New Roman"/>
          <w:b/>
          <w:szCs w:val="24"/>
        </w:rPr>
        <w:lastRenderedPageBreak/>
        <w:t>Table S</w:t>
      </w:r>
      <w:r w:rsidR="00DE6046">
        <w:rPr>
          <w:rFonts w:cs="Times New Roman"/>
          <w:b/>
          <w:szCs w:val="24"/>
        </w:rPr>
        <w:t>6</w:t>
      </w:r>
      <w:r w:rsidRPr="003A3742">
        <w:rPr>
          <w:rFonts w:cs="Times New Roman"/>
          <w:b/>
          <w:szCs w:val="24"/>
        </w:rPr>
        <w:t xml:space="preserve">. </w:t>
      </w:r>
      <w:r w:rsidRPr="003A3742">
        <w:rPr>
          <w:rFonts w:cs="Times New Roman"/>
          <w:szCs w:val="24"/>
        </w:rPr>
        <w:t xml:space="preserve">Average weekly </w:t>
      </w:r>
      <w:r w:rsidR="004A1F57" w:rsidRPr="003A3742">
        <w:rPr>
          <w:rFonts w:cs="Times New Roman"/>
          <w:szCs w:val="24"/>
        </w:rPr>
        <w:t xml:space="preserve">(A) water and (B) total fluid </w:t>
      </w:r>
      <w:r w:rsidRPr="003A3742">
        <w:rPr>
          <w:rFonts w:cs="Times New Roman"/>
          <w:szCs w:val="24"/>
        </w:rPr>
        <w:t xml:space="preserve">intake during the 7 weeks of voluntary alcohol intake in rats with risky, strategic and safe </w:t>
      </w:r>
      <w:proofErr w:type="spellStart"/>
      <w:r w:rsidR="00C1423D">
        <w:rPr>
          <w:rFonts w:cs="Times New Roman"/>
          <w:szCs w:val="24"/>
        </w:rPr>
        <w:t>rGT</w:t>
      </w:r>
      <w:proofErr w:type="spellEnd"/>
      <w:r w:rsidR="00C1423D" w:rsidRPr="003A3742">
        <w:rPr>
          <w:rFonts w:cs="Times New Roman"/>
          <w:szCs w:val="24"/>
        </w:rPr>
        <w:t xml:space="preserve"> </w:t>
      </w:r>
      <w:r w:rsidRPr="003A3742">
        <w:rPr>
          <w:rFonts w:cs="Times New Roman"/>
          <w:szCs w:val="24"/>
        </w:rPr>
        <w:t>strategies.</w:t>
      </w:r>
    </w:p>
    <w:tbl>
      <w:tblPr>
        <w:tblW w:w="9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31"/>
        <w:gridCol w:w="910"/>
        <w:gridCol w:w="560"/>
        <w:gridCol w:w="274"/>
        <w:gridCol w:w="560"/>
        <w:gridCol w:w="910"/>
        <w:gridCol w:w="560"/>
        <w:gridCol w:w="274"/>
        <w:gridCol w:w="560"/>
        <w:gridCol w:w="910"/>
        <w:gridCol w:w="560"/>
        <w:gridCol w:w="274"/>
        <w:gridCol w:w="560"/>
      </w:tblGrid>
      <w:tr w:rsidR="00173EE0" w:rsidRPr="00430FF4" w14:paraId="4DB8A8EB" w14:textId="77777777" w:rsidTr="00173EE0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E8213BF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v-SE"/>
              </w:rPr>
              <w:t>Parameters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F3C4912" w14:textId="457A8640" w:rsidR="00173EE0" w:rsidRPr="004147FD" w:rsidRDefault="00173EE0" w:rsidP="0064144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v-SE"/>
              </w:rPr>
              <w:t>Risky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v-SE"/>
              </w:rPr>
              <w:t xml:space="preserve"> (n = 7)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6CC2AB4" w14:textId="052D6B0C" w:rsidR="00173EE0" w:rsidRPr="004147FD" w:rsidRDefault="00173EE0" w:rsidP="0064144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v-SE"/>
              </w:rPr>
              <w:t>Strategic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v-SE"/>
              </w:rPr>
              <w:t xml:space="preserve"> (n = 10)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18F1C46" w14:textId="7C2F7EC3" w:rsidR="00173EE0" w:rsidRPr="004147FD" w:rsidRDefault="00173EE0" w:rsidP="0064144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v-SE"/>
              </w:rPr>
              <w:t>Safe</w:t>
            </w: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v-SE"/>
              </w:rPr>
              <w:t xml:space="preserve"> (n = 9)</w:t>
            </w:r>
          </w:p>
        </w:tc>
      </w:tr>
      <w:tr w:rsidR="00173EE0" w:rsidRPr="00430FF4" w14:paraId="2F0BDCA0" w14:textId="77777777" w:rsidTr="00173EE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03530D0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v-SE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9E758D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v-SE"/>
              </w:rPr>
              <w:t>Median</w:t>
            </w:r>
          </w:p>
        </w:tc>
        <w:tc>
          <w:tcPr>
            <w:tcW w:w="0" w:type="auto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11081D6" w14:textId="77777777" w:rsidR="00173EE0" w:rsidRPr="004147FD" w:rsidRDefault="00173EE0" w:rsidP="0064144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v-SE"/>
              </w:rPr>
              <w:t>min – max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1519986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v-SE"/>
              </w:rPr>
              <w:t>Median</w:t>
            </w:r>
          </w:p>
        </w:tc>
        <w:tc>
          <w:tcPr>
            <w:tcW w:w="0" w:type="auto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27B9F04" w14:textId="77777777" w:rsidR="00173EE0" w:rsidRPr="004147FD" w:rsidRDefault="00173EE0" w:rsidP="0064144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v-SE"/>
              </w:rPr>
              <w:t>min – max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905311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v-SE"/>
              </w:rPr>
              <w:t>Median</w:t>
            </w:r>
          </w:p>
        </w:tc>
        <w:tc>
          <w:tcPr>
            <w:tcW w:w="0" w:type="auto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ACF7B42" w14:textId="77777777" w:rsidR="00173EE0" w:rsidRPr="004147FD" w:rsidRDefault="00173EE0" w:rsidP="0064144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v-SE"/>
              </w:rPr>
              <w:t>min – max</w:t>
            </w:r>
          </w:p>
        </w:tc>
      </w:tr>
      <w:tr w:rsidR="00173EE0" w:rsidRPr="00E142B2" w14:paraId="203537A2" w14:textId="77777777" w:rsidTr="00173EE0">
        <w:trPr>
          <w:trHeight w:val="300"/>
        </w:trPr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7085362" w14:textId="6F5A5E59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v-SE"/>
              </w:rPr>
              <w:t>A</w:t>
            </w:r>
            <w:r w:rsidRPr="004147F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v-SE"/>
              </w:rPr>
              <w:t>.</w:t>
            </w: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 xml:space="preserve"> Water intake (g/kg)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573C6FE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5A5E9CD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90703B0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D2542D7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9820C06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D13F475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19601C5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2CED787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42F44A3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468FEF4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B099308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95A832E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</w:tr>
      <w:tr w:rsidR="00173EE0" w:rsidRPr="00430FF4" w14:paraId="0F807429" w14:textId="77777777" w:rsidTr="00173EE0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4A405AA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Week 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7A0CFF" w14:textId="5ECA10BE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45.1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515BFE" w14:textId="08F137EC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39.</w:t>
            </w:r>
            <w:r w:rsidR="0091520C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42F271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5BCAB7" w14:textId="58D25CCA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53.4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7CBD60" w14:textId="377802CE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43.</w:t>
            </w:r>
            <w:r w:rsidR="008A6466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B79DF1F" w14:textId="451549A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35.</w:t>
            </w:r>
            <w:r w:rsidR="008A6466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717A88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769E2F" w14:textId="7581A3CF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47.3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9F1E56" w14:textId="6E1F21C9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45.1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5B71A1" w14:textId="75CFF972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40.9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2303A9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503087" w14:textId="538DE206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54.4</w:t>
            </w:r>
          </w:p>
        </w:tc>
      </w:tr>
      <w:tr w:rsidR="00173EE0" w:rsidRPr="00430FF4" w14:paraId="5AD9D673" w14:textId="77777777" w:rsidTr="00173EE0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DF5097B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Week 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C79A38D" w14:textId="28FB059E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44.6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1843954" w14:textId="411350AC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30.8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9834F0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233CAE9" w14:textId="193EA7FF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66.6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7FBF988" w14:textId="121072C1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49.7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A08251" w14:textId="206F4216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43.</w:t>
            </w:r>
            <w:r w:rsidR="008A6466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0B438D8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F55AA9" w14:textId="0976374F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56.6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BA3D4F9" w14:textId="3B601BFF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48.1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72E0FB1" w14:textId="46A17C4E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32.0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1CB01D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9D0A36" w14:textId="0524D980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57.5</w:t>
            </w:r>
          </w:p>
        </w:tc>
      </w:tr>
      <w:tr w:rsidR="00173EE0" w:rsidRPr="00430FF4" w14:paraId="6C1F467F" w14:textId="77777777" w:rsidTr="00173EE0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204E61F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Week 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FD2621" w14:textId="1D0A9AE5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42.7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AC84FF" w14:textId="3AE516D0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30.3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770FA4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D9FDABA" w14:textId="13BFA9B9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62.0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896C45F" w14:textId="2DF9F12F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48.</w:t>
            </w:r>
            <w:r w:rsidR="008A6466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F85032" w14:textId="67471A96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25.9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3296649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45A302" w14:textId="173495F6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60.4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88B6F2E" w14:textId="7A306040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45.</w:t>
            </w:r>
            <w:r w:rsidR="002944B1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834EDF6" w14:textId="1DEA89F6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33.</w:t>
            </w:r>
            <w:r w:rsidR="002944B1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99BD53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200F384" w14:textId="74918F17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</w:t>
            </w:r>
            <w:r w:rsidR="002944B1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8.0</w:t>
            </w:r>
          </w:p>
        </w:tc>
      </w:tr>
      <w:tr w:rsidR="00173EE0" w:rsidRPr="00430FF4" w14:paraId="13469A61" w14:textId="77777777" w:rsidTr="00173EE0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6E06423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Week 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6E38B4" w14:textId="01A8F851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43.4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822EC0" w14:textId="4A4AEB3B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29.</w:t>
            </w:r>
            <w:r w:rsidR="0091520C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1486207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0E57E0F" w14:textId="3ADEC7A5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56.0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F21E548" w14:textId="37908B4C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46.</w:t>
            </w:r>
            <w:r w:rsidR="008A6466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65E136" w14:textId="2DD3E01C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32.9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7D973B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1F7845" w14:textId="5769C40D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50.8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C55ADA1" w14:textId="3A21397F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43.</w:t>
            </w:r>
            <w:r w:rsidR="002944B1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F2ED06" w14:textId="49BB5C36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39.3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7C02FA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8B1E25" w14:textId="0F2B56CD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57.4</w:t>
            </w:r>
          </w:p>
        </w:tc>
      </w:tr>
      <w:tr w:rsidR="00173EE0" w:rsidRPr="00430FF4" w14:paraId="3C8E4B6B" w14:textId="77777777" w:rsidTr="00173EE0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69D37B6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Week 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86EFBA3" w14:textId="372F0BEE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49.</w:t>
            </w:r>
            <w:r w:rsidR="0091520C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4B870BC" w14:textId="22E97212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29.</w:t>
            </w:r>
            <w:r w:rsidR="0091520C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2C9B1F0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EBC35A1" w14:textId="0F9DC994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58.4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623BA0" w14:textId="3F3CA585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43.5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49656AC" w14:textId="10DD4904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37.</w:t>
            </w:r>
            <w:r w:rsidR="008A6466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87CD65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2DF450E" w14:textId="0F92FDB8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57.9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68E7C0" w14:textId="66D8BE20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46.</w:t>
            </w:r>
            <w:r w:rsidR="002944B1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8F9D65" w14:textId="1B454A0E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40.</w:t>
            </w:r>
            <w:r w:rsidR="002944B1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1961412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8CAAFC" w14:textId="450E0B3B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57.</w:t>
            </w:r>
            <w:r w:rsidR="002944B1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6</w:t>
            </w:r>
          </w:p>
        </w:tc>
      </w:tr>
      <w:tr w:rsidR="00173EE0" w:rsidRPr="00430FF4" w14:paraId="68AA3D1A" w14:textId="77777777" w:rsidTr="00173EE0">
        <w:trPr>
          <w:trHeight w:val="30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9F01905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Week 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FCA3CA" w14:textId="70C9D063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37.</w:t>
            </w:r>
            <w:r w:rsidR="0091520C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9246774" w14:textId="094C5A7B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29.4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A1BCA2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BCE777B" w14:textId="334AF4EE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43.8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ACA815A" w14:textId="14A6C10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45.4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D1211A" w14:textId="60B1ABAE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38.</w:t>
            </w:r>
            <w:r w:rsidR="008A6466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EFC042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2AF6757" w14:textId="35D8D6B5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59.</w:t>
            </w:r>
            <w:r w:rsidR="002944B1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1C3366" w14:textId="2402CDDC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44.5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EC8BC5" w14:textId="4C36CE68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39.7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FBAFBDB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35CBAA2" w14:textId="46D1A63B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51.9</w:t>
            </w:r>
          </w:p>
        </w:tc>
      </w:tr>
      <w:tr w:rsidR="00173EE0" w:rsidRPr="00430FF4" w14:paraId="46115624" w14:textId="77777777" w:rsidTr="00173EE0">
        <w:trPr>
          <w:trHeight w:val="300"/>
        </w:trPr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6FAB7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Week 7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D2A60" w14:textId="5137E58B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43.</w:t>
            </w:r>
            <w:r w:rsidR="0091520C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F944B" w14:textId="686DDC90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31.5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8DEE8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C4612" w14:textId="0E0B928F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45.</w:t>
            </w:r>
            <w:r w:rsidR="008A6466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8E793" w14:textId="5C47D79F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37.8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8AD5F" w14:textId="1B140B01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33.3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FED7A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64499" w14:textId="43EB6438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50.</w:t>
            </w:r>
            <w:r w:rsidR="002944B1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29545" w14:textId="711859FE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42.</w:t>
            </w:r>
            <w:r w:rsidR="002944B1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5634A" w14:textId="26004ABD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35.</w:t>
            </w:r>
            <w:r w:rsidR="002944B1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EE505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4FA88" w14:textId="73E3106E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50.0</w:t>
            </w:r>
          </w:p>
        </w:tc>
      </w:tr>
      <w:tr w:rsidR="00173EE0" w:rsidRPr="00E142B2" w14:paraId="5ABC6C6C" w14:textId="77777777" w:rsidTr="00173EE0">
        <w:trPr>
          <w:trHeight w:val="300"/>
        </w:trPr>
        <w:tc>
          <w:tcPr>
            <w:tcW w:w="0" w:type="auto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28576" w14:textId="04DD51AF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v-SE"/>
              </w:rPr>
              <w:t>B</w:t>
            </w:r>
            <w:r w:rsidRPr="004147F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sv-SE"/>
              </w:rPr>
              <w:t>.</w:t>
            </w: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 xml:space="preserve"> Total fluid intake (g/kg)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6C64D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247EB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DFB4E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EBFC4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FB9A4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190BC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A5310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173B1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00FD6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C69F9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A3824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sz w:val="20"/>
                <w:szCs w:val="20"/>
                <w:lang w:eastAsia="sv-SE"/>
              </w:rPr>
            </w:pPr>
          </w:p>
        </w:tc>
      </w:tr>
      <w:tr w:rsidR="00173EE0" w:rsidRPr="00430FF4" w14:paraId="1B60D7E7" w14:textId="77777777" w:rsidTr="00173EE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9856AF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Week 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423D2F" w14:textId="59B35CB3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51.1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320418" w14:textId="50F81771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46.</w:t>
            </w:r>
            <w:r w:rsidR="0091520C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D40C9F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F50C00" w14:textId="6D021DA3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56.5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DA267A" w14:textId="4B27E3CD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48.6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03054A" w14:textId="6AF6E234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38.9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EEC219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99073C" w14:textId="38709E9F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52.1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B74D94" w14:textId="7273BD80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50.</w:t>
            </w:r>
            <w:r w:rsidR="002944B1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281D3A" w14:textId="74400DD2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47.8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F61AA7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6957AD" w14:textId="68FA347C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57.7</w:t>
            </w:r>
          </w:p>
        </w:tc>
      </w:tr>
      <w:tr w:rsidR="00173EE0" w:rsidRPr="00430FF4" w14:paraId="6D8927BE" w14:textId="77777777" w:rsidTr="00173EE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478199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Week 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43ABC3" w14:textId="58A830C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50.9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21484F" w14:textId="47641D41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43.</w:t>
            </w:r>
            <w:r w:rsidR="0091520C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DFCAE6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77CF58" w14:textId="0537DE12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71.0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5A2B20" w14:textId="545AFEAC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55.2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354164" w14:textId="1C50D19D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50.5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1A8035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B533CB" w14:textId="53821147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59.5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90B19C" w14:textId="5D39D6A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53.4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FA96B9" w14:textId="7C959224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36.</w:t>
            </w:r>
            <w:r w:rsidR="002944B1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750403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27A188" w14:textId="0942F23E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62.</w:t>
            </w:r>
            <w:r w:rsidR="002944B1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6</w:t>
            </w:r>
          </w:p>
        </w:tc>
      </w:tr>
      <w:tr w:rsidR="00173EE0" w:rsidRPr="00430FF4" w14:paraId="68A17E2D" w14:textId="77777777" w:rsidTr="00173EE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C69624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Week 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7AAF21" w14:textId="66C33415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51.</w:t>
            </w:r>
            <w:r w:rsidR="0091520C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9D6CD7" w14:textId="69B1F1ED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43.</w:t>
            </w:r>
            <w:r w:rsidR="0091520C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6544A7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079E9F" w14:textId="4B4F02B9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67.7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5D1F71" w14:textId="41E8E619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54.1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8BF841" w14:textId="1E496A3E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35.</w:t>
            </w:r>
            <w:r w:rsidR="008A6466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BFDD62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9CD789" w14:textId="3FDDB0A0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66.5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0581EE" w14:textId="0EECA7F4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50.3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565529" w14:textId="74A1C4FC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</w:t>
            </w:r>
            <w:r w:rsidR="002944B1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2.0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0DED99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60C90C" w14:textId="6853DA96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66.8</w:t>
            </w:r>
          </w:p>
        </w:tc>
      </w:tr>
      <w:tr w:rsidR="00173EE0" w:rsidRPr="00430FF4" w14:paraId="3C373EEE" w14:textId="77777777" w:rsidTr="00173EE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72829B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Week 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092A42" w14:textId="6A9B0B4E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55.</w:t>
            </w:r>
            <w:r w:rsidR="0091520C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A6F76C" w14:textId="590D92FD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44.</w:t>
            </w:r>
            <w:r w:rsidR="0091520C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6ED515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F1615D" w14:textId="3128572A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63.2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312BB7" w14:textId="442EA29D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52.</w:t>
            </w:r>
            <w:r w:rsidR="008A6466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66D9ED" w14:textId="16A8025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39.</w:t>
            </w:r>
            <w:r w:rsidR="008A6466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C3601E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4B4507" w14:textId="062F30FD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58.</w:t>
            </w:r>
            <w:r w:rsidR="002944B1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A3E720" w14:textId="59575DB0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53.</w:t>
            </w:r>
            <w:r w:rsidR="002944B1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E67857" w14:textId="3C2EF626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44.</w:t>
            </w:r>
            <w:r w:rsidR="002944B1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A3608C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BBA484" w14:textId="73F590D1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63.3</w:t>
            </w:r>
          </w:p>
        </w:tc>
      </w:tr>
      <w:tr w:rsidR="00173EE0" w:rsidRPr="00430FF4" w14:paraId="2885E530" w14:textId="77777777" w:rsidTr="00173EE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75FC5D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Week 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5F55B2" w14:textId="78CCE413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58.</w:t>
            </w:r>
            <w:r w:rsidR="0091520C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678CAC" w14:textId="6756A9E1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47.6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8C5177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1E17CC" w14:textId="164A6836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64.</w:t>
            </w:r>
            <w:r w:rsidR="008A6466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83D794" w14:textId="4C21375A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56.0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F24D3D" w14:textId="20E2F4DC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46.</w:t>
            </w:r>
            <w:r w:rsidR="008A6466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89FC66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A4835C" w14:textId="37C25E6C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65.</w:t>
            </w:r>
            <w:r w:rsidR="002944B1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504401" w14:textId="07B20554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56.7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4D9D32" w14:textId="70A5F2B5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48.8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948845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3C7158" w14:textId="2EC1AA72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68.2</w:t>
            </w:r>
          </w:p>
        </w:tc>
      </w:tr>
      <w:tr w:rsidR="00173EE0" w:rsidRPr="00430FF4" w14:paraId="0F9960F8" w14:textId="77777777" w:rsidTr="00173EE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B62559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Week 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C3A909" w14:textId="02C01C0C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49.6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38B915" w14:textId="1F009CC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42.1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210304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7D86A0" w14:textId="3F8C9C4F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58.1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A25741" w14:textId="31555B20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54.5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FA3C1F" w14:textId="5DCC8A5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46.</w:t>
            </w:r>
            <w:r w:rsidR="008A6466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E12D22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8D29D8" w14:textId="36AD348C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73.2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8B4205" w14:textId="1CFA6862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51.</w:t>
            </w:r>
            <w:r w:rsidR="002944B1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70B214" w14:textId="06077C3B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44.</w:t>
            </w:r>
            <w:r w:rsidR="002944B1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6C7132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3F7363" w14:textId="7E75C888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57.</w:t>
            </w:r>
            <w:r w:rsidR="002944B1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8</w:t>
            </w:r>
          </w:p>
        </w:tc>
      </w:tr>
      <w:tr w:rsidR="00173EE0" w:rsidRPr="00430FF4" w14:paraId="6277E19E" w14:textId="77777777" w:rsidTr="00173EE0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29D301" w14:textId="77777777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Week 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9076BA" w14:textId="758B3C68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50.4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277B3D" w14:textId="799968E0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40.</w:t>
            </w:r>
            <w:r w:rsidR="0091520C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AF9971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9E77ED" w14:textId="468138AA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54.</w:t>
            </w:r>
            <w:r w:rsidR="008A6466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6BA8AC" w14:textId="776F9ACC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45</w:t>
            </w:r>
            <w:r w:rsidR="008A6466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32A5B4" w14:textId="357A5B8F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37.</w:t>
            </w:r>
            <w:r w:rsidR="008A6466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0BAE59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2C82DF" w14:textId="3D6818CE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57.</w:t>
            </w:r>
            <w:r w:rsidR="002944B1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A56646" w14:textId="43DBF0DA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47.</w:t>
            </w:r>
            <w:r w:rsidR="002944B1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516D4A" w14:textId="6835A71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45.4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DA6BE7" w14:textId="77777777" w:rsidR="00173EE0" w:rsidRPr="004147FD" w:rsidRDefault="00173EE0" w:rsidP="00641446">
            <w:pPr>
              <w:spacing w:after="0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–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6A435B" w14:textId="702A854C" w:rsidR="00173EE0" w:rsidRPr="004147FD" w:rsidRDefault="00173EE0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</w:pPr>
            <w:r w:rsidRPr="004147FD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55.</w:t>
            </w:r>
            <w:r w:rsidR="002944B1">
              <w:rPr>
                <w:rFonts w:eastAsia="Times New Roman" w:cstheme="minorHAnsi"/>
                <w:color w:val="000000"/>
                <w:sz w:val="20"/>
                <w:szCs w:val="20"/>
                <w:lang w:eastAsia="sv-SE"/>
              </w:rPr>
              <w:t>2</w:t>
            </w:r>
          </w:p>
        </w:tc>
      </w:tr>
    </w:tbl>
    <w:p w14:paraId="16D4E4FA" w14:textId="7087305C" w:rsidR="00BB4F95" w:rsidRPr="003A3742" w:rsidRDefault="00445A0F" w:rsidP="00BB4F95">
      <w:pPr>
        <w:rPr>
          <w:rFonts w:cs="Times New Roman"/>
          <w:szCs w:val="24"/>
        </w:rPr>
      </w:pPr>
      <w:r w:rsidRPr="003A3742">
        <w:rPr>
          <w:rFonts w:cs="Times New Roman"/>
          <w:szCs w:val="24"/>
        </w:rPr>
        <w:t>Intake measures during the</w:t>
      </w:r>
      <w:r w:rsidR="00BB4F95" w:rsidRPr="003A3742">
        <w:rPr>
          <w:rFonts w:cs="Times New Roman"/>
          <w:szCs w:val="24"/>
        </w:rPr>
        <w:t xml:space="preserve"> 7 weeks of voluntary alcohol intake in rats with risky, strategic and safe </w:t>
      </w:r>
      <w:proofErr w:type="spellStart"/>
      <w:r w:rsidR="00C1423D">
        <w:rPr>
          <w:rFonts w:cs="Times New Roman"/>
          <w:szCs w:val="24"/>
        </w:rPr>
        <w:t>rGT</w:t>
      </w:r>
      <w:proofErr w:type="spellEnd"/>
      <w:r w:rsidR="00C1423D" w:rsidRPr="003A3742">
        <w:rPr>
          <w:rFonts w:cs="Times New Roman"/>
          <w:szCs w:val="24"/>
        </w:rPr>
        <w:t xml:space="preserve"> </w:t>
      </w:r>
      <w:r w:rsidR="00BB4F95" w:rsidRPr="003A3742">
        <w:rPr>
          <w:rFonts w:cs="Times New Roman"/>
          <w:szCs w:val="24"/>
        </w:rPr>
        <w:t xml:space="preserve">strategies. Data are presented as median and min – max. </w:t>
      </w:r>
      <w:r w:rsidR="00E90341" w:rsidRPr="003A3742">
        <w:rPr>
          <w:rFonts w:cs="Times New Roman"/>
          <w:szCs w:val="24"/>
        </w:rPr>
        <w:t>No significant differences between the groups were found.</w:t>
      </w:r>
    </w:p>
    <w:p w14:paraId="00610C9D" w14:textId="3262B334" w:rsidR="00C63EFC" w:rsidRDefault="00C63EFC" w:rsidP="00BB4F95">
      <w:pPr>
        <w:rPr>
          <w:rFonts w:cs="Times New Roman"/>
          <w:sz w:val="20"/>
          <w:szCs w:val="20"/>
        </w:rPr>
        <w:sectPr w:rsidR="00C63EFC" w:rsidSect="006953C9">
          <w:pgSz w:w="11906" w:h="16838"/>
          <w:pgMar w:top="1418" w:right="1418" w:bottom="1418" w:left="1418" w:header="709" w:footer="709" w:gutter="0"/>
          <w:lnNumType w:countBy="1" w:restart="continuous"/>
          <w:cols w:space="708"/>
          <w:docGrid w:linePitch="360"/>
        </w:sectPr>
      </w:pPr>
    </w:p>
    <w:p w14:paraId="262D8295" w14:textId="638853B0" w:rsidR="00BB4F95" w:rsidRPr="003A3742" w:rsidRDefault="00BB4F95" w:rsidP="00BB4F95">
      <w:pPr>
        <w:rPr>
          <w:rFonts w:cs="Times New Roman"/>
          <w:szCs w:val="24"/>
        </w:rPr>
      </w:pPr>
      <w:r w:rsidRPr="003A3742">
        <w:rPr>
          <w:rFonts w:cs="Times New Roman"/>
          <w:b/>
          <w:bCs/>
          <w:szCs w:val="24"/>
        </w:rPr>
        <w:lastRenderedPageBreak/>
        <w:t>Table S</w:t>
      </w:r>
      <w:r w:rsidR="00DE6046">
        <w:rPr>
          <w:rFonts w:cs="Times New Roman"/>
          <w:b/>
          <w:bCs/>
          <w:szCs w:val="24"/>
        </w:rPr>
        <w:t>7</w:t>
      </w:r>
      <w:r w:rsidRPr="003A3742">
        <w:rPr>
          <w:rFonts w:cs="Times New Roman"/>
          <w:b/>
          <w:bCs/>
          <w:szCs w:val="24"/>
        </w:rPr>
        <w:t>.</w:t>
      </w:r>
      <w:r w:rsidRPr="003A3742">
        <w:rPr>
          <w:rFonts w:cs="Times New Roman"/>
          <w:szCs w:val="24"/>
        </w:rPr>
        <w:t xml:space="preserve"> rGT results prior to (pre; mean of the 3 days prior to treatment) and during the naltrexone treatment in </w:t>
      </w:r>
      <w:r w:rsidR="00C1423D">
        <w:rPr>
          <w:rFonts w:cs="Times New Roman"/>
          <w:szCs w:val="24"/>
        </w:rPr>
        <w:t>all</w:t>
      </w:r>
      <w:r w:rsidRPr="003A3742">
        <w:rPr>
          <w:rFonts w:cs="Times New Roman"/>
          <w:szCs w:val="24"/>
        </w:rPr>
        <w:t xml:space="preserve"> rats </w:t>
      </w:r>
      <w:r w:rsidR="00C1423D">
        <w:rPr>
          <w:rFonts w:cs="Times New Roman"/>
          <w:szCs w:val="24"/>
        </w:rPr>
        <w:t xml:space="preserve">irrespectively of </w:t>
      </w:r>
      <w:proofErr w:type="spellStart"/>
      <w:r w:rsidR="00C1423D">
        <w:rPr>
          <w:rFonts w:cs="Times New Roman"/>
          <w:szCs w:val="24"/>
        </w:rPr>
        <w:t>rGT</w:t>
      </w:r>
      <w:proofErr w:type="spellEnd"/>
      <w:r w:rsidR="00C1423D">
        <w:rPr>
          <w:rFonts w:cs="Times New Roman"/>
          <w:szCs w:val="24"/>
        </w:rPr>
        <w:t xml:space="preserve"> strategy</w:t>
      </w:r>
      <w:r w:rsidRPr="003A3742">
        <w:rPr>
          <w:rFonts w:cs="Times New Roman"/>
          <w:szCs w:val="24"/>
        </w:rPr>
        <w:t>, as well as in rats with risky, strategic</w:t>
      </w:r>
      <w:r w:rsidR="0031720F">
        <w:rPr>
          <w:rFonts w:cs="Times New Roman"/>
          <w:szCs w:val="24"/>
        </w:rPr>
        <w:t xml:space="preserve"> </w:t>
      </w:r>
      <w:r w:rsidRPr="003A3742">
        <w:rPr>
          <w:rFonts w:cs="Times New Roman"/>
          <w:szCs w:val="24"/>
        </w:rPr>
        <w:t>and safe</w:t>
      </w:r>
      <w:r w:rsidR="0031720F">
        <w:rPr>
          <w:rFonts w:cs="Times New Roman"/>
          <w:szCs w:val="24"/>
        </w:rPr>
        <w:t xml:space="preserve"> </w:t>
      </w:r>
      <w:r w:rsidRPr="003A3742">
        <w:rPr>
          <w:rFonts w:cs="Times New Roman"/>
          <w:szCs w:val="24"/>
        </w:rPr>
        <w:t xml:space="preserve">strategies. </w:t>
      </w:r>
    </w:p>
    <w:tbl>
      <w:tblPr>
        <w:tblW w:w="14884" w:type="dxa"/>
        <w:tblInd w:w="-5" w:type="dxa"/>
        <w:tblLook w:val="04A0" w:firstRow="1" w:lastRow="0" w:firstColumn="1" w:lastColumn="0" w:noHBand="0" w:noVBand="1"/>
      </w:tblPr>
      <w:tblGrid>
        <w:gridCol w:w="1094"/>
        <w:gridCol w:w="960"/>
        <w:gridCol w:w="1207"/>
        <w:gridCol w:w="1275"/>
        <w:gridCol w:w="1276"/>
        <w:gridCol w:w="1418"/>
        <w:gridCol w:w="1275"/>
        <w:gridCol w:w="1276"/>
        <w:gridCol w:w="1276"/>
        <w:gridCol w:w="1276"/>
        <w:gridCol w:w="1275"/>
        <w:gridCol w:w="1276"/>
      </w:tblGrid>
      <w:tr w:rsidR="00BB4F95" w:rsidRPr="004E39F2" w14:paraId="064EDD8A" w14:textId="77777777" w:rsidTr="006F7D9D">
        <w:trPr>
          <w:trHeight w:val="300"/>
        </w:trPr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53AA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Parameter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17833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Group</w:t>
            </w:r>
          </w:p>
        </w:tc>
        <w:tc>
          <w:tcPr>
            <w:tcW w:w="120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D1564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Pre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A8780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Saline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D222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0.3</w:t>
            </w:r>
            <w:r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mg/kg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4E8A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3.0</w:t>
            </w:r>
            <w:r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mg/kg</w:t>
            </w:r>
          </w:p>
        </w:tc>
      </w:tr>
      <w:tr w:rsidR="006F7D9D" w:rsidRPr="004E39F2" w14:paraId="7BF9216A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A959C73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89FACC8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207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0B4800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03A53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30 min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A5B5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24 h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E121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48 h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9944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30 min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AA5B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24 h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51FC0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48 h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FC54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30 min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09F17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24 h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4352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48 h</w:t>
            </w:r>
          </w:p>
        </w:tc>
      </w:tr>
      <w:tr w:rsidR="006F7D9D" w:rsidRPr="004E39F2" w14:paraId="6BFC6DBA" w14:textId="77777777" w:rsidTr="006F7D9D">
        <w:trPr>
          <w:trHeight w:val="300"/>
        </w:trPr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hideMark/>
          </w:tcPr>
          <w:p w14:paraId="1F83DB7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Omissions</w:t>
            </w:r>
          </w:p>
          <w:p w14:paraId="20864250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  <w:p w14:paraId="59AABCB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  <w:p w14:paraId="0617C26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888D8A8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All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4EC819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20.6</w:t>
            </w:r>
          </w:p>
          <w:p w14:paraId="50337E07" w14:textId="68AA22D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(14.7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27.5)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276B107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15.0***</w:t>
            </w:r>
          </w:p>
          <w:p w14:paraId="7E723540" w14:textId="731594E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(10.5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21.5)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E71E50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21.0</w:t>
            </w:r>
          </w:p>
          <w:p w14:paraId="726C9628" w14:textId="1692F0F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(15.0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23.0)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AC98187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18.0</w:t>
            </w:r>
          </w:p>
          <w:p w14:paraId="2F7B01C5" w14:textId="7B2E0B7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(13.0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27.0)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CFFA15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28.0***</w:t>
            </w:r>
          </w:p>
          <w:p w14:paraId="15DE0225" w14:textId="5C88DD1B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(22.0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36.0)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104F00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22.0</w:t>
            </w:r>
          </w:p>
          <w:p w14:paraId="3578106F" w14:textId="072A906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(16.5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27.0)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A1B436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20.0</w:t>
            </w:r>
          </w:p>
          <w:p w14:paraId="62F57386" w14:textId="070477AB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(13.5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28.0)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D5DC2DA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32.0***</w:t>
            </w:r>
          </w:p>
          <w:p w14:paraId="110929F9" w14:textId="3D710FC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(24.5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38.0)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79BE3D7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22.0</w:t>
            </w:r>
          </w:p>
          <w:p w14:paraId="2280734B" w14:textId="24C1530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(18.0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28.0)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3C2F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21.0</w:t>
            </w:r>
          </w:p>
          <w:p w14:paraId="3AEB327B" w14:textId="7975C0D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(12.0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28.0)</w:t>
            </w:r>
          </w:p>
        </w:tc>
      </w:tr>
      <w:tr w:rsidR="006F7D9D" w:rsidRPr="004E39F2" w14:paraId="2AD44680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A58A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7DF6ED3B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Risky</w:t>
            </w:r>
          </w:p>
        </w:tc>
        <w:tc>
          <w:tcPr>
            <w:tcW w:w="1207" w:type="dxa"/>
            <w:shd w:val="clear" w:color="auto" w:fill="auto"/>
            <w:noWrap/>
            <w:hideMark/>
          </w:tcPr>
          <w:p w14:paraId="04F7DAF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15.7</w:t>
            </w:r>
          </w:p>
          <w:p w14:paraId="3398B46A" w14:textId="270A9DB9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(10.3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25.0)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44E0933" w14:textId="2731E76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11.0</w:t>
            </w:r>
          </w:p>
          <w:p w14:paraId="40C38FF7" w14:textId="1B920FE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(5.0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18.0)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976D78A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20.0</w:t>
            </w:r>
          </w:p>
          <w:p w14:paraId="4F3796AF" w14:textId="523ADC6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(9.0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21.0)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229C9157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15.0</w:t>
            </w:r>
          </w:p>
          <w:p w14:paraId="6B80814F" w14:textId="6F9FA88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(8.0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18.0)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BED9136" w14:textId="4087D36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25.5</w:t>
            </w:r>
          </w:p>
          <w:p w14:paraId="23E89278" w14:textId="39D8C3E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(14.0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34.0)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C47D4D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17.0</w:t>
            </w:r>
          </w:p>
          <w:p w14:paraId="5ABE293B" w14:textId="12919F3E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(9.0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23.0)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C409B7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16.0</w:t>
            </w:r>
          </w:p>
          <w:p w14:paraId="6598242D" w14:textId="6FDB331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(12.0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19.0)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8B0C24B" w14:textId="35C606F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30.5</w:t>
            </w:r>
          </w:p>
          <w:p w14:paraId="501A78F5" w14:textId="44689BB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(27.0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36.0)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29F344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18.5</w:t>
            </w:r>
          </w:p>
          <w:p w14:paraId="50A6845A" w14:textId="2651072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(9.0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22.0)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1F305FB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10.5</w:t>
            </w:r>
          </w:p>
          <w:p w14:paraId="1DD5B6D8" w14:textId="71F1DD2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(8.0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26.0)</w:t>
            </w:r>
          </w:p>
        </w:tc>
      </w:tr>
      <w:tr w:rsidR="006F7D9D" w:rsidRPr="004E39F2" w14:paraId="324A0A98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161A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462C5CF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Strategic</w:t>
            </w:r>
          </w:p>
        </w:tc>
        <w:tc>
          <w:tcPr>
            <w:tcW w:w="1207" w:type="dxa"/>
            <w:shd w:val="clear" w:color="auto" w:fill="auto"/>
            <w:noWrap/>
            <w:hideMark/>
          </w:tcPr>
          <w:p w14:paraId="2EF7885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24.2</w:t>
            </w:r>
          </w:p>
          <w:p w14:paraId="69370B55" w14:textId="3FA4704B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(20.7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31.3)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FBABAE1" w14:textId="0905DE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19.0</w:t>
            </w:r>
          </w:p>
          <w:p w14:paraId="39A0455F" w14:textId="75C6FFF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(14.0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27.0)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4921C43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22.5</w:t>
            </w:r>
          </w:p>
          <w:p w14:paraId="04530C83" w14:textId="3A194C9E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(18.0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29.0)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0113ACB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20.0</w:t>
            </w:r>
          </w:p>
          <w:p w14:paraId="6AD5F259" w14:textId="5F66CEF9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(15.0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28.0)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CBF229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34.5</w:t>
            </w:r>
          </w:p>
          <w:p w14:paraId="3B9DD8C9" w14:textId="70609E0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(27.0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41.0)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192752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25.0</w:t>
            </w:r>
          </w:p>
          <w:p w14:paraId="5AA45239" w14:textId="4D5001A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(19.0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27.0)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CF32960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23.0</w:t>
            </w:r>
          </w:p>
          <w:p w14:paraId="47872B74" w14:textId="221C806B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(16.0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31.0)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79AEA6B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33.0</w:t>
            </w:r>
          </w:p>
          <w:p w14:paraId="7D1FC636" w14:textId="0B39152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(24.0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36.0)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704006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24.0</w:t>
            </w:r>
          </w:p>
          <w:p w14:paraId="7F912458" w14:textId="6D531F8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(19.0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33.0)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7E2C407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23.0</w:t>
            </w:r>
          </w:p>
          <w:p w14:paraId="02B34426" w14:textId="1FF5D56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(16.0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27.0)</w:t>
            </w:r>
          </w:p>
        </w:tc>
      </w:tr>
      <w:tr w:rsidR="006F7D9D" w:rsidRPr="004E39F2" w14:paraId="2A68256E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54A2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D7B92D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Safe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8BD0A8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25.0</w:t>
            </w:r>
          </w:p>
          <w:p w14:paraId="374B0297" w14:textId="17D7572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(16.3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32.0)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3AF313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16.0</w:t>
            </w:r>
          </w:p>
          <w:p w14:paraId="0301284A" w14:textId="7C46229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26.0)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E734FA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21.0</w:t>
            </w:r>
          </w:p>
          <w:p w14:paraId="08C3E9C1" w14:textId="76ACFBD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(17.0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28.0)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EEB560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16.0</w:t>
            </w:r>
          </w:p>
          <w:p w14:paraId="0550E866" w14:textId="320DF3A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(14.0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30.0)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BF042F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24.0</w:t>
            </w:r>
          </w:p>
          <w:p w14:paraId="1B4589CC" w14:textId="64033D5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(22.0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41.0)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5C413F3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24.0</w:t>
            </w:r>
          </w:p>
          <w:p w14:paraId="5E3E3DFF" w14:textId="373BB51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29.0)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4DD4EF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23.0</w:t>
            </w:r>
          </w:p>
          <w:p w14:paraId="092BC9E1" w14:textId="3018DD8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(12.0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28.0)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FEC7648" w14:textId="41343F9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43.0</w:t>
            </w:r>
          </w:p>
          <w:p w14:paraId="5D82952D" w14:textId="4B7E2EC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(31.0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55.0)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5A1C44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24.0</w:t>
            </w:r>
          </w:p>
          <w:p w14:paraId="59F3A4F8" w14:textId="68A4BF5A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(16.0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28.0)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C9B87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28.0</w:t>
            </w:r>
          </w:p>
          <w:p w14:paraId="45B7774A" w14:textId="2926BF2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(18.0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31.0)</w:t>
            </w:r>
          </w:p>
        </w:tc>
      </w:tr>
      <w:tr w:rsidR="006F7D9D" w:rsidRPr="004E39F2" w14:paraId="1F379049" w14:textId="77777777" w:rsidTr="006F7D9D">
        <w:trPr>
          <w:trHeight w:val="300"/>
        </w:trPr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hideMark/>
          </w:tcPr>
          <w:p w14:paraId="7870B4B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PR</w:t>
            </w:r>
          </w:p>
          <w:p w14:paraId="16D2B75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  <w:p w14:paraId="2CCF4D4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  <w:p w14:paraId="27D3A49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D5EC105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All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71FE08B" w14:textId="1603AB75" w:rsidR="00BB4F95" w:rsidRPr="004E39F2" w:rsidRDefault="00A9042B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</w:rPr>
              <w:t>4.0</w:t>
            </w:r>
          </w:p>
          <w:p w14:paraId="5CF5F48F" w14:textId="4CBCDB3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</w:t>
            </w:r>
            <w:r w:rsidR="00A9042B">
              <w:rPr>
                <w:rFonts w:eastAsia="Times New Roman" w:cstheme="minorHAnsi"/>
                <w:color w:val="000000"/>
                <w:sz w:val="20"/>
                <w:szCs w:val="20"/>
              </w:rPr>
              <w:t>6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="00A9042B">
              <w:rPr>
                <w:rFonts w:eastAsia="Times New Roman" w:cstheme="minorHAnsi"/>
                <w:color w:val="000000"/>
                <w:sz w:val="20"/>
                <w:szCs w:val="20"/>
              </w:rPr>
              <w:t>5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</w:t>
            </w:r>
            <w:r w:rsidR="00A9042B">
              <w:rPr>
                <w:rFonts w:eastAsia="Times New Roman" w:cstheme="minorHAnsi"/>
                <w:color w:val="000000"/>
                <w:sz w:val="20"/>
                <w:szCs w:val="20"/>
              </w:rPr>
              <w:t>7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2B3F76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8.5***</w:t>
            </w:r>
          </w:p>
          <w:p w14:paraId="2D270203" w14:textId="13D22BC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(6.0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14.0)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C84ED87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</w:t>
            </w:r>
          </w:p>
          <w:p w14:paraId="229935FA" w14:textId="3A4B6192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6.0)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AB87AC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</w:t>
            </w:r>
          </w:p>
          <w:p w14:paraId="424C1983" w14:textId="692E902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6.0)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C7B86E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2.5</w:t>
            </w:r>
          </w:p>
          <w:p w14:paraId="29F38E0F" w14:textId="005E63B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4.5)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F9DA133" w14:textId="2E4542E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</w:t>
            </w:r>
            <w:r w:rsidR="00F638F8">
              <w:rPr>
                <w:rFonts w:eastAsia="Times New Roman" w:cstheme="minorHAnsi"/>
                <w:color w:val="000000"/>
                <w:sz w:val="20"/>
                <w:szCs w:val="20"/>
              </w:rPr>
              <w:t>**</w:t>
            </w:r>
          </w:p>
          <w:p w14:paraId="5D3E13DE" w14:textId="617B2E2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4.5)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18D0CA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2.5</w:t>
            </w:r>
          </w:p>
          <w:p w14:paraId="0B2C51AC" w14:textId="050A99BA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(1.5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6.0)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E45DA86" w14:textId="135A547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1.0**</w:t>
            </w:r>
            <w:r w:rsidR="00BA2879">
              <w:rPr>
                <w:rFonts w:eastAsia="Times New Roman" w:cstheme="minorHAnsi"/>
                <w:color w:val="000000"/>
                <w:sz w:val="20"/>
                <w:szCs w:val="20"/>
              </w:rPr>
              <w:t>*</w:t>
            </w:r>
          </w:p>
          <w:p w14:paraId="18DD1283" w14:textId="708B8782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3.0)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41BD82B" w14:textId="7B03B0B9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2.0*</w:t>
            </w:r>
            <w:r w:rsidR="00E5489A">
              <w:rPr>
                <w:rFonts w:eastAsia="Times New Roman" w:cstheme="minorHAnsi"/>
                <w:color w:val="000000"/>
                <w:sz w:val="20"/>
                <w:szCs w:val="20"/>
              </w:rPr>
              <w:t>**</w:t>
            </w:r>
          </w:p>
          <w:p w14:paraId="6B40ECBE" w14:textId="5F4D6AB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4.0)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C7306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</w:t>
            </w:r>
          </w:p>
          <w:p w14:paraId="5899CC18" w14:textId="602082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4.0)</w:t>
            </w:r>
          </w:p>
        </w:tc>
      </w:tr>
      <w:tr w:rsidR="006F7D9D" w:rsidRPr="004E39F2" w14:paraId="4AD8C098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6F2A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6CB791A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Risky</w:t>
            </w:r>
          </w:p>
        </w:tc>
        <w:tc>
          <w:tcPr>
            <w:tcW w:w="1207" w:type="dxa"/>
            <w:shd w:val="clear" w:color="auto" w:fill="auto"/>
            <w:noWrap/>
            <w:hideMark/>
          </w:tcPr>
          <w:p w14:paraId="595AF10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5.0</w:t>
            </w:r>
          </w:p>
          <w:p w14:paraId="10DE9402" w14:textId="7EBCDA8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(3.3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6.3)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5E0D61C" w14:textId="0C776A5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7.5</w:t>
            </w:r>
          </w:p>
          <w:p w14:paraId="5D82D1A7" w14:textId="6FD7F24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(7.0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11.0)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EB1D99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3.0</w:t>
            </w:r>
          </w:p>
          <w:p w14:paraId="07F49115" w14:textId="5D1F1FD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6.0)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4C6E7A6A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</w:t>
            </w:r>
          </w:p>
          <w:p w14:paraId="455B1FA8" w14:textId="4D8635A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3DA402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3.0</w:t>
            </w:r>
          </w:p>
          <w:p w14:paraId="76DB127E" w14:textId="066C592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D616A2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2.5</w:t>
            </w:r>
          </w:p>
          <w:p w14:paraId="2D332AAC" w14:textId="0D6DF06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EF8D8A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3.5</w:t>
            </w:r>
          </w:p>
          <w:p w14:paraId="4B9C8C82" w14:textId="5B8F502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FC72B25" w14:textId="5C36EB6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1.0</w:t>
            </w:r>
          </w:p>
          <w:p w14:paraId="26CF1511" w14:textId="767AC44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167F2DB" w14:textId="41F10AC2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3.0</w:t>
            </w:r>
          </w:p>
          <w:p w14:paraId="3BDCB8EA" w14:textId="41F798F9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4.0)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1DAEBE8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3.0</w:t>
            </w:r>
          </w:p>
          <w:p w14:paraId="53CF1801" w14:textId="6B01083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6.0)</w:t>
            </w:r>
          </w:p>
        </w:tc>
      </w:tr>
      <w:tr w:rsidR="006F7D9D" w:rsidRPr="004E39F2" w14:paraId="32FB03FD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16613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4B95E575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Strategic</w:t>
            </w:r>
          </w:p>
        </w:tc>
        <w:tc>
          <w:tcPr>
            <w:tcW w:w="1207" w:type="dxa"/>
            <w:shd w:val="clear" w:color="auto" w:fill="auto"/>
            <w:noWrap/>
            <w:hideMark/>
          </w:tcPr>
          <w:p w14:paraId="50908B6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3.3</w:t>
            </w:r>
          </w:p>
          <w:p w14:paraId="5440B659" w14:textId="789A0FF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(1.3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1A05C8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9.5</w:t>
            </w:r>
          </w:p>
          <w:p w14:paraId="100BA6D4" w14:textId="6D1A5492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(3.0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14.0)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A0BD46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2.5</w:t>
            </w:r>
          </w:p>
          <w:p w14:paraId="22E14965" w14:textId="64CD2769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7.0)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37C95B78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2.5</w:t>
            </w:r>
          </w:p>
          <w:p w14:paraId="42C6D1C7" w14:textId="69ECCE8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06A883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2.5</w:t>
            </w:r>
          </w:p>
          <w:p w14:paraId="71F7DC40" w14:textId="31EC8D2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CC96747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2.5</w:t>
            </w:r>
          </w:p>
          <w:p w14:paraId="658BFB83" w14:textId="3C68D35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63CBFE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3.0</w:t>
            </w:r>
          </w:p>
          <w:p w14:paraId="239C0A85" w14:textId="77CDBE1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44C49D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1.5</w:t>
            </w:r>
          </w:p>
          <w:p w14:paraId="6DBA69F1" w14:textId="0CD7020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37F2768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</w:t>
            </w:r>
          </w:p>
          <w:p w14:paraId="60178723" w14:textId="4428396B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4.0)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01A83910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3.0</w:t>
            </w:r>
          </w:p>
          <w:p w14:paraId="2DA1CB25" w14:textId="799CE12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4.0)</w:t>
            </w:r>
          </w:p>
        </w:tc>
      </w:tr>
      <w:tr w:rsidR="006F7D9D" w:rsidRPr="004E39F2" w14:paraId="224F9570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4D31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9B226A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Safe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282A7CB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4.7</w:t>
            </w:r>
          </w:p>
          <w:p w14:paraId="496BF4A2" w14:textId="588C9BC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(2.3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5.7)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D94B52E" w14:textId="57368D7E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15.0</w:t>
            </w:r>
          </w:p>
          <w:p w14:paraId="5CF786BE" w14:textId="66BEE1A9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23.0)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EF9097B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</w:t>
            </w:r>
          </w:p>
          <w:p w14:paraId="52ED8115" w14:textId="1E1E7D9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6.0)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C7DF4D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3.0</w:t>
            </w:r>
          </w:p>
          <w:p w14:paraId="0725EF3D" w14:textId="429D501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8.0)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557ADA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</w:t>
            </w:r>
          </w:p>
          <w:p w14:paraId="1FACFBB7" w14:textId="7056AC0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A41697B" w14:textId="62DEEC8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1.0</w:t>
            </w:r>
          </w:p>
          <w:p w14:paraId="4A7870E5" w14:textId="0E78C6A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98FD98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</w:t>
            </w:r>
          </w:p>
          <w:p w14:paraId="6E991629" w14:textId="48E7726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1F4285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1.0</w:t>
            </w:r>
          </w:p>
          <w:p w14:paraId="0EBC7EC8" w14:textId="4534B0F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3.0)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05864B8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1.0</w:t>
            </w:r>
          </w:p>
          <w:p w14:paraId="0A1CE22E" w14:textId="0D45D33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2.0)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DB197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</w:t>
            </w:r>
          </w:p>
          <w:p w14:paraId="3B32AE25" w14:textId="4F8CEB9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11.0)</w:t>
            </w:r>
          </w:p>
        </w:tc>
      </w:tr>
      <w:tr w:rsidR="006F7D9D" w:rsidRPr="004E39F2" w14:paraId="2C7820C7" w14:textId="77777777" w:rsidTr="006F7D9D">
        <w:trPr>
          <w:trHeight w:val="300"/>
        </w:trPr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hideMark/>
          </w:tcPr>
          <w:p w14:paraId="6224B4EA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proofErr w:type="spellStart"/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PRdP</w:t>
            </w:r>
            <w:proofErr w:type="spellEnd"/>
          </w:p>
          <w:p w14:paraId="353D5CE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  <w:p w14:paraId="0E23143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  <w:p w14:paraId="72CA6DB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ADF33F5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All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FD9263B" w14:textId="7490331E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  <w:r w:rsidR="00A9042B">
              <w:rPr>
                <w:rFonts w:eastAsia="Times New Roman" w:cstheme="minorHAnsi"/>
                <w:color w:val="000000"/>
                <w:sz w:val="20"/>
                <w:szCs w:val="20"/>
              </w:rPr>
              <w:t>3.0</w:t>
            </w:r>
          </w:p>
          <w:p w14:paraId="089C7250" w14:textId="3DC6BBE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</w:t>
            </w:r>
            <w:r w:rsidR="00A9042B">
              <w:rPr>
                <w:rFonts w:eastAsia="Times New Roman" w:cstheme="minorHAnsi"/>
                <w:color w:val="000000"/>
                <w:sz w:val="20"/>
                <w:szCs w:val="20"/>
              </w:rPr>
              <w:t>9.7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  <w:r w:rsidR="00A9042B">
              <w:rPr>
                <w:rFonts w:eastAsia="Times New Roman" w:cstheme="minorHAnsi"/>
                <w:color w:val="000000"/>
                <w:sz w:val="20"/>
                <w:szCs w:val="20"/>
              </w:rPr>
              <w:t>8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</w:t>
            </w:r>
            <w:r w:rsidR="00A9042B">
              <w:rPr>
                <w:rFonts w:eastAsia="Times New Roman" w:cstheme="minorHAnsi"/>
                <w:color w:val="000000"/>
                <w:sz w:val="20"/>
                <w:szCs w:val="20"/>
              </w:rPr>
              <w:t>3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4DA287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24.0***</w:t>
            </w:r>
          </w:p>
          <w:p w14:paraId="704F99BF" w14:textId="692F534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(15.5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31.5)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8CA34E4" w14:textId="50D1818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12.0</w:t>
            </w:r>
          </w:p>
          <w:p w14:paraId="405BD616" w14:textId="5958D7D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(9.0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19.0)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E30D9DE" w14:textId="5719ACF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15.0</w:t>
            </w:r>
          </w:p>
          <w:p w14:paraId="5322E540" w14:textId="74EAFA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(9.0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21.0)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CC1ACA7" w14:textId="3002286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14.0</w:t>
            </w:r>
          </w:p>
          <w:p w14:paraId="2D096BCB" w14:textId="54FC6AB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(9.0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23.0)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D791E97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13.0</w:t>
            </w:r>
          </w:p>
          <w:p w14:paraId="0A976A84" w14:textId="16E45049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(8.5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17.0)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DDDED64" w14:textId="4FD88CD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14.0</w:t>
            </w:r>
          </w:p>
          <w:p w14:paraId="75E9124E" w14:textId="2C231CC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21.0)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97039A5" w14:textId="2CAB183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11.0</w:t>
            </w:r>
            <w:r w:rsidR="00F638F8">
              <w:rPr>
                <w:rFonts w:eastAsia="Times New Roman" w:cstheme="minorHAnsi"/>
                <w:color w:val="000000"/>
                <w:sz w:val="20"/>
                <w:szCs w:val="20"/>
              </w:rPr>
              <w:t>**</w:t>
            </w:r>
          </w:p>
          <w:p w14:paraId="3160136F" w14:textId="2A84627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(6.5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15.5)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DD64E68" w14:textId="3C66128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12.0</w:t>
            </w:r>
            <w:r w:rsidR="00F638F8">
              <w:rPr>
                <w:rFonts w:eastAsia="Times New Roman" w:cstheme="minorHAnsi"/>
                <w:color w:val="000000"/>
                <w:sz w:val="20"/>
                <w:szCs w:val="20"/>
              </w:rPr>
              <w:t>**</w:t>
            </w:r>
          </w:p>
          <w:p w14:paraId="318AD7C1" w14:textId="68C0ADC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(7.0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17.0)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3D723" w14:textId="32E2DC8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14.0</w:t>
            </w:r>
          </w:p>
          <w:p w14:paraId="7AE13340" w14:textId="0FB4625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(8.0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20.0)</w:t>
            </w:r>
          </w:p>
        </w:tc>
      </w:tr>
      <w:tr w:rsidR="006F7D9D" w:rsidRPr="004E39F2" w14:paraId="702CF7E9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178E35F5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45B8AC4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Risky</w:t>
            </w:r>
          </w:p>
        </w:tc>
        <w:tc>
          <w:tcPr>
            <w:tcW w:w="1207" w:type="dxa"/>
            <w:shd w:val="clear" w:color="auto" w:fill="auto"/>
            <w:noWrap/>
            <w:hideMark/>
          </w:tcPr>
          <w:p w14:paraId="58B6FDE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18.2</w:t>
            </w:r>
          </w:p>
          <w:p w14:paraId="7F388C3E" w14:textId="4E878EB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(14.7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23.3)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7691F3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30.0**</w:t>
            </w:r>
          </w:p>
          <w:p w14:paraId="56E00C40" w14:textId="4D83CB3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(27.0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34.0)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C42C9B7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21.0</w:t>
            </w:r>
          </w:p>
          <w:p w14:paraId="594162D9" w14:textId="2AD0D61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(12.0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36.0)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3C79F1E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24.0</w:t>
            </w:r>
          </w:p>
          <w:p w14:paraId="2D42FBCC" w14:textId="3981433B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(16.0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26.0)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DC28DC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13.5</w:t>
            </w:r>
          </w:p>
          <w:p w14:paraId="2BC544B6" w14:textId="3CA631EE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(6.0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15.0)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9E9D00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16.5</w:t>
            </w:r>
          </w:p>
          <w:p w14:paraId="29DFB667" w14:textId="0D339D1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(13.0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18.0)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66556E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14.5</w:t>
            </w:r>
          </w:p>
          <w:p w14:paraId="78C47CD7" w14:textId="653E7A1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(8.0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21.0)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4F62D88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13.0*</w:t>
            </w:r>
          </w:p>
          <w:p w14:paraId="133D83C4" w14:textId="5DB27A12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16.0)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9F4A303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16.5*</w:t>
            </w:r>
          </w:p>
          <w:p w14:paraId="791E7564" w14:textId="1C6EE1E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(13.0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19.0)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208A6C3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16.5</w:t>
            </w:r>
          </w:p>
          <w:p w14:paraId="796699F3" w14:textId="68708C2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(13.0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24.0)</w:t>
            </w:r>
          </w:p>
        </w:tc>
      </w:tr>
      <w:tr w:rsidR="006F7D9D" w:rsidRPr="004E39F2" w14:paraId="7B678F31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082F909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23C9EC4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Strategic</w:t>
            </w:r>
          </w:p>
        </w:tc>
        <w:tc>
          <w:tcPr>
            <w:tcW w:w="1207" w:type="dxa"/>
            <w:shd w:val="clear" w:color="auto" w:fill="auto"/>
            <w:noWrap/>
            <w:hideMark/>
          </w:tcPr>
          <w:p w14:paraId="147B602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11.4</w:t>
            </w:r>
          </w:p>
          <w:p w14:paraId="5C257124" w14:textId="4C32CA5A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(9.0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14.0)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3726745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18.5*</w:t>
            </w:r>
          </w:p>
          <w:p w14:paraId="76F078D6" w14:textId="64E977E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(12.0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29.0)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258A17B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9.0</w:t>
            </w:r>
          </w:p>
          <w:p w14:paraId="1D37A95A" w14:textId="700C342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(8.0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14.0)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7B68A7FA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9.5</w:t>
            </w:r>
          </w:p>
          <w:p w14:paraId="79012132" w14:textId="698B165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(7.0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16.0)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B63734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10.5</w:t>
            </w:r>
          </w:p>
          <w:p w14:paraId="714A24DC" w14:textId="357DDBC9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(6.0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17.0)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475035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8.5</w:t>
            </w:r>
          </w:p>
          <w:p w14:paraId="580EA894" w14:textId="2A1134F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(7.0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19.0)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5660C88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13.0</w:t>
            </w:r>
          </w:p>
          <w:p w14:paraId="76FBA448" w14:textId="02BBD24B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19.0)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EDA470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7.5</w:t>
            </w:r>
          </w:p>
          <w:p w14:paraId="06E4C951" w14:textId="7D7862D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20BEB1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8.0</w:t>
            </w:r>
          </w:p>
          <w:p w14:paraId="6E478456" w14:textId="1EC3D822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(6.0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11.0)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48ACB80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14.0</w:t>
            </w:r>
          </w:p>
          <w:p w14:paraId="251D9847" w14:textId="7ABA10EB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(9.0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18.0)</w:t>
            </w:r>
          </w:p>
        </w:tc>
      </w:tr>
      <w:tr w:rsidR="006F7D9D" w:rsidRPr="004E39F2" w14:paraId="3BD7A8BE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EED3BD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E1E913B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Safe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5B67F9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12.7</w:t>
            </w:r>
          </w:p>
          <w:p w14:paraId="754A9B8C" w14:textId="4BD759A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(9.7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16.7)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A3E514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22.0*</w:t>
            </w:r>
          </w:p>
          <w:p w14:paraId="53C00D25" w14:textId="2340E79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(15.0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43.0)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9C518D0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13.0</w:t>
            </w:r>
          </w:p>
          <w:p w14:paraId="6955AB44" w14:textId="492F46B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(9.0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19.0)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6984964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14.0</w:t>
            </w:r>
          </w:p>
          <w:p w14:paraId="6B443434" w14:textId="0FD55B4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(7.0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18.0)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293958B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17.0</w:t>
            </w:r>
          </w:p>
          <w:p w14:paraId="62DCC9A4" w14:textId="7157EC0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(13.0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23.0)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B3071B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13.0</w:t>
            </w:r>
          </w:p>
          <w:p w14:paraId="1C8865B6" w14:textId="2A06D8C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(9.0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15.0)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7B2A8D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14.0</w:t>
            </w:r>
          </w:p>
          <w:p w14:paraId="5C053DDD" w14:textId="6E8E146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(13.0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21.0)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02332BB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13.0</w:t>
            </w:r>
          </w:p>
          <w:p w14:paraId="715E1BE7" w14:textId="3220ADF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(9.0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17.0)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261634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14.0</w:t>
            </w:r>
          </w:p>
          <w:p w14:paraId="2D2B80E0" w14:textId="1C957FB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(7.0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20.0)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BED8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10.0</w:t>
            </w:r>
          </w:p>
          <w:p w14:paraId="73D48AA4" w14:textId="7F76D7AE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(6.0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17.0)</w:t>
            </w:r>
          </w:p>
        </w:tc>
      </w:tr>
      <w:tr w:rsidR="006F7D9D" w:rsidRPr="004E39F2" w14:paraId="420A0632" w14:textId="77777777" w:rsidTr="006F7D9D">
        <w:trPr>
          <w:trHeight w:val="300"/>
        </w:trPr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hideMark/>
          </w:tcPr>
          <w:p w14:paraId="5B7161E8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proofErr w:type="spellStart"/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PRdR</w:t>
            </w:r>
            <w:proofErr w:type="spellEnd"/>
          </w:p>
          <w:p w14:paraId="27C5D5C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  <w:p w14:paraId="6BA7EF1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  <w:p w14:paraId="248D1CFB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49D7CF5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All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8CFB08D" w14:textId="7A7D28DF" w:rsidR="00BB4F95" w:rsidRPr="004E39F2" w:rsidRDefault="00A9042B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  <w:r w:rsidR="00BB4F95"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</w:t>
            </w:r>
            <w:r>
              <w:rPr>
                <w:rFonts w:eastAsia="Times New Roman" w:cstheme="minorHAnsi"/>
                <w:color w:val="000000"/>
                <w:sz w:val="20"/>
                <w:szCs w:val="20"/>
              </w:rPr>
              <w:t>0</w:t>
            </w:r>
          </w:p>
          <w:p w14:paraId="12B4DA22" w14:textId="7E5893C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(0.3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</w:t>
            </w:r>
            <w:r w:rsidR="007B47D8">
              <w:rPr>
                <w:rFonts w:eastAsia="Times New Roman" w:cstheme="minorHAnsi"/>
                <w:color w:val="000000"/>
                <w:sz w:val="20"/>
                <w:szCs w:val="20"/>
              </w:rPr>
              <w:t>5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F20F3B6" w14:textId="1DE8D8F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</w:t>
            </w:r>
          </w:p>
          <w:p w14:paraId="6E327125" w14:textId="09C9E8CE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5.0)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02B8517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409D8584" w14:textId="47C7337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1.0)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61801B3" w14:textId="08D7D4C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12062DAF" w14:textId="1C3A91C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1.0)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2135D95" w14:textId="5B0A520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</w:t>
            </w:r>
          </w:p>
          <w:p w14:paraId="0BF9C9CA" w14:textId="4DD0EBA2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4.0)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8BF07C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23992186" w14:textId="2683D41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4A7E42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77E96BA9" w14:textId="423D9CCE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1.0)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0D42004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74DD0966" w14:textId="588E01E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EBE86F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4E4D7858" w14:textId="2E7D12DA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2.0)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0E990B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04120302" w14:textId="7E461B4B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2.0)</w:t>
            </w:r>
          </w:p>
        </w:tc>
      </w:tr>
      <w:tr w:rsidR="006F7D9D" w:rsidRPr="004E39F2" w14:paraId="484DC83A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159C74E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2E3E438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Risky</w:t>
            </w:r>
          </w:p>
        </w:tc>
        <w:tc>
          <w:tcPr>
            <w:tcW w:w="1207" w:type="dxa"/>
            <w:shd w:val="clear" w:color="auto" w:fill="auto"/>
            <w:noWrap/>
            <w:hideMark/>
          </w:tcPr>
          <w:p w14:paraId="25B13197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1.2</w:t>
            </w:r>
          </w:p>
          <w:p w14:paraId="19C83364" w14:textId="1A1970E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(0.3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0684C62" w14:textId="35F97C7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3.5</w:t>
            </w:r>
          </w:p>
          <w:p w14:paraId="2C472943" w14:textId="5606FC5B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106CB21" w14:textId="3F286AE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3CAB7805" w14:textId="1A6D895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1.0)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19283927" w14:textId="0C99BD9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37253EC5" w14:textId="1D1E34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AE5EED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</w:t>
            </w:r>
          </w:p>
          <w:p w14:paraId="5208C828" w14:textId="72BDEB1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5F391C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0.5</w:t>
            </w:r>
          </w:p>
          <w:p w14:paraId="5C2B702E" w14:textId="09B466D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97B711A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5FAEA47F" w14:textId="30B882A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9E982D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0.5</w:t>
            </w:r>
          </w:p>
          <w:p w14:paraId="1E4E3340" w14:textId="08074372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910E55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583BBC5C" w14:textId="076844A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2.0)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06B5E945" w14:textId="010B210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0BC2B95C" w14:textId="3C9672F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2.0)</w:t>
            </w:r>
          </w:p>
        </w:tc>
      </w:tr>
      <w:tr w:rsidR="006F7D9D" w:rsidRPr="004E39F2" w14:paraId="1B727D91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6B072FA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0DBD4BE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Strategic</w:t>
            </w:r>
          </w:p>
        </w:tc>
        <w:tc>
          <w:tcPr>
            <w:tcW w:w="1207" w:type="dxa"/>
            <w:shd w:val="clear" w:color="auto" w:fill="auto"/>
            <w:noWrap/>
            <w:hideMark/>
          </w:tcPr>
          <w:p w14:paraId="3214C198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0.5</w:t>
            </w:r>
          </w:p>
          <w:p w14:paraId="6153A94D" w14:textId="749976D2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(0.3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0.7)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192DAF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59E645F0" w14:textId="780BE1F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215E1B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0.5</w:t>
            </w:r>
          </w:p>
          <w:p w14:paraId="4C8178BB" w14:textId="7DD75E6E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1.0)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1E0187F6" w14:textId="22FDB9FE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3BC99CAB" w14:textId="45A4778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08C1DB8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5A5CEE43" w14:textId="3A1A5F8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A2D790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7D89B319" w14:textId="2ED2B9A2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6A8BBF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323F021D" w14:textId="54447D5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640EC2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73B050EF" w14:textId="2108271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E1DC694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6757E904" w14:textId="59AFD52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2.0)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329322B5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51A754F1" w14:textId="65FC048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1.0)</w:t>
            </w:r>
          </w:p>
        </w:tc>
      </w:tr>
      <w:tr w:rsidR="006F7D9D" w:rsidRPr="004E39F2" w14:paraId="64AE016D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247D94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9664137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Safe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2E0DA70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1.0</w:t>
            </w:r>
          </w:p>
          <w:p w14:paraId="5728AD0A" w14:textId="05C8D28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(0.5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1.3)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E8334D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4.0</w:t>
            </w:r>
          </w:p>
          <w:p w14:paraId="1A90197E" w14:textId="432DC6C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12.0)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52EBF6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</w:t>
            </w:r>
          </w:p>
          <w:p w14:paraId="0D70C675" w14:textId="179149FA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3.0)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A7A1E4B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1.0</w:t>
            </w:r>
          </w:p>
          <w:p w14:paraId="79E8E807" w14:textId="2BE90CB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11.0)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71A4B00" w14:textId="7AD5199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4.0</w:t>
            </w:r>
          </w:p>
          <w:p w14:paraId="46BC45F2" w14:textId="0C51C34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FD43400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4ADBAABB" w14:textId="701AB96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831B3C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1.0</w:t>
            </w:r>
          </w:p>
          <w:p w14:paraId="55C9DB90" w14:textId="1F1CE36A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BF90518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</w:t>
            </w:r>
          </w:p>
          <w:p w14:paraId="5B454521" w14:textId="524E01D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4.0)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B79F3E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608EDADA" w14:textId="1000A4A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0.0)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6ED9A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1.0</w:t>
            </w:r>
          </w:p>
          <w:p w14:paraId="2EA0AA32" w14:textId="7B0B242A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3.0)</w:t>
            </w:r>
          </w:p>
        </w:tc>
      </w:tr>
      <w:tr w:rsidR="006F7D9D" w:rsidRPr="004E39F2" w14:paraId="269FD1F5" w14:textId="77777777" w:rsidTr="006F7D9D">
        <w:trPr>
          <w:trHeight w:val="300"/>
        </w:trPr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hideMark/>
          </w:tcPr>
          <w:p w14:paraId="02799475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Head entries</w:t>
            </w:r>
          </w:p>
          <w:p w14:paraId="0D41088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  <w:p w14:paraId="12F0C31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  <w:p w14:paraId="397A167A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BBD26F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All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28BBAD3" w14:textId="485E6536" w:rsidR="00BB4F95" w:rsidRPr="004E39F2" w:rsidRDefault="007B47D8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</w:rPr>
              <w:t>5</w:t>
            </w:r>
            <w:r w:rsidR="00BB4F95"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.2</w:t>
            </w:r>
          </w:p>
          <w:p w14:paraId="058B113D" w14:textId="7F8D63E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</w:t>
            </w:r>
            <w:r w:rsidR="007B47D8">
              <w:rPr>
                <w:rFonts w:eastAsia="Times New Roman" w:cstheme="minorHAnsi"/>
                <w:color w:val="000000"/>
                <w:sz w:val="20"/>
                <w:szCs w:val="20"/>
              </w:rPr>
              <w:t>2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</w:t>
            </w:r>
            <w:r w:rsidR="007B47D8">
              <w:rPr>
                <w:rFonts w:eastAsia="Times New Roman" w:cstheme="minorHAnsi"/>
                <w:color w:val="000000"/>
                <w:sz w:val="20"/>
                <w:szCs w:val="20"/>
              </w:rPr>
              <w:t>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="007B47D8">
              <w:rPr>
                <w:rFonts w:eastAsia="Times New Roman" w:cstheme="minorHAnsi"/>
                <w:color w:val="000000"/>
                <w:sz w:val="20"/>
                <w:szCs w:val="20"/>
              </w:rPr>
              <w:t>12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</w:t>
            </w:r>
            <w:r w:rsidR="007B47D8">
              <w:rPr>
                <w:rFonts w:eastAsia="Times New Roman" w:cstheme="minorHAnsi"/>
                <w:color w:val="000000"/>
                <w:sz w:val="20"/>
                <w:szCs w:val="20"/>
              </w:rPr>
              <w:t>2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32109C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12.5***</w:t>
            </w:r>
          </w:p>
          <w:p w14:paraId="658209F6" w14:textId="1076383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(4.5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27.0)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8C5124F" w14:textId="6DF2EDF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6.0</w:t>
            </w:r>
          </w:p>
          <w:p w14:paraId="4B5C48C6" w14:textId="3790CE7E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(3.0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15.0)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E60B93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5.0</w:t>
            </w:r>
          </w:p>
          <w:p w14:paraId="4FAEFC73" w14:textId="6554CFCB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12.0)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717B6D3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4.5</w:t>
            </w:r>
          </w:p>
          <w:p w14:paraId="33CD7779" w14:textId="059F4BDB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11.5)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C6D26F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5.0</w:t>
            </w:r>
          </w:p>
          <w:p w14:paraId="327D7D12" w14:textId="3495C3A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9.5)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333E83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4.5</w:t>
            </w:r>
          </w:p>
          <w:p w14:paraId="495F72AC" w14:textId="61B1FD8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12.0)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DBF0646" w14:textId="180D5AA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3.0*</w:t>
            </w:r>
            <w:r w:rsidR="004E3A20">
              <w:rPr>
                <w:rFonts w:eastAsia="Times New Roman" w:cstheme="minorHAnsi"/>
                <w:color w:val="000000"/>
                <w:sz w:val="20"/>
                <w:szCs w:val="20"/>
              </w:rPr>
              <w:t>*</w:t>
            </w:r>
          </w:p>
          <w:p w14:paraId="5460AACF" w14:textId="404BC669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6.0)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B8598F3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5.0</w:t>
            </w:r>
          </w:p>
          <w:p w14:paraId="6F495C45" w14:textId="57D83DCE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11.0)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5B388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6.0</w:t>
            </w:r>
          </w:p>
          <w:p w14:paraId="14A55AF9" w14:textId="1B9913F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13.0)</w:t>
            </w:r>
          </w:p>
        </w:tc>
      </w:tr>
      <w:tr w:rsidR="006F7D9D" w:rsidRPr="004E39F2" w14:paraId="32FB3C25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5C467320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15BB8BA3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Risky</w:t>
            </w:r>
          </w:p>
        </w:tc>
        <w:tc>
          <w:tcPr>
            <w:tcW w:w="1207" w:type="dxa"/>
            <w:shd w:val="clear" w:color="auto" w:fill="auto"/>
            <w:noWrap/>
            <w:hideMark/>
          </w:tcPr>
          <w:p w14:paraId="56E8AD1A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13.8</w:t>
            </w:r>
          </w:p>
          <w:p w14:paraId="3745A3D3" w14:textId="2232AA0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(9.3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22.0)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5AAA647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26.0</w:t>
            </w:r>
          </w:p>
          <w:p w14:paraId="7EB9B659" w14:textId="13F4E78A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(14.0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45.0)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5957C4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15.0</w:t>
            </w:r>
          </w:p>
          <w:p w14:paraId="42CC9045" w14:textId="3E36C61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(8.0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26.0)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3CC78BE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16.0</w:t>
            </w:r>
          </w:p>
          <w:p w14:paraId="4E4FA2F1" w14:textId="3C9FA7A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(6.0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31.0)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02AD8F5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4.5*</w:t>
            </w:r>
          </w:p>
          <w:p w14:paraId="66D20DF0" w14:textId="7E252B6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18.0)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36D8F5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10.0</w:t>
            </w:r>
          </w:p>
          <w:p w14:paraId="3D211708" w14:textId="6DA4D55B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(5.0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25.0)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97D759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7.0</w:t>
            </w:r>
          </w:p>
          <w:p w14:paraId="1D15A423" w14:textId="1607C51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17.0)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2468A9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4.0**</w:t>
            </w:r>
          </w:p>
          <w:p w14:paraId="47406FD8" w14:textId="7CCA9FA9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14.0)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E0F7DE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11.5*</w:t>
            </w:r>
          </w:p>
          <w:p w14:paraId="035D9E86" w14:textId="5D76CAE9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(3.0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14.0)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3997367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17.0</w:t>
            </w:r>
          </w:p>
          <w:p w14:paraId="791197D8" w14:textId="5DE9D55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26.0)</w:t>
            </w:r>
          </w:p>
        </w:tc>
      </w:tr>
      <w:tr w:rsidR="006F7D9D" w:rsidRPr="004E39F2" w14:paraId="43BCAA73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6B3F28E3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7110774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Strategic</w:t>
            </w:r>
          </w:p>
        </w:tc>
        <w:tc>
          <w:tcPr>
            <w:tcW w:w="1207" w:type="dxa"/>
            <w:shd w:val="clear" w:color="auto" w:fill="auto"/>
            <w:noWrap/>
            <w:hideMark/>
          </w:tcPr>
          <w:p w14:paraId="1FBE12C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3.2</w:t>
            </w:r>
          </w:p>
          <w:p w14:paraId="59E41B1D" w14:textId="3A944B02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5.3)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EF0FCC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10.5*</w:t>
            </w:r>
          </w:p>
          <w:p w14:paraId="1E1F3970" w14:textId="51E5372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(7.0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22.0)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EEB45EB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4.5</w:t>
            </w:r>
          </w:p>
          <w:p w14:paraId="12E6261C" w14:textId="34A0892A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7.0)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2250BC9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1.0</w:t>
            </w:r>
          </w:p>
          <w:p w14:paraId="0E5EC997" w14:textId="580103C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568613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3.5</w:t>
            </w:r>
          </w:p>
          <w:p w14:paraId="7065B5F8" w14:textId="3EE6AD9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902E023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1.5</w:t>
            </w:r>
          </w:p>
          <w:p w14:paraId="4E5D47B3" w14:textId="1BA55B4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10.0)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B948593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1.5</w:t>
            </w:r>
          </w:p>
          <w:p w14:paraId="3BD559A7" w14:textId="391D738A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2DD4240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1.0</w:t>
            </w:r>
          </w:p>
          <w:p w14:paraId="7D4337E9" w14:textId="4FCD220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6C4DB5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3.0</w:t>
            </w:r>
          </w:p>
          <w:p w14:paraId="1920309D" w14:textId="7C04CCC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4.0)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02F5C8D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5.0</w:t>
            </w:r>
          </w:p>
          <w:p w14:paraId="2A2760E3" w14:textId="5E633FE9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10.0)</w:t>
            </w:r>
          </w:p>
        </w:tc>
      </w:tr>
      <w:tr w:rsidR="006F7D9D" w:rsidRPr="004E39F2" w14:paraId="71D9A7E9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7E3E148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C466963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Safe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445D9D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4.3</w:t>
            </w:r>
          </w:p>
          <w:p w14:paraId="36C24BD8" w14:textId="78230DA2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7.3)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6E46F5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5.0*</w:t>
            </w:r>
          </w:p>
          <w:p w14:paraId="14913115" w14:textId="675BC99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15.0)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114B47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3.0</w:t>
            </w:r>
          </w:p>
          <w:p w14:paraId="325D12A7" w14:textId="227EDD92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8.0)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7A15215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</w:t>
            </w:r>
          </w:p>
          <w:p w14:paraId="42D6B90F" w14:textId="3E71F45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5.0)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2864E97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3.0</w:t>
            </w:r>
          </w:p>
          <w:p w14:paraId="3581BE0A" w14:textId="6BE2D7C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D644E8A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4.0</w:t>
            </w:r>
          </w:p>
          <w:p w14:paraId="1C25D3DC" w14:textId="591D88CA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23D5C9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</w:t>
            </w:r>
          </w:p>
          <w:p w14:paraId="3715D324" w14:textId="1D11317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13.0)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B51CE3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3.0</w:t>
            </w:r>
          </w:p>
          <w:p w14:paraId="6C61E2E8" w14:textId="17F7F7E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7.0)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24ADBF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5.0</w:t>
            </w:r>
          </w:p>
          <w:p w14:paraId="0CE45132" w14:textId="2C2D9E1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7.0)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B97D3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4.0</w:t>
            </w:r>
          </w:p>
          <w:p w14:paraId="0DCC4E04" w14:textId="00282C1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5.0)</w:t>
            </w:r>
          </w:p>
        </w:tc>
      </w:tr>
      <w:tr w:rsidR="006F7D9D" w:rsidRPr="004E39F2" w14:paraId="14688BBB" w14:textId="77777777" w:rsidTr="006F7D9D">
        <w:trPr>
          <w:trHeight w:val="300"/>
        </w:trPr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hideMark/>
          </w:tcPr>
          <w:p w14:paraId="460B7D88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Total trials</w:t>
            </w:r>
          </w:p>
          <w:p w14:paraId="41DBB195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  <w:p w14:paraId="24387F8A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  <w:p w14:paraId="2681A5E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6C56CE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All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EF07ECF" w14:textId="050E28B0" w:rsidR="00BB4F95" w:rsidRPr="004E39F2" w:rsidRDefault="007B47D8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</w:rPr>
              <w:t>90</w:t>
            </w:r>
            <w:r w:rsidR="00BB4F95"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</w:t>
            </w:r>
            <w:r>
              <w:rPr>
                <w:rFonts w:eastAsia="Times New Roman" w:cstheme="minorHAnsi"/>
                <w:color w:val="000000"/>
                <w:sz w:val="20"/>
                <w:szCs w:val="20"/>
              </w:rPr>
              <w:t>3</w:t>
            </w:r>
          </w:p>
          <w:p w14:paraId="1B3DCCAE" w14:textId="682BA62B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(7</w:t>
            </w:r>
            <w:r w:rsidR="007B47D8">
              <w:rPr>
                <w:rFonts w:eastAsia="Times New Roman" w:cstheme="minorHAnsi"/>
                <w:color w:val="000000"/>
                <w:sz w:val="20"/>
                <w:szCs w:val="20"/>
              </w:rPr>
              <w:t>7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</w:t>
            </w:r>
            <w:r w:rsidR="007B47D8">
              <w:rPr>
                <w:rFonts w:eastAsia="Times New Roman" w:cstheme="minorHAnsi"/>
                <w:color w:val="000000"/>
                <w:sz w:val="20"/>
                <w:szCs w:val="20"/>
              </w:rPr>
              <w:t>3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="007B47D8">
              <w:rPr>
                <w:rFonts w:eastAsia="Times New Roman" w:cstheme="minorHAnsi"/>
                <w:color w:val="000000"/>
                <w:sz w:val="20"/>
                <w:szCs w:val="20"/>
              </w:rPr>
              <w:t>100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</w:t>
            </w:r>
            <w:r w:rsidR="007B47D8">
              <w:rPr>
                <w:rFonts w:eastAsia="Times New Roman" w:cstheme="minorHAnsi"/>
                <w:color w:val="000000"/>
                <w:sz w:val="20"/>
                <w:szCs w:val="20"/>
              </w:rPr>
              <w:t>5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CE1DDE5" w14:textId="18D332FF" w:rsidR="00BB4F95" w:rsidRPr="004E39F2" w:rsidRDefault="007B47D8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</w:rPr>
              <w:t>108</w:t>
            </w:r>
            <w:r w:rsidR="00BB4F95"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</w:t>
            </w:r>
            <w:r>
              <w:rPr>
                <w:rFonts w:eastAsia="Times New Roman" w:cstheme="minorHAnsi"/>
                <w:color w:val="000000"/>
                <w:sz w:val="20"/>
                <w:szCs w:val="20"/>
              </w:rPr>
              <w:t>0</w:t>
            </w:r>
            <w:r w:rsidR="00BB4F95"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***</w:t>
            </w:r>
          </w:p>
          <w:p w14:paraId="700A53E2" w14:textId="2D0D4A6B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</w:t>
            </w:r>
            <w:r w:rsidR="007B47D8">
              <w:rPr>
                <w:rFonts w:eastAsia="Times New Roman" w:cstheme="minorHAnsi"/>
                <w:color w:val="000000"/>
                <w:sz w:val="20"/>
                <w:szCs w:val="20"/>
              </w:rPr>
              <w:t>9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  <w:r w:rsidR="007B47D8">
              <w:rPr>
                <w:rFonts w:eastAsia="Times New Roman" w:cstheme="minorHAnsi"/>
                <w:color w:val="000000"/>
                <w:sz w:val="20"/>
                <w:szCs w:val="20"/>
              </w:rPr>
              <w:t>17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.5)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741000F" w14:textId="1AA8BEE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</w:t>
            </w:r>
            <w:r w:rsidR="007B47D8">
              <w:rPr>
                <w:rFonts w:eastAsia="Times New Roman" w:cstheme="minorHAnsi"/>
                <w:color w:val="000000"/>
                <w:sz w:val="20"/>
                <w:szCs w:val="20"/>
              </w:rPr>
              <w:t>8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.0</w:t>
            </w:r>
          </w:p>
          <w:p w14:paraId="73AC1C22" w14:textId="21D35C5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</w:t>
            </w:r>
            <w:r w:rsidR="00145BA2">
              <w:rPr>
                <w:rFonts w:eastAsia="Times New Roman" w:cstheme="minorHAnsi"/>
                <w:color w:val="000000"/>
                <w:sz w:val="20"/>
                <w:szCs w:val="20"/>
              </w:rPr>
              <w:t>80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="00145BA2">
              <w:rPr>
                <w:rFonts w:eastAsia="Times New Roman" w:cstheme="minorHAnsi"/>
                <w:color w:val="000000"/>
                <w:sz w:val="20"/>
                <w:szCs w:val="20"/>
              </w:rPr>
              <w:t>103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.0)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CC038A4" w14:textId="3F14248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</w:t>
            </w:r>
            <w:r w:rsidR="00145BA2">
              <w:rPr>
                <w:rFonts w:eastAsia="Times New Roman" w:cstheme="minorHAnsi"/>
                <w:color w:val="000000"/>
                <w:sz w:val="20"/>
                <w:szCs w:val="20"/>
              </w:rPr>
              <w:t>4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.0</w:t>
            </w:r>
          </w:p>
          <w:p w14:paraId="6549C1D2" w14:textId="0D5AE8F2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(7</w:t>
            </w:r>
            <w:r w:rsidR="00145BA2">
              <w:rPr>
                <w:rFonts w:eastAsia="Times New Roman" w:cstheme="minorHAnsi"/>
                <w:color w:val="000000"/>
                <w:sz w:val="20"/>
                <w:szCs w:val="20"/>
              </w:rPr>
              <w:t>4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="00145BA2">
              <w:rPr>
                <w:rFonts w:eastAsia="Times New Roman" w:cstheme="minorHAnsi"/>
                <w:color w:val="000000"/>
                <w:sz w:val="20"/>
                <w:szCs w:val="20"/>
              </w:rPr>
              <w:t>100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.0)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99D71C0" w14:textId="64D66A42" w:rsidR="00BB4F95" w:rsidRPr="004E39F2" w:rsidRDefault="00145BA2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</w:rPr>
              <w:t>82</w:t>
            </w:r>
            <w:r w:rsidR="00BB4F95"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.0*</w:t>
            </w:r>
          </w:p>
          <w:p w14:paraId="0821B223" w14:textId="732EE5E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(6</w:t>
            </w:r>
            <w:r w:rsidR="00145BA2">
              <w:rPr>
                <w:rFonts w:eastAsia="Times New Roman" w:cstheme="minorHAnsi"/>
                <w:color w:val="000000"/>
                <w:sz w:val="20"/>
                <w:szCs w:val="20"/>
              </w:rPr>
              <w:t>8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</w:t>
            </w:r>
            <w:r w:rsidR="00145BA2">
              <w:rPr>
                <w:rFonts w:eastAsia="Times New Roman" w:cstheme="minorHAnsi"/>
                <w:color w:val="000000"/>
                <w:sz w:val="20"/>
                <w:szCs w:val="20"/>
              </w:rPr>
              <w:t>5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</w:t>
            </w:r>
            <w:r w:rsidR="00145BA2">
              <w:rPr>
                <w:rFonts w:eastAsia="Times New Roman" w:cstheme="minorHAnsi"/>
                <w:color w:val="000000"/>
                <w:sz w:val="20"/>
                <w:szCs w:val="20"/>
              </w:rPr>
              <w:t>4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</w:t>
            </w:r>
            <w:r w:rsidR="00145BA2">
              <w:rPr>
                <w:rFonts w:eastAsia="Times New Roman" w:cstheme="minorHAnsi"/>
                <w:color w:val="000000"/>
                <w:sz w:val="20"/>
                <w:szCs w:val="20"/>
              </w:rPr>
              <w:t>0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FBBA4F6" w14:textId="673A1D1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</w:t>
            </w:r>
            <w:r w:rsidR="00145BA2">
              <w:rPr>
                <w:rFonts w:eastAsia="Times New Roman" w:cstheme="minorHAnsi"/>
                <w:color w:val="000000"/>
                <w:sz w:val="20"/>
                <w:szCs w:val="20"/>
              </w:rPr>
              <w:t>9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.0</w:t>
            </w:r>
          </w:p>
          <w:p w14:paraId="2CB42658" w14:textId="4D068A1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(7</w:t>
            </w:r>
            <w:r w:rsidR="00145BA2">
              <w:rPr>
                <w:rFonts w:eastAsia="Times New Roman" w:cstheme="minorHAnsi"/>
                <w:color w:val="000000"/>
                <w:sz w:val="20"/>
                <w:szCs w:val="20"/>
              </w:rPr>
              <w:t>3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</w:t>
            </w:r>
            <w:r w:rsidR="00145BA2">
              <w:rPr>
                <w:rFonts w:eastAsia="Times New Roman" w:cstheme="minorHAnsi"/>
                <w:color w:val="000000"/>
                <w:sz w:val="20"/>
                <w:szCs w:val="20"/>
              </w:rPr>
              <w:t>8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.0)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62FC18F" w14:textId="365166E1" w:rsidR="00BB4F95" w:rsidRPr="004E39F2" w:rsidRDefault="00803314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</w:rPr>
              <w:t>90</w:t>
            </w:r>
            <w:r w:rsidR="00BB4F95"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</w:t>
            </w:r>
            <w:r>
              <w:rPr>
                <w:rFonts w:eastAsia="Times New Roman" w:cstheme="minorHAnsi"/>
                <w:color w:val="000000"/>
                <w:sz w:val="20"/>
                <w:szCs w:val="20"/>
              </w:rPr>
              <w:t>0</w:t>
            </w:r>
          </w:p>
          <w:p w14:paraId="41213848" w14:textId="7C57F86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(7</w:t>
            </w:r>
            <w:r w:rsidR="00803314">
              <w:rPr>
                <w:rFonts w:eastAsia="Times New Roman" w:cstheme="minorHAnsi"/>
                <w:color w:val="000000"/>
                <w:sz w:val="20"/>
                <w:szCs w:val="20"/>
              </w:rPr>
              <w:t>9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</w:t>
            </w:r>
            <w:r w:rsidR="00803314">
              <w:rPr>
                <w:rFonts w:eastAsia="Times New Roman" w:cstheme="minorHAnsi"/>
                <w:color w:val="000000"/>
                <w:sz w:val="20"/>
                <w:szCs w:val="20"/>
              </w:rPr>
              <w:t>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="00803314">
              <w:rPr>
                <w:rFonts w:eastAsia="Times New Roman" w:cstheme="minorHAnsi"/>
                <w:color w:val="000000"/>
                <w:sz w:val="20"/>
                <w:szCs w:val="20"/>
              </w:rPr>
              <w:t>101.5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278F7E0" w14:textId="79BCA76C" w:rsidR="00BB4F95" w:rsidRPr="004E39F2" w:rsidRDefault="00C728B3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</w:rPr>
              <w:t>73</w:t>
            </w:r>
            <w:r w:rsidR="00BB4F95"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.5***</w:t>
            </w:r>
          </w:p>
          <w:p w14:paraId="65CA1E6B" w14:textId="671D2B5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(5</w:t>
            </w:r>
            <w:r w:rsidR="00C728B3">
              <w:rPr>
                <w:rFonts w:eastAsia="Times New Roman" w:cstheme="minorHAnsi"/>
                <w:color w:val="000000"/>
                <w:sz w:val="20"/>
                <w:szCs w:val="20"/>
              </w:rPr>
              <w:t>2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="00C728B3">
              <w:rPr>
                <w:rFonts w:eastAsia="Times New Roman" w:cstheme="minorHAnsi"/>
                <w:color w:val="000000"/>
                <w:sz w:val="20"/>
                <w:szCs w:val="20"/>
              </w:rPr>
              <w:t>82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.0)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5FDEB1B" w14:textId="1B9F6EA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</w:t>
            </w:r>
            <w:r w:rsidR="007C02A2">
              <w:rPr>
                <w:rFonts w:eastAsia="Times New Roman" w:cstheme="minorHAnsi"/>
                <w:color w:val="000000"/>
                <w:sz w:val="20"/>
                <w:szCs w:val="20"/>
              </w:rPr>
              <w:t>3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.0*</w:t>
            </w:r>
            <w:r w:rsidR="004E3A20">
              <w:rPr>
                <w:rFonts w:eastAsia="Times New Roman" w:cstheme="minorHAnsi"/>
                <w:color w:val="000000"/>
                <w:sz w:val="20"/>
                <w:szCs w:val="20"/>
              </w:rPr>
              <w:t>*</w:t>
            </w:r>
          </w:p>
          <w:p w14:paraId="4931246E" w14:textId="03A3198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(65.0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</w:t>
            </w:r>
            <w:r w:rsidR="007C02A2">
              <w:rPr>
                <w:rFonts w:eastAsia="Times New Roman" w:cstheme="minorHAnsi"/>
                <w:color w:val="000000"/>
                <w:sz w:val="20"/>
                <w:szCs w:val="20"/>
              </w:rPr>
              <w:t>8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.0)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F5D95" w14:textId="6663B19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</w:t>
            </w:r>
            <w:r w:rsidR="007C02A2">
              <w:rPr>
                <w:rFonts w:eastAsia="Times New Roman" w:cstheme="minorHAnsi"/>
                <w:color w:val="000000"/>
                <w:sz w:val="20"/>
                <w:szCs w:val="20"/>
              </w:rPr>
              <w:t>9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.0</w:t>
            </w:r>
          </w:p>
          <w:p w14:paraId="68C62439" w14:textId="62B8DFE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(7</w:t>
            </w:r>
            <w:r w:rsidR="007C02A2">
              <w:rPr>
                <w:rFonts w:eastAsia="Times New Roman" w:cstheme="minorHAnsi"/>
                <w:color w:val="000000"/>
                <w:sz w:val="20"/>
                <w:szCs w:val="20"/>
              </w:rPr>
              <w:t>8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</w:t>
            </w:r>
            <w:r w:rsidR="007C02A2">
              <w:rPr>
                <w:rFonts w:eastAsia="Times New Roman" w:cstheme="minorHAnsi"/>
                <w:color w:val="000000"/>
                <w:sz w:val="20"/>
                <w:szCs w:val="20"/>
              </w:rPr>
              <w:t>8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.0)</w:t>
            </w:r>
          </w:p>
        </w:tc>
      </w:tr>
      <w:tr w:rsidR="006F7D9D" w:rsidRPr="004E39F2" w14:paraId="3505AF03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09C5436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6FB872C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Risky</w:t>
            </w:r>
          </w:p>
        </w:tc>
        <w:tc>
          <w:tcPr>
            <w:tcW w:w="1207" w:type="dxa"/>
            <w:shd w:val="clear" w:color="auto" w:fill="auto"/>
            <w:noWrap/>
            <w:hideMark/>
          </w:tcPr>
          <w:p w14:paraId="12192A3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88.3</w:t>
            </w:r>
          </w:p>
          <w:p w14:paraId="6A766B75" w14:textId="50DA5F2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(71.7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100.0)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C0546A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100.5**</w:t>
            </w:r>
          </w:p>
          <w:p w14:paraId="5174B575" w14:textId="356941E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(91.0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106.0)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5623135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93.0</w:t>
            </w:r>
          </w:p>
          <w:p w14:paraId="230680B8" w14:textId="45DC8F4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(74.0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101.0)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4B84CAB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81.0</w:t>
            </w:r>
          </w:p>
          <w:p w14:paraId="4062A1D5" w14:textId="7EBF0DE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(72.0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93.0)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2E734C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71.5*</w:t>
            </w:r>
          </w:p>
          <w:p w14:paraId="1AE1A72B" w14:textId="2B7DDB7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(68.0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78.0)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DD6D86A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84.5</w:t>
            </w:r>
          </w:p>
          <w:p w14:paraId="16393267" w14:textId="4E7FA71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(58.0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93.0)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B4F4F5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85.0</w:t>
            </w:r>
          </w:p>
          <w:p w14:paraId="1CA49A99" w14:textId="56BB749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(70.0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96.0)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1CBA410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71.5*</w:t>
            </w:r>
          </w:p>
          <w:p w14:paraId="2C61FAC4" w14:textId="47EA027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(48.0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87.0)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5DDFBE8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78.5**</w:t>
            </w:r>
          </w:p>
          <w:p w14:paraId="7015D0CA" w14:textId="293F7A3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(52.0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93.0)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0FF7C99A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85.5</w:t>
            </w:r>
          </w:p>
          <w:p w14:paraId="2FFDC1EF" w14:textId="4587D10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(69.0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100.0)</w:t>
            </w:r>
          </w:p>
        </w:tc>
      </w:tr>
      <w:tr w:rsidR="006F7D9D" w:rsidRPr="004E39F2" w14:paraId="7D15EDF0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3617E0FB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4D1EBD5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Strategic</w:t>
            </w:r>
          </w:p>
        </w:tc>
        <w:tc>
          <w:tcPr>
            <w:tcW w:w="1207" w:type="dxa"/>
            <w:shd w:val="clear" w:color="auto" w:fill="auto"/>
            <w:noWrap/>
            <w:hideMark/>
          </w:tcPr>
          <w:p w14:paraId="2F51DF3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82.1</w:t>
            </w:r>
          </w:p>
          <w:p w14:paraId="72ECEE16" w14:textId="441DD14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(77.3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97.3)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676A92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103.5*</w:t>
            </w:r>
          </w:p>
          <w:p w14:paraId="1144B51C" w14:textId="50A0486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(93.0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116.0)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3E4A88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86.5</w:t>
            </w:r>
          </w:p>
          <w:p w14:paraId="4621DCBE" w14:textId="75BA325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(78.0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103.0)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1C1E4A7B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84.5</w:t>
            </w:r>
          </w:p>
          <w:p w14:paraId="511C01E9" w14:textId="6FFEF0C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(75.0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98.0)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A822E7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77.0</w:t>
            </w:r>
          </w:p>
          <w:p w14:paraId="2F3CAD59" w14:textId="741BD4E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(58.0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98.0)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5D2F25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86.0</w:t>
            </w:r>
          </w:p>
          <w:p w14:paraId="48A6F61A" w14:textId="735C755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(74.0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95.0)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83C13C5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91.5</w:t>
            </w:r>
          </w:p>
          <w:p w14:paraId="43CF3B9E" w14:textId="46A10BD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(78.0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106.0)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02EE815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68.5**</w:t>
            </w:r>
          </w:p>
          <w:p w14:paraId="228A0C47" w14:textId="2C4D1F5B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(51.0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82.0)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505BE70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65.0*</w:t>
            </w:r>
          </w:p>
          <w:p w14:paraId="68678ADA" w14:textId="3A001F3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(60.0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85.0)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6746C7E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88.0</w:t>
            </w:r>
          </w:p>
          <w:p w14:paraId="2170BD2B" w14:textId="76749D4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(84.0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92.0)</w:t>
            </w:r>
          </w:p>
        </w:tc>
      </w:tr>
      <w:tr w:rsidR="006F7D9D" w:rsidRPr="004E39F2" w14:paraId="4953F7BB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D560FCA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9A89F1B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Safe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4ECD02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100.3</w:t>
            </w:r>
          </w:p>
          <w:p w14:paraId="1BF995F9" w14:textId="37EE19B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(80.0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109.3)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0FB4154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117.0*</w:t>
            </w:r>
          </w:p>
          <w:p w14:paraId="5206257B" w14:textId="2452797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(108.0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132.0)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0D8C41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94.0</w:t>
            </w:r>
          </w:p>
          <w:p w14:paraId="26E7691E" w14:textId="18BC7E4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(87.0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111.0)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6B877A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95.0</w:t>
            </w:r>
          </w:p>
          <w:p w14:paraId="3DD3B7CF" w14:textId="248612D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(70.0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117.0)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E3F4E1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97.0</w:t>
            </w:r>
          </w:p>
          <w:p w14:paraId="5DA4F7DE" w14:textId="6090C06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(83.0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105.0)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CC5DC30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98.0</w:t>
            </w:r>
          </w:p>
          <w:p w14:paraId="6D9CDD6C" w14:textId="343325B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(88.0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107.0)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5E77D15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102.0</w:t>
            </w:r>
          </w:p>
          <w:p w14:paraId="0CB66A6B" w14:textId="7992D06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(85.0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107.0)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D1D51E7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85.0</w:t>
            </w:r>
          </w:p>
          <w:p w14:paraId="78DBEC3F" w14:textId="104FEC9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(70.0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94.0)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8032B38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86.0</w:t>
            </w:r>
          </w:p>
          <w:p w14:paraId="1C9DC06A" w14:textId="71954902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(73.0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111.0)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B5768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97.0</w:t>
            </w:r>
          </w:p>
          <w:p w14:paraId="618513C3" w14:textId="4340567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(85.0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103.0)</w:t>
            </w:r>
          </w:p>
        </w:tc>
      </w:tr>
      <w:tr w:rsidR="006F7D9D" w:rsidRPr="004E39F2" w14:paraId="297B59D5" w14:textId="77777777" w:rsidTr="006F7D9D">
        <w:trPr>
          <w:trHeight w:val="300"/>
        </w:trPr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hideMark/>
          </w:tcPr>
          <w:p w14:paraId="35539D3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Completed trials</w:t>
            </w:r>
          </w:p>
          <w:p w14:paraId="63C44B55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  <w:p w14:paraId="7C8AE6B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  <w:p w14:paraId="77C24828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3571798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All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F31262A" w14:textId="7CFCE10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61.</w:t>
            </w:r>
            <w:r w:rsidR="007B47D8">
              <w:rPr>
                <w:rFonts w:eastAsia="Times New Roman" w:cstheme="minorHAnsi"/>
                <w:color w:val="000000"/>
                <w:sz w:val="20"/>
                <w:szCs w:val="20"/>
              </w:rPr>
              <w:t>2</w:t>
            </w:r>
          </w:p>
          <w:p w14:paraId="4B921484" w14:textId="693F005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(48.</w:t>
            </w:r>
            <w:r w:rsidR="007B47D8">
              <w:rPr>
                <w:rFonts w:eastAsia="Times New Roman" w:cstheme="minorHAnsi"/>
                <w:color w:val="000000"/>
                <w:sz w:val="20"/>
                <w:szCs w:val="20"/>
              </w:rPr>
              <w:t>7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74.0)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E29DE2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81.0***</w:t>
            </w:r>
          </w:p>
          <w:p w14:paraId="673C3B9B" w14:textId="13AE2AFB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(69.0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92.5)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CC7A76B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65.0</w:t>
            </w:r>
          </w:p>
          <w:p w14:paraId="626E5BE2" w14:textId="53F144D9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(56.0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80.0)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EC7C6CB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62.0</w:t>
            </w:r>
          </w:p>
          <w:p w14:paraId="11221D7C" w14:textId="7D1AE0EB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(49.0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74.0)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4D1D950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47.0***</w:t>
            </w:r>
          </w:p>
          <w:p w14:paraId="618AC5E6" w14:textId="51BB7D3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57.5)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3D701B7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63.5</w:t>
            </w:r>
          </w:p>
          <w:p w14:paraId="0A69984F" w14:textId="75D08CF9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(49.5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76.5)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004C57A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65.0</w:t>
            </w:r>
          </w:p>
          <w:p w14:paraId="22188455" w14:textId="5EFA117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(51.0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82.5)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1996E6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33.0***</w:t>
            </w:r>
          </w:p>
          <w:p w14:paraId="162CF767" w14:textId="0932592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(21.5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41.5)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61BF4A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55.0**</w:t>
            </w:r>
          </w:p>
          <w:p w14:paraId="0986448D" w14:textId="7E6D385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(43.0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73.0)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0956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63.0</w:t>
            </w:r>
          </w:p>
          <w:p w14:paraId="5471B6B6" w14:textId="7EF914FA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(52.0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71.0)</w:t>
            </w:r>
          </w:p>
        </w:tc>
      </w:tr>
      <w:tr w:rsidR="006F7D9D" w:rsidRPr="004E39F2" w14:paraId="5D47CFA2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7C320190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2572F29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Risky</w:t>
            </w:r>
          </w:p>
        </w:tc>
        <w:tc>
          <w:tcPr>
            <w:tcW w:w="1207" w:type="dxa"/>
            <w:shd w:val="clear" w:color="auto" w:fill="auto"/>
            <w:noWrap/>
            <w:hideMark/>
          </w:tcPr>
          <w:p w14:paraId="45D064E4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60.5</w:t>
            </w:r>
          </w:p>
          <w:p w14:paraId="66BB4BDA" w14:textId="7B8CC50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(48.3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69.7)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3A59DFE9" w14:textId="5C42C24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79.5</w:t>
            </w:r>
          </w:p>
          <w:p w14:paraId="24EFAED6" w14:textId="1B8319B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(67.0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92.0)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A12FC45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62.0</w:t>
            </w:r>
          </w:p>
          <w:p w14:paraId="6564A334" w14:textId="58EFEFA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(59.0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80.0)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60D5EE4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53.0</w:t>
            </w:r>
          </w:p>
          <w:p w14:paraId="0A244689" w14:textId="01AAAFC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(46.0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69.0)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CB2B696" w14:textId="082403E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45.0</w:t>
            </w:r>
          </w:p>
          <w:p w14:paraId="5F135089" w14:textId="47197DA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(33.0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48.0)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30592E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62.5</w:t>
            </w:r>
          </w:p>
          <w:p w14:paraId="07E085ED" w14:textId="717F0ADE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(38.0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76.0)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B7E93D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62.0</w:t>
            </w:r>
          </w:p>
          <w:p w14:paraId="51F984AB" w14:textId="34635FE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(44.0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73.0)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C63772D" w14:textId="68B73E5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38.0</w:t>
            </w:r>
          </w:p>
          <w:p w14:paraId="3EDFD822" w14:textId="5945B6E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(17.0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42.0)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C7361A6" w14:textId="58DE6B2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52.5</w:t>
            </w:r>
          </w:p>
          <w:p w14:paraId="6175FA37" w14:textId="5D604559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(36.0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64.0)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060CF2D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64.5</w:t>
            </w:r>
          </w:p>
          <w:p w14:paraId="39CBDF71" w14:textId="3979B5E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(43.0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75.0)</w:t>
            </w:r>
          </w:p>
        </w:tc>
      </w:tr>
      <w:tr w:rsidR="006F7D9D" w:rsidRPr="004E39F2" w14:paraId="0858A7C5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26F5750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3197A56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Strategic</w:t>
            </w:r>
          </w:p>
        </w:tc>
        <w:tc>
          <w:tcPr>
            <w:tcW w:w="1207" w:type="dxa"/>
            <w:shd w:val="clear" w:color="auto" w:fill="auto"/>
            <w:noWrap/>
            <w:hideMark/>
          </w:tcPr>
          <w:p w14:paraId="21B2013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55.2</w:t>
            </w:r>
          </w:p>
          <w:p w14:paraId="44E4904A" w14:textId="0A53FDE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(43.0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60.7)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F803868" w14:textId="67C1030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73.5</w:t>
            </w:r>
          </w:p>
          <w:p w14:paraId="4500B93C" w14:textId="67F222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(66.0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81.0)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7CF0944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64.5</w:t>
            </w:r>
          </w:p>
          <w:p w14:paraId="6CA340B4" w14:textId="44CCC20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(55.0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68.0)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4DF632C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61.0</w:t>
            </w:r>
          </w:p>
          <w:p w14:paraId="7906B9A8" w14:textId="6A11666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(49.0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74.0)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20D592C" w14:textId="729DA07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39.0</w:t>
            </w:r>
          </w:p>
          <w:p w14:paraId="25229945" w14:textId="4EE2A33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(27.0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57.0)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B5EACF4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58.0</w:t>
            </w:r>
          </w:p>
          <w:p w14:paraId="3A1DF205" w14:textId="4F4C75C9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(50.0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68.0)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9DA7A7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58.5</w:t>
            </w:r>
          </w:p>
          <w:p w14:paraId="3D98059C" w14:textId="5B75B96B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(51.0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83.0)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C1C133B" w14:textId="24220AA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21.0</w:t>
            </w:r>
          </w:p>
          <w:p w14:paraId="2C1A84F1" w14:textId="022F050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(17.0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41.0)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06AE87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40.0</w:t>
            </w:r>
          </w:p>
          <w:p w14:paraId="7065120B" w14:textId="0AEFC9F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(36.0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53.0)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707210A7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59.0</w:t>
            </w:r>
          </w:p>
          <w:p w14:paraId="62F5BCCB" w14:textId="4DF58DA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(57.0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63.0)</w:t>
            </w:r>
          </w:p>
        </w:tc>
      </w:tr>
      <w:tr w:rsidR="006F7D9D" w:rsidRPr="004E39F2" w14:paraId="355BF688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4C28D2E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52F0948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Safe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883FF8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68.7</w:t>
            </w:r>
          </w:p>
          <w:p w14:paraId="4AEF8962" w14:textId="6897965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(48.0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79.3)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276412D" w14:textId="48FEF08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86.0</w:t>
            </w:r>
          </w:p>
          <w:p w14:paraId="6DAF4D9C" w14:textId="609DF51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(81.0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93.0)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94159F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71.0</w:t>
            </w:r>
          </w:p>
          <w:p w14:paraId="5B2497EB" w14:textId="4613B45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(58.0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87.0)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5E4E7B7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62.0</w:t>
            </w:r>
          </w:p>
          <w:p w14:paraId="599A2D0C" w14:textId="47D929EA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(43.0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93.0)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ABF0FD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64.0</w:t>
            </w:r>
          </w:p>
          <w:p w14:paraId="5ECF3C7D" w14:textId="6B0F156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(49.0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70.0)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F5066A5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74.0</w:t>
            </w:r>
          </w:p>
          <w:p w14:paraId="5A7E9C9C" w14:textId="02D3C00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(64.0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83.0)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64AF040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77.0</w:t>
            </w:r>
          </w:p>
          <w:p w14:paraId="43EFB073" w14:textId="2451BBC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(57.0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87.0)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D510684" w14:textId="775F02D2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33.0</w:t>
            </w:r>
          </w:p>
          <w:p w14:paraId="0873CE86" w14:textId="583FE1C2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(30.0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40.0)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DC6929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59.0</w:t>
            </w:r>
          </w:p>
          <w:p w14:paraId="25F38A1F" w14:textId="07C535E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(48.0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80.0)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68F1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71.0</w:t>
            </w:r>
          </w:p>
          <w:p w14:paraId="15AD5329" w14:textId="2C868AF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(57.0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75.0)</w:t>
            </w:r>
          </w:p>
        </w:tc>
      </w:tr>
      <w:tr w:rsidR="006F7D9D" w:rsidRPr="004E39F2" w14:paraId="01C8398D" w14:textId="77777777" w:rsidTr="006F7D9D">
        <w:trPr>
          <w:trHeight w:val="300"/>
        </w:trPr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hideMark/>
          </w:tcPr>
          <w:p w14:paraId="240D807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P1%</w:t>
            </w:r>
          </w:p>
          <w:p w14:paraId="3505625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  <w:p w14:paraId="2A9B7888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  <w:p w14:paraId="296BBEB7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5804CF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All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616964C" w14:textId="468C9AC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</w:t>
            </w:r>
            <w:r w:rsidR="007B47D8">
              <w:rPr>
                <w:rFonts w:eastAsia="Times New Roman" w:cstheme="minorHAnsi"/>
                <w:color w:val="000000"/>
                <w:sz w:val="20"/>
                <w:szCs w:val="20"/>
              </w:rPr>
              <w:t>7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</w:t>
            </w:r>
            <w:r w:rsidR="007B47D8">
              <w:rPr>
                <w:rFonts w:eastAsia="Times New Roman" w:cstheme="minorHAnsi"/>
                <w:color w:val="000000"/>
                <w:sz w:val="20"/>
                <w:szCs w:val="20"/>
              </w:rPr>
              <w:t>5</w:t>
            </w:r>
          </w:p>
          <w:p w14:paraId="6B90BC45" w14:textId="16AB5EC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</w:t>
            </w:r>
            <w:r w:rsidR="007B47D8">
              <w:rPr>
                <w:rFonts w:eastAsia="Times New Roman" w:cstheme="minorHAnsi"/>
                <w:color w:val="000000"/>
                <w:sz w:val="20"/>
                <w:szCs w:val="20"/>
              </w:rPr>
              <w:t>4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</w:t>
            </w:r>
            <w:r w:rsidR="007B47D8">
              <w:rPr>
                <w:rFonts w:eastAsia="Times New Roman" w:cstheme="minorHAnsi"/>
                <w:color w:val="000000"/>
                <w:sz w:val="20"/>
                <w:szCs w:val="20"/>
              </w:rPr>
              <w:t>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</w:t>
            </w:r>
            <w:r w:rsidR="007B47D8">
              <w:rPr>
                <w:rFonts w:eastAsia="Times New Roman" w:cstheme="minorHAnsi"/>
                <w:color w:val="000000"/>
                <w:sz w:val="20"/>
                <w:szCs w:val="20"/>
              </w:rPr>
              <w:t>8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</w:t>
            </w:r>
            <w:r w:rsidR="007B47D8">
              <w:rPr>
                <w:rFonts w:eastAsia="Times New Roman" w:cstheme="minorHAnsi"/>
                <w:color w:val="000000"/>
                <w:sz w:val="20"/>
                <w:szCs w:val="20"/>
              </w:rPr>
              <w:t>6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A939B07" w14:textId="27DD15A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30.0</w:t>
            </w:r>
          </w:p>
          <w:p w14:paraId="7BAF2E09" w14:textId="5DF7328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(13.6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41.2)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A860EF3" w14:textId="6793F4F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24.1</w:t>
            </w:r>
          </w:p>
          <w:p w14:paraId="53F84789" w14:textId="684FBE5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(14.7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39.2)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6DD22A4" w14:textId="32289C8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20.0</w:t>
            </w:r>
          </w:p>
          <w:p w14:paraId="1C86DF8C" w14:textId="5591EFA2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(8.3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35.9)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D3ABBF9" w14:textId="7A3B331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31.9**</w:t>
            </w:r>
          </w:p>
          <w:p w14:paraId="514A2F8D" w14:textId="3A76C77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(16.7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50.4)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60F03E0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21.6</w:t>
            </w:r>
          </w:p>
          <w:p w14:paraId="29145F13" w14:textId="68E24AF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(10.6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35.0)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D90264F" w14:textId="3BE7BB9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19.0</w:t>
            </w:r>
            <w:r w:rsidR="004E3A20">
              <w:rPr>
                <w:rFonts w:eastAsia="Times New Roman" w:cstheme="minorHAnsi"/>
                <w:color w:val="000000"/>
                <w:sz w:val="20"/>
                <w:szCs w:val="20"/>
              </w:rPr>
              <w:t>**</w:t>
            </w:r>
          </w:p>
          <w:p w14:paraId="6E1A6655" w14:textId="7D34DC9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(11.0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27.6)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5D4CF95" w14:textId="2A120DC2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27.1</w:t>
            </w:r>
          </w:p>
          <w:p w14:paraId="502C2E9E" w14:textId="27BF5A6A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(11.3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48.7)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A0532AC" w14:textId="2647439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22.2</w:t>
            </w:r>
            <w:r w:rsidR="004E3A20">
              <w:rPr>
                <w:rFonts w:eastAsia="Times New Roman" w:cstheme="minorHAnsi"/>
                <w:color w:val="000000"/>
                <w:sz w:val="20"/>
                <w:szCs w:val="20"/>
              </w:rPr>
              <w:t>***</w:t>
            </w:r>
          </w:p>
          <w:p w14:paraId="4475D111" w14:textId="5414983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(8.2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34.4)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2582F" w14:textId="2221801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18.6</w:t>
            </w:r>
            <w:r w:rsidR="004E3A20">
              <w:rPr>
                <w:rFonts w:eastAsia="Times New Roman" w:cstheme="minorHAnsi"/>
                <w:color w:val="000000"/>
                <w:sz w:val="20"/>
                <w:szCs w:val="20"/>
              </w:rPr>
              <w:t>***</w:t>
            </w:r>
          </w:p>
          <w:p w14:paraId="645DE933" w14:textId="1E86F019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(5.7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34.0)</w:t>
            </w:r>
          </w:p>
        </w:tc>
      </w:tr>
      <w:tr w:rsidR="006F7D9D" w:rsidRPr="004E39F2" w14:paraId="30C67012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7954788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38A1275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Risky</w:t>
            </w:r>
          </w:p>
        </w:tc>
        <w:tc>
          <w:tcPr>
            <w:tcW w:w="1207" w:type="dxa"/>
            <w:shd w:val="clear" w:color="auto" w:fill="auto"/>
            <w:noWrap/>
            <w:hideMark/>
          </w:tcPr>
          <w:p w14:paraId="196E2F7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30.0</w:t>
            </w:r>
          </w:p>
          <w:p w14:paraId="331F7DF6" w14:textId="07D3DD8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(7.0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32.2)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A3013C4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22.6</w:t>
            </w:r>
          </w:p>
          <w:p w14:paraId="01733866" w14:textId="2AA4BA5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(5.4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33.7)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C474DA3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17.5</w:t>
            </w:r>
          </w:p>
          <w:p w14:paraId="167A42FB" w14:textId="7E1AA032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22.5)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6B68512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18.9</w:t>
            </w:r>
          </w:p>
          <w:p w14:paraId="1BFF1BD1" w14:textId="05AA608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(7.6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23.9)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4DAED2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27.5</w:t>
            </w:r>
          </w:p>
          <w:p w14:paraId="7DC7DA69" w14:textId="2D3D102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(14.6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34.8)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712DCA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14.4</w:t>
            </w:r>
          </w:p>
          <w:p w14:paraId="29A83C9A" w14:textId="1DBDAEBE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(6.3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23.9)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629A78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12.6</w:t>
            </w:r>
          </w:p>
          <w:p w14:paraId="770BC53E" w14:textId="4DEBF88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(6.1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19.4)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99AE35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22.2</w:t>
            </w:r>
          </w:p>
          <w:p w14:paraId="66117320" w14:textId="689D9CD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(12.5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30.8)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67A74A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17.4</w:t>
            </w:r>
          </w:p>
          <w:p w14:paraId="62D934CE" w14:textId="70EA192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(6.2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25.0)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41CBA764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14.4*</w:t>
            </w:r>
          </w:p>
          <w:p w14:paraId="3CE17807" w14:textId="02126D8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(5.7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30.3)</w:t>
            </w:r>
          </w:p>
        </w:tc>
      </w:tr>
      <w:tr w:rsidR="006F7D9D" w:rsidRPr="004E39F2" w14:paraId="4F75B83D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47C63FF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1B9120B4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Strategic</w:t>
            </w:r>
          </w:p>
        </w:tc>
        <w:tc>
          <w:tcPr>
            <w:tcW w:w="1207" w:type="dxa"/>
            <w:shd w:val="clear" w:color="auto" w:fill="auto"/>
            <w:noWrap/>
            <w:hideMark/>
          </w:tcPr>
          <w:p w14:paraId="29A06CCA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10.9</w:t>
            </w:r>
          </w:p>
          <w:p w14:paraId="0A7A3B3B" w14:textId="6BF935D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(4.6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15.2)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E3F029B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8.9</w:t>
            </w:r>
          </w:p>
          <w:p w14:paraId="2253A251" w14:textId="75A604E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(2.5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21.2)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D86C52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10.9</w:t>
            </w:r>
          </w:p>
          <w:p w14:paraId="36457CAC" w14:textId="79BD19F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(5.7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20.5)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22CCABBA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8.8</w:t>
            </w:r>
          </w:p>
          <w:p w14:paraId="20E4BEDC" w14:textId="434ABD1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(5.4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15.6)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27AD1E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12.4</w:t>
            </w:r>
          </w:p>
          <w:p w14:paraId="3CD3EF9A" w14:textId="59E5486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(7.3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27.8)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99BA883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7.2</w:t>
            </w:r>
          </w:p>
          <w:p w14:paraId="539C7198" w14:textId="277AFC4E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(2.9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14.8)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3BEC36A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6.9</w:t>
            </w:r>
          </w:p>
          <w:p w14:paraId="385B8244" w14:textId="65D0BCA2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(3.5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13.2)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9A12C7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6.9</w:t>
            </w:r>
          </w:p>
          <w:p w14:paraId="2734A3AF" w14:textId="4ACE6B9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978361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3.6*</w:t>
            </w:r>
          </w:p>
          <w:p w14:paraId="03C0993B" w14:textId="0EC2003E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10.5)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0EC323B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4.0</w:t>
            </w:r>
          </w:p>
          <w:p w14:paraId="6F3E98B8" w14:textId="04276DA9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(1.7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17.1)</w:t>
            </w:r>
          </w:p>
        </w:tc>
      </w:tr>
      <w:tr w:rsidR="006F7D9D" w:rsidRPr="004E39F2" w14:paraId="0BF14176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229DD7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B2302B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Safe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92CF018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47.2</w:t>
            </w:r>
          </w:p>
          <w:p w14:paraId="6C037D9E" w14:textId="4FBFEF2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(39.5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60.3)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CF6F96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56.2</w:t>
            </w:r>
          </w:p>
          <w:p w14:paraId="09C9D622" w14:textId="384F6CA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(53.9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71.0)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F288C4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52.3</w:t>
            </w:r>
          </w:p>
          <w:p w14:paraId="719B376B" w14:textId="0251CEE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(46.6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58.1)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AA9EEB7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48.8</w:t>
            </w:r>
          </w:p>
          <w:p w14:paraId="1437E396" w14:textId="551417A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(45.0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54.7)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F22A3B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54.9</w:t>
            </w:r>
          </w:p>
          <w:p w14:paraId="2EEEB1F7" w14:textId="7DB3DB8E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(49.0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72.3)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62E2374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45.2</w:t>
            </w:r>
          </w:p>
          <w:p w14:paraId="0312E100" w14:textId="6C84DB5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(41.9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68.8)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64E77E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34.5*</w:t>
            </w:r>
          </w:p>
          <w:p w14:paraId="0B5A5D32" w14:textId="76597DA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(27.6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57.9)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4B5F8D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66.7</w:t>
            </w:r>
          </w:p>
          <w:p w14:paraId="7417DE5E" w14:textId="52A42C1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(53.7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77.5)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2BAB10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47.9</w:t>
            </w:r>
          </w:p>
          <w:p w14:paraId="5F268DE5" w14:textId="6C8463E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(30.6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56.8)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E6C0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44.0</w:t>
            </w:r>
          </w:p>
          <w:p w14:paraId="5B23EABD" w14:textId="31DEB00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(34.0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61.3)</w:t>
            </w:r>
          </w:p>
        </w:tc>
      </w:tr>
      <w:tr w:rsidR="006F7D9D" w:rsidRPr="004E39F2" w14:paraId="21E4FD06" w14:textId="77777777" w:rsidTr="006F7D9D">
        <w:trPr>
          <w:trHeight w:val="300"/>
        </w:trPr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hideMark/>
          </w:tcPr>
          <w:p w14:paraId="4168F574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P2%</w:t>
            </w:r>
          </w:p>
          <w:p w14:paraId="729D35B5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  <w:p w14:paraId="14226767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  <w:p w14:paraId="06E59DA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1DD00B5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All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670E3B8" w14:textId="6C3617FA" w:rsidR="00BB4F95" w:rsidRPr="004E39F2" w:rsidRDefault="007B47D8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</w:rPr>
              <w:t>62</w:t>
            </w:r>
            <w:r w:rsidR="00BB4F95"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</w:t>
            </w:r>
            <w:r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  <w:p w14:paraId="33DCB3A8" w14:textId="7D5142F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</w:t>
            </w:r>
            <w:r w:rsidR="007B47D8">
              <w:rPr>
                <w:rFonts w:eastAsia="Times New Roman" w:cstheme="minorHAnsi"/>
                <w:color w:val="000000"/>
                <w:sz w:val="20"/>
                <w:szCs w:val="20"/>
              </w:rPr>
              <w:t>4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6.4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="007B47D8">
              <w:rPr>
                <w:rFonts w:eastAsia="Times New Roman" w:cstheme="minorHAnsi"/>
                <w:color w:val="000000"/>
                <w:sz w:val="20"/>
                <w:szCs w:val="20"/>
              </w:rPr>
              <w:t>77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</w:t>
            </w:r>
            <w:r w:rsidR="007B47D8">
              <w:rPr>
                <w:rFonts w:eastAsia="Times New Roman" w:cstheme="minorHAnsi"/>
                <w:color w:val="000000"/>
                <w:sz w:val="20"/>
                <w:szCs w:val="20"/>
              </w:rPr>
              <w:t>2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4E4F525" w14:textId="22A7A2F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58.4*</w:t>
            </w:r>
          </w:p>
          <w:p w14:paraId="4E9D605C" w14:textId="359AADB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(39.7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71.3)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686940C" w14:textId="5D272BD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67.9</w:t>
            </w:r>
          </w:p>
          <w:p w14:paraId="73EA560A" w14:textId="4D100C8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(44.2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75.8)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FF3BAFC" w14:textId="7A57E082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63.0</w:t>
            </w:r>
          </w:p>
          <w:p w14:paraId="44595167" w14:textId="59E0C219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(47.3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80.5)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194C000" w14:textId="5F072C5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46.4*</w:t>
            </w:r>
            <w:r w:rsidR="004E3A20">
              <w:rPr>
                <w:rFonts w:eastAsia="Times New Roman" w:cstheme="minorHAnsi"/>
                <w:color w:val="000000"/>
                <w:sz w:val="20"/>
                <w:szCs w:val="20"/>
              </w:rPr>
              <w:t>**</w:t>
            </w:r>
          </w:p>
          <w:p w14:paraId="329682D6" w14:textId="29288EF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(38.6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68.1)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326267B" w14:textId="527EF5B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66.2</w:t>
            </w:r>
          </w:p>
          <w:p w14:paraId="799F153F" w14:textId="37CFBCB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(48.3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76.4)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6FF068C" w14:textId="16F9AFC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70.5*</w:t>
            </w:r>
          </w:p>
          <w:p w14:paraId="60AB2204" w14:textId="6A0782C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(58.0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79.9)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044E8A5" w14:textId="5B093B0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50.4*</w:t>
            </w:r>
          </w:p>
          <w:p w14:paraId="0E9DB8B8" w14:textId="3B9D1D8B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(34.5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70.6)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3C415DA" w14:textId="0C2B96C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61.3**</w:t>
            </w:r>
          </w:p>
          <w:p w14:paraId="24873014" w14:textId="661CADD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(47.9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84.2)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C279C" w14:textId="7F43179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64.3**</w:t>
            </w:r>
          </w:p>
          <w:p w14:paraId="11987C4B" w14:textId="1D9F838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(43.6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82.5)</w:t>
            </w:r>
          </w:p>
        </w:tc>
      </w:tr>
      <w:tr w:rsidR="006F7D9D" w:rsidRPr="004E39F2" w14:paraId="1CD79655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68CB965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655436B0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Risky</w:t>
            </w:r>
          </w:p>
        </w:tc>
        <w:tc>
          <w:tcPr>
            <w:tcW w:w="1207" w:type="dxa"/>
            <w:shd w:val="clear" w:color="auto" w:fill="auto"/>
            <w:noWrap/>
            <w:hideMark/>
          </w:tcPr>
          <w:p w14:paraId="6AC2F40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46.4</w:t>
            </w:r>
          </w:p>
          <w:p w14:paraId="54186E35" w14:textId="1D51862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(31.4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60.9)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848D3E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48.7</w:t>
            </w:r>
          </w:p>
          <w:p w14:paraId="2CF606EE" w14:textId="3DC2103B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(33.3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63.3)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574B345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64.4</w:t>
            </w:r>
          </w:p>
          <w:p w14:paraId="190E63F7" w14:textId="5CFA314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(40.3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71.9)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581DC4F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55.1</w:t>
            </w:r>
          </w:p>
          <w:p w14:paraId="091AD19D" w14:textId="30BCE9D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(41.5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59.5)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4E8343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40.3</w:t>
            </w:r>
          </w:p>
          <w:p w14:paraId="3B294847" w14:textId="572D968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(32.3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51.0)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9C69B25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51.7</w:t>
            </w:r>
          </w:p>
          <w:p w14:paraId="133A9BA2" w14:textId="07855D3A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(36.8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65.8)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A714A60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60.3</w:t>
            </w:r>
          </w:p>
          <w:p w14:paraId="773F2B60" w14:textId="60EA10D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(32.3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71.2)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D6FEE4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39.8</w:t>
            </w:r>
          </w:p>
          <w:p w14:paraId="5A15AD27" w14:textId="7F879FC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(33.3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CA09F5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47.0</w:t>
            </w:r>
          </w:p>
          <w:p w14:paraId="090C9A5B" w14:textId="31A8C0B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(37.8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54.7)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438A43D0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50.5</w:t>
            </w:r>
          </w:p>
          <w:p w14:paraId="2A586997" w14:textId="4D229B7A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(28.0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62.1)</w:t>
            </w:r>
          </w:p>
        </w:tc>
      </w:tr>
      <w:tr w:rsidR="006F7D9D" w:rsidRPr="004E39F2" w14:paraId="7C632954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15AEF18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7373A54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Strategic</w:t>
            </w:r>
          </w:p>
        </w:tc>
        <w:tc>
          <w:tcPr>
            <w:tcW w:w="1207" w:type="dxa"/>
            <w:shd w:val="clear" w:color="auto" w:fill="auto"/>
            <w:noWrap/>
            <w:hideMark/>
          </w:tcPr>
          <w:p w14:paraId="369940BB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86.9</w:t>
            </w:r>
          </w:p>
          <w:p w14:paraId="305523F8" w14:textId="5742557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lastRenderedPageBreak/>
              <w:t>(78.9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90.5)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D51B95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lastRenderedPageBreak/>
              <w:t>83.9*</w:t>
            </w:r>
          </w:p>
          <w:p w14:paraId="5340D736" w14:textId="715F9F8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lastRenderedPageBreak/>
              <w:t>(71.7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93.9)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98D15D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lastRenderedPageBreak/>
              <w:t>78.8*</w:t>
            </w:r>
          </w:p>
          <w:p w14:paraId="348B0603" w14:textId="77FE50C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lastRenderedPageBreak/>
              <w:t>(73.0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92.9)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54726A25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lastRenderedPageBreak/>
              <w:t>86.5</w:t>
            </w:r>
          </w:p>
          <w:p w14:paraId="445EEB1A" w14:textId="62C39D5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lastRenderedPageBreak/>
              <w:t>(78.6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93.8)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86E203C" w14:textId="2EF943CA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lastRenderedPageBreak/>
              <w:t>80.2</w:t>
            </w:r>
            <w:r w:rsidR="00F638F8">
              <w:rPr>
                <w:rFonts w:eastAsia="Times New Roman" w:cstheme="minorHAnsi"/>
                <w:color w:val="000000"/>
                <w:sz w:val="20"/>
                <w:szCs w:val="20"/>
              </w:rPr>
              <w:t>*</w:t>
            </w:r>
          </w:p>
          <w:p w14:paraId="03D764D5" w14:textId="5A9B977A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lastRenderedPageBreak/>
              <w:t>(62.1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87.5)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943FA58" w14:textId="2BAA7699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lastRenderedPageBreak/>
              <w:t>86.5</w:t>
            </w:r>
          </w:p>
          <w:p w14:paraId="3FE8004C" w14:textId="43E9F35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lastRenderedPageBreak/>
              <w:t>(77.8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96.8)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260470A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lastRenderedPageBreak/>
              <w:t>87.7</w:t>
            </w:r>
          </w:p>
          <w:p w14:paraId="029225E6" w14:textId="1EFE5AC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lastRenderedPageBreak/>
              <w:t>(84.3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95.3)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BC4A52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lastRenderedPageBreak/>
              <w:t>86.7</w:t>
            </w:r>
          </w:p>
          <w:p w14:paraId="020160CF" w14:textId="66A1DD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lastRenderedPageBreak/>
              <w:t>(72.7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94.7)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9EB84D3" w14:textId="2CD2F14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lastRenderedPageBreak/>
              <w:t>94.5</w:t>
            </w:r>
            <w:r w:rsidR="00F638F8">
              <w:rPr>
                <w:rFonts w:eastAsia="Times New Roman" w:cstheme="minorHAnsi"/>
                <w:color w:val="000000"/>
                <w:sz w:val="20"/>
                <w:szCs w:val="20"/>
              </w:rPr>
              <w:t>*</w:t>
            </w:r>
          </w:p>
          <w:p w14:paraId="2B5338CB" w14:textId="7CF41AB9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lastRenderedPageBreak/>
              <w:t>(84.2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100.0)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32B69FA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lastRenderedPageBreak/>
              <w:t>95.6</w:t>
            </w:r>
          </w:p>
          <w:p w14:paraId="23187592" w14:textId="3A7ACC7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lastRenderedPageBreak/>
              <w:t>(75.7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96.6)</w:t>
            </w:r>
          </w:p>
        </w:tc>
      </w:tr>
      <w:tr w:rsidR="006F7D9D" w:rsidRPr="004E39F2" w14:paraId="4897CC0D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335886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7BF4DB5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Safe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114F49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49.1</w:t>
            </w:r>
          </w:p>
          <w:p w14:paraId="5BF93667" w14:textId="2FA7151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(38.3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56.7)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2A8E19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32.5*</w:t>
            </w:r>
          </w:p>
          <w:p w14:paraId="23E22A7B" w14:textId="28B65369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(28.0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41.6)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6846A0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44.2</w:t>
            </w:r>
          </w:p>
          <w:p w14:paraId="10E3977C" w14:textId="309712F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(41.9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53.4)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63731D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47.3</w:t>
            </w:r>
          </w:p>
          <w:p w14:paraId="0E7FA4A7" w14:textId="5607C09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(40.0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52.5)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1DC6033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38.8*</w:t>
            </w:r>
          </w:p>
          <w:p w14:paraId="0E6373F3" w14:textId="63107C52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(23.4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43.8)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863E894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48.8</w:t>
            </w:r>
          </w:p>
          <w:p w14:paraId="4BDE2B30" w14:textId="2846418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(25.0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58.1)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52BBDD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60.9</w:t>
            </w:r>
          </w:p>
          <w:p w14:paraId="1A1E75B7" w14:textId="536677F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(35.1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69.0)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D969F1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33.3*</w:t>
            </w:r>
          </w:p>
          <w:p w14:paraId="3661CBE9" w14:textId="34C2661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42.6)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0D876F8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49.2</w:t>
            </w:r>
          </w:p>
          <w:p w14:paraId="6B58F350" w14:textId="40FC5A3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(38.6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61.3)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B417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49.3</w:t>
            </w:r>
          </w:p>
          <w:p w14:paraId="698C5B4F" w14:textId="69F44C2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(38.7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63.4)</w:t>
            </w:r>
          </w:p>
        </w:tc>
      </w:tr>
      <w:tr w:rsidR="006F7D9D" w:rsidRPr="004E39F2" w14:paraId="355E5F74" w14:textId="77777777" w:rsidTr="006F7D9D">
        <w:trPr>
          <w:trHeight w:val="300"/>
        </w:trPr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hideMark/>
          </w:tcPr>
          <w:p w14:paraId="027BED3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P3%</w:t>
            </w:r>
          </w:p>
          <w:p w14:paraId="6747E5F7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  <w:p w14:paraId="4C4E1B2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  <w:p w14:paraId="6B74C9F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A75BD6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All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1F132F4" w14:textId="49304636" w:rsidR="00BB4F95" w:rsidRPr="004E39F2" w:rsidRDefault="007B47D8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</w:rPr>
              <w:t>2</w:t>
            </w:r>
            <w:r w:rsidR="00BB4F95"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</w:t>
            </w:r>
            <w:r>
              <w:rPr>
                <w:rFonts w:eastAsia="Times New Roman" w:cstheme="minorHAnsi"/>
                <w:color w:val="000000"/>
                <w:sz w:val="20"/>
                <w:szCs w:val="20"/>
              </w:rPr>
              <w:t>5</w:t>
            </w:r>
          </w:p>
          <w:p w14:paraId="6D3C7635" w14:textId="7F1744D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</w:t>
            </w:r>
            <w:r w:rsidR="007B47D8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</w:t>
            </w:r>
            <w:r w:rsidR="007B47D8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="007B47D8">
              <w:rPr>
                <w:rFonts w:eastAsia="Times New Roman" w:cstheme="minorHAnsi"/>
                <w:color w:val="000000"/>
                <w:sz w:val="20"/>
                <w:szCs w:val="20"/>
              </w:rPr>
              <w:t>4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</w:t>
            </w:r>
            <w:r w:rsidR="007B47D8">
              <w:rPr>
                <w:rFonts w:eastAsia="Times New Roman" w:cstheme="minorHAnsi"/>
                <w:color w:val="000000"/>
                <w:sz w:val="20"/>
                <w:szCs w:val="20"/>
              </w:rPr>
              <w:t>9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38FB89A" w14:textId="54887F5E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3.0</w:t>
            </w:r>
          </w:p>
          <w:p w14:paraId="7BA9D4C4" w14:textId="7F9CFE5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(1.2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8.0)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D5467D4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</w:t>
            </w:r>
          </w:p>
          <w:p w14:paraId="6A1FF6F8" w14:textId="680660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4.5)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75288D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1.4</w:t>
            </w:r>
          </w:p>
          <w:p w14:paraId="6457BC60" w14:textId="0860711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4.7)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4E291C9" w14:textId="138B116B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2.7</w:t>
            </w:r>
          </w:p>
          <w:p w14:paraId="52FF7681" w14:textId="452782C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7.4)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D720C54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2.2</w:t>
            </w:r>
          </w:p>
          <w:p w14:paraId="0B4FC7B6" w14:textId="360A99F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5.3)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EAD58C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1.8</w:t>
            </w:r>
          </w:p>
          <w:p w14:paraId="2B328A1B" w14:textId="25DA0C6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5.9)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CE8E4C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1.8</w:t>
            </w:r>
          </w:p>
          <w:p w14:paraId="1D9E991E" w14:textId="4BBEC39E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6.4)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864C50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2.2</w:t>
            </w:r>
          </w:p>
          <w:p w14:paraId="7CE8638D" w14:textId="2F6DD879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6.8)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024A3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1.7</w:t>
            </w:r>
          </w:p>
          <w:p w14:paraId="09CA6A58" w14:textId="07C4E01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5.6)</w:t>
            </w:r>
          </w:p>
        </w:tc>
      </w:tr>
      <w:tr w:rsidR="006F7D9D" w:rsidRPr="004E39F2" w14:paraId="6CA7CBD9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0080A270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61E44620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Risky</w:t>
            </w:r>
          </w:p>
        </w:tc>
        <w:tc>
          <w:tcPr>
            <w:tcW w:w="1207" w:type="dxa"/>
            <w:shd w:val="clear" w:color="auto" w:fill="auto"/>
            <w:noWrap/>
            <w:hideMark/>
          </w:tcPr>
          <w:p w14:paraId="0D63369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8.4</w:t>
            </w:r>
          </w:p>
          <w:p w14:paraId="3232BCB7" w14:textId="4767CB0B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(1.1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25.3)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5F7E7B3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4.7</w:t>
            </w:r>
          </w:p>
          <w:p w14:paraId="124ACD4C" w14:textId="3F434B69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(1.2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23.9)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AB292E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2.5</w:t>
            </w:r>
          </w:p>
          <w:p w14:paraId="0FBBA8C1" w14:textId="024F149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11.3)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2D45A3F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1.7</w:t>
            </w:r>
          </w:p>
          <w:p w14:paraId="63B123BC" w14:textId="31758BD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17.4)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DB4C2A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5.0</w:t>
            </w:r>
          </w:p>
          <w:p w14:paraId="3A9D6FD1" w14:textId="6596133A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15.7)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4D78043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4.3</w:t>
            </w:r>
          </w:p>
          <w:p w14:paraId="1A60744B" w14:textId="65E3E98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21.2)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15A0E95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3.8</w:t>
            </w:r>
          </w:p>
          <w:p w14:paraId="76EE197B" w14:textId="274AF11E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9.1)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7547C1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0.9</w:t>
            </w:r>
          </w:p>
          <w:p w14:paraId="6F298633" w14:textId="7CB83E7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26.8)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70E386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5.9</w:t>
            </w:r>
          </w:p>
          <w:p w14:paraId="6797AEFF" w14:textId="2CF8CB6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20.0)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41216113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3.8</w:t>
            </w:r>
          </w:p>
          <w:p w14:paraId="3895FA15" w14:textId="3BC871C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32.2)</w:t>
            </w:r>
          </w:p>
        </w:tc>
      </w:tr>
      <w:tr w:rsidR="006F7D9D" w:rsidRPr="004E39F2" w14:paraId="43E40C66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14:paraId="7C4423F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5D24965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Strategic</w:t>
            </w:r>
          </w:p>
        </w:tc>
        <w:tc>
          <w:tcPr>
            <w:tcW w:w="1207" w:type="dxa"/>
            <w:shd w:val="clear" w:color="auto" w:fill="auto"/>
            <w:noWrap/>
            <w:hideMark/>
          </w:tcPr>
          <w:p w14:paraId="5FA973A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2.2</w:t>
            </w:r>
          </w:p>
          <w:p w14:paraId="02C7CAC2" w14:textId="10A1F18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2.7)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5BA2135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3.0</w:t>
            </w:r>
          </w:p>
          <w:p w14:paraId="1098D8F5" w14:textId="782E12B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(2.5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7.7)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2C7EC4B" w14:textId="12FC3BE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1.5</w:t>
            </w:r>
          </w:p>
          <w:p w14:paraId="5AC0E96A" w14:textId="4A0BDE9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4.5)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35C75E20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3C72CA91" w14:textId="42304BEA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1.1)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1AD1E775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01A931A0" w14:textId="2E2509CA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3.8)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52E16A7E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1.0</w:t>
            </w:r>
          </w:p>
          <w:p w14:paraId="2CBF336D" w14:textId="25E2809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3.2)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E249EC3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1.7</w:t>
            </w:r>
          </w:p>
          <w:p w14:paraId="1DEB613B" w14:textId="5B0EDD1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1.9)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9FDC55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0.9</w:t>
            </w:r>
          </w:p>
          <w:p w14:paraId="47894BB7" w14:textId="29E4FD8B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4.5)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92A7788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6D388441" w14:textId="2BF458F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1.8)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2C36A887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1.6</w:t>
            </w:r>
          </w:p>
          <w:p w14:paraId="47EC00B5" w14:textId="75CA721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1.7)</w:t>
            </w:r>
          </w:p>
        </w:tc>
      </w:tr>
      <w:tr w:rsidR="006F7D9D" w:rsidRPr="004E39F2" w14:paraId="4BD1CB4B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EBC8D6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28A8FC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Safe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8BA7E7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2.9</w:t>
            </w:r>
          </w:p>
          <w:p w14:paraId="0592656A" w14:textId="55FBEC3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(1.9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4.6)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C49403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3.9</w:t>
            </w:r>
          </w:p>
          <w:p w14:paraId="01324EDD" w14:textId="54FB229B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(1.1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4.9)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2081A94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2.8</w:t>
            </w:r>
          </w:p>
          <w:p w14:paraId="0BF04C47" w14:textId="502B87F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3.5)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CAAFAB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66615BE0" w14:textId="2B42FBA2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3.2)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00E8AD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4.3</w:t>
            </w:r>
          </w:p>
          <w:p w14:paraId="08F184F2" w14:textId="29CB90AA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(1.6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6.1)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485F0C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2.7</w:t>
            </w:r>
          </w:p>
          <w:p w14:paraId="117323B1" w14:textId="30E2492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(1.2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92CFA85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2.6</w:t>
            </w:r>
          </w:p>
          <w:p w14:paraId="1D938328" w14:textId="06F2437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(1.1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4.6)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F1B49E8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1.9</w:t>
            </w:r>
          </w:p>
          <w:p w14:paraId="14EF21D9" w14:textId="6F028B7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3.4)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4F2502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4.1</w:t>
            </w:r>
          </w:p>
          <w:p w14:paraId="4EF8FB12" w14:textId="3C0D7C8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(2.1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5.4)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4CFC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1.8</w:t>
            </w:r>
          </w:p>
          <w:p w14:paraId="596326BB" w14:textId="5709340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5.3)</w:t>
            </w:r>
          </w:p>
        </w:tc>
      </w:tr>
      <w:tr w:rsidR="006F7D9D" w:rsidRPr="004E39F2" w14:paraId="395EA9EC" w14:textId="77777777" w:rsidTr="006F7D9D">
        <w:trPr>
          <w:trHeight w:val="300"/>
        </w:trPr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hideMark/>
          </w:tcPr>
          <w:p w14:paraId="4A70E3A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P4%</w:t>
            </w:r>
          </w:p>
          <w:p w14:paraId="67DA244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  <w:p w14:paraId="36ADC05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  <w:p w14:paraId="42B94EBB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A0E367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All</w:t>
            </w:r>
          </w:p>
        </w:tc>
        <w:tc>
          <w:tcPr>
            <w:tcW w:w="120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E4B9D6F" w14:textId="3DD9C61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</w:t>
            </w:r>
            <w:r w:rsidR="007B47D8">
              <w:rPr>
                <w:rFonts w:eastAsia="Times New Roman" w:cstheme="minorHAnsi"/>
                <w:color w:val="000000"/>
                <w:sz w:val="20"/>
                <w:szCs w:val="20"/>
              </w:rPr>
              <w:t>5</w:t>
            </w:r>
          </w:p>
          <w:p w14:paraId="65E3AC59" w14:textId="6ADEBAC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(0.2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="007B47D8">
              <w:rPr>
                <w:rFonts w:eastAsia="Times New Roman" w:cstheme="minorHAnsi"/>
                <w:color w:val="000000"/>
                <w:sz w:val="20"/>
                <w:szCs w:val="20"/>
              </w:rPr>
              <w:t>4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.</w:t>
            </w:r>
            <w:r w:rsidR="007B47D8">
              <w:rPr>
                <w:rFonts w:eastAsia="Times New Roman" w:cstheme="minorHAnsi"/>
                <w:color w:val="000000"/>
                <w:sz w:val="20"/>
                <w:szCs w:val="20"/>
              </w:rPr>
              <w:t>4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A57CA7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1.5</w:t>
            </w:r>
          </w:p>
          <w:p w14:paraId="44FE3169" w14:textId="1E63BAB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7.0)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6BA533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15188A61" w14:textId="0AC2028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4.8)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98173B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1.3</w:t>
            </w:r>
          </w:p>
          <w:p w14:paraId="26403FF1" w14:textId="00A3FCC2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9.4)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9E1D6F2" w14:textId="4411E0E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0.8</w:t>
            </w:r>
          </w:p>
          <w:p w14:paraId="37FFC5F3" w14:textId="415A9B7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9.1)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A59D26B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0.6</w:t>
            </w:r>
          </w:p>
          <w:p w14:paraId="12EA363B" w14:textId="64B93E7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5.9)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E2F235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1.3</w:t>
            </w:r>
          </w:p>
          <w:p w14:paraId="316C8DE3" w14:textId="44DBBEC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6.4)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C8C14E8" w14:textId="71940D39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2.1</w:t>
            </w:r>
          </w:p>
          <w:p w14:paraId="150AE126" w14:textId="43153D79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11.1)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D6C329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1ADE99A3" w14:textId="6BBAB3E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3.5)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8CB9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14667336" w14:textId="7E76B9BD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3.8)</w:t>
            </w:r>
          </w:p>
        </w:tc>
      </w:tr>
      <w:tr w:rsidR="006F7D9D" w:rsidRPr="004E39F2" w14:paraId="0862F974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98B43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265082F3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Risky</w:t>
            </w:r>
          </w:p>
        </w:tc>
        <w:tc>
          <w:tcPr>
            <w:tcW w:w="1207" w:type="dxa"/>
            <w:shd w:val="clear" w:color="auto" w:fill="auto"/>
            <w:noWrap/>
            <w:hideMark/>
          </w:tcPr>
          <w:p w14:paraId="79BC769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12.0</w:t>
            </w:r>
          </w:p>
          <w:p w14:paraId="4E1FA381" w14:textId="1484F6E5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(0.7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27.5)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ED05B83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9.1</w:t>
            </w:r>
          </w:p>
          <w:p w14:paraId="0A538DA8" w14:textId="4A0BFB4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(1.3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26.7)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426E0A1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15.0</w:t>
            </w:r>
          </w:p>
          <w:p w14:paraId="12853C8B" w14:textId="4AFF3CFA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35.6)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1C705878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16.7</w:t>
            </w:r>
          </w:p>
          <w:p w14:paraId="1CFEC15F" w14:textId="0B32E33B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44D21D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7.6</w:t>
            </w:r>
          </w:p>
          <w:p w14:paraId="4E1733A1" w14:textId="60E1589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30.6)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B24861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7.8</w:t>
            </w:r>
          </w:p>
          <w:p w14:paraId="733A3CE8" w14:textId="5C759073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39.1)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C3F94FB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11.1</w:t>
            </w:r>
          </w:p>
          <w:p w14:paraId="4E432F09" w14:textId="4226F50B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(1.4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31.3)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2703B8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10.8</w:t>
            </w:r>
          </w:p>
          <w:p w14:paraId="26A92415" w14:textId="1219221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(1.8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37.5)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41D9F247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13.1</w:t>
            </w:r>
          </w:p>
          <w:p w14:paraId="6130648F" w14:textId="57748F9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28.1)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188EA8D4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10.7</w:t>
            </w:r>
          </w:p>
          <w:p w14:paraId="33EF8F8E" w14:textId="2B9BC28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40.8)</w:t>
            </w:r>
          </w:p>
        </w:tc>
      </w:tr>
      <w:tr w:rsidR="006F7D9D" w:rsidRPr="004E39F2" w14:paraId="36E90FDC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899D3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auto"/>
            <w:noWrap/>
            <w:hideMark/>
          </w:tcPr>
          <w:p w14:paraId="5D0226D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Strategic</w:t>
            </w:r>
          </w:p>
        </w:tc>
        <w:tc>
          <w:tcPr>
            <w:tcW w:w="1207" w:type="dxa"/>
            <w:shd w:val="clear" w:color="auto" w:fill="auto"/>
            <w:noWrap/>
            <w:hideMark/>
          </w:tcPr>
          <w:p w14:paraId="369800B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0.4</w:t>
            </w:r>
          </w:p>
          <w:p w14:paraId="0060F9DA" w14:textId="2DAEF51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1.6)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35DD39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0.6</w:t>
            </w:r>
          </w:p>
          <w:p w14:paraId="618B5F49" w14:textId="31E8AD6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1.5)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3AD35F6B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5A0054ED" w14:textId="49D73890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1.6)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59C6E5C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3E691F44" w14:textId="3A388C7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61E13AB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18971FA2" w14:textId="64852434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3.8)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78A53B73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75E6B46B" w14:textId="194E0AE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1.9)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EA460A3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731C191D" w14:textId="533EE8D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0.0)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7FC6DD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4A0D9D34" w14:textId="0E3E878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0.0)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0754A92A" w14:textId="57CC35E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55EA587E" w14:textId="1976DFE9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0.0)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14:paraId="1A51C85F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4E809BE2" w14:textId="2FE9670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0.0)</w:t>
            </w:r>
          </w:p>
        </w:tc>
      </w:tr>
      <w:tr w:rsidR="006F7D9D" w:rsidRPr="004E39F2" w14:paraId="06F8D232" w14:textId="77777777" w:rsidTr="006F7D9D">
        <w:trPr>
          <w:trHeight w:val="300"/>
        </w:trPr>
        <w:tc>
          <w:tcPr>
            <w:tcW w:w="109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22DD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2752616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Safe</w:t>
            </w:r>
          </w:p>
        </w:tc>
        <w:tc>
          <w:tcPr>
            <w:tcW w:w="120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342EE71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0.5</w:t>
            </w:r>
          </w:p>
          <w:p w14:paraId="39C20D5D" w14:textId="20C4F8F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1.4)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48777FC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3C12EF2A" w14:textId="2C988391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1.1)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D6DF852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3EDC485E" w14:textId="6F9D357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3D10B2D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25A68CB3" w14:textId="406E37E8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1.1)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1707038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518DC8DE" w14:textId="0BFE800A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475FD327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423450B1" w14:textId="5AB943DC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1.2)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C0861C0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189AFF95" w14:textId="47D58619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2.6)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D4BC249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2E69251D" w14:textId="697E72DF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1.9)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12C1A507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29E4A8B4" w14:textId="1A3CFC8E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2.1)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8CCD8" w14:textId="77777777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0.0</w:t>
            </w:r>
          </w:p>
          <w:p w14:paraId="6C4750EF" w14:textId="24D98B06" w:rsidR="00BB4F95" w:rsidRPr="004E39F2" w:rsidRDefault="00BB4F95" w:rsidP="00641446">
            <w:pPr>
              <w:spacing w:after="0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(0.0</w:t>
            </w:r>
            <w:r w:rsidR="00DD391A">
              <w:rPr>
                <w:rFonts w:eastAsia="Times New Roman" w:cstheme="minorHAnsi"/>
                <w:color w:val="000000"/>
                <w:sz w:val="20"/>
                <w:szCs w:val="20"/>
              </w:rPr>
              <w:t>–</w:t>
            </w:r>
            <w:r w:rsidRPr="004E39F2">
              <w:rPr>
                <w:rFonts w:eastAsia="Times New Roman" w:cstheme="minorHAnsi"/>
                <w:color w:val="000000"/>
                <w:sz w:val="20"/>
                <w:szCs w:val="20"/>
              </w:rPr>
              <w:t>1.4)</w:t>
            </w:r>
          </w:p>
        </w:tc>
      </w:tr>
    </w:tbl>
    <w:p w14:paraId="7B65BC41" w14:textId="6196CD0D" w:rsidR="00DE23E8" w:rsidRPr="00AC2F06" w:rsidRDefault="00BB4F95" w:rsidP="00654E8F">
      <w:pPr>
        <w:spacing w:before="240"/>
        <w:rPr>
          <w:szCs w:val="24"/>
        </w:rPr>
      </w:pPr>
      <w:r w:rsidRPr="003A3742">
        <w:rPr>
          <w:rFonts w:cs="Times New Roman"/>
          <w:szCs w:val="24"/>
        </w:rPr>
        <w:t xml:space="preserve">Results of naltrexone treatment on </w:t>
      </w:r>
      <w:proofErr w:type="spellStart"/>
      <w:r w:rsidR="00C1423D">
        <w:rPr>
          <w:rFonts w:cs="Times New Roman"/>
          <w:szCs w:val="24"/>
        </w:rPr>
        <w:t>rGT</w:t>
      </w:r>
      <w:proofErr w:type="spellEnd"/>
      <w:r w:rsidR="00C1423D" w:rsidRPr="003A3742">
        <w:rPr>
          <w:rFonts w:cs="Times New Roman"/>
          <w:szCs w:val="24"/>
        </w:rPr>
        <w:t xml:space="preserve"> </w:t>
      </w:r>
      <w:r w:rsidRPr="003A3742">
        <w:rPr>
          <w:rFonts w:cs="Times New Roman"/>
          <w:szCs w:val="24"/>
        </w:rPr>
        <w:t xml:space="preserve">parameters obtained in rGT3 </w:t>
      </w:r>
      <w:r w:rsidR="00C1423D">
        <w:rPr>
          <w:rFonts w:cs="Times New Roman"/>
          <w:szCs w:val="24"/>
        </w:rPr>
        <w:t>in all</w:t>
      </w:r>
      <w:r w:rsidRPr="003A3742">
        <w:rPr>
          <w:rFonts w:cs="Times New Roman"/>
          <w:szCs w:val="24"/>
        </w:rPr>
        <w:t xml:space="preserve"> rats</w:t>
      </w:r>
      <w:r w:rsidR="00C1423D">
        <w:rPr>
          <w:rFonts w:cs="Times New Roman"/>
          <w:szCs w:val="24"/>
        </w:rPr>
        <w:t xml:space="preserve"> tested</w:t>
      </w:r>
      <w:r w:rsidRPr="003A3742">
        <w:rPr>
          <w:rFonts w:cs="Times New Roman"/>
          <w:szCs w:val="24"/>
        </w:rPr>
        <w:t xml:space="preserve"> </w:t>
      </w:r>
      <w:r w:rsidR="0031720F">
        <w:rPr>
          <w:rFonts w:cs="Times New Roman"/>
          <w:szCs w:val="24"/>
        </w:rPr>
        <w:t xml:space="preserve">(n = 40) </w:t>
      </w:r>
      <w:r w:rsidRPr="003A3742">
        <w:rPr>
          <w:rFonts w:cs="Times New Roman"/>
          <w:szCs w:val="24"/>
        </w:rPr>
        <w:t>as well as in rats with risky</w:t>
      </w:r>
      <w:r w:rsidR="0031720F">
        <w:rPr>
          <w:rFonts w:cs="Times New Roman"/>
          <w:szCs w:val="24"/>
        </w:rPr>
        <w:t xml:space="preserve"> </w:t>
      </w:r>
      <w:r w:rsidR="0031720F" w:rsidRPr="003A3742">
        <w:rPr>
          <w:rFonts w:cs="Times New Roman"/>
          <w:szCs w:val="24"/>
        </w:rPr>
        <w:t xml:space="preserve">(n = 7), strategic (n = 10) and safe (n = 10) </w:t>
      </w:r>
      <w:proofErr w:type="spellStart"/>
      <w:r w:rsidR="0031720F">
        <w:rPr>
          <w:rFonts w:cs="Times New Roman"/>
          <w:szCs w:val="24"/>
        </w:rPr>
        <w:t>rGT</w:t>
      </w:r>
      <w:proofErr w:type="spellEnd"/>
      <w:r w:rsidR="0031720F">
        <w:rPr>
          <w:rFonts w:cs="Times New Roman"/>
          <w:szCs w:val="24"/>
        </w:rPr>
        <w:t xml:space="preserve"> </w:t>
      </w:r>
      <w:r w:rsidRPr="003A3742">
        <w:rPr>
          <w:rFonts w:cs="Times New Roman"/>
          <w:szCs w:val="24"/>
        </w:rPr>
        <w:t>strategies. Data are presented as median and quartile range. * &lt; 0.05, ** &lt; 0.01, *** &lt; 0.001</w:t>
      </w:r>
      <w:r w:rsidR="007610CD">
        <w:rPr>
          <w:rFonts w:cs="Times New Roman"/>
          <w:szCs w:val="24"/>
        </w:rPr>
        <w:t xml:space="preserve"> </w:t>
      </w:r>
      <w:r w:rsidRPr="003A3742">
        <w:rPr>
          <w:rFonts w:cs="Times New Roman"/>
          <w:szCs w:val="24"/>
        </w:rPr>
        <w:t>compared to the corresponding pre value (</w:t>
      </w:r>
      <w:r w:rsidRPr="003A3742">
        <w:rPr>
          <w:rFonts w:cs="Times New Roman"/>
          <w:i/>
          <w:szCs w:val="24"/>
        </w:rPr>
        <w:t xml:space="preserve">post hoc </w:t>
      </w:r>
      <w:r w:rsidRPr="003A3742">
        <w:rPr>
          <w:rFonts w:cs="Times New Roman"/>
          <w:szCs w:val="24"/>
        </w:rPr>
        <w:t>Wilcoxon matched pairs test). Abbreviations: PR, premature response</w:t>
      </w:r>
      <w:r w:rsidR="00800ABF" w:rsidRPr="003A3742">
        <w:rPr>
          <w:rFonts w:cs="Times New Roman"/>
          <w:szCs w:val="24"/>
        </w:rPr>
        <w:t>s</w:t>
      </w:r>
      <w:r w:rsidRPr="003A3742">
        <w:rPr>
          <w:rFonts w:cs="Times New Roman"/>
          <w:szCs w:val="24"/>
        </w:rPr>
        <w:t xml:space="preserve">; </w:t>
      </w:r>
      <w:proofErr w:type="spellStart"/>
      <w:r w:rsidRPr="003A3742">
        <w:rPr>
          <w:rFonts w:cs="Times New Roman"/>
          <w:szCs w:val="24"/>
        </w:rPr>
        <w:t>PRdP</w:t>
      </w:r>
      <w:proofErr w:type="spellEnd"/>
      <w:r w:rsidRPr="003A3742">
        <w:rPr>
          <w:rFonts w:cs="Times New Roman"/>
          <w:szCs w:val="24"/>
        </w:rPr>
        <w:t xml:space="preserve">, perseverative responses during punishment; </w:t>
      </w:r>
      <w:proofErr w:type="spellStart"/>
      <w:r w:rsidRPr="003A3742">
        <w:rPr>
          <w:rFonts w:cs="Times New Roman"/>
          <w:szCs w:val="24"/>
        </w:rPr>
        <w:t>PRdR</w:t>
      </w:r>
      <w:proofErr w:type="spellEnd"/>
      <w:r w:rsidRPr="003A3742">
        <w:rPr>
          <w:rFonts w:cs="Times New Roman"/>
          <w:szCs w:val="24"/>
        </w:rPr>
        <w:t>, perseverative responses during reward.</w:t>
      </w:r>
    </w:p>
    <w:sectPr w:rsidR="00DE23E8" w:rsidRPr="00AC2F06" w:rsidSect="00440E67">
      <w:headerReference w:type="even" r:id="rId12"/>
      <w:footerReference w:type="even" r:id="rId13"/>
      <w:footerReference w:type="default" r:id="rId14"/>
      <w:headerReference w:type="first" r:id="rId15"/>
      <w:pgSz w:w="16840" w:h="1190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15944" w14:textId="77777777" w:rsidR="001D32B1" w:rsidRDefault="001D32B1" w:rsidP="00117666">
      <w:pPr>
        <w:spacing w:after="0"/>
      </w:pPr>
      <w:r>
        <w:separator/>
      </w:r>
    </w:p>
  </w:endnote>
  <w:endnote w:type="continuationSeparator" w:id="0">
    <w:p w14:paraId="61C0DB75" w14:textId="77777777" w:rsidR="001D32B1" w:rsidRDefault="001D32B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5316886"/>
      <w:docPartObj>
        <w:docPartGallery w:val="Page Numbers (Bottom of Page)"/>
        <w:docPartUnique/>
      </w:docPartObj>
    </w:sdtPr>
    <w:sdtContent>
      <w:p w14:paraId="372A1CC3" w14:textId="07E80EF9" w:rsidR="002776F7" w:rsidRDefault="002776F7" w:rsidP="0064144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59E30F7" w14:textId="77777777" w:rsidR="002776F7" w:rsidRDefault="002776F7" w:rsidP="0064144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96466910"/>
      <w:docPartObj>
        <w:docPartGallery w:val="Page Numbers (Bottom of Page)"/>
        <w:docPartUnique/>
      </w:docPartObj>
    </w:sdtPr>
    <w:sdtContent>
      <w:p w14:paraId="48D68780" w14:textId="77777777" w:rsidR="002776F7" w:rsidRDefault="002776F7" w:rsidP="0064144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9190FE4" w14:textId="77777777" w:rsidR="002776F7" w:rsidRDefault="002776F7" w:rsidP="00641446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2776F7" w:rsidRPr="00577C4C" w:rsidRDefault="002776F7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2776F7" w:rsidRPr="00577C4C" w:rsidRDefault="002776F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2776F7" w:rsidRPr="00577C4C" w:rsidRDefault="002776F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2776F7" w:rsidRPr="00577C4C" w:rsidRDefault="002776F7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2776F7" w:rsidRPr="00577C4C" w:rsidRDefault="002776F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2776F7" w:rsidRPr="00577C4C" w:rsidRDefault="002776F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CC7BD" w14:textId="77777777" w:rsidR="001D32B1" w:rsidRDefault="001D32B1" w:rsidP="00117666">
      <w:pPr>
        <w:spacing w:after="0"/>
      </w:pPr>
      <w:r>
        <w:separator/>
      </w:r>
    </w:p>
  </w:footnote>
  <w:footnote w:type="continuationSeparator" w:id="0">
    <w:p w14:paraId="21AC775A" w14:textId="77777777" w:rsidR="001D32B1" w:rsidRDefault="001D32B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2776F7" w:rsidRPr="009151AA" w:rsidRDefault="002776F7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2776F7" w:rsidRDefault="002776F7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56369"/>
    <w:multiLevelType w:val="hybridMultilevel"/>
    <w:tmpl w:val="48BCEAAA"/>
    <w:lvl w:ilvl="0" w:tplc="15CCAEC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331564757">
    <w:abstractNumId w:val="1"/>
  </w:num>
  <w:num w:numId="2" w16cid:durableId="1001859905">
    <w:abstractNumId w:val="5"/>
  </w:num>
  <w:num w:numId="3" w16cid:durableId="1714841995">
    <w:abstractNumId w:val="2"/>
  </w:num>
  <w:num w:numId="4" w16cid:durableId="305361808">
    <w:abstractNumId w:val="6"/>
  </w:num>
  <w:num w:numId="5" w16cid:durableId="18061243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23590410">
    <w:abstractNumId w:val="4"/>
  </w:num>
  <w:num w:numId="7" w16cid:durableId="832525059">
    <w:abstractNumId w:val="7"/>
  </w:num>
  <w:num w:numId="8" w16cid:durableId="530653658">
    <w:abstractNumId w:val="7"/>
  </w:num>
  <w:num w:numId="9" w16cid:durableId="833688527">
    <w:abstractNumId w:val="7"/>
  </w:num>
  <w:num w:numId="10" w16cid:durableId="1688940845">
    <w:abstractNumId w:val="7"/>
  </w:num>
  <w:num w:numId="11" w16cid:durableId="1648243635">
    <w:abstractNumId w:val="7"/>
  </w:num>
  <w:num w:numId="12" w16cid:durableId="588201593">
    <w:abstractNumId w:val="7"/>
  </w:num>
  <w:num w:numId="13" w16cid:durableId="474954654">
    <w:abstractNumId w:val="4"/>
  </w:num>
  <w:num w:numId="14" w16cid:durableId="119082126">
    <w:abstractNumId w:val="3"/>
  </w:num>
  <w:num w:numId="15" w16cid:durableId="838737783">
    <w:abstractNumId w:val="3"/>
  </w:num>
  <w:num w:numId="16" w16cid:durableId="1229149180">
    <w:abstractNumId w:val="3"/>
  </w:num>
  <w:num w:numId="17" w16cid:durableId="948241145">
    <w:abstractNumId w:val="3"/>
  </w:num>
  <w:num w:numId="18" w16cid:durableId="1485118490">
    <w:abstractNumId w:val="3"/>
  </w:num>
  <w:num w:numId="19" w16cid:durableId="418214109">
    <w:abstractNumId w:val="3"/>
  </w:num>
  <w:num w:numId="20" w16cid:durableId="4414136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trackRevisions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53EA"/>
    <w:rsid w:val="0001436A"/>
    <w:rsid w:val="0001793A"/>
    <w:rsid w:val="00034304"/>
    <w:rsid w:val="00035434"/>
    <w:rsid w:val="00052A14"/>
    <w:rsid w:val="00052CC7"/>
    <w:rsid w:val="000669F0"/>
    <w:rsid w:val="00077D53"/>
    <w:rsid w:val="00084E09"/>
    <w:rsid w:val="00091DF1"/>
    <w:rsid w:val="00096857"/>
    <w:rsid w:val="000A52BB"/>
    <w:rsid w:val="000C4A6D"/>
    <w:rsid w:val="000D0852"/>
    <w:rsid w:val="000D17BE"/>
    <w:rsid w:val="000E3589"/>
    <w:rsid w:val="00105FD9"/>
    <w:rsid w:val="00117666"/>
    <w:rsid w:val="00145BA2"/>
    <w:rsid w:val="001535E3"/>
    <w:rsid w:val="001549D3"/>
    <w:rsid w:val="00160065"/>
    <w:rsid w:val="00160D3B"/>
    <w:rsid w:val="00173EE0"/>
    <w:rsid w:val="00177D84"/>
    <w:rsid w:val="001851D2"/>
    <w:rsid w:val="001A043C"/>
    <w:rsid w:val="001A4C3B"/>
    <w:rsid w:val="001D32B1"/>
    <w:rsid w:val="00267D18"/>
    <w:rsid w:val="00271DFF"/>
    <w:rsid w:val="00274347"/>
    <w:rsid w:val="00276607"/>
    <w:rsid w:val="00276E4F"/>
    <w:rsid w:val="002776F7"/>
    <w:rsid w:val="002868E2"/>
    <w:rsid w:val="002869C3"/>
    <w:rsid w:val="002936E4"/>
    <w:rsid w:val="002944B1"/>
    <w:rsid w:val="002B4A57"/>
    <w:rsid w:val="002B7FE3"/>
    <w:rsid w:val="002C74CA"/>
    <w:rsid w:val="002D3BB9"/>
    <w:rsid w:val="00304B47"/>
    <w:rsid w:val="003123F4"/>
    <w:rsid w:val="0031720F"/>
    <w:rsid w:val="0032096C"/>
    <w:rsid w:val="003523B6"/>
    <w:rsid w:val="003544FB"/>
    <w:rsid w:val="003A3742"/>
    <w:rsid w:val="003D2F2D"/>
    <w:rsid w:val="003E66DD"/>
    <w:rsid w:val="00401590"/>
    <w:rsid w:val="00440E67"/>
    <w:rsid w:val="00445A0F"/>
    <w:rsid w:val="00447801"/>
    <w:rsid w:val="00452E9C"/>
    <w:rsid w:val="004735C8"/>
    <w:rsid w:val="004947A6"/>
    <w:rsid w:val="004961FF"/>
    <w:rsid w:val="004A032A"/>
    <w:rsid w:val="004A1F57"/>
    <w:rsid w:val="004E3A20"/>
    <w:rsid w:val="004F76A1"/>
    <w:rsid w:val="00503CB3"/>
    <w:rsid w:val="00517A89"/>
    <w:rsid w:val="005250F2"/>
    <w:rsid w:val="00593EEA"/>
    <w:rsid w:val="005A15BD"/>
    <w:rsid w:val="005A5EEE"/>
    <w:rsid w:val="005C57E4"/>
    <w:rsid w:val="005C5DFC"/>
    <w:rsid w:val="005C7F9E"/>
    <w:rsid w:val="005E200D"/>
    <w:rsid w:val="00600BBC"/>
    <w:rsid w:val="00615349"/>
    <w:rsid w:val="00626600"/>
    <w:rsid w:val="00631C3E"/>
    <w:rsid w:val="0063373B"/>
    <w:rsid w:val="006375C7"/>
    <w:rsid w:val="00641446"/>
    <w:rsid w:val="00643B5A"/>
    <w:rsid w:val="0064739B"/>
    <w:rsid w:val="006501C9"/>
    <w:rsid w:val="00654E8F"/>
    <w:rsid w:val="00660D05"/>
    <w:rsid w:val="00670E1E"/>
    <w:rsid w:val="00676A54"/>
    <w:rsid w:val="006820B1"/>
    <w:rsid w:val="006951B4"/>
    <w:rsid w:val="006953C9"/>
    <w:rsid w:val="006B7D14"/>
    <w:rsid w:val="006C1844"/>
    <w:rsid w:val="006F7D9D"/>
    <w:rsid w:val="00700119"/>
    <w:rsid w:val="00701727"/>
    <w:rsid w:val="0070566C"/>
    <w:rsid w:val="0071298E"/>
    <w:rsid w:val="00714C50"/>
    <w:rsid w:val="00725A7D"/>
    <w:rsid w:val="00726B18"/>
    <w:rsid w:val="007501BE"/>
    <w:rsid w:val="007610CD"/>
    <w:rsid w:val="0076457C"/>
    <w:rsid w:val="00784E24"/>
    <w:rsid w:val="00790BB3"/>
    <w:rsid w:val="007B47D8"/>
    <w:rsid w:val="007C02A2"/>
    <w:rsid w:val="007C188F"/>
    <w:rsid w:val="007C206C"/>
    <w:rsid w:val="007D5766"/>
    <w:rsid w:val="007F7F20"/>
    <w:rsid w:val="00800ABF"/>
    <w:rsid w:val="00803314"/>
    <w:rsid w:val="00817DD6"/>
    <w:rsid w:val="0083759F"/>
    <w:rsid w:val="00855600"/>
    <w:rsid w:val="00875F70"/>
    <w:rsid w:val="00885156"/>
    <w:rsid w:val="008A16FC"/>
    <w:rsid w:val="008A6466"/>
    <w:rsid w:val="008D2ACB"/>
    <w:rsid w:val="008D6C0C"/>
    <w:rsid w:val="0090167E"/>
    <w:rsid w:val="00901F94"/>
    <w:rsid w:val="009107A9"/>
    <w:rsid w:val="009151AA"/>
    <w:rsid w:val="0091520C"/>
    <w:rsid w:val="0093429D"/>
    <w:rsid w:val="00943573"/>
    <w:rsid w:val="00944B7C"/>
    <w:rsid w:val="00964134"/>
    <w:rsid w:val="00970F7D"/>
    <w:rsid w:val="00994A3D"/>
    <w:rsid w:val="009C2B12"/>
    <w:rsid w:val="00A10F99"/>
    <w:rsid w:val="00A174D9"/>
    <w:rsid w:val="00A20676"/>
    <w:rsid w:val="00A55C08"/>
    <w:rsid w:val="00A901A0"/>
    <w:rsid w:val="00A9042B"/>
    <w:rsid w:val="00AA4D24"/>
    <w:rsid w:val="00AB6715"/>
    <w:rsid w:val="00AC2F06"/>
    <w:rsid w:val="00AC4404"/>
    <w:rsid w:val="00AD5C1A"/>
    <w:rsid w:val="00B03387"/>
    <w:rsid w:val="00B1671E"/>
    <w:rsid w:val="00B17EB0"/>
    <w:rsid w:val="00B25840"/>
    <w:rsid w:val="00B25EB8"/>
    <w:rsid w:val="00B31C65"/>
    <w:rsid w:val="00B33C3A"/>
    <w:rsid w:val="00B37F4D"/>
    <w:rsid w:val="00B43386"/>
    <w:rsid w:val="00B44550"/>
    <w:rsid w:val="00BA2879"/>
    <w:rsid w:val="00BB4F95"/>
    <w:rsid w:val="00C1423D"/>
    <w:rsid w:val="00C30396"/>
    <w:rsid w:val="00C52A7B"/>
    <w:rsid w:val="00C56BAF"/>
    <w:rsid w:val="00C63EFC"/>
    <w:rsid w:val="00C679AA"/>
    <w:rsid w:val="00C728B3"/>
    <w:rsid w:val="00C75972"/>
    <w:rsid w:val="00C80D87"/>
    <w:rsid w:val="00CA4AAC"/>
    <w:rsid w:val="00CA69BB"/>
    <w:rsid w:val="00CB4637"/>
    <w:rsid w:val="00CB66F1"/>
    <w:rsid w:val="00CD066B"/>
    <w:rsid w:val="00CD529C"/>
    <w:rsid w:val="00CE1889"/>
    <w:rsid w:val="00CE4FEE"/>
    <w:rsid w:val="00D060CF"/>
    <w:rsid w:val="00D06FD3"/>
    <w:rsid w:val="00D554AB"/>
    <w:rsid w:val="00DA6283"/>
    <w:rsid w:val="00DB59C3"/>
    <w:rsid w:val="00DC259A"/>
    <w:rsid w:val="00DD391A"/>
    <w:rsid w:val="00DE23E8"/>
    <w:rsid w:val="00DE6046"/>
    <w:rsid w:val="00E046B5"/>
    <w:rsid w:val="00E45A66"/>
    <w:rsid w:val="00E50307"/>
    <w:rsid w:val="00E52377"/>
    <w:rsid w:val="00E537AD"/>
    <w:rsid w:val="00E5489A"/>
    <w:rsid w:val="00E55F52"/>
    <w:rsid w:val="00E56141"/>
    <w:rsid w:val="00E60D40"/>
    <w:rsid w:val="00E63E11"/>
    <w:rsid w:val="00E64E17"/>
    <w:rsid w:val="00E866C9"/>
    <w:rsid w:val="00E90341"/>
    <w:rsid w:val="00EA3D3C"/>
    <w:rsid w:val="00EC090A"/>
    <w:rsid w:val="00EC2DDB"/>
    <w:rsid w:val="00ED20B5"/>
    <w:rsid w:val="00ED7B70"/>
    <w:rsid w:val="00EF31A5"/>
    <w:rsid w:val="00F1552D"/>
    <w:rsid w:val="00F15B21"/>
    <w:rsid w:val="00F22EED"/>
    <w:rsid w:val="00F30217"/>
    <w:rsid w:val="00F46900"/>
    <w:rsid w:val="00F61D89"/>
    <w:rsid w:val="00F638F8"/>
    <w:rsid w:val="00F807D2"/>
    <w:rsid w:val="00FA098F"/>
    <w:rsid w:val="00FB25A0"/>
    <w:rsid w:val="00FF1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9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9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Standardmedindrag">
    <w:name w:val="Standard med indrag"/>
    <w:basedOn w:val="Normal"/>
    <w:rsid w:val="00BB4F95"/>
    <w:pPr>
      <w:spacing w:before="0" w:after="0" w:line="260" w:lineRule="exact"/>
      <w:ind w:firstLine="255"/>
      <w:jc w:val="both"/>
    </w:pPr>
    <w:rPr>
      <w:rFonts w:eastAsia="Times New Roman" w:cs="Times New Roman"/>
      <w:lang w:eastAsia="sv-SE"/>
    </w:rPr>
  </w:style>
  <w:style w:type="paragraph" w:styleId="Bibliography">
    <w:name w:val="Bibliography"/>
    <w:basedOn w:val="Normal"/>
    <w:next w:val="Normal"/>
    <w:uiPriority w:val="37"/>
    <w:unhideWhenUsed/>
    <w:rsid w:val="00BB4F95"/>
    <w:pPr>
      <w:spacing w:before="0" w:after="0" w:line="480" w:lineRule="auto"/>
      <w:ind w:left="720" w:hanging="720"/>
    </w:pPr>
    <w:rPr>
      <w:lang w:val="sv-SE"/>
    </w:rPr>
  </w:style>
  <w:style w:type="paragraph" w:customStyle="1" w:styleId="msonormal0">
    <w:name w:val="msonormal"/>
    <w:basedOn w:val="Normal"/>
    <w:rsid w:val="00BB4F95"/>
    <w:pPr>
      <w:spacing w:before="100" w:beforeAutospacing="1" w:after="100" w:afterAutospacing="1"/>
    </w:pPr>
    <w:rPr>
      <w:rFonts w:eastAsia="Times New Roman" w:cs="Times New Roman"/>
      <w:szCs w:val="24"/>
      <w:lang w:val="sv-SE" w:eastAsia="sv-SE"/>
    </w:rPr>
  </w:style>
  <w:style w:type="paragraph" w:customStyle="1" w:styleId="xl64">
    <w:name w:val="xl64"/>
    <w:basedOn w:val="Normal"/>
    <w:rsid w:val="00BB4F95"/>
    <w:pPr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20"/>
      <w:szCs w:val="20"/>
      <w:lang w:val="sv-SE" w:eastAsia="sv-SE"/>
    </w:rPr>
  </w:style>
  <w:style w:type="paragraph" w:customStyle="1" w:styleId="xl65">
    <w:name w:val="xl65"/>
    <w:basedOn w:val="Normal"/>
    <w:rsid w:val="00BB4F95"/>
    <w:pP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color w:val="000000"/>
      <w:sz w:val="20"/>
      <w:szCs w:val="20"/>
      <w:lang w:val="sv-SE" w:eastAsia="sv-SE"/>
    </w:rPr>
  </w:style>
  <w:style w:type="paragraph" w:customStyle="1" w:styleId="xl66">
    <w:name w:val="xl66"/>
    <w:basedOn w:val="Normal"/>
    <w:rsid w:val="00BB4F95"/>
    <w:pP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000000"/>
      <w:sz w:val="20"/>
      <w:szCs w:val="20"/>
      <w:lang w:val="sv-SE" w:eastAsia="sv-SE"/>
    </w:rPr>
  </w:style>
  <w:style w:type="paragraph" w:customStyle="1" w:styleId="xl67">
    <w:name w:val="xl67"/>
    <w:basedOn w:val="Normal"/>
    <w:rsid w:val="00BB4F95"/>
    <w:pPr>
      <w:spacing w:before="100" w:beforeAutospacing="1" w:after="100" w:afterAutospacing="1"/>
      <w:jc w:val="center"/>
    </w:pPr>
    <w:rPr>
      <w:rFonts w:eastAsia="Times New Roman" w:cs="Times New Roman"/>
      <w:szCs w:val="24"/>
      <w:lang w:val="sv-SE" w:eastAsia="sv-SE"/>
    </w:rPr>
  </w:style>
  <w:style w:type="paragraph" w:customStyle="1" w:styleId="xl68">
    <w:name w:val="xl68"/>
    <w:basedOn w:val="Normal"/>
    <w:rsid w:val="00BB4F95"/>
    <w:pPr>
      <w:spacing w:before="100" w:beforeAutospacing="1" w:after="100" w:afterAutospacing="1"/>
      <w:jc w:val="center"/>
    </w:pPr>
    <w:rPr>
      <w:rFonts w:eastAsia="Times New Roman" w:cs="Times New Roman"/>
      <w:szCs w:val="24"/>
      <w:lang w:val="sv-SE" w:eastAsia="sv-SE"/>
    </w:rPr>
  </w:style>
  <w:style w:type="paragraph" w:styleId="Revision">
    <w:name w:val="Revision"/>
    <w:hidden/>
    <w:uiPriority w:val="99"/>
    <w:semiHidden/>
    <w:rsid w:val="00BB4F95"/>
    <w:pPr>
      <w:spacing w:after="0" w:line="240" w:lineRule="auto"/>
    </w:pPr>
    <w:rPr>
      <w:lang w:val="sv-SE"/>
    </w:rPr>
  </w:style>
  <w:style w:type="character" w:customStyle="1" w:styleId="orcid-id-https">
    <w:name w:val="orcid-id-https"/>
    <w:basedOn w:val="DefaultParagraphFont"/>
    <w:rsid w:val="00BB4F95"/>
  </w:style>
  <w:style w:type="paragraph" w:customStyle="1" w:styleId="Standard">
    <w:name w:val="Standard"/>
    <w:basedOn w:val="Normal"/>
    <w:next w:val="Standardmedindrag"/>
    <w:rsid w:val="00BB4F95"/>
    <w:pPr>
      <w:spacing w:before="0" w:after="0" w:line="260" w:lineRule="exact"/>
      <w:jc w:val="both"/>
    </w:pPr>
    <w:rPr>
      <w:rFonts w:eastAsia="Times New Roman" w:cs="Times New Roman"/>
      <w:lang w:eastAsia="sv-SE"/>
    </w:rPr>
  </w:style>
  <w:style w:type="character" w:styleId="PageNumber">
    <w:name w:val="page number"/>
    <w:basedOn w:val="DefaultParagraphFont"/>
    <w:uiPriority w:val="99"/>
    <w:semiHidden/>
    <w:unhideWhenUsed/>
    <w:rsid w:val="00BB4F95"/>
  </w:style>
  <w:style w:type="character" w:styleId="UnresolvedMention">
    <w:name w:val="Unresolved Mention"/>
    <w:basedOn w:val="DefaultParagraphFont"/>
    <w:uiPriority w:val="99"/>
    <w:semiHidden/>
    <w:unhideWhenUsed/>
    <w:rsid w:val="00BB4F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71C256B-7156-42DD-B8AD-31170ADDD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12</Pages>
  <Words>2634</Words>
  <Characters>15017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Lorn Fraser</cp:lastModifiedBy>
  <cp:revision>2</cp:revision>
  <cp:lastPrinted>2022-03-01T17:03:00Z</cp:lastPrinted>
  <dcterms:created xsi:type="dcterms:W3CDTF">2022-11-08T11:05:00Z</dcterms:created>
  <dcterms:modified xsi:type="dcterms:W3CDTF">2022-11-08T11:05:00Z</dcterms:modified>
</cp:coreProperties>
</file>