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54117F" w:rsidRDefault="00654E8F" w:rsidP="0001436A">
      <w:pPr>
        <w:pStyle w:val="SupplementaryMaterial"/>
        <w:rPr>
          <w:b w:val="0"/>
        </w:rPr>
      </w:pPr>
      <w:r w:rsidRPr="0054117F">
        <w:t>Supplementary Material</w:t>
      </w:r>
    </w:p>
    <w:p w14:paraId="4D059444" w14:textId="77777777" w:rsidR="00994A3D" w:rsidRPr="0054117F" w:rsidRDefault="00654E8F" w:rsidP="00AC774C">
      <w:pPr>
        <w:pStyle w:val="1"/>
        <w:numPr>
          <w:ilvl w:val="0"/>
          <w:numId w:val="0"/>
        </w:numPr>
        <w:ind w:left="567"/>
      </w:pPr>
      <w:r w:rsidRPr="0054117F">
        <w:t>Supplementary Figures and Tables</w:t>
      </w:r>
    </w:p>
    <w:p w14:paraId="731C309F" w14:textId="44EDE2F1" w:rsidR="008B6F25" w:rsidRPr="0054117F" w:rsidRDefault="004E1CA5" w:rsidP="00994A3D">
      <w:pPr>
        <w:keepNext/>
        <w:jc w:val="center"/>
        <w:rPr>
          <w:rFonts w:cs="Times New Roman"/>
          <w:szCs w:val="24"/>
          <w:lang w:eastAsia="zh-CN"/>
        </w:rPr>
      </w:pPr>
      <w:r w:rsidRPr="0054117F">
        <w:rPr>
          <w:rFonts w:cs="Times New Roman"/>
          <w:noProof/>
          <w:szCs w:val="24"/>
          <w:lang w:eastAsia="zh-CN"/>
        </w:rPr>
        <w:drawing>
          <wp:inline distT="0" distB="0" distL="0" distR="0" wp14:anchorId="14C8893C" wp14:editId="06965B1C">
            <wp:extent cx="6208395" cy="4698057"/>
            <wp:effectExtent l="0" t="0" r="1905" b="7620"/>
            <wp:docPr id="2" name="图片 2" descr="D:\My Document\Desktop\20220107\SSR 指纹图谱相关文献\Genetic Diversity and Population Structure\papers-SSR-AR\Scientific reports\Paper-SSR-AR-Figures\figure\Figure S1\Supplemental Figure 1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\Desktop\20220107\SSR 指纹图谱相关文献\Genetic Diversity and Population Structure\papers-SSR-AR\Scientific reports\Paper-SSR-AR-Figures\figure\Figure S1\Supplemental Figure 1-3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9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F59" w:rsidRPr="0054117F">
        <w:rPr>
          <w:rFonts w:cs="Times New Roman"/>
          <w:szCs w:val="24"/>
          <w:lang w:eastAsia="zh-CN"/>
        </w:rPr>
        <w:softHyphen/>
      </w:r>
      <w:bookmarkStart w:id="0" w:name="_GoBack"/>
      <w:bookmarkEnd w:id="0"/>
    </w:p>
    <w:p w14:paraId="3AE196DF" w14:textId="24DEB2CA" w:rsidR="00994A3D" w:rsidRPr="0054117F" w:rsidRDefault="00994A3D" w:rsidP="002B4A57">
      <w:pPr>
        <w:keepNext/>
        <w:rPr>
          <w:rFonts w:cs="Times New Roman"/>
          <w:b/>
          <w:szCs w:val="24"/>
          <w:lang w:eastAsia="zh-CN"/>
        </w:rPr>
      </w:pPr>
      <w:r w:rsidRPr="0054117F">
        <w:rPr>
          <w:rFonts w:cs="Times New Roman"/>
          <w:b/>
          <w:szCs w:val="24"/>
        </w:rPr>
        <w:t xml:space="preserve">Supplementary Figure </w:t>
      </w:r>
      <w:r w:rsidR="00DF04AF" w:rsidRPr="0054117F">
        <w:rPr>
          <w:rFonts w:cs="Times New Roman" w:hint="eastAsia"/>
          <w:b/>
          <w:szCs w:val="24"/>
          <w:lang w:eastAsia="zh-CN"/>
        </w:rPr>
        <w:t>S</w:t>
      </w:r>
      <w:r w:rsidRPr="0054117F">
        <w:rPr>
          <w:rFonts w:cs="Times New Roman"/>
          <w:b/>
          <w:szCs w:val="24"/>
        </w:rPr>
        <w:fldChar w:fldCharType="begin"/>
      </w:r>
      <w:r w:rsidRPr="0054117F">
        <w:rPr>
          <w:rFonts w:cs="Times New Roman"/>
          <w:b/>
          <w:szCs w:val="24"/>
        </w:rPr>
        <w:instrText xml:space="preserve"> SEQ Figure \* ARABIC </w:instrText>
      </w:r>
      <w:r w:rsidRPr="0054117F">
        <w:rPr>
          <w:rFonts w:cs="Times New Roman"/>
          <w:b/>
          <w:szCs w:val="24"/>
        </w:rPr>
        <w:fldChar w:fldCharType="separate"/>
      </w:r>
      <w:r w:rsidR="00ED20B5" w:rsidRPr="0054117F">
        <w:rPr>
          <w:rFonts w:cs="Times New Roman"/>
          <w:b/>
          <w:noProof/>
          <w:szCs w:val="24"/>
        </w:rPr>
        <w:t>1</w:t>
      </w:r>
      <w:r w:rsidRPr="0054117F">
        <w:rPr>
          <w:rFonts w:cs="Times New Roman"/>
          <w:b/>
          <w:szCs w:val="24"/>
        </w:rPr>
        <w:fldChar w:fldCharType="end"/>
      </w:r>
      <w:r w:rsidRPr="0054117F">
        <w:rPr>
          <w:rFonts w:cs="Times New Roman"/>
          <w:b/>
          <w:szCs w:val="24"/>
        </w:rPr>
        <w:t>.</w:t>
      </w:r>
      <w:r w:rsidRPr="0054117F">
        <w:rPr>
          <w:rFonts w:cs="Times New Roman"/>
          <w:szCs w:val="24"/>
        </w:rPr>
        <w:t xml:space="preserve"> </w:t>
      </w:r>
      <w:r w:rsidR="00641DC5" w:rsidRPr="0054117F">
        <w:rPr>
          <w:szCs w:val="24"/>
          <w:shd w:val="clear" w:color="auto" w:fill="FFFFFF"/>
        </w:rPr>
        <w:t xml:space="preserve">Dendrogram showing cluster patterns of 12 plant and tuber traits in 149 potato </w:t>
      </w:r>
      <w:r w:rsidR="006835E7" w:rsidRPr="0054117F">
        <w:rPr>
          <w:shd w:val="clear" w:color="auto" w:fill="FFFFFF"/>
        </w:rPr>
        <w:t>varieties</w:t>
      </w:r>
      <w:r w:rsidR="00641DC5" w:rsidRPr="0054117F">
        <w:rPr>
          <w:szCs w:val="24"/>
          <w:shd w:val="clear" w:color="auto" w:fill="FFFFFF"/>
        </w:rPr>
        <w:t>.</w:t>
      </w:r>
      <w:r w:rsidR="00641DC5" w:rsidRPr="0054117F">
        <w:rPr>
          <w:rFonts w:hint="eastAsia"/>
          <w:szCs w:val="24"/>
          <w:shd w:val="clear" w:color="auto" w:fill="FFFFFF"/>
        </w:rPr>
        <w:t xml:space="preserve"> RS</w:t>
      </w:r>
      <w:r w:rsidR="00641DC5" w:rsidRPr="0054117F">
        <w:rPr>
          <w:szCs w:val="24"/>
          <w:shd w:val="clear" w:color="auto" w:fill="FFFFFF"/>
        </w:rPr>
        <w:t xml:space="preserve">: </w:t>
      </w:r>
      <w:r w:rsidR="00641DC5" w:rsidRPr="0054117F">
        <w:rPr>
          <w:szCs w:val="24"/>
          <w:lang w:bidi="ar"/>
        </w:rPr>
        <w:t xml:space="preserve">reducing sugar content; TS: tuber shape; ED: eye depth; TFC: tuber flesh color; TSC: </w:t>
      </w:r>
      <w:r w:rsidR="00641DC5" w:rsidRPr="0054117F">
        <w:rPr>
          <w:rFonts w:hint="eastAsia"/>
          <w:szCs w:val="24"/>
          <w:shd w:val="clear" w:color="auto" w:fill="FFFFFF"/>
        </w:rPr>
        <w:t>tuber skin color; VC: vitamin C content; FC: flower color; PC: protein content; SC: starch content; GP: growth period; DM: dry matter content; PH: plant height.</w:t>
      </w:r>
      <w:r w:rsidR="007C4D9F" w:rsidRPr="0054117F">
        <w:rPr>
          <w:rFonts w:hint="eastAsia"/>
          <w:szCs w:val="24"/>
          <w:shd w:val="clear" w:color="auto" w:fill="FFFFFF"/>
          <w:lang w:eastAsia="zh-CN"/>
        </w:rPr>
        <w:t xml:space="preserve"> </w:t>
      </w:r>
      <w:r w:rsidR="00093D1D" w:rsidRPr="0054117F">
        <w:rPr>
          <w:rFonts w:hint="eastAsia"/>
          <w:szCs w:val="24"/>
          <w:shd w:val="clear" w:color="auto" w:fill="FFFFFF"/>
          <w:lang w:eastAsia="zh-CN"/>
        </w:rPr>
        <w:t>The population was divided into t</w:t>
      </w:r>
      <w:r w:rsidR="00994E6F" w:rsidRPr="0054117F">
        <w:rPr>
          <w:rFonts w:hint="eastAsia"/>
          <w:szCs w:val="24"/>
          <w:shd w:val="clear" w:color="auto" w:fill="FFFFFF"/>
          <w:lang w:eastAsia="zh-CN"/>
        </w:rPr>
        <w:t>hree groups f</w:t>
      </w:r>
      <w:r w:rsidR="007C4D9F" w:rsidRPr="0054117F">
        <w:rPr>
          <w:rFonts w:hint="eastAsia"/>
          <w:szCs w:val="24"/>
          <w:shd w:val="clear" w:color="auto" w:fill="FFFFFF"/>
          <w:lang w:eastAsia="zh-CN"/>
        </w:rPr>
        <w:t xml:space="preserve">rom </w:t>
      </w:r>
      <w:r w:rsidR="00994E6F" w:rsidRPr="0054117F">
        <w:rPr>
          <w:rFonts w:hint="eastAsia"/>
          <w:szCs w:val="24"/>
          <w:shd w:val="clear" w:color="auto" w:fill="FFFFFF"/>
          <w:lang w:eastAsia="zh-CN"/>
        </w:rPr>
        <w:t xml:space="preserve">top </w:t>
      </w:r>
      <w:r w:rsidR="007C4D9F" w:rsidRPr="0054117F">
        <w:rPr>
          <w:rFonts w:hint="eastAsia"/>
          <w:szCs w:val="24"/>
          <w:shd w:val="clear" w:color="auto" w:fill="FFFFFF"/>
          <w:lang w:eastAsia="zh-CN"/>
        </w:rPr>
        <w:t xml:space="preserve">to </w:t>
      </w:r>
      <w:r w:rsidR="00994E6F" w:rsidRPr="0054117F">
        <w:rPr>
          <w:rFonts w:hint="eastAsia"/>
          <w:szCs w:val="24"/>
          <w:shd w:val="clear" w:color="auto" w:fill="FFFFFF"/>
          <w:lang w:eastAsia="zh-CN"/>
        </w:rPr>
        <w:t>bottom.</w:t>
      </w:r>
    </w:p>
    <w:p w14:paraId="7B65BC41" w14:textId="77777777" w:rsidR="00DE23E8" w:rsidRPr="0054117F" w:rsidRDefault="00DE23E8" w:rsidP="00654E8F">
      <w:pPr>
        <w:spacing w:before="240"/>
        <w:rPr>
          <w:lang w:eastAsia="zh-CN"/>
        </w:rPr>
      </w:pPr>
    </w:p>
    <w:p w14:paraId="51AFFB5B" w14:textId="77777777" w:rsidR="000E2C05" w:rsidRPr="0054117F" w:rsidRDefault="000E2C05" w:rsidP="00654E8F">
      <w:pPr>
        <w:spacing w:before="240"/>
        <w:rPr>
          <w:lang w:eastAsia="zh-CN"/>
        </w:rPr>
      </w:pPr>
    </w:p>
    <w:p w14:paraId="674AC226" w14:textId="77777777" w:rsidR="000E2C05" w:rsidRPr="0054117F" w:rsidRDefault="000E2C05" w:rsidP="00654E8F">
      <w:pPr>
        <w:spacing w:before="240"/>
        <w:rPr>
          <w:lang w:eastAsia="zh-CN"/>
        </w:rPr>
      </w:pPr>
    </w:p>
    <w:p w14:paraId="3A0721D1" w14:textId="3AC12E84" w:rsidR="000E2C05" w:rsidRPr="0054117F" w:rsidRDefault="000E2C05" w:rsidP="000E2C05">
      <w:pPr>
        <w:spacing w:before="240"/>
        <w:jc w:val="center"/>
        <w:rPr>
          <w:lang w:eastAsia="zh-CN"/>
        </w:rPr>
      </w:pPr>
    </w:p>
    <w:p w14:paraId="289BFED0" w14:textId="77777777" w:rsidR="000E2C05" w:rsidRPr="0054117F" w:rsidRDefault="000E2C05" w:rsidP="00654E8F">
      <w:pPr>
        <w:spacing w:before="240"/>
        <w:rPr>
          <w:szCs w:val="24"/>
          <w:shd w:val="clear" w:color="auto" w:fill="FFFFFF"/>
          <w:lang w:eastAsia="zh-CN"/>
        </w:rPr>
      </w:pPr>
    </w:p>
    <w:p w14:paraId="038B46AF" w14:textId="21ED9744" w:rsidR="000E2C05" w:rsidRPr="0054117F" w:rsidRDefault="000E2C05" w:rsidP="000E2C05">
      <w:pPr>
        <w:spacing w:before="240"/>
        <w:jc w:val="center"/>
        <w:rPr>
          <w:szCs w:val="24"/>
          <w:lang w:eastAsia="zh-CN"/>
        </w:rPr>
      </w:pPr>
    </w:p>
    <w:p w14:paraId="3E9D9DE3" w14:textId="71FEE1C8" w:rsidR="00B84F59" w:rsidRPr="0054117F" w:rsidRDefault="004E1CA5" w:rsidP="000E2C05">
      <w:pPr>
        <w:spacing w:before="240"/>
        <w:jc w:val="center"/>
        <w:rPr>
          <w:szCs w:val="24"/>
          <w:lang w:eastAsia="zh-CN"/>
        </w:rPr>
      </w:pPr>
      <w:r w:rsidRPr="0054117F">
        <w:rPr>
          <w:noProof/>
          <w:szCs w:val="24"/>
          <w:lang w:eastAsia="zh-CN"/>
        </w:rPr>
        <w:drawing>
          <wp:inline distT="0" distB="0" distL="0" distR="0" wp14:anchorId="2DD68F3B" wp14:editId="1F655C85">
            <wp:extent cx="4391025" cy="3629025"/>
            <wp:effectExtent l="0" t="0" r="9525" b="9525"/>
            <wp:docPr id="3" name="图片 3" descr="D:\My Document\Desktop\20220107\SSR 指纹图谱相关文献\Genetic Diversity and Population Structure\papers-SSR-AR\Scientific reports\Paper-SSR-AR-Figures\figure\Figure S2. PCA1\Figure S2-2-r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\Desktop\20220107\SSR 指纹图谱相关文献\Genetic Diversity and Population Structure\papers-SSR-AR\Scientific reports\Paper-SSR-AR-Figures\figure\Figure S2. PCA1\Figure S2-2-righ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0E212" w14:textId="52F11D82" w:rsidR="000E2C05" w:rsidRPr="0054117F" w:rsidRDefault="00641DC5" w:rsidP="00641DC5">
      <w:pPr>
        <w:keepNext/>
        <w:rPr>
          <w:szCs w:val="21"/>
          <w:shd w:val="clear" w:color="auto" w:fill="FFFFFF"/>
          <w:lang w:eastAsia="zh-CN" w:bidi="ar"/>
        </w:rPr>
      </w:pPr>
      <w:r w:rsidRPr="0054117F">
        <w:rPr>
          <w:rFonts w:cs="Times New Roman"/>
          <w:b/>
          <w:szCs w:val="24"/>
        </w:rPr>
        <w:t xml:space="preserve">Supplementary Figure </w:t>
      </w:r>
      <w:r w:rsidR="00DF04AF" w:rsidRPr="0054117F">
        <w:rPr>
          <w:rFonts w:cs="Times New Roman" w:hint="eastAsia"/>
          <w:b/>
          <w:szCs w:val="24"/>
          <w:lang w:eastAsia="zh-CN"/>
        </w:rPr>
        <w:t>S</w:t>
      </w:r>
      <w:r w:rsidRPr="0054117F">
        <w:rPr>
          <w:rFonts w:cs="Times New Roman" w:hint="eastAsia"/>
          <w:b/>
          <w:szCs w:val="24"/>
          <w:lang w:eastAsia="zh-CN"/>
        </w:rPr>
        <w:t>2</w:t>
      </w:r>
      <w:r w:rsidRPr="0054117F">
        <w:rPr>
          <w:rFonts w:cs="Times New Roman"/>
          <w:b/>
          <w:szCs w:val="24"/>
        </w:rPr>
        <w:t>.</w:t>
      </w:r>
      <w:r w:rsidRPr="0054117F">
        <w:rPr>
          <w:rFonts w:cs="Times New Roman" w:hint="eastAsia"/>
          <w:b/>
          <w:szCs w:val="24"/>
          <w:lang w:eastAsia="zh-CN"/>
        </w:rPr>
        <w:t xml:space="preserve"> </w:t>
      </w:r>
      <w:r w:rsidR="000E2C05" w:rsidRPr="0054117F">
        <w:rPr>
          <w:szCs w:val="21"/>
          <w:shd w:val="clear" w:color="auto" w:fill="FFFFFF"/>
          <w:lang w:bidi="ar"/>
        </w:rPr>
        <w:t xml:space="preserve">Principal </w:t>
      </w:r>
      <w:r w:rsidR="000E2C05" w:rsidRPr="0054117F">
        <w:rPr>
          <w:szCs w:val="21"/>
          <w:lang w:bidi="ar"/>
        </w:rPr>
        <w:t>coordinate analysis</w:t>
      </w:r>
      <w:r w:rsidR="000E2C05" w:rsidRPr="0054117F">
        <w:rPr>
          <w:szCs w:val="21"/>
          <w:shd w:val="clear" w:color="auto" w:fill="FFFFFF"/>
          <w:lang w:bidi="ar"/>
        </w:rPr>
        <w:t xml:space="preserve"> of </w:t>
      </w:r>
      <w:r w:rsidR="000E2C05" w:rsidRPr="0054117F">
        <w:rPr>
          <w:rFonts w:hint="eastAsia"/>
          <w:szCs w:val="21"/>
          <w:shd w:val="clear" w:color="auto" w:fill="FFFFFF"/>
          <w:lang w:bidi="ar"/>
        </w:rPr>
        <w:t>149</w:t>
      </w:r>
      <w:r w:rsidR="000E2C05" w:rsidRPr="0054117F">
        <w:rPr>
          <w:szCs w:val="21"/>
          <w:shd w:val="clear" w:color="auto" w:fill="FFFFFF"/>
          <w:lang w:bidi="ar"/>
        </w:rPr>
        <w:t xml:space="preserve"> </w:t>
      </w:r>
      <w:r w:rsidR="000E2C05" w:rsidRPr="0054117F">
        <w:rPr>
          <w:rFonts w:hint="eastAsia"/>
          <w:szCs w:val="21"/>
          <w:shd w:val="clear" w:color="auto" w:fill="FFFFFF"/>
          <w:lang w:bidi="ar"/>
        </w:rPr>
        <w:t>potato cultivars</w:t>
      </w:r>
      <w:r w:rsidR="000E2C05" w:rsidRPr="0054117F">
        <w:rPr>
          <w:szCs w:val="21"/>
          <w:shd w:val="clear" w:color="auto" w:fill="FFFFFF"/>
          <w:lang w:bidi="ar"/>
        </w:rPr>
        <w:t xml:space="preserve"> using SSR markers.</w:t>
      </w:r>
      <w:r w:rsidR="000E2C05" w:rsidRPr="0054117F">
        <w:rPr>
          <w:rFonts w:hint="eastAsia"/>
          <w:szCs w:val="21"/>
          <w:shd w:val="clear" w:color="auto" w:fill="FFFFFF"/>
          <w:lang w:bidi="ar"/>
        </w:rPr>
        <w:t xml:space="preserve"> </w:t>
      </w:r>
      <w:r w:rsidR="000E2C05" w:rsidRPr="0054117F">
        <w:rPr>
          <w:szCs w:val="21"/>
          <w:shd w:val="clear" w:color="auto" w:fill="FFFFFF"/>
          <w:lang w:bidi="ar"/>
        </w:rPr>
        <w:t xml:space="preserve">Note: Numbering of genotypes corresponds to the </w:t>
      </w:r>
      <w:r w:rsidR="00660EA5" w:rsidRPr="0054117F">
        <w:rPr>
          <w:rFonts w:hint="eastAsia"/>
          <w:szCs w:val="21"/>
          <w:shd w:val="clear" w:color="auto" w:fill="FFFFFF"/>
          <w:lang w:eastAsia="zh-CN" w:bidi="ar"/>
        </w:rPr>
        <w:t>code</w:t>
      </w:r>
      <w:r w:rsidR="000E2C05" w:rsidRPr="0054117F">
        <w:rPr>
          <w:szCs w:val="21"/>
          <w:shd w:val="clear" w:color="auto" w:fill="FFFFFF"/>
          <w:lang w:bidi="ar"/>
        </w:rPr>
        <w:t xml:space="preserve"> numbers in </w:t>
      </w:r>
      <w:r w:rsidR="00D7337F" w:rsidRPr="0054117F">
        <w:rPr>
          <w:rFonts w:hint="eastAsia"/>
          <w:szCs w:val="21"/>
          <w:shd w:val="clear" w:color="auto" w:fill="FFFFFF"/>
          <w:lang w:eastAsia="zh-CN" w:bidi="ar"/>
        </w:rPr>
        <w:t xml:space="preserve">Supplementary </w:t>
      </w:r>
      <w:r w:rsidR="000E2C05" w:rsidRPr="0054117F">
        <w:rPr>
          <w:szCs w:val="21"/>
          <w:shd w:val="clear" w:color="auto" w:fill="FFFFFF"/>
          <w:lang w:bidi="ar"/>
        </w:rPr>
        <w:t xml:space="preserve">Table </w:t>
      </w:r>
      <w:r w:rsidR="000E2C05" w:rsidRPr="0054117F">
        <w:rPr>
          <w:rFonts w:hint="eastAsia"/>
          <w:szCs w:val="21"/>
          <w:shd w:val="clear" w:color="auto" w:fill="FFFFFF"/>
          <w:lang w:bidi="ar"/>
        </w:rPr>
        <w:t>S</w:t>
      </w:r>
      <w:r w:rsidR="00660EA5" w:rsidRPr="0054117F">
        <w:rPr>
          <w:rFonts w:hint="eastAsia"/>
          <w:szCs w:val="21"/>
          <w:shd w:val="clear" w:color="auto" w:fill="FFFFFF"/>
          <w:lang w:eastAsia="zh-CN" w:bidi="ar"/>
        </w:rPr>
        <w:t>1</w:t>
      </w:r>
      <w:r w:rsidR="000E2C05" w:rsidRPr="0054117F">
        <w:rPr>
          <w:szCs w:val="21"/>
          <w:shd w:val="clear" w:color="auto" w:fill="FFFFFF"/>
          <w:lang w:bidi="ar"/>
        </w:rPr>
        <w:t>.</w:t>
      </w:r>
    </w:p>
    <w:p w14:paraId="47FBE008" w14:textId="3A302EAC" w:rsidR="00144B79" w:rsidRPr="0054117F" w:rsidRDefault="00144B79" w:rsidP="00654E8F">
      <w:pPr>
        <w:spacing w:before="240"/>
        <w:rPr>
          <w:szCs w:val="21"/>
          <w:shd w:val="clear" w:color="auto" w:fill="FFFFFF"/>
          <w:lang w:eastAsia="zh-CN" w:bidi="ar"/>
        </w:rPr>
      </w:pPr>
    </w:p>
    <w:p w14:paraId="24CE5F56" w14:textId="77777777" w:rsidR="00144B79" w:rsidRPr="0054117F" w:rsidRDefault="00144B79" w:rsidP="00654E8F">
      <w:pPr>
        <w:spacing w:before="240"/>
        <w:rPr>
          <w:szCs w:val="21"/>
          <w:shd w:val="clear" w:color="auto" w:fill="FFFFFF"/>
          <w:lang w:eastAsia="zh-CN" w:bidi="ar"/>
        </w:rPr>
      </w:pPr>
    </w:p>
    <w:p w14:paraId="1C2C2436" w14:textId="2078A425" w:rsidR="00DF04AF" w:rsidRPr="0054117F" w:rsidRDefault="00DF04AF">
      <w:pPr>
        <w:spacing w:before="0" w:after="200" w:line="276" w:lineRule="auto"/>
        <w:rPr>
          <w:szCs w:val="21"/>
          <w:shd w:val="clear" w:color="auto" w:fill="FFFFFF"/>
          <w:lang w:eastAsia="zh-CN" w:bidi="ar"/>
        </w:rPr>
      </w:pPr>
      <w:r w:rsidRPr="0054117F">
        <w:rPr>
          <w:szCs w:val="21"/>
          <w:shd w:val="clear" w:color="auto" w:fill="FFFFFF"/>
          <w:lang w:eastAsia="zh-CN" w:bidi="ar"/>
        </w:rPr>
        <w:br w:type="page"/>
      </w:r>
    </w:p>
    <w:p w14:paraId="4F3DF3AA" w14:textId="5500FEED" w:rsidR="00144B79" w:rsidRPr="0054117F" w:rsidRDefault="005F11CB" w:rsidP="00CF188C">
      <w:pPr>
        <w:spacing w:before="240"/>
        <w:jc w:val="center"/>
        <w:rPr>
          <w:szCs w:val="21"/>
          <w:shd w:val="clear" w:color="auto" w:fill="FFFFFF"/>
          <w:lang w:eastAsia="zh-CN" w:bidi="ar"/>
        </w:rPr>
      </w:pPr>
      <w:r w:rsidRPr="0054117F">
        <w:rPr>
          <w:noProof/>
          <w:szCs w:val="21"/>
          <w:shd w:val="clear" w:color="auto" w:fill="FFFFFF"/>
          <w:lang w:eastAsia="zh-CN"/>
        </w:rPr>
        <w:lastRenderedPageBreak/>
        <w:drawing>
          <wp:inline distT="0" distB="0" distL="0" distR="0" wp14:anchorId="024EEFE0" wp14:editId="3C445204">
            <wp:extent cx="4772025" cy="6600825"/>
            <wp:effectExtent l="0" t="0" r="9525" b="9525"/>
            <wp:docPr id="5" name="图片 5" descr="D:\My Document\Desktop\20220107\SSR 指纹图谱相关文献\Genetic Diversity and Population Structure\papers-SSR-AR\Scientific reports\Paper-SSR-AR-Figures\figure\Figure 6\SSR-CE3-TAS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\Desktop\20220107\SSR 指纹图谱相关文献\Genetic Diversity and Population Structure\papers-SSR-AR\Scientific reports\Paper-SSR-AR-Figures\figure\Figure 6\SSR-CE3-TASS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0" r="13307"/>
                    <a:stretch/>
                  </pic:blipFill>
                  <pic:spPr bwMode="auto">
                    <a:xfrm>
                      <a:off x="0" y="0"/>
                      <a:ext cx="4772580" cy="660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B7F0A" w14:textId="673AD7DF" w:rsidR="00144B79" w:rsidRPr="0054117F" w:rsidRDefault="00DF04AF" w:rsidP="00BD7878">
      <w:pPr>
        <w:keepNext/>
        <w:rPr>
          <w:szCs w:val="21"/>
          <w:shd w:val="clear" w:color="auto" w:fill="FFFFFF"/>
          <w:lang w:eastAsia="zh-CN" w:bidi="ar"/>
        </w:rPr>
      </w:pPr>
      <w:r w:rsidRPr="0054117F">
        <w:rPr>
          <w:rFonts w:cs="Times New Roman"/>
          <w:b/>
          <w:szCs w:val="24"/>
        </w:rPr>
        <w:t xml:space="preserve">Supplementary Figure </w:t>
      </w:r>
      <w:r w:rsidRPr="0054117F">
        <w:rPr>
          <w:rFonts w:cs="Times New Roman" w:hint="eastAsia"/>
          <w:b/>
          <w:szCs w:val="24"/>
          <w:lang w:eastAsia="zh-CN"/>
        </w:rPr>
        <w:t>S3</w:t>
      </w:r>
      <w:r w:rsidRPr="0054117F">
        <w:rPr>
          <w:rFonts w:cs="Times New Roman"/>
          <w:b/>
          <w:szCs w:val="24"/>
        </w:rPr>
        <w:t>.</w:t>
      </w:r>
      <w:r w:rsidRPr="0054117F">
        <w:rPr>
          <w:rFonts w:cs="Times New Roman"/>
          <w:szCs w:val="24"/>
        </w:rPr>
        <w:t xml:space="preserve"> </w:t>
      </w:r>
      <w:r w:rsidR="00BD7878" w:rsidRPr="0054117F">
        <w:rPr>
          <w:szCs w:val="21"/>
          <w:shd w:val="clear" w:color="auto" w:fill="FFFFFF"/>
          <w:lang w:eastAsia="zh-CN" w:bidi="ar"/>
        </w:rPr>
        <w:t xml:space="preserve">Manhattan plot showing significant </w:t>
      </w:r>
      <w:r w:rsidR="00F42881" w:rsidRPr="0054117F">
        <w:rPr>
          <w:rFonts w:hint="eastAsia"/>
          <w:szCs w:val="21"/>
          <w:shd w:val="clear" w:color="auto" w:fill="FFFFFF"/>
          <w:lang w:eastAsia="zh-CN" w:bidi="ar"/>
        </w:rPr>
        <w:t>marker-trait associations (</w:t>
      </w:r>
      <w:r w:rsidR="00BD7878" w:rsidRPr="0054117F">
        <w:rPr>
          <w:szCs w:val="21"/>
          <w:shd w:val="clear" w:color="auto" w:fill="FFFFFF"/>
          <w:lang w:eastAsia="zh-CN" w:bidi="ar"/>
        </w:rPr>
        <w:t>MTAs</w:t>
      </w:r>
      <w:r w:rsidR="00F42881" w:rsidRPr="0054117F">
        <w:rPr>
          <w:rFonts w:hint="eastAsia"/>
          <w:szCs w:val="21"/>
          <w:shd w:val="clear" w:color="auto" w:fill="FFFFFF"/>
          <w:lang w:eastAsia="zh-CN" w:bidi="ar"/>
        </w:rPr>
        <w:t>)</w:t>
      </w:r>
      <w:r w:rsidR="00BD7878" w:rsidRPr="0054117F">
        <w:rPr>
          <w:szCs w:val="21"/>
          <w:shd w:val="clear" w:color="auto" w:fill="FFFFFF"/>
          <w:lang w:eastAsia="zh-CN" w:bidi="ar"/>
        </w:rPr>
        <w:t xml:space="preserve"> identified for </w:t>
      </w:r>
      <w:r w:rsidR="00BD7878" w:rsidRPr="0054117F">
        <w:rPr>
          <w:rFonts w:hint="eastAsia"/>
          <w:szCs w:val="21"/>
          <w:shd w:val="clear" w:color="auto" w:fill="FFFFFF"/>
          <w:lang w:eastAsia="zh-CN" w:bidi="ar"/>
        </w:rPr>
        <w:t>tuber starch content</w:t>
      </w:r>
      <w:r w:rsidR="00AC1439" w:rsidRPr="0054117F">
        <w:rPr>
          <w:rFonts w:hint="eastAsia"/>
          <w:szCs w:val="21"/>
          <w:shd w:val="clear" w:color="auto" w:fill="FFFFFF"/>
          <w:lang w:eastAsia="zh-CN" w:bidi="ar"/>
        </w:rPr>
        <w:t xml:space="preserve"> (A)</w:t>
      </w:r>
      <w:r w:rsidR="00BD7878" w:rsidRPr="0054117F">
        <w:rPr>
          <w:rFonts w:hint="eastAsia"/>
          <w:szCs w:val="21"/>
          <w:shd w:val="clear" w:color="auto" w:fill="FFFFFF"/>
          <w:lang w:eastAsia="zh-CN" w:bidi="ar"/>
        </w:rPr>
        <w:t xml:space="preserve"> and growth period</w:t>
      </w:r>
      <w:r w:rsidR="00BD7878" w:rsidRPr="0054117F">
        <w:rPr>
          <w:szCs w:val="21"/>
          <w:shd w:val="clear" w:color="auto" w:fill="FFFFFF"/>
          <w:lang w:eastAsia="zh-CN" w:bidi="ar"/>
        </w:rPr>
        <w:t xml:space="preserve"> </w:t>
      </w:r>
      <w:r w:rsidR="00AC1439" w:rsidRPr="0054117F">
        <w:rPr>
          <w:rFonts w:hint="eastAsia"/>
          <w:szCs w:val="21"/>
          <w:shd w:val="clear" w:color="auto" w:fill="FFFFFF"/>
          <w:lang w:eastAsia="zh-CN" w:bidi="ar"/>
        </w:rPr>
        <w:t xml:space="preserve">(B) </w:t>
      </w:r>
      <w:r w:rsidR="00BD7878" w:rsidRPr="0054117F">
        <w:rPr>
          <w:szCs w:val="21"/>
          <w:shd w:val="clear" w:color="auto" w:fill="FFFFFF"/>
          <w:lang w:eastAsia="zh-CN" w:bidi="ar"/>
        </w:rPr>
        <w:t xml:space="preserve">traits in </w:t>
      </w:r>
      <w:r w:rsidR="00BD7878" w:rsidRPr="0054117F">
        <w:rPr>
          <w:rFonts w:hint="eastAsia"/>
          <w:szCs w:val="21"/>
          <w:shd w:val="clear" w:color="auto" w:fill="FFFFFF"/>
          <w:lang w:eastAsia="zh-CN" w:bidi="ar"/>
        </w:rPr>
        <w:t xml:space="preserve">the potato population </w:t>
      </w:r>
      <w:r w:rsidR="00BD7878" w:rsidRPr="0054117F">
        <w:rPr>
          <w:shd w:val="clear" w:color="auto" w:fill="FFFFFF"/>
        </w:rPr>
        <w:t>using a mixed linear model (MLM)</w:t>
      </w:r>
      <w:r w:rsidR="00BD7878" w:rsidRPr="0054117F">
        <w:rPr>
          <w:rFonts w:hint="eastAsia"/>
          <w:shd w:val="clear" w:color="auto" w:fill="FFFFFF"/>
          <w:lang w:eastAsia="zh-CN"/>
        </w:rPr>
        <w:t xml:space="preserve"> in </w:t>
      </w:r>
      <w:r w:rsidR="00BD7878" w:rsidRPr="0054117F">
        <w:rPr>
          <w:szCs w:val="21"/>
          <w:shd w:val="clear" w:color="auto" w:fill="FFFFFF"/>
          <w:lang w:bidi="ar"/>
        </w:rPr>
        <w:t xml:space="preserve">TASSEL </w:t>
      </w:r>
      <w:r w:rsidR="00BD7878" w:rsidRPr="0054117F">
        <w:rPr>
          <w:shd w:val="clear" w:color="auto" w:fill="FFFFFF"/>
        </w:rPr>
        <w:t>program</w:t>
      </w:r>
      <w:r w:rsidR="00BD7878" w:rsidRPr="0054117F">
        <w:rPr>
          <w:szCs w:val="21"/>
          <w:shd w:val="clear" w:color="auto" w:fill="FFFFFF"/>
          <w:lang w:eastAsia="zh-CN" w:bidi="ar"/>
        </w:rPr>
        <w:t xml:space="preserve">. The significant MTAs for </w:t>
      </w:r>
      <w:r w:rsidR="00BD7878" w:rsidRPr="0054117F">
        <w:rPr>
          <w:rFonts w:hint="eastAsia"/>
          <w:szCs w:val="21"/>
          <w:shd w:val="clear" w:color="auto" w:fill="FFFFFF"/>
          <w:lang w:eastAsia="zh-CN" w:bidi="ar"/>
        </w:rPr>
        <w:t>two</w:t>
      </w:r>
      <w:r w:rsidR="00BD7878" w:rsidRPr="0054117F">
        <w:rPr>
          <w:szCs w:val="21"/>
          <w:shd w:val="clear" w:color="auto" w:fill="FFFFFF"/>
          <w:lang w:eastAsia="zh-CN" w:bidi="ar"/>
        </w:rPr>
        <w:t xml:space="preserve"> traits are </w:t>
      </w:r>
      <w:r w:rsidR="00F42881" w:rsidRPr="0054117F">
        <w:rPr>
          <w:rFonts w:hint="eastAsia"/>
          <w:szCs w:val="21"/>
          <w:shd w:val="clear" w:color="auto" w:fill="FFFFFF"/>
          <w:lang w:eastAsia="zh-CN" w:bidi="ar"/>
        </w:rPr>
        <w:t>detected</w:t>
      </w:r>
      <w:r w:rsidR="00BD7878" w:rsidRPr="0054117F">
        <w:rPr>
          <w:szCs w:val="21"/>
          <w:shd w:val="clear" w:color="auto" w:fill="FFFFFF"/>
          <w:lang w:eastAsia="zh-CN" w:bidi="ar"/>
        </w:rPr>
        <w:t xml:space="preserve"> above threshold.</w:t>
      </w:r>
      <w:r w:rsidR="00BD7878" w:rsidRPr="0054117F">
        <w:rPr>
          <w:rFonts w:hint="eastAsia"/>
          <w:szCs w:val="21"/>
          <w:shd w:val="clear" w:color="auto" w:fill="FFFFFF"/>
          <w:lang w:eastAsia="zh-CN" w:bidi="ar"/>
        </w:rPr>
        <w:t xml:space="preserve"> </w:t>
      </w:r>
      <w:r w:rsidR="00BD7878" w:rsidRPr="0054117F">
        <w:rPr>
          <w:szCs w:val="21"/>
          <w:shd w:val="clear" w:color="auto" w:fill="FFFFFF"/>
          <w:lang w:eastAsia="zh-CN" w:bidi="ar"/>
        </w:rPr>
        <w:t xml:space="preserve">QQ plots obtained during study of marker–trait associations for </w:t>
      </w:r>
      <w:r w:rsidR="00BD7878" w:rsidRPr="0054117F">
        <w:rPr>
          <w:rFonts w:hint="eastAsia"/>
          <w:szCs w:val="21"/>
          <w:shd w:val="clear" w:color="auto" w:fill="FFFFFF"/>
          <w:lang w:eastAsia="zh-CN" w:bidi="ar"/>
        </w:rPr>
        <w:t>12</w:t>
      </w:r>
      <w:r w:rsidR="00BD7878" w:rsidRPr="0054117F">
        <w:rPr>
          <w:szCs w:val="21"/>
          <w:shd w:val="clear" w:color="auto" w:fill="FFFFFF"/>
          <w:lang w:eastAsia="zh-CN" w:bidi="ar"/>
        </w:rPr>
        <w:t xml:space="preserve"> traits in </w:t>
      </w:r>
      <w:r w:rsidR="00BD7878" w:rsidRPr="0054117F">
        <w:rPr>
          <w:rFonts w:hint="eastAsia"/>
          <w:szCs w:val="21"/>
          <w:shd w:val="clear" w:color="auto" w:fill="FFFFFF"/>
          <w:lang w:eastAsia="zh-CN" w:bidi="ar"/>
        </w:rPr>
        <w:t>the potato population</w:t>
      </w:r>
      <w:r w:rsidR="00AC1439" w:rsidRPr="0054117F">
        <w:rPr>
          <w:rFonts w:hint="eastAsia"/>
          <w:szCs w:val="21"/>
          <w:shd w:val="clear" w:color="auto" w:fill="FFFFFF"/>
          <w:lang w:eastAsia="zh-CN" w:bidi="ar"/>
        </w:rPr>
        <w:t xml:space="preserve"> (C)</w:t>
      </w:r>
      <w:r w:rsidR="00BD7878" w:rsidRPr="0054117F">
        <w:rPr>
          <w:szCs w:val="21"/>
          <w:shd w:val="clear" w:color="auto" w:fill="FFFFFF"/>
          <w:lang w:eastAsia="zh-CN" w:bidi="ar"/>
        </w:rPr>
        <w:t xml:space="preserve">. The figure shows QQ plots for all the </w:t>
      </w:r>
      <w:r w:rsidR="00BD7878" w:rsidRPr="0054117F">
        <w:rPr>
          <w:rFonts w:hint="eastAsia"/>
          <w:szCs w:val="21"/>
          <w:shd w:val="clear" w:color="auto" w:fill="FFFFFF"/>
          <w:lang w:eastAsia="zh-CN" w:bidi="ar"/>
        </w:rPr>
        <w:t>12</w:t>
      </w:r>
      <w:r w:rsidR="00BD7878" w:rsidRPr="0054117F">
        <w:rPr>
          <w:szCs w:val="21"/>
          <w:shd w:val="clear" w:color="auto" w:fill="FFFFFF"/>
          <w:lang w:eastAsia="zh-CN" w:bidi="ar"/>
        </w:rPr>
        <w:t xml:space="preserve"> traits.</w:t>
      </w:r>
      <w:r w:rsidR="00BD7878" w:rsidRPr="0054117F">
        <w:rPr>
          <w:rFonts w:hint="eastAsia"/>
          <w:szCs w:val="21"/>
          <w:shd w:val="clear" w:color="auto" w:fill="FFFFFF"/>
          <w:lang w:eastAsia="zh-CN" w:bidi="ar"/>
        </w:rPr>
        <w:t xml:space="preserve"> </w:t>
      </w:r>
      <w:r w:rsidR="00AC1439" w:rsidRPr="0054117F">
        <w:rPr>
          <w:rFonts w:hint="eastAsia"/>
          <w:szCs w:val="24"/>
          <w:shd w:val="clear" w:color="auto" w:fill="FFFFFF"/>
        </w:rPr>
        <w:t xml:space="preserve">GP: growth period; </w:t>
      </w:r>
      <w:r w:rsidR="00BD7878" w:rsidRPr="0054117F">
        <w:rPr>
          <w:rFonts w:hint="eastAsia"/>
          <w:szCs w:val="24"/>
          <w:shd w:val="clear" w:color="auto" w:fill="FFFFFF"/>
        </w:rPr>
        <w:t xml:space="preserve">SC: starch content; </w:t>
      </w:r>
      <w:r w:rsidR="00AC1439" w:rsidRPr="0054117F">
        <w:rPr>
          <w:rFonts w:hint="eastAsia"/>
          <w:szCs w:val="24"/>
          <w:shd w:val="clear" w:color="auto" w:fill="FFFFFF"/>
        </w:rPr>
        <w:t xml:space="preserve">FC: flower color; </w:t>
      </w:r>
      <w:r w:rsidR="00AC1439" w:rsidRPr="0054117F">
        <w:rPr>
          <w:szCs w:val="24"/>
          <w:lang w:bidi="ar"/>
        </w:rPr>
        <w:t xml:space="preserve">TS: tuber shape; ED: eye depth; TSC: </w:t>
      </w:r>
      <w:r w:rsidR="00AC1439" w:rsidRPr="0054117F">
        <w:rPr>
          <w:rFonts w:hint="eastAsia"/>
          <w:szCs w:val="24"/>
          <w:shd w:val="clear" w:color="auto" w:fill="FFFFFF"/>
        </w:rPr>
        <w:t xml:space="preserve">tuber skin color; </w:t>
      </w:r>
      <w:r w:rsidR="00AC1439" w:rsidRPr="0054117F">
        <w:rPr>
          <w:szCs w:val="24"/>
          <w:lang w:bidi="ar"/>
        </w:rPr>
        <w:t>TFC: tuber flesh color</w:t>
      </w:r>
      <w:r w:rsidR="00AC1439" w:rsidRPr="0054117F">
        <w:rPr>
          <w:rFonts w:hint="eastAsia"/>
          <w:szCs w:val="24"/>
          <w:shd w:val="clear" w:color="auto" w:fill="FFFFFF"/>
        </w:rPr>
        <w:t>; PH: plant height</w:t>
      </w:r>
      <w:r w:rsidR="00AC1439" w:rsidRPr="0054117F">
        <w:rPr>
          <w:szCs w:val="24"/>
          <w:lang w:bidi="ar"/>
        </w:rPr>
        <w:t xml:space="preserve">; </w:t>
      </w:r>
      <w:r w:rsidR="00AC1439" w:rsidRPr="0054117F">
        <w:rPr>
          <w:rFonts w:hint="eastAsia"/>
          <w:szCs w:val="24"/>
          <w:shd w:val="clear" w:color="auto" w:fill="FFFFFF"/>
        </w:rPr>
        <w:t xml:space="preserve">VC: vitamin C content; </w:t>
      </w:r>
      <w:r w:rsidR="00BD7878" w:rsidRPr="0054117F">
        <w:rPr>
          <w:rFonts w:hint="eastAsia"/>
          <w:szCs w:val="24"/>
          <w:shd w:val="clear" w:color="auto" w:fill="FFFFFF"/>
        </w:rPr>
        <w:t>DM: dry matter content</w:t>
      </w:r>
      <w:r w:rsidR="00AC1439" w:rsidRPr="0054117F">
        <w:rPr>
          <w:rFonts w:hint="eastAsia"/>
          <w:szCs w:val="24"/>
          <w:shd w:val="clear" w:color="auto" w:fill="FFFFFF"/>
        </w:rPr>
        <w:t>; RS</w:t>
      </w:r>
      <w:r w:rsidR="00AC1439" w:rsidRPr="0054117F">
        <w:rPr>
          <w:szCs w:val="24"/>
          <w:shd w:val="clear" w:color="auto" w:fill="FFFFFF"/>
        </w:rPr>
        <w:t xml:space="preserve">: </w:t>
      </w:r>
      <w:r w:rsidR="00AC1439" w:rsidRPr="0054117F">
        <w:rPr>
          <w:szCs w:val="24"/>
          <w:lang w:bidi="ar"/>
        </w:rPr>
        <w:t xml:space="preserve">reducing sugar content; </w:t>
      </w:r>
      <w:r w:rsidR="00AC1439" w:rsidRPr="0054117F">
        <w:rPr>
          <w:rFonts w:hint="eastAsia"/>
          <w:szCs w:val="24"/>
          <w:shd w:val="clear" w:color="auto" w:fill="FFFFFF"/>
        </w:rPr>
        <w:t>PC: protein content</w:t>
      </w:r>
      <w:r w:rsidR="00BD7878" w:rsidRPr="0054117F">
        <w:rPr>
          <w:rFonts w:hint="eastAsia"/>
          <w:szCs w:val="24"/>
          <w:shd w:val="clear" w:color="auto" w:fill="FFFFFF"/>
        </w:rPr>
        <w:t>.</w:t>
      </w:r>
    </w:p>
    <w:p w14:paraId="77855894" w14:textId="43BB2A67" w:rsidR="00F27E54" w:rsidRPr="0054117F" w:rsidRDefault="00F27E54">
      <w:pPr>
        <w:spacing w:before="0" w:after="200" w:line="276" w:lineRule="auto"/>
        <w:rPr>
          <w:szCs w:val="21"/>
          <w:shd w:val="clear" w:color="auto" w:fill="FFFFFF"/>
          <w:lang w:eastAsia="zh-CN" w:bidi="ar"/>
        </w:rPr>
      </w:pPr>
    </w:p>
    <w:p w14:paraId="08B0614F" w14:textId="77777777" w:rsidR="00F27E54" w:rsidRPr="0054117F" w:rsidRDefault="00F27E54" w:rsidP="00F27E54">
      <w:pPr>
        <w:rPr>
          <w:szCs w:val="21"/>
        </w:rPr>
      </w:pPr>
      <w:r w:rsidRPr="0054117F">
        <w:rPr>
          <w:rFonts w:cs="Times New Roman"/>
          <w:b/>
          <w:szCs w:val="24"/>
        </w:rPr>
        <w:lastRenderedPageBreak/>
        <w:t xml:space="preserve">Supplementary </w:t>
      </w:r>
      <w:r w:rsidRPr="0054117F">
        <w:rPr>
          <w:b/>
          <w:szCs w:val="21"/>
          <w:shd w:val="clear" w:color="auto" w:fill="FFFFFF"/>
          <w:lang w:bidi="ar"/>
        </w:rPr>
        <w:t>Table</w:t>
      </w:r>
      <w:r w:rsidRPr="0054117F">
        <w:rPr>
          <w:rFonts w:hint="eastAsia"/>
          <w:szCs w:val="21"/>
          <w:shd w:val="clear" w:color="auto" w:fill="FFFFFF"/>
          <w:lang w:bidi="ar"/>
        </w:rPr>
        <w:t xml:space="preserve"> </w:t>
      </w:r>
      <w:r w:rsidRPr="0054117F">
        <w:rPr>
          <w:rFonts w:hint="eastAsia"/>
          <w:szCs w:val="21"/>
          <w:shd w:val="clear" w:color="auto" w:fill="FFFFFF"/>
          <w:lang w:eastAsia="zh-CN" w:bidi="ar"/>
        </w:rPr>
        <w:t>S</w:t>
      </w:r>
      <w:r w:rsidRPr="0054117F">
        <w:rPr>
          <w:rFonts w:hint="eastAsia"/>
          <w:b/>
          <w:szCs w:val="21"/>
          <w:lang w:eastAsia="zh-CN"/>
        </w:rPr>
        <w:t>1</w:t>
      </w:r>
      <w:r w:rsidRPr="0054117F">
        <w:rPr>
          <w:szCs w:val="21"/>
        </w:rPr>
        <w:t xml:space="preserve">. List of cultivars used in the present study </w:t>
      </w:r>
      <w:r w:rsidRPr="0054117F">
        <w:rPr>
          <w:szCs w:val="21"/>
        </w:rPr>
        <w:fldChar w:fldCharType="begin"/>
      </w:r>
      <w:r w:rsidRPr="0054117F">
        <w:rPr>
          <w:szCs w:val="21"/>
        </w:rPr>
        <w:instrText xml:space="preserve"> ADDIN </w:instrText>
      </w:r>
      <w:r w:rsidRPr="0054117F">
        <w:rPr>
          <w:szCs w:val="21"/>
        </w:rPr>
        <w:fldChar w:fldCharType="end"/>
      </w:r>
    </w:p>
    <w:tbl>
      <w:tblPr>
        <w:tblW w:w="26509" w:type="dxa"/>
        <w:tblLook w:val="04A0" w:firstRow="1" w:lastRow="0" w:firstColumn="1" w:lastColumn="0" w:noHBand="0" w:noVBand="1"/>
      </w:tblPr>
      <w:tblGrid>
        <w:gridCol w:w="710"/>
        <w:gridCol w:w="1559"/>
        <w:gridCol w:w="2551"/>
        <w:gridCol w:w="21689"/>
      </w:tblGrid>
      <w:tr w:rsidR="0054117F" w:rsidRPr="0054117F" w14:paraId="7FE6C3B0" w14:textId="77777777" w:rsidTr="00F27E54">
        <w:trPr>
          <w:trHeight w:val="312"/>
        </w:trPr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91D39C" w14:textId="77777777" w:rsidR="00F27E54" w:rsidRPr="0054117F" w:rsidRDefault="00F27E54" w:rsidP="00C731B7">
            <w:pPr>
              <w:jc w:val="center"/>
              <w:rPr>
                <w:sz w:val="18"/>
                <w:szCs w:val="18"/>
              </w:rPr>
            </w:pPr>
            <w:r w:rsidRPr="0054117F">
              <w:rPr>
                <w:sz w:val="18"/>
                <w:szCs w:val="18"/>
              </w:rPr>
              <w:t>Code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70058E" w14:textId="77777777" w:rsidR="00F27E54" w:rsidRPr="0054117F" w:rsidRDefault="00F27E54" w:rsidP="00C731B7">
            <w:pPr>
              <w:rPr>
                <w:sz w:val="18"/>
                <w:szCs w:val="18"/>
              </w:rPr>
            </w:pPr>
            <w:r w:rsidRPr="0054117F">
              <w:rPr>
                <w:sz w:val="18"/>
                <w:szCs w:val="18"/>
              </w:rPr>
              <w:t>Cultivar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91D20F" w14:textId="77777777" w:rsidR="00F27E54" w:rsidRPr="0054117F" w:rsidRDefault="00F27E54" w:rsidP="00C731B7">
            <w:pPr>
              <w:rPr>
                <w:sz w:val="18"/>
                <w:szCs w:val="18"/>
                <w:lang w:eastAsia="zh-CN"/>
              </w:rPr>
            </w:pPr>
            <w:r w:rsidRPr="0054117F">
              <w:rPr>
                <w:sz w:val="18"/>
                <w:szCs w:val="18"/>
              </w:rPr>
              <w:t>Parentage</w:t>
            </w:r>
          </w:p>
        </w:tc>
        <w:tc>
          <w:tcPr>
            <w:tcW w:w="21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344924" w14:textId="77777777" w:rsidR="00F27E54" w:rsidRPr="0054117F" w:rsidRDefault="00F27E54" w:rsidP="00C731B7">
            <w:pPr>
              <w:rPr>
                <w:sz w:val="18"/>
                <w:szCs w:val="18"/>
              </w:rPr>
            </w:pPr>
            <w:r w:rsidRPr="0054117F">
              <w:rPr>
                <w:sz w:val="18"/>
                <w:szCs w:val="18"/>
              </w:rPr>
              <w:t>Breeding program</w:t>
            </w:r>
          </w:p>
        </w:tc>
      </w:tr>
      <w:tr w:rsidR="0054117F" w:rsidRPr="0054117F" w14:paraId="3CB3710C" w14:textId="77777777" w:rsidTr="00F27E54">
        <w:trPr>
          <w:trHeight w:val="312"/>
        </w:trPr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E406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AA1C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Anshu 56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D9675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175×Kexin 2</w:t>
            </w:r>
          </w:p>
        </w:tc>
        <w:tc>
          <w:tcPr>
            <w:tcW w:w="216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D1B256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Ankang Institute of Agricultural Sciences, Shaanxi Provinces</w:t>
            </w:r>
          </w:p>
        </w:tc>
      </w:tr>
      <w:tr w:rsidR="0054117F" w:rsidRPr="0054117F" w14:paraId="518C9200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4B11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B00D3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Atlantic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B51FA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B5141-6×Wauseon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4CDE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Imported from United States of American</w:t>
            </w:r>
          </w:p>
        </w:tc>
      </w:tr>
      <w:tr w:rsidR="0054117F" w:rsidRPr="0054117F" w14:paraId="2236BF45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9FDD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BF3E7" w14:textId="13063C1A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Bashu 10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8B3BF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Hutou×Schwalbe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45D28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Zhangjiakou Bashang Institute of Agricultural Sciences , Hebei Province</w:t>
            </w:r>
          </w:p>
        </w:tc>
      </w:tr>
      <w:tr w:rsidR="0054117F" w:rsidRPr="0054117F" w14:paraId="4D6565A0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4779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C6DD7" w14:textId="713C75C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Bashu 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E9B5C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35-131×73-21-1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AF27D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Zhangjiakou Bashang Institute of Agricultural Sciences , Hebei Province</w:t>
            </w:r>
          </w:p>
        </w:tc>
      </w:tr>
      <w:tr w:rsidR="0054117F" w:rsidRPr="0054117F" w14:paraId="12A86141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87827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63F84" w14:textId="377F464F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Bashu 9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F9282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Duozibai×Epoka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439C0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Zhangjiakou Bashang Institute of Agricultural Sciences , Hebei Province</w:t>
            </w:r>
          </w:p>
        </w:tc>
      </w:tr>
      <w:tr w:rsidR="0054117F" w:rsidRPr="0054117F" w14:paraId="627553FC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7C0A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759F5" w14:textId="28B917A6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Changshu 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2CCD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Self inbred progeny of Epoka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84C55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Potato Research Institute, Heilongjiang Academy of Agricultural Sciences</w:t>
            </w:r>
          </w:p>
        </w:tc>
      </w:tr>
      <w:tr w:rsidR="0054117F" w:rsidRPr="0054117F" w14:paraId="5E27EB2D" w14:textId="77777777" w:rsidTr="00F27E54">
        <w:trPr>
          <w:trHeight w:val="40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3D52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5BEA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Chaobai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07D1C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372</w:t>
            </w: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－</w:t>
            </w: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18×Kexin 3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C96F5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Dalian Institute of Agricultural Sciences, Liaoning Province</w:t>
            </w:r>
          </w:p>
        </w:tc>
      </w:tr>
      <w:tr w:rsidR="0054117F" w:rsidRPr="0054117F" w14:paraId="4403EB82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603B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8C884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Chuanyu 39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1254E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379645.4×7XY-1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0E166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Crop Research Institute, Sichuan Academy of Agricultural Sciences</w:t>
            </w:r>
          </w:p>
        </w:tc>
      </w:tr>
      <w:tr w:rsidR="0054117F" w:rsidRPr="0054117F" w14:paraId="55EEEA81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EB1D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885BA" w14:textId="1D78FF5B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Chuanyu 10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F1280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44-4×Liangshu 3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5A1DA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Crop Research Institute, Sichuan Academy of Agricultural Sciences</w:t>
            </w:r>
          </w:p>
        </w:tc>
      </w:tr>
      <w:tr w:rsidR="0054117F" w:rsidRPr="0054117F" w14:paraId="4ECF62B7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74D8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6E946" w14:textId="5FCCF1B3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Chuanyu 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FEE1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C1an-dia×7XY-1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9E6D2E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Crop Research Institute, Sichuan Academy of Agricultural Sciences</w:t>
            </w:r>
          </w:p>
        </w:tc>
      </w:tr>
      <w:tr w:rsidR="0054117F" w:rsidRPr="0054117F" w14:paraId="09F67F9A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ADAA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2054B" w14:textId="45E91269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Chuanyu 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1C792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44-4×Liangshu 3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1DDC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Crop Research Institute, Sichuan Academy of Agricultural Sciences</w:t>
            </w:r>
          </w:p>
        </w:tc>
      </w:tr>
      <w:tr w:rsidR="0054117F" w:rsidRPr="0054117F" w14:paraId="1763D896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9FC07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68483" w14:textId="19742382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Chunshu 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68BF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Red Warba×Katahdin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4CF5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 and Flowers, Jilin Province</w:t>
            </w:r>
          </w:p>
        </w:tc>
      </w:tr>
      <w:tr w:rsidR="0054117F" w:rsidRPr="0054117F" w14:paraId="3F117F14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78B60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EB1116" w14:textId="1782F225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Chunshu 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B793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Chunshu 2×Ke S2-14-1-12-3-(9)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544E9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 and Flowers, Jilin Province</w:t>
            </w:r>
          </w:p>
        </w:tc>
      </w:tr>
      <w:tr w:rsidR="0054117F" w:rsidRPr="0054117F" w14:paraId="58728FA4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4F357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8189C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Cooperation 001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507DD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True seed from CIP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B9867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Huize Agricultural Technology Center and the Root and Tuber Crops Institute of Yunnan Normal University</w:t>
            </w:r>
          </w:p>
        </w:tc>
      </w:tr>
      <w:tr w:rsidR="0054117F" w:rsidRPr="0054117F" w14:paraId="3FD84525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D79D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72EB4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Cooperation 23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778D3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True seed from CIP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2EA6D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Huize Agricultural Technology Center and the Root and Tuber Crops Institute of Yunnan Normal University</w:t>
            </w:r>
          </w:p>
        </w:tc>
      </w:tr>
      <w:tr w:rsidR="0054117F" w:rsidRPr="0054117F" w14:paraId="280195F5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1655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9D70E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Cooperation 88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C181D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“I-1085”×BLK2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5FD4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Huize Agricultural Technology Center and the Root and Tuber Crops Institute of Yunnan Normal University</w:t>
            </w:r>
          </w:p>
        </w:tc>
      </w:tr>
      <w:tr w:rsidR="0054117F" w:rsidRPr="0054117F" w14:paraId="6E92128B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2AEB2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4C293" w14:textId="54615B49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Deshu 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B9480F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Hui-2×PB06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E4C4D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Dehong Institute of Agricultural Sciences; Industrial Crops Research Institute, Yunnan Academy of Agricultural Sciences</w:t>
            </w:r>
          </w:p>
        </w:tc>
      </w:tr>
      <w:tr w:rsidR="0054117F" w:rsidRPr="0054117F" w14:paraId="4DD370A4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E3FF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93FCD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Desiree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1573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Uurgenta×Depesc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AC3B9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Imported from Netherlands</w:t>
            </w:r>
          </w:p>
        </w:tc>
      </w:tr>
      <w:tr w:rsidR="0054117F" w:rsidRPr="0054117F" w14:paraId="35E5C940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514B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8F28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Dongnong 303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DA992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Anemome×Katahdin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AF0F2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Northeast Agricultural University</w:t>
            </w:r>
          </w:p>
        </w:tc>
      </w:tr>
      <w:tr w:rsidR="0054117F" w:rsidRPr="0054117F" w14:paraId="25466A25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673F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7CA5A6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Dongnong 304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BAAFF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S4-5-3-9-1-25-(6)×NS12-156-(1)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BBC5F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Northeast Agricultural University</w:t>
            </w:r>
          </w:p>
        </w:tc>
      </w:tr>
      <w:tr w:rsidR="0054117F" w:rsidRPr="0054117F" w14:paraId="2C765419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62DAEC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53C2C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Dongnong 305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20C72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Atlantic×NS12-156-1-1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44E8C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Northeast Agricultural University</w:t>
            </w:r>
          </w:p>
        </w:tc>
      </w:tr>
      <w:tr w:rsidR="0054117F" w:rsidRPr="0054117F" w14:paraId="0ACAC237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50F49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832F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Dongnong 306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73612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All Blue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2274D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Northeast Agricultural University</w:t>
            </w:r>
          </w:p>
        </w:tc>
      </w:tr>
      <w:tr w:rsidR="0054117F" w:rsidRPr="0054117F" w14:paraId="05CDECA1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97A9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0DF0C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Dongnong 307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9DAA8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DDGS-1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605EA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Northeast Agricultural University</w:t>
            </w:r>
          </w:p>
        </w:tc>
      </w:tr>
      <w:tr w:rsidR="0054117F" w:rsidRPr="0054117F" w14:paraId="35505CFE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B915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28614" w14:textId="0FB0D56C" w:rsidR="00F27E54" w:rsidRPr="0054117F" w:rsidRDefault="00F27E54" w:rsidP="00491791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Dong</w:t>
            </w:r>
            <w:r w:rsidR="00491791" w:rsidRPr="0054117F">
              <w:rPr>
                <w:rFonts w:eastAsia="宋体" w:cs="Times New Roman" w:hint="eastAsia"/>
                <w:sz w:val="18"/>
                <w:szCs w:val="18"/>
                <w:lang w:eastAsia="zh-CN"/>
              </w:rPr>
              <w:t>nong</w:t>
            </w: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 308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DE62D8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W4×Ns79-12-1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2A713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Northeast Agricultural University</w:t>
            </w:r>
          </w:p>
        </w:tc>
      </w:tr>
      <w:tr w:rsidR="0054117F" w:rsidRPr="0054117F" w14:paraId="5EBFA8D6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C54F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54A25" w14:textId="15902699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Emalingshu 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9A5E49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674</w:t>
            </w: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－</w:t>
            </w: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5×c.f.k</w:t>
            </w: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－</w:t>
            </w: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69.1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FDF2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Enshi Southern China Potato Research Center, Hubei Province</w:t>
            </w:r>
          </w:p>
        </w:tc>
      </w:tr>
      <w:tr w:rsidR="0054117F" w:rsidRPr="0054117F" w14:paraId="76639DB4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D0E4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8BEC2" w14:textId="5625750D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Emalingshu 10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B0EF0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wensheng11×dorita518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8EDB2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Enshi Southern China Potato Research Center, Hubei Province</w:t>
            </w:r>
          </w:p>
        </w:tc>
      </w:tr>
      <w:tr w:rsidR="0054117F" w:rsidRPr="0054117F" w14:paraId="01D115AE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5ECA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418C9" w14:textId="760859C6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Emalingshu 14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79C4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T962-25×IX-38-6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23D2A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Enshi Southern China Potato Research Center, Hubei Province</w:t>
            </w:r>
          </w:p>
        </w:tc>
      </w:tr>
      <w:tr w:rsidR="0054117F" w:rsidRPr="0054117F" w14:paraId="791FCE08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9682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CDBD6" w14:textId="3968E9E8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Emalingshu 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6A7869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7914-33×59-5-86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A1B8C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Enshi Southern China Potato Research Center, Hubei Province</w:t>
            </w:r>
          </w:p>
        </w:tc>
      </w:tr>
      <w:tr w:rsidR="0054117F" w:rsidRPr="0054117F" w14:paraId="3F85F010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FF2A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BEFB7" w14:textId="08E22F31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Emalingshu 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A82889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393143-12×NS51-5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7B635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Enshi Southern China Potato Research Center, Hubei Province</w:t>
            </w:r>
          </w:p>
        </w:tc>
      </w:tr>
      <w:tr w:rsidR="0054117F" w:rsidRPr="0054117F" w14:paraId="56F8AE85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7635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BC08E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Favorita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6ABEE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ZPC50-35×ZPC55-37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E809C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Imported from Netherlands</w:t>
            </w:r>
          </w:p>
        </w:tc>
      </w:tr>
      <w:tr w:rsidR="0054117F" w:rsidRPr="0054117F" w14:paraId="52B90340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C19F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C863A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Fujin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0617B8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8837-2×Youjin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8AD9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Benxi  Institute of Agricultural Sciences, Liaoning Province</w:t>
            </w:r>
          </w:p>
        </w:tc>
      </w:tr>
      <w:tr w:rsidR="0054117F" w:rsidRPr="0054117F" w14:paraId="04628297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E965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9D375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Fuke 212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1F928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Yanzi×KeXin2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06292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Crop, Fujian Academy of Agricultural Sciences</w:t>
            </w:r>
          </w:p>
        </w:tc>
      </w:tr>
      <w:tr w:rsidR="0054117F" w:rsidRPr="0054117F" w14:paraId="73214357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87E9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D7FB5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FuKe 76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93194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Bashu9×Katahdin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FA0AE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Institute of Crop, Fujian Academy of Agricultural Sciences; </w:t>
            </w:r>
          </w:p>
          <w:p w14:paraId="7EF4099A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Longyan Institute of Agricultural Sciences, Gansu Province</w:t>
            </w:r>
          </w:p>
        </w:tc>
      </w:tr>
      <w:tr w:rsidR="0054117F" w:rsidRPr="0054117F" w14:paraId="6595A79C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15E1C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43B9A" w14:textId="68393055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Gaoyuan 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F5E36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Niutou×Duozibai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DFA3C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Qinghai Academy of Agricultural and Forestry Sciences</w:t>
            </w:r>
          </w:p>
        </w:tc>
      </w:tr>
      <w:tr w:rsidR="0054117F" w:rsidRPr="0054117F" w14:paraId="5E7EA66E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4C076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3E9CF" w14:textId="75001C4B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Gaoyuan 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D6E4F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Duozibai×Mira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DAACF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Qinghai Academy of Agricultural and Forestry Sciences</w:t>
            </w:r>
          </w:p>
        </w:tc>
      </w:tr>
      <w:tr w:rsidR="0054117F" w:rsidRPr="0054117F" w14:paraId="32693487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3C4F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927DA" w14:textId="204A6D46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Gaoyuan 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ABF65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Shenyanwo×742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D606E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Qinghai Academy of Agricultural and Forestry Sciences</w:t>
            </w:r>
          </w:p>
        </w:tc>
      </w:tr>
      <w:tr w:rsidR="0054117F" w:rsidRPr="0054117F" w14:paraId="1BD0DE62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0ED59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E1BB0" w14:textId="624ECBDA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Gaoyuan 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91D28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Gaoyuan 4×Gaoyuan 3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068C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Qinghai Academy of Agricultural and Forestry Sciences</w:t>
            </w:r>
          </w:p>
        </w:tc>
      </w:tr>
      <w:tr w:rsidR="0054117F" w:rsidRPr="0054117F" w14:paraId="4A2B09D0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016A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lastRenderedPageBreak/>
              <w:t>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15E88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Huangmazi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44FC9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Unknown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5BDB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Local Cultivar in Wangkui County, Heilongjiang Province</w:t>
            </w:r>
          </w:p>
        </w:tc>
      </w:tr>
      <w:tr w:rsidR="0054117F" w:rsidRPr="0054117F" w14:paraId="07FA357F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45A9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40728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Hui2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35B2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Yinxike×Weihui2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BD369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Huize Agricultural Technology Center, Yunnan Province</w:t>
            </w:r>
          </w:p>
        </w:tc>
      </w:tr>
      <w:tr w:rsidR="0054117F" w:rsidRPr="0054117F" w14:paraId="2C2557A9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2EE27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71DA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Hutou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9F83F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Zishanyao×B76-16 (Xiaoyezi)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55B88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Zhangjiakou Bashang Institute of Agricultural Sciences , Hebei Province</w:t>
            </w:r>
          </w:p>
        </w:tc>
      </w:tr>
      <w:tr w:rsidR="0054117F" w:rsidRPr="0054117F" w14:paraId="33BABD95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0AD69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965C4" w14:textId="03EF5798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Jinshu 11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1FB20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H319</w:t>
            </w: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－</w:t>
            </w: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1×NT/TBULK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BDC2F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High Latitude Crops Institute, Shanxi Academy of Agricultural Sciences</w:t>
            </w:r>
          </w:p>
        </w:tc>
      </w:tr>
      <w:tr w:rsidR="0054117F" w:rsidRPr="0054117F" w14:paraId="64B7C7C6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7D40C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E9ED0" w14:textId="10001D31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Jinshu 12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F4BDC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75-30-7×Schwalbe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DF689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Wuzhai Experimental Station, Shanxi Academy of Agricultural Sciences</w:t>
            </w:r>
          </w:p>
        </w:tc>
      </w:tr>
      <w:tr w:rsidR="0054117F" w:rsidRPr="0054117F" w14:paraId="37C1653B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7E73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F4072" w14:textId="6F6C926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Jinshu 14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87FFC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9201-59×(6401-3-35×Schwalbe)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B3446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High Latitude Crops Institute, Shanxi Academy of Agricultural Sciences</w:t>
            </w:r>
          </w:p>
        </w:tc>
      </w:tr>
      <w:tr w:rsidR="0054117F" w:rsidRPr="0054117F" w14:paraId="067F92F3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55AC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8760A" w14:textId="33395CB3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Jinshu 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506C5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Jinshu 2×Schwalbe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182B0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High Latitude Crops Institute, Shanxi Academy of Agricultural Sciences</w:t>
            </w:r>
          </w:p>
        </w:tc>
      </w:tr>
      <w:tr w:rsidR="0054117F" w:rsidRPr="0054117F" w14:paraId="58CF0150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5352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571A2" w14:textId="3AA60C6E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Jinshu 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54AD7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6401-3-35×Schwalbe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4DEA9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High Latitude Crops Institute, Shanxi Academy of Agricultural Sciences</w:t>
            </w:r>
          </w:p>
        </w:tc>
      </w:tr>
      <w:tr w:rsidR="0054117F" w:rsidRPr="0054117F" w14:paraId="346B2EF6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246F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815BD" w14:textId="0F37A3CB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Jizhangshu 8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6E878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720087×X4.4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14AB0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High Latitude Crops Institute, Hebei Provinces</w:t>
            </w:r>
          </w:p>
        </w:tc>
      </w:tr>
      <w:tr w:rsidR="0054117F" w:rsidRPr="0054117F" w14:paraId="5B6FB848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551DC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22B20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Kexin 22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D7266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AMYLEX×8y-220/1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A6BA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Keshan branch of Heilongjiang Academy of Agricultural Sciences</w:t>
            </w:r>
          </w:p>
        </w:tc>
      </w:tr>
      <w:tr w:rsidR="0054117F" w:rsidRPr="0054117F" w14:paraId="7A709607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D963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8CA0C" w14:textId="64934F54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Kexin 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BF0D2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374-128×Epoka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2868D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Potato Research Institute, Heilongjiang Academy of Agricultural Sciences</w:t>
            </w:r>
          </w:p>
        </w:tc>
      </w:tr>
      <w:tr w:rsidR="0054117F" w:rsidRPr="0054117F" w14:paraId="1739D696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87D5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D0A36" w14:textId="02572648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Kexin 11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D756A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CIP7176×Epoka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E150A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Potato Research Institute, Heilongjiang Academy of Agricultural Sciences</w:t>
            </w:r>
          </w:p>
        </w:tc>
      </w:tr>
      <w:tr w:rsidR="0054117F" w:rsidRPr="0054117F" w14:paraId="2C2409E7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9E39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C74C0" w14:textId="646446AF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Kexin 13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7D2FE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Two generation self inbred progeny of Mira 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5FEFE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Potato Research Institute, Heilongjiang Academy of Agricultural Sciences</w:t>
            </w:r>
          </w:p>
        </w:tc>
      </w:tr>
      <w:tr w:rsidR="0054117F" w:rsidRPr="0054117F" w14:paraId="1177CB55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C9C29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FC867" w14:textId="75F8A00F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Kexin 14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80CD4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S16-1-1-14-1-3-6-(5)×A-11-1-8-(9)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1132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Potato Research Institute, Heilongjiang Academy of Agricultural Sciences</w:t>
            </w:r>
          </w:p>
        </w:tc>
      </w:tr>
      <w:tr w:rsidR="0054117F" w:rsidRPr="0054117F" w14:paraId="4B37A9AD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0366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3BB93" w14:textId="5E215349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Kexin 15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FCC0C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Belmont×Hu 8342-36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3B370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Potato Research Institute, Heilongjiang Academy of Agricultural Sciences</w:t>
            </w:r>
          </w:p>
        </w:tc>
      </w:tr>
      <w:tr w:rsidR="0054117F" w:rsidRPr="0054117F" w14:paraId="71F190CC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5317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726A6" w14:textId="3F8510AE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Kexin 16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2A3A4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Beifanghong×KeBP9601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CB5A7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Potato Research Institute, Heilongjiang Academy of Agricultural Sciences</w:t>
            </w:r>
          </w:p>
        </w:tc>
      </w:tr>
      <w:tr w:rsidR="0054117F" w:rsidRPr="0054117F" w14:paraId="073DFA6D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CC6B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11867" w14:textId="6EDDB208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Kexin 17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1F5C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F81109×B5141-6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F4670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Potato Research Institute, Heilongjiang Academy of Agricultural Sciences</w:t>
            </w:r>
          </w:p>
        </w:tc>
      </w:tr>
      <w:tr w:rsidR="0054117F" w:rsidRPr="0054117F" w14:paraId="3ADF4C96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CE2D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82C20" w14:textId="4A03E068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Kexin 18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19A6C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Epoka×374-128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DF00F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Potato Research Institute, Heilongjiang Academy of Agricultural Sciences</w:t>
            </w:r>
          </w:p>
        </w:tc>
      </w:tr>
      <w:tr w:rsidR="0054117F" w:rsidRPr="0054117F" w14:paraId="63C4A665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9E7D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0ED29" w14:textId="11C4C73B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Kexin 19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742F7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Kexin 2×KPS92-1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0EE58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Potato Research Institute, Heilongjiang Academy of Agricultural Sciences</w:t>
            </w:r>
          </w:p>
        </w:tc>
      </w:tr>
      <w:tr w:rsidR="0054117F" w:rsidRPr="0054117F" w14:paraId="1B8FC468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0574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0BF17" w14:textId="451BE6EB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Kexin 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FCB1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Mira×Epoka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E32CD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Potato Research Institute, Heilongjiang Academy of Agricultural Sciences</w:t>
            </w:r>
          </w:p>
        </w:tc>
      </w:tr>
      <w:tr w:rsidR="0054117F" w:rsidRPr="0054117F" w14:paraId="3782AEDB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E8CC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B23E1" w14:textId="5A769FF5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Kexin 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C3F24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Anemome×Katahdin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EF7B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Potato Research Institute, Heilongjiang Academy of Agricultural Sciences</w:t>
            </w:r>
          </w:p>
        </w:tc>
      </w:tr>
      <w:tr w:rsidR="0054117F" w:rsidRPr="0054117F" w14:paraId="7531889A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ACD0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7FAE8" w14:textId="13E36B00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Kexin 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151B3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Anemome×Katahdin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81B7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Potato Research Institute, Heilongjiang Academy of Agricultural Sciences</w:t>
            </w:r>
          </w:p>
        </w:tc>
      </w:tr>
      <w:tr w:rsidR="0054117F" w:rsidRPr="0054117F" w14:paraId="374BB22B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271E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7C131" w14:textId="168C8F2F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Kexin 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B69B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S41956×96-56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26C90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Potato Research Institute, Heilongjiang Academy of Agricultural Sciences</w:t>
            </w:r>
          </w:p>
        </w:tc>
      </w:tr>
      <w:tr w:rsidR="0054117F" w:rsidRPr="0054117F" w14:paraId="6F9D1619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EFE0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332C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Liangshu 97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08C0E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6-36×Schwalbe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9EE04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Xichang Institute of Agricultural Sciences, Sichuan Province</w:t>
            </w:r>
          </w:p>
        </w:tc>
      </w:tr>
      <w:tr w:rsidR="0054117F" w:rsidRPr="0054117F" w14:paraId="2003BED3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5A6A7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75252" w14:textId="295DA9AF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Liangshu 14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E0529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Self inbred progeny of Kuannae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78A2A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Xichang Institute of Agricultural Sciences, Sichuan Province</w:t>
            </w:r>
          </w:p>
        </w:tc>
      </w:tr>
      <w:tr w:rsidR="0054117F" w:rsidRPr="0054117F" w14:paraId="4B48349F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C714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539035" w14:textId="09436D7A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Liangshu 17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0170C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105-16×Schwalbe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11005F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Xichang Institute of Agricultural Sciences, Sichuan Province</w:t>
            </w:r>
          </w:p>
        </w:tc>
      </w:tr>
      <w:tr w:rsidR="0054117F" w:rsidRPr="0054117F" w14:paraId="52B12BE5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79832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36873D" w14:textId="7ACB9F0F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Liangshu 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EF72A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Mira×9-49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CF573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Xichang Institute of Agricultural Sciences, Sichuan Province</w:t>
            </w:r>
          </w:p>
        </w:tc>
      </w:tr>
      <w:tr w:rsidR="0054117F" w:rsidRPr="0054117F" w14:paraId="4D60FE13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DD86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44DBF" w14:textId="70A1F610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Liangshu 8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78029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Liangshu 97×A17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C94B0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Xichang Institute of Agricultural Sciences, Sichuan Province</w:t>
            </w:r>
          </w:p>
        </w:tc>
      </w:tr>
      <w:tr w:rsidR="0054117F" w:rsidRPr="0054117F" w14:paraId="606015DC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00C7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A60AF" w14:textId="1069A825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Lishu 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8BE94D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Self inbred progeny of Kuannae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1ECA4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Lijiang Institute of Agricultural Sciences, Yunnan Province</w:t>
            </w:r>
          </w:p>
        </w:tc>
      </w:tr>
      <w:tr w:rsidR="0054117F" w:rsidRPr="0054117F" w14:paraId="3644AA7C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3814C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41B6D" w14:textId="40644F4F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Lishu 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CDDC5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Huzi 79-172×NS79-12-1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498BF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Lijiang Institute of Agricultural Sciences, Yunnan Province</w:t>
            </w:r>
          </w:p>
        </w:tc>
      </w:tr>
      <w:tr w:rsidR="0054117F" w:rsidRPr="0054117F" w14:paraId="4C05926B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D1B6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04B41" w14:textId="6343688E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Lishu 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F3CF7D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A10—39×NS40—37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BB4D7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Lijiang Institute of Agricultural Sciences, Yunnan Province</w:t>
            </w:r>
          </w:p>
        </w:tc>
      </w:tr>
      <w:tr w:rsidR="0054117F" w:rsidRPr="0054117F" w14:paraId="5BF2E5CE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EE58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7E034" w14:textId="2C0F0E24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Lishu 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11044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Kendor×ALAMO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9F7C4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Lijiang Institute of Agricultural Sciences, Yunnan Province</w:t>
            </w:r>
          </w:p>
        </w:tc>
      </w:tr>
      <w:tr w:rsidR="0054117F" w:rsidRPr="0054117F" w14:paraId="57144EF7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6F43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4B149" w14:textId="589E4CE6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Longshu 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2114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Cornelia×Changshu 4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E2092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Potato,  Gansu Academy of Agricultural Sciences</w:t>
            </w:r>
          </w:p>
        </w:tc>
      </w:tr>
      <w:tr w:rsidR="0054117F" w:rsidRPr="0054117F" w14:paraId="5C5EA50D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62FF9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B3FEA" w14:textId="4BF8FAE1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Longshu 10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9FF9C1" w14:textId="35F7D1A4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Zhuangshu3×Fitrolay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D43CC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Potato, Gansu Academy of Agricultural Sciences</w:t>
            </w:r>
          </w:p>
        </w:tc>
      </w:tr>
      <w:tr w:rsidR="0054117F" w:rsidRPr="0054117F" w14:paraId="55089C4C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EC98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6FA4B" w14:textId="29BD7616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Longshu 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CE172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35-131×73-21-1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18FDA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potato,  Gansu Academy of Agricultural Sciences</w:t>
            </w:r>
          </w:p>
        </w:tc>
      </w:tr>
      <w:tr w:rsidR="0054117F" w:rsidRPr="0054117F" w14:paraId="156F076D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1046C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383E5" w14:textId="6467F67E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Longshu 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7A7CF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62-47/119-ll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D6BD7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potato,  Gansu Academy of Agricultural Sciences</w:t>
            </w:r>
          </w:p>
        </w:tc>
      </w:tr>
      <w:tr w:rsidR="0054117F" w:rsidRPr="0054117F" w14:paraId="3C5524FA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C9EC9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47C15" w14:textId="03682B13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Longshu 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8FD28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Wushu 86-6-14×Longshu 4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4C4F7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Potato,  Gansu Academy of Agricultural Sciences</w:t>
            </w:r>
          </w:p>
        </w:tc>
      </w:tr>
      <w:tr w:rsidR="0054117F" w:rsidRPr="0054117F" w14:paraId="73B621EF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85E3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34431" w14:textId="4E492F93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Longshu 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1BC7F8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Zhuangshu3×Fitrolay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34976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Potato, Gansu Academy of Agricultural Sciences</w:t>
            </w:r>
          </w:p>
        </w:tc>
      </w:tr>
      <w:tr w:rsidR="0054117F" w:rsidRPr="0054117F" w14:paraId="5AC549E1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0C79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57F6A" w14:textId="68B2F2AA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Longshu 9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65C8A6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93-10-237×G-13-1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CF3230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Potato, Gansu Academy of Agricultural Sciences</w:t>
            </w:r>
          </w:p>
        </w:tc>
      </w:tr>
      <w:tr w:rsidR="0054117F" w:rsidRPr="0054117F" w14:paraId="3C2A4B02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032E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D8C8D" w14:textId="341462EA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Mengshu 10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5E5BF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Hudan 81-118×Hudan 80-298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BB923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Hulun Buir Institute of Agricultural Sciences, Inner Mongolia Autonomous Region</w:t>
            </w:r>
          </w:p>
        </w:tc>
      </w:tr>
      <w:tr w:rsidR="0054117F" w:rsidRPr="0054117F" w14:paraId="486926A5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C56A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53715" w14:textId="0D2367DA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Mengshu 11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F087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Unknown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52715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Ulanqab Institute of Agricultural Sciences, Inner Mongolia Autonomous Region</w:t>
            </w:r>
          </w:p>
        </w:tc>
      </w:tr>
      <w:tr w:rsidR="0054117F" w:rsidRPr="0054117F" w14:paraId="0B1911E0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C75D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lastRenderedPageBreak/>
              <w:t>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4264AB" w14:textId="2253DC8E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Mengshu 12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CD59A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546×Hudan 81-149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B5ADA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Hulun Buir Institute of Agricultural Sciences, Inner Mongolia Autonomous Region</w:t>
            </w:r>
          </w:p>
        </w:tc>
      </w:tr>
      <w:tr w:rsidR="0054117F" w:rsidRPr="0054117F" w14:paraId="131AE2BF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F661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C3E2C" w14:textId="0640FC92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Minshu 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39F235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Favorita×Atlantic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D9506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Longyan Institute of Agricultural Sciences, Gansu Province</w:t>
            </w:r>
          </w:p>
        </w:tc>
      </w:tr>
      <w:tr w:rsidR="0054117F" w:rsidRPr="0054117F" w14:paraId="0213F57C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96B8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E6E4A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Mira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79BD5D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Capella×B.R.A.089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26044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Imported from Germany</w:t>
            </w:r>
          </w:p>
        </w:tc>
      </w:tr>
      <w:tr w:rsidR="0054117F" w:rsidRPr="0054117F" w14:paraId="28475077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D5549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DB70D" w14:textId="06261D5F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Neishu 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43CEC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Hudan 80-298×Hu 8206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20359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Hulun Buir Institute of Agricultural Sciences, Inner Mongolia Autonomous Region</w:t>
            </w:r>
          </w:p>
        </w:tc>
      </w:tr>
      <w:tr w:rsidR="0054117F" w:rsidRPr="0054117F" w14:paraId="1D0D9124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6A49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634DC" w14:textId="7F417F0E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Ningshu 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6D89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Self inbred progeny of Lanhuayangyu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06F6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Guyuan Institute of Agricultural Sciences, Ningxia Hui Autonomous Region </w:t>
            </w:r>
          </w:p>
        </w:tc>
      </w:tr>
      <w:tr w:rsidR="0054117F" w:rsidRPr="0054117F" w14:paraId="77AF73CE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5CEB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765FC" w14:textId="0EB4291C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Ningshu 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0322D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Self inbred progeny of 76-2-15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C1BE53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Guyuan Institute of Agricultural Sciences, Ningxia Hui Autonomous Region </w:t>
            </w:r>
          </w:p>
        </w:tc>
      </w:tr>
      <w:tr w:rsidR="0054117F" w:rsidRPr="0054117F" w14:paraId="74FC786E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A972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4990A" w14:textId="3099D5BD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Ningshu 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FFC7C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Ningshu1×(Aputa×71-18-2)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5F173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Guyuan Institute of Agricultural Sciences, Ningxia Hui Autonomous Region </w:t>
            </w:r>
          </w:p>
        </w:tc>
      </w:tr>
      <w:tr w:rsidR="0054117F" w:rsidRPr="0054117F" w14:paraId="2275B528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501E2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60090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Qingshu 168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05667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Fushen 6-3×Desiree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F68D7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Qinghai Academy of Agricultural and Forestry Sciences</w:t>
            </w:r>
          </w:p>
        </w:tc>
      </w:tr>
      <w:tr w:rsidR="0054117F" w:rsidRPr="0054117F" w14:paraId="08DE1EFC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38A1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53D91" w14:textId="18A980D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Qingshu 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7B9C5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Gaoyuan 4×magura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E8917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Qinghai Academy of Agricultural and Forestry Sciences</w:t>
            </w:r>
          </w:p>
        </w:tc>
      </w:tr>
      <w:tr w:rsidR="0054117F" w:rsidRPr="0054117F" w14:paraId="130EAF15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7650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CC1303" w14:textId="39C06F0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Qingshu 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246E2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Shenyanwo×Gaoyuan 3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64269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Qinghai Academy of Agricultural and Forestry Sciences</w:t>
            </w:r>
          </w:p>
        </w:tc>
      </w:tr>
      <w:tr w:rsidR="0054117F" w:rsidRPr="0054117F" w14:paraId="6AA2C779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F728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A4E5C" w14:textId="26703EDB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Qingshu 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CEFA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Niutou×Desiree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36190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Qinghai Academy of Agricultural and Forestry Sciences</w:t>
            </w:r>
          </w:p>
        </w:tc>
      </w:tr>
      <w:tr w:rsidR="0054117F" w:rsidRPr="0054117F" w14:paraId="31956F2C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B57F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A142A" w14:textId="3B280CD5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Qingshu 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47803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Gu33-1×92-9-44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CD2F3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Qinghai Academy of Agricultural and Forestry Sciences</w:t>
            </w:r>
          </w:p>
        </w:tc>
      </w:tr>
      <w:tr w:rsidR="0054117F" w:rsidRPr="0054117F" w14:paraId="02989E6C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6BBF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91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67395" w14:textId="0A8126D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Qingshu 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D0E7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92-32-42×92-5-2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FF3CC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Qinghai Academy of Agricultural and Forestry Sciences</w:t>
            </w:r>
          </w:p>
        </w:tc>
      </w:tr>
      <w:tr w:rsidR="0054117F" w:rsidRPr="0054117F" w14:paraId="7D4B7409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2496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61EA0" w14:textId="17BBC952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Qingshu 8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1D1C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Qingshu 2×Tuodu 175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A2147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Qinghai Academy of Agricultural and Forestry Sciences</w:t>
            </w:r>
          </w:p>
        </w:tc>
      </w:tr>
      <w:tr w:rsidR="0054117F" w:rsidRPr="0054117F" w14:paraId="63407536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F75E7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B09B1" w14:textId="1A26FFA5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Qingshu 9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F9EEC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387521.3×APHRODITE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0927C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Crop Research, Qinghai Academy of Agricultural and Forestry Sciences</w:t>
            </w:r>
          </w:p>
        </w:tc>
      </w:tr>
      <w:tr w:rsidR="0054117F" w:rsidRPr="0054117F" w14:paraId="0A89C4BF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D9479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5C976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Qinyu 31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E9619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Yun 94-51×89-1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11BF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Ankang  Institute of Agricultural Sciences, Shaanxi Provinces</w:t>
            </w:r>
          </w:p>
        </w:tc>
      </w:tr>
      <w:tr w:rsidR="0054117F" w:rsidRPr="0054117F" w14:paraId="4FC84FA4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D7ED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80BCB" w14:textId="652A20E6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Shengli 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95718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63-8-27×62-1-10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F0038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Potato,  Gansu Academy of Agricultural Sciences</w:t>
            </w:r>
          </w:p>
        </w:tc>
      </w:tr>
      <w:tr w:rsidR="0054117F" w:rsidRPr="0054117F" w14:paraId="5F6FCF96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4249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96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D734C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Shepody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D29C3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Shepody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8011F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Imported from Canada</w:t>
            </w:r>
          </w:p>
        </w:tc>
      </w:tr>
      <w:tr w:rsidR="0054117F" w:rsidRPr="0054117F" w14:paraId="56842BB3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B98B7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E7B8D" w14:textId="1C3D0E18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Shuangfeng 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68640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IROSE×Fengshoubai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8F74E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Vegetables, Shandong Academy of Agricultural Sciences</w:t>
            </w:r>
          </w:p>
        </w:tc>
      </w:tr>
      <w:tr w:rsidR="0054117F" w:rsidRPr="0054117F" w14:paraId="62622F79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D4CF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98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F7361" w14:textId="6D526FD4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Shuangfeng 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A388A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83119-(10)×PVY-31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7D9F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Vegetables, Shandong Academy of Agricultural Sciences</w:t>
            </w:r>
          </w:p>
        </w:tc>
      </w:tr>
      <w:tr w:rsidR="0054117F" w:rsidRPr="0054117F" w14:paraId="14132B35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4251F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1133E" w14:textId="0E99124D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Tianshu 10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DC0A77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Zhuangshu3×Zhenshu1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8A4203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Tianshui Institute of Agricultural Sciences, Gansu Province</w:t>
            </w:r>
          </w:p>
        </w:tc>
      </w:tr>
      <w:tr w:rsidR="0054117F" w:rsidRPr="0054117F" w14:paraId="1B42B3F6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D59FC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1E833" w14:textId="215FD83C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Tianshu 8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5A33A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62-118×DTO-33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3B279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Tianshui Institute of Agricultural Sciences, Gansu Province</w:t>
            </w:r>
          </w:p>
        </w:tc>
      </w:tr>
      <w:tr w:rsidR="0054117F" w:rsidRPr="0054117F" w14:paraId="7BF8A82E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E9C5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08362" w14:textId="74F73B7A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Tianshu 9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D0EE9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91-26-116×85-6-14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1BEFC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Tianshui Institute of Agricultural Sciences, Gansu Province</w:t>
            </w:r>
          </w:p>
        </w:tc>
      </w:tr>
      <w:tr w:rsidR="0054117F" w:rsidRPr="0054117F" w14:paraId="0462A5AC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8D65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4659C" w14:textId="4BB1B4AD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Tongshu 9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AD183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Liwaihaung×Argo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45F23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High Latitude Crops Institute, Shanxi Academy of Agricultural Sciences</w:t>
            </w:r>
          </w:p>
        </w:tc>
      </w:tr>
      <w:tr w:rsidR="0054117F" w:rsidRPr="0054117F" w14:paraId="4D5387D6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A76CC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C5C9C" w14:textId="7B6D2656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Weishu 8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980C0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Unknown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D027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Huichuan Farm inWeiyuan County, Gansu Province  </w:t>
            </w:r>
          </w:p>
        </w:tc>
      </w:tr>
      <w:tr w:rsidR="0054117F" w:rsidRPr="0054117F" w14:paraId="4D20D1E9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EEDF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4BF2AC" w14:textId="2564BB1D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Weiyu 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9977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Self inbred progeny of Kuannae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36D3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Weining Institute of Agricultural Sciences, Guizhou Province</w:t>
            </w:r>
          </w:p>
        </w:tc>
      </w:tr>
      <w:tr w:rsidR="0054117F" w:rsidRPr="0054117F" w14:paraId="08E808EF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1B1B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B5355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Xiaoyezi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8B0F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B76-16(96-44×528-170)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A6380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Former Central Agricultural Institute</w:t>
            </w:r>
          </w:p>
        </w:tc>
      </w:tr>
      <w:tr w:rsidR="0054117F" w:rsidRPr="0054117F" w14:paraId="52EAB0A5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B6DB9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D352F" w14:textId="246B0368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Xingjia 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0E4A40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gloria×21-36-27-31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374F5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Heilongjiang greater hinggan mountains region agriculture forestry research institute</w:t>
            </w:r>
          </w:p>
        </w:tc>
      </w:tr>
      <w:tr w:rsidR="0054117F" w:rsidRPr="0054117F" w14:paraId="69E55E36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79B6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0D897" w14:textId="386E654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Xishu 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1F877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Self inbred progeny of Duozibai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85BE6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High Latitude Crops Institute, Shanxi Academy of Agricultural Sciences</w:t>
            </w:r>
          </w:p>
        </w:tc>
      </w:tr>
      <w:tr w:rsidR="0054117F" w:rsidRPr="0054117F" w14:paraId="5D950716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C28B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1D76F" w14:textId="7E302CFB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Xuanshu 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27B97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ECSort×CFK69.1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C2786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Xuanwei Agricultural Technology Center, Yunnan Province</w:t>
            </w:r>
          </w:p>
        </w:tc>
      </w:tr>
      <w:tr w:rsidR="0054117F" w:rsidRPr="0054117F" w14:paraId="6C46F03C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DB4C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E0633" w14:textId="193A915F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Xuanshu 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50915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Vytok × 387136.14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3B283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Yunnan Xuanwei potato seed potato research and Development Center; </w:t>
            </w:r>
          </w:p>
          <w:p w14:paraId="0A43F627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Industrial Crops Research Institute, Yunnan Academy of Agricultural Sciences</w:t>
            </w:r>
          </w:p>
        </w:tc>
      </w:tr>
      <w:tr w:rsidR="0054117F" w:rsidRPr="0054117F" w14:paraId="332AD86B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B253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036CE" w14:textId="76E7AA79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Yanshu 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345BE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Liesiji from Moscow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759BF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Yanbian Korean Autonomous Prefecture Academy of Agricultural Sciences, Jilin Province</w:t>
            </w:r>
          </w:p>
        </w:tc>
      </w:tr>
      <w:tr w:rsidR="0054117F" w:rsidRPr="0054117F" w14:paraId="072F03FB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D472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F8B8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Youjin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92E4F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NS80-31×8023-10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26C3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Benxi  Institute of Agricultural Sciences, Liaoning Province</w:t>
            </w:r>
          </w:p>
        </w:tc>
      </w:tr>
      <w:tr w:rsidR="0054117F" w:rsidRPr="0054117F" w14:paraId="36AA3776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860E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ADBB6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Yunshu 101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B7B67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S95-105×Neishu 7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A17A8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Industrial Crops Research Institute, Yunnan Academy of Agricultural Sciences</w:t>
            </w:r>
          </w:p>
        </w:tc>
      </w:tr>
      <w:tr w:rsidR="0054117F" w:rsidRPr="0054117F" w14:paraId="2B726769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E82E2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FE9DA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Yunshu 102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B0A30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S95-105×Neishu 7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2C3E8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Industrial Crops Research Institute, Yunnan Academy of Agricultural Sciences</w:t>
            </w:r>
          </w:p>
        </w:tc>
      </w:tr>
      <w:tr w:rsidR="0054117F" w:rsidRPr="0054117F" w14:paraId="5D4D52D3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5EF99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5B33A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Yunshu 201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9681A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S95-105×Neishu 7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B717C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Industrial Crops Research Institute, Yunnan Academy of Agricultural Sciences</w:t>
            </w:r>
          </w:p>
        </w:tc>
      </w:tr>
      <w:tr w:rsidR="0054117F" w:rsidRPr="0054117F" w14:paraId="6FBB8B51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F4C0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3BD06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Yunshu 301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74FFE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93-92×C89-94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04A1AE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Industrial Crops Research Institute, Yunnan Academy of Agricultural Sciences</w:t>
            </w:r>
          </w:p>
        </w:tc>
      </w:tr>
      <w:tr w:rsidR="0054117F" w:rsidRPr="0054117F" w14:paraId="1710525F" w14:textId="77777777" w:rsidTr="00F27E54">
        <w:trPr>
          <w:trHeight w:val="55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C8D0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BF17C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Yunshu 401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BD9A5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Line3258×White Flower Atlantic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9603D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Industrial Crops Research Institute, Yunnan Academy of Agricultural Sciences; </w:t>
            </w:r>
          </w:p>
          <w:p w14:paraId="6CDDE112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Institude of Zhaotong Agricultural Science and Technology; Huize Agricultural Technology Center</w:t>
            </w:r>
          </w:p>
        </w:tc>
      </w:tr>
      <w:tr w:rsidR="0054117F" w:rsidRPr="0054117F" w14:paraId="0D8E582A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4D077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E49C9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Yunshu 505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174B9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Serrana×YAKHANT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78260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Industrial Crops Research Institute, Yunnan Academy of Agricultural Sciences; </w:t>
            </w:r>
          </w:p>
          <w:p w14:paraId="24D153F3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Dehong Institute of Agricultural Sciences</w:t>
            </w:r>
          </w:p>
        </w:tc>
      </w:tr>
      <w:tr w:rsidR="0054117F" w:rsidRPr="0054117F" w14:paraId="60330872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8F04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872718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Zaodabai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37FE3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Wulibai×74-128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7DFBD6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Benxi Institute of Agricultural Sciences, Liaoning Province</w:t>
            </w:r>
          </w:p>
        </w:tc>
      </w:tr>
      <w:tr w:rsidR="0054117F" w:rsidRPr="0054117F" w14:paraId="69CBBD96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7F71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lastRenderedPageBreak/>
              <w:t>119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F5353" w14:textId="3083D04E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Zhengshu 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C5770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Gaoyuan 7×Zheng762-93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35E0D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Zhengzhou Institute of Vegetables, Henan Province</w:t>
            </w:r>
          </w:p>
        </w:tc>
      </w:tr>
      <w:tr w:rsidR="0054117F" w:rsidRPr="0054117F" w14:paraId="10C27D77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50B6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3DF3D" w14:textId="0680A243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Zhen</w:t>
            </w:r>
            <w:r w:rsidR="00F20D40" w:rsidRPr="0054117F">
              <w:rPr>
                <w:rFonts w:eastAsia="宋体" w:cs="Times New Roman" w:hint="eastAsia"/>
                <w:sz w:val="18"/>
                <w:szCs w:val="18"/>
                <w:lang w:eastAsia="zh-CN"/>
              </w:rPr>
              <w:t>g</w:t>
            </w: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shu 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97F90E" w14:textId="0187979C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Gaoyuan</w:t>
            </w:r>
            <w:r w:rsidR="0065413C" w:rsidRPr="0054117F">
              <w:rPr>
                <w:rFonts w:eastAsia="宋体" w:cs="Times New Roman" w:hint="eastAsia"/>
                <w:sz w:val="18"/>
                <w:szCs w:val="18"/>
                <w:lang w:eastAsia="zh-CN"/>
              </w:rPr>
              <w:t xml:space="preserve"> </w:t>
            </w: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7×Zhen</w:t>
            </w:r>
            <w:r w:rsidR="00D8154D" w:rsidRPr="0054117F">
              <w:rPr>
                <w:rFonts w:eastAsia="宋体" w:cs="Times New Roman" w:hint="eastAsia"/>
                <w:sz w:val="18"/>
                <w:szCs w:val="18"/>
                <w:lang w:eastAsia="zh-CN"/>
              </w:rPr>
              <w:t>g</w:t>
            </w: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762</w:t>
            </w:r>
            <w:r w:rsidR="0065413C" w:rsidRPr="0054117F">
              <w:rPr>
                <w:rFonts w:eastAsia="宋体" w:cs="Times New Roman" w:hint="eastAsia"/>
                <w:sz w:val="18"/>
                <w:szCs w:val="18"/>
                <w:lang w:eastAsia="zh-CN"/>
              </w:rPr>
              <w:t>-</w:t>
            </w: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93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A7C6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Zhengzhou Institute of Vegetables, Henan Province</w:t>
            </w:r>
          </w:p>
        </w:tc>
      </w:tr>
      <w:tr w:rsidR="0054117F" w:rsidRPr="0054117F" w14:paraId="41765B24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40B1C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AF297" w14:textId="2D88590A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Zhongda 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92DED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w2/D-6-1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390E0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Institute of Vegetables and Flowers of Chinese Academy of Agricultural Sciences. </w:t>
            </w:r>
          </w:p>
          <w:p w14:paraId="0B39BF8E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Daxinganling Institute of Agricultural Sciences</w:t>
            </w:r>
          </w:p>
        </w:tc>
      </w:tr>
      <w:tr w:rsidR="0054117F" w:rsidRPr="0054117F" w14:paraId="5C509877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93428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C15B3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 26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95A0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C92.140×C93.154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EBA5E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 and Flowers, Chinese Academy of Agricultural Sciences</w:t>
            </w:r>
          </w:p>
        </w:tc>
      </w:tr>
      <w:tr w:rsidR="0054117F" w:rsidRPr="0054117F" w14:paraId="68C75787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5F1D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C5C96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 27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8D443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LR93.309×C93.154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3EC27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 and Flowers, Chinese Academy of Agricultural Sciences</w:t>
            </w:r>
          </w:p>
        </w:tc>
      </w:tr>
      <w:tr w:rsidR="0054117F" w:rsidRPr="0054117F" w14:paraId="424BDCED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5BB32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B4F3F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 33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BF4D0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Zaodabai×Zhongshu3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B89A3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 and Flowers, Chinese Academy of Agricultural Sciences</w:t>
            </w:r>
          </w:p>
        </w:tc>
      </w:tr>
      <w:tr w:rsidR="0054117F" w:rsidRPr="0054117F" w14:paraId="70557475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7381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02CA3" w14:textId="62CCB2AB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 10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D5856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F79055×ND860-2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29D07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Institute of Vegetables and Flowers of Chinese Academy of Agricultural Sciences. </w:t>
            </w:r>
          </w:p>
          <w:p w14:paraId="72DF01D0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Potato Research Centre, Agriculture and Agri-Food Canada</w:t>
            </w:r>
          </w:p>
        </w:tc>
      </w:tr>
      <w:tr w:rsidR="0054117F" w:rsidRPr="0054117F" w14:paraId="1CCA10E6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619BE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A78A78" w14:textId="61EF2263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 11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80059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Aminca×Chaleur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23F9C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Institute of Vegetables and Flowers of Chinese Academy of Agricultural Sciences. </w:t>
            </w:r>
          </w:p>
          <w:p w14:paraId="453EFF04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Potato Research Centre, Agriculture and Agri-Food Canada</w:t>
            </w:r>
          </w:p>
        </w:tc>
      </w:tr>
      <w:tr w:rsidR="0054117F" w:rsidRPr="0054117F" w14:paraId="4208DB2D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7163C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CA4A2" w14:textId="2E0708C2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 12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4B477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W953×FL475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C1C5D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 and Flowers, Chinese Academy of Agricultural Sciences</w:t>
            </w:r>
          </w:p>
        </w:tc>
      </w:tr>
      <w:tr w:rsidR="0054117F" w:rsidRPr="0054117F" w14:paraId="51C69828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D1A72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C8419" w14:textId="5EE7B751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 13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47027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Shepody×Zhongshu 3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F3D12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 and Flowers, Chinese Academy of Agricultural Sciences</w:t>
            </w:r>
          </w:p>
        </w:tc>
      </w:tr>
      <w:tr w:rsidR="0054117F" w:rsidRPr="0054117F" w14:paraId="1CA92E4C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80E59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B41AC" w14:textId="7A708B25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 14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35F6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Shepody×Zhongshu 3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04FF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 and Flowers, Chinese Academy of Agricultural Sciences</w:t>
            </w:r>
          </w:p>
        </w:tc>
      </w:tr>
      <w:tr w:rsidR="0054117F" w:rsidRPr="0054117F" w14:paraId="55AD2A3A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1D27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48D5A" w14:textId="4A96F9C9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 15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3F9947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Shepody×Zhongshu3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7FBA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 and Flowers, Chinese Academy of Agricultural Sciences</w:t>
            </w:r>
          </w:p>
        </w:tc>
      </w:tr>
      <w:tr w:rsidR="0054117F" w:rsidRPr="0054117F" w14:paraId="172E748B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9CBA2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5FA85" w14:textId="1CF96AB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 16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86CBF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W738×S477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0D093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 and Flowers, Chinese Academy of Agricultural Sciences</w:t>
            </w:r>
          </w:p>
        </w:tc>
      </w:tr>
      <w:tr w:rsidR="0054117F" w:rsidRPr="0054117F" w14:paraId="04851D0D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9A38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26FBD" w14:textId="277FA80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 17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5AACE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881-19×Zhongshu6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6987E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 and Flowers, Chinese Academy of Agricultural Sciences</w:t>
            </w:r>
          </w:p>
        </w:tc>
      </w:tr>
      <w:tr w:rsidR="0054117F" w:rsidRPr="0054117F" w14:paraId="0967C8EA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83832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079AF" w14:textId="675DDB33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 18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58E5CD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C91.628×C93.154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4AEEF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 and Flowers, Chinese Academy of Agricultural Sciences</w:t>
            </w:r>
          </w:p>
        </w:tc>
      </w:tr>
      <w:tr w:rsidR="0054117F" w:rsidRPr="0054117F" w14:paraId="126EF10D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3746C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65502" w14:textId="16AF1862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 19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81EA5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92.187×C93.154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C6F84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 and Flowers, Chinese Academy of Agricultural Sciences</w:t>
            </w:r>
          </w:p>
        </w:tc>
      </w:tr>
      <w:tr w:rsidR="0054117F" w:rsidRPr="0054117F" w14:paraId="32DA979E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227E2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0F0BA" w14:textId="56472DCF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 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FF16E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LT-2×DTO-33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DC4F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 and Flowers, Chinese Academy of Agricultural Sciences</w:t>
            </w:r>
          </w:p>
        </w:tc>
      </w:tr>
      <w:tr w:rsidR="0054117F" w:rsidRPr="0054117F" w14:paraId="0C0300CB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7585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520E7" w14:textId="03B53F9C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 20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C1E34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LR93.050×92.187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F7406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 and Flowers, Chinese Academy of Agricultural Sciences</w:t>
            </w:r>
          </w:p>
        </w:tc>
      </w:tr>
      <w:tr w:rsidR="0054117F" w:rsidRPr="0054117F" w14:paraId="754715C7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233D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B1BD1" w14:textId="5B55FC3E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 21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6E58F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LR93.156×92.187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1877A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 and Flowers, Chinese Academy of Agricultural Sciences</w:t>
            </w:r>
          </w:p>
        </w:tc>
      </w:tr>
      <w:tr w:rsidR="0054117F" w:rsidRPr="0054117F" w14:paraId="13A75528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B77E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D4392E" w14:textId="0CBAB5B0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 22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26623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PW88065×C93.154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35310C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 and Flowers, Chinese Academy of Agricultural Sciences</w:t>
            </w:r>
          </w:p>
        </w:tc>
      </w:tr>
      <w:tr w:rsidR="0054117F" w:rsidRPr="0054117F" w14:paraId="37DF54A3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A911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BD722" w14:textId="71D8C846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 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8E17D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Jingfeng 1×BF67A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8F55E8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 and Flowers, Chinese Academy of Agricultural Sciences</w:t>
            </w:r>
          </w:p>
        </w:tc>
      </w:tr>
      <w:tr w:rsidR="0054117F" w:rsidRPr="0054117F" w14:paraId="243338C1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EC34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5B735" w14:textId="24880D22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 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24C3C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Dongnong 3012×85T-13-8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38DC9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 and Flowers, Chinese Academy of Agricultural Sciences</w:t>
            </w:r>
          </w:p>
        </w:tc>
      </w:tr>
      <w:tr w:rsidR="0054117F" w:rsidRPr="0054117F" w14:paraId="3DA6B912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50AB2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82C8D" w14:textId="126C93D1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 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1E78E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Self inbred progeny of ZhongShu 3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CED4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 and Flowers, Chinese Academy of Agricultural Sciences</w:t>
            </w:r>
          </w:p>
        </w:tc>
      </w:tr>
      <w:tr w:rsidR="0054117F" w:rsidRPr="0054117F" w14:paraId="430A8EA3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6B4F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84D61" w14:textId="6A6F70D2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 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D5530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 2×Jizhangshu 4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9C8D6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 and Flowers, Chinese Academy of Agricultural Sciences</w:t>
            </w:r>
          </w:p>
        </w:tc>
      </w:tr>
      <w:tr w:rsidR="0054117F" w:rsidRPr="0054117F" w14:paraId="2C70C21F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0ED557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B2114" w14:textId="50481575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 8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0D82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W953×FL475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037FE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 and Flowers, Chinese Academy of Agricultural Sciences</w:t>
            </w:r>
          </w:p>
        </w:tc>
      </w:tr>
      <w:tr w:rsidR="0054117F" w:rsidRPr="0054117F" w14:paraId="6E4E2F6A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3F799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EAEB4" w14:textId="786C1C4A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 9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10E7A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Shepody×Zhongshu 3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5252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 and Flowers, Chinese Academy of Agricultural Sciences</w:t>
            </w:r>
          </w:p>
        </w:tc>
      </w:tr>
      <w:tr w:rsidR="0054117F" w:rsidRPr="0054117F" w14:paraId="00597D39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DD9D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AC8FA" w14:textId="66864D93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Zhongshuhong 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CD75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Kondor×River John Blue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D169D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 and Flowers, Chinese Academy of Agricultural Sciences</w:t>
            </w:r>
          </w:p>
        </w:tc>
      </w:tr>
      <w:tr w:rsidR="0054117F" w:rsidRPr="0054117F" w14:paraId="57F09C95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5B4A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0F078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Zhongshuzao 30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60679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Favorita×Zhongshu5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12F93F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 and Flowers, Chinese Academy of Agricultural Sciences</w:t>
            </w:r>
          </w:p>
        </w:tc>
      </w:tr>
      <w:tr w:rsidR="0054117F" w:rsidRPr="0054117F" w14:paraId="34BAD8F8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3F0E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D6931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Zhongshuzao 35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95B22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F87031×AT12899-02</w:t>
            </w:r>
          </w:p>
        </w:tc>
        <w:tc>
          <w:tcPr>
            <w:tcW w:w="2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A1B7D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Institute of Vegetables and Flowers, Chinese Academy of Agricultural Sciences</w:t>
            </w:r>
            <w:r w:rsidRPr="0054117F">
              <w:rPr>
                <w:rFonts w:eastAsia="宋体" w:cs="Times New Roman" w:hint="eastAsia"/>
                <w:sz w:val="18"/>
                <w:szCs w:val="18"/>
                <w:lang w:eastAsia="zh-CN"/>
              </w:rPr>
              <w:t>;</w:t>
            </w:r>
          </w:p>
          <w:p w14:paraId="7B1D7913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Institute of Vegetables and Flowers, Jinhua City, Zhejiang Province </w:t>
            </w:r>
          </w:p>
        </w:tc>
      </w:tr>
      <w:tr w:rsidR="0054117F" w:rsidRPr="0054117F" w14:paraId="50EE7D6F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F2280B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148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B14938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Zhongxin 24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152C787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Unknown</w:t>
            </w:r>
          </w:p>
        </w:tc>
        <w:tc>
          <w:tcPr>
            <w:tcW w:w="2168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FBD6C3E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Chinese Academy of Agricultural Sciences</w:t>
            </w:r>
          </w:p>
        </w:tc>
      </w:tr>
      <w:tr w:rsidR="00F27E54" w:rsidRPr="0054117F" w14:paraId="36A3B62C" w14:textId="77777777" w:rsidTr="00F27E54">
        <w:trPr>
          <w:trHeight w:val="312"/>
        </w:trPr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4EEF5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413C58" w14:textId="495AE2A2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Zhuangshu 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B4BDFB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87-46-1×85-5-1</w:t>
            </w:r>
          </w:p>
        </w:tc>
        <w:tc>
          <w:tcPr>
            <w:tcW w:w="216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E92100" w14:textId="77777777" w:rsidR="00F27E54" w:rsidRPr="0054117F" w:rsidRDefault="00F27E54" w:rsidP="00C731B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Zhuanglang Agricultural Technology Center, Gansu Province</w:t>
            </w:r>
          </w:p>
        </w:tc>
      </w:tr>
    </w:tbl>
    <w:p w14:paraId="4190802A" w14:textId="21D0A480" w:rsidR="00F27E54" w:rsidRPr="0054117F" w:rsidRDefault="00F27E54" w:rsidP="00F27E54">
      <w:pPr>
        <w:rPr>
          <w:szCs w:val="21"/>
          <w:lang w:eastAsia="zh-CN"/>
        </w:rPr>
      </w:pPr>
    </w:p>
    <w:p w14:paraId="5C4379DF" w14:textId="77777777" w:rsidR="00F27E54" w:rsidRPr="0054117F" w:rsidRDefault="00F27E54">
      <w:pPr>
        <w:spacing w:before="0" w:after="200" w:line="276" w:lineRule="auto"/>
        <w:rPr>
          <w:szCs w:val="21"/>
          <w:lang w:eastAsia="zh-CN"/>
        </w:rPr>
      </w:pPr>
      <w:r w:rsidRPr="0054117F">
        <w:rPr>
          <w:szCs w:val="21"/>
          <w:lang w:eastAsia="zh-CN"/>
        </w:rPr>
        <w:br w:type="page"/>
      </w:r>
    </w:p>
    <w:p w14:paraId="5F919E5A" w14:textId="77777777" w:rsidR="00F27E54" w:rsidRPr="0054117F" w:rsidRDefault="00F27E54" w:rsidP="00F27E54">
      <w:pPr>
        <w:rPr>
          <w:szCs w:val="21"/>
        </w:rPr>
      </w:pPr>
      <w:r w:rsidRPr="0054117F">
        <w:rPr>
          <w:rFonts w:cs="Times New Roman"/>
          <w:b/>
          <w:szCs w:val="24"/>
        </w:rPr>
        <w:lastRenderedPageBreak/>
        <w:t xml:space="preserve">Supplementary </w:t>
      </w:r>
      <w:r w:rsidRPr="0054117F">
        <w:rPr>
          <w:b/>
          <w:szCs w:val="21"/>
          <w:shd w:val="clear" w:color="auto" w:fill="FFFFFF"/>
          <w:lang w:bidi="ar"/>
        </w:rPr>
        <w:t>Table</w:t>
      </w:r>
      <w:r w:rsidRPr="0054117F">
        <w:rPr>
          <w:rFonts w:hint="eastAsia"/>
          <w:szCs w:val="21"/>
          <w:shd w:val="clear" w:color="auto" w:fill="FFFFFF"/>
          <w:lang w:bidi="ar"/>
        </w:rPr>
        <w:t xml:space="preserve"> </w:t>
      </w:r>
      <w:r w:rsidRPr="0054117F">
        <w:rPr>
          <w:rFonts w:hint="eastAsia"/>
          <w:szCs w:val="21"/>
          <w:shd w:val="clear" w:color="auto" w:fill="FFFFFF"/>
          <w:lang w:eastAsia="zh-CN" w:bidi="ar"/>
        </w:rPr>
        <w:t>S</w:t>
      </w:r>
      <w:r w:rsidRPr="0054117F">
        <w:rPr>
          <w:rFonts w:hint="eastAsia"/>
          <w:b/>
          <w:szCs w:val="21"/>
          <w:lang w:eastAsia="zh-CN"/>
        </w:rPr>
        <w:t>2</w:t>
      </w:r>
      <w:r w:rsidRPr="0054117F">
        <w:rPr>
          <w:szCs w:val="21"/>
        </w:rPr>
        <w:t>. Summary of 24 SSR markers used in the present study</w:t>
      </w:r>
    </w:p>
    <w:tbl>
      <w:tblPr>
        <w:tblW w:w="11378" w:type="dxa"/>
        <w:jc w:val="center"/>
        <w:tblLook w:val="04A0" w:firstRow="1" w:lastRow="0" w:firstColumn="1" w:lastColumn="0" w:noHBand="0" w:noVBand="1"/>
      </w:tblPr>
      <w:tblGrid>
        <w:gridCol w:w="1067"/>
        <w:gridCol w:w="531"/>
        <w:gridCol w:w="3176"/>
        <w:gridCol w:w="3376"/>
        <w:gridCol w:w="2346"/>
        <w:gridCol w:w="1056"/>
      </w:tblGrid>
      <w:tr w:rsidR="0054117F" w:rsidRPr="0054117F" w14:paraId="53765B9E" w14:textId="77777777" w:rsidTr="00CA4A1A">
        <w:trPr>
          <w:trHeight w:val="252"/>
          <w:jc w:val="center"/>
        </w:trPr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74CD64" w14:textId="77777777" w:rsidR="00BB2EEF" w:rsidRPr="0054117F" w:rsidRDefault="00BB2EEF" w:rsidP="00C731B7">
            <w:pPr>
              <w:jc w:val="center"/>
              <w:rPr>
                <w:sz w:val="18"/>
                <w:szCs w:val="18"/>
              </w:rPr>
            </w:pPr>
            <w:r w:rsidRPr="0054117F">
              <w:rPr>
                <w:sz w:val="18"/>
                <w:szCs w:val="18"/>
              </w:rPr>
              <w:t>Primers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F86858" w14:textId="77777777" w:rsidR="00BB2EEF" w:rsidRPr="0054117F" w:rsidRDefault="00BB2EEF" w:rsidP="00C731B7">
            <w:pPr>
              <w:jc w:val="center"/>
              <w:rPr>
                <w:sz w:val="18"/>
                <w:szCs w:val="18"/>
              </w:rPr>
            </w:pPr>
            <w:r w:rsidRPr="0054117F">
              <w:rPr>
                <w:sz w:val="18"/>
                <w:szCs w:val="18"/>
              </w:rPr>
              <w:t>Chr.</w:t>
            </w:r>
          </w:p>
        </w:tc>
        <w:tc>
          <w:tcPr>
            <w:tcW w:w="3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C7CAEB" w14:textId="77777777" w:rsidR="00BB2EEF" w:rsidRPr="0054117F" w:rsidRDefault="00BB2EEF" w:rsidP="00C731B7">
            <w:pPr>
              <w:jc w:val="center"/>
              <w:rPr>
                <w:sz w:val="18"/>
                <w:szCs w:val="18"/>
              </w:rPr>
            </w:pPr>
            <w:r w:rsidRPr="0054117F">
              <w:rPr>
                <w:sz w:val="18"/>
                <w:szCs w:val="18"/>
              </w:rPr>
              <w:t>Forward</w:t>
            </w:r>
            <w:r w:rsidRPr="0054117F">
              <w:rPr>
                <w:sz w:val="18"/>
                <w:szCs w:val="18"/>
              </w:rPr>
              <w:t>（</w:t>
            </w:r>
            <w:r w:rsidRPr="0054117F">
              <w:rPr>
                <w:sz w:val="18"/>
                <w:szCs w:val="18"/>
              </w:rPr>
              <w:t>5'-3'</w:t>
            </w:r>
            <w:r w:rsidRPr="0054117F">
              <w:rPr>
                <w:sz w:val="18"/>
                <w:szCs w:val="18"/>
              </w:rPr>
              <w:t>）</w:t>
            </w:r>
          </w:p>
        </w:tc>
        <w:tc>
          <w:tcPr>
            <w:tcW w:w="33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C04FC4" w14:textId="77777777" w:rsidR="00BB2EEF" w:rsidRPr="0054117F" w:rsidRDefault="00BB2EEF" w:rsidP="00C731B7">
            <w:pPr>
              <w:jc w:val="center"/>
              <w:rPr>
                <w:sz w:val="18"/>
                <w:szCs w:val="18"/>
              </w:rPr>
            </w:pPr>
            <w:r w:rsidRPr="0054117F">
              <w:rPr>
                <w:sz w:val="18"/>
                <w:szCs w:val="18"/>
              </w:rPr>
              <w:t>Reverse</w:t>
            </w:r>
            <w:r w:rsidRPr="0054117F">
              <w:rPr>
                <w:sz w:val="18"/>
                <w:szCs w:val="18"/>
              </w:rPr>
              <w:t>（</w:t>
            </w:r>
            <w:r w:rsidRPr="0054117F">
              <w:rPr>
                <w:sz w:val="18"/>
                <w:szCs w:val="18"/>
              </w:rPr>
              <w:t>5'-3'</w:t>
            </w:r>
            <w:r w:rsidRPr="0054117F">
              <w:rPr>
                <w:sz w:val="18"/>
                <w:szCs w:val="18"/>
              </w:rPr>
              <w:t>）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2C2496" w14:textId="071776F8" w:rsidR="00BB2EEF" w:rsidRPr="0054117F" w:rsidRDefault="00BB2EEF">
            <w:pPr>
              <w:jc w:val="center"/>
              <w:rPr>
                <w:sz w:val="18"/>
                <w:szCs w:val="18"/>
                <w:lang w:eastAsia="zh-CN"/>
              </w:rPr>
            </w:pPr>
            <w:r w:rsidRPr="0054117F">
              <w:rPr>
                <w:sz w:val="18"/>
                <w:szCs w:val="18"/>
                <w:lang w:eastAsia="zh-CN"/>
              </w:rPr>
              <w:t>Motif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C10D76" w14:textId="4C617757" w:rsidR="00BB2EEF" w:rsidRPr="0054117F" w:rsidRDefault="00BB2EEF" w:rsidP="00C731B7">
            <w:pPr>
              <w:jc w:val="center"/>
              <w:rPr>
                <w:sz w:val="18"/>
                <w:szCs w:val="18"/>
              </w:rPr>
            </w:pPr>
            <w:r w:rsidRPr="0054117F">
              <w:rPr>
                <w:sz w:val="18"/>
                <w:szCs w:val="18"/>
              </w:rPr>
              <w:t>Fluorescent Dyes</w:t>
            </w:r>
          </w:p>
        </w:tc>
      </w:tr>
      <w:tr w:rsidR="0054117F" w:rsidRPr="0054117F" w14:paraId="477C4B61" w14:textId="77777777" w:rsidTr="00CA4A1A">
        <w:trPr>
          <w:trHeight w:val="427"/>
          <w:jc w:val="center"/>
        </w:trPr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A59423" w14:textId="63DACDB0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31924</w:t>
            </w:r>
            <w:r w:rsidRPr="0054117F">
              <w:rPr>
                <w:rFonts w:eastAsia="宋体" w:cs="Times New Roman"/>
                <w:sz w:val="18"/>
                <w:szCs w:val="18"/>
                <w:vertAlign w:val="superscript"/>
                <w:lang w:eastAsia="zh-CN"/>
              </w:rPr>
              <w:t>a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0F774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31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91F6D5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CGAAGACACCAAATCGCTCAG</w:t>
            </w:r>
          </w:p>
        </w:tc>
        <w:tc>
          <w:tcPr>
            <w:tcW w:w="33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B70D1E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GAAACGCCATTAACATTTTACATCG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8E896B" w14:textId="1AF1CA74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sz w:val="18"/>
                <w:szCs w:val="18"/>
              </w:rPr>
              <w:t>(ATAC)n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EF32C" w14:textId="0284827C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FAM</w:t>
            </w:r>
          </w:p>
        </w:tc>
      </w:tr>
      <w:tr w:rsidR="0054117F" w:rsidRPr="0054117F" w14:paraId="42B3E3C4" w14:textId="77777777" w:rsidTr="00CA4A1A">
        <w:trPr>
          <w:trHeight w:val="427"/>
          <w:jc w:val="center"/>
        </w:trPr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64A5C1" w14:textId="33E851EE" w:rsidR="00BB2EEF" w:rsidRPr="0054117F" w:rsidRDefault="00BB2EEF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43016</w:t>
            </w:r>
            <w:r w:rsidRPr="0054117F">
              <w:rPr>
                <w:rFonts w:eastAsia="宋体" w:cs="Times New Roman" w:hint="eastAsia"/>
                <w:sz w:val="18"/>
                <w:szCs w:val="18"/>
                <w:vertAlign w:val="superscript"/>
                <w:lang w:eastAsia="zh-CN"/>
              </w:rPr>
              <w:t>a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78499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E6D739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CAAGCTGCATGAAAGCCATC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DB5FED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TTTGCCTAAAAGTTTGTAGTGTGAGG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D5E1B07" w14:textId="48F08AB9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sz w:val="18"/>
                <w:szCs w:val="18"/>
              </w:rPr>
              <w:t>(ATCC)n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BE61B" w14:textId="673A9474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TAMRA</w:t>
            </w:r>
          </w:p>
        </w:tc>
      </w:tr>
      <w:tr w:rsidR="0054117F" w:rsidRPr="0054117F" w14:paraId="5D37C6AA" w14:textId="77777777" w:rsidTr="00CA4A1A">
        <w:trPr>
          <w:trHeight w:val="427"/>
          <w:jc w:val="center"/>
        </w:trPr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5BE48" w14:textId="729BEF33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S118</w:t>
            </w:r>
            <w:r w:rsidRPr="0054117F">
              <w:rPr>
                <w:rFonts w:eastAsia="宋体" w:cs="Times New Roman"/>
                <w:sz w:val="18"/>
                <w:szCs w:val="18"/>
                <w:vertAlign w:val="superscript"/>
                <w:lang w:eastAsia="zh-CN"/>
              </w:rPr>
              <w:t>b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18F18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6B7BBC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AGAGATCGATGTAAAACACGT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76CA58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GTGGCATTTTGATGGATT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5F2F2A7A" w14:textId="4F06B91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sz w:val="18"/>
                <w:szCs w:val="18"/>
              </w:rPr>
              <w:t>Compound(GT/GC)(GT)8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D4CCB" w14:textId="2E3FC32C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ROX</w:t>
            </w:r>
          </w:p>
        </w:tc>
      </w:tr>
      <w:tr w:rsidR="0054117F" w:rsidRPr="0054117F" w14:paraId="37E40B17" w14:textId="77777777" w:rsidTr="00CA4A1A">
        <w:trPr>
          <w:trHeight w:val="427"/>
          <w:jc w:val="center"/>
        </w:trPr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D5AC6" w14:textId="211593E9" w:rsidR="00BB2EEF" w:rsidRPr="0054117F" w:rsidRDefault="00BB2EEF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S151</w:t>
            </w:r>
            <w:r w:rsidRPr="0054117F">
              <w:rPr>
                <w:rFonts w:eastAsia="宋体" w:cs="Times New Roman" w:hint="eastAsia"/>
                <w:sz w:val="18"/>
                <w:szCs w:val="18"/>
                <w:vertAlign w:val="superscript"/>
                <w:lang w:eastAsia="zh-CN"/>
              </w:rPr>
              <w:t>b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2030CD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CFE45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GCTGCTAAACACTCAAGCAGAA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B34FB9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CAACTACAAGATTCCATCCACAG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79BFFBD2" w14:textId="4FF7980C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sz w:val="18"/>
                <w:szCs w:val="18"/>
              </w:rPr>
              <w:t>(AAG)n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061797" w14:textId="2F7D6CB4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ROX</w:t>
            </w:r>
          </w:p>
        </w:tc>
      </w:tr>
      <w:tr w:rsidR="0054117F" w:rsidRPr="0054117F" w14:paraId="48C2D12C" w14:textId="77777777" w:rsidTr="00CA4A1A">
        <w:trPr>
          <w:trHeight w:val="427"/>
          <w:jc w:val="center"/>
        </w:trPr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A346B" w14:textId="6BBF9E3F" w:rsidR="00BB2EEF" w:rsidRPr="0054117F" w:rsidRDefault="00BB2EEF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S170</w:t>
            </w:r>
            <w:r w:rsidRPr="0054117F">
              <w:rPr>
                <w:rFonts w:eastAsia="宋体" w:cs="Times New Roman" w:hint="eastAsia"/>
                <w:sz w:val="18"/>
                <w:szCs w:val="18"/>
                <w:vertAlign w:val="superscript"/>
                <w:lang w:eastAsia="zh-CN"/>
              </w:rPr>
              <w:t>b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09B627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9DC25F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CGCAAATCTTCATCCGATTC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3685F0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TCCGGCGGATAATACTTGTT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BA6EF98" w14:textId="6890E564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sz w:val="18"/>
                <w:szCs w:val="18"/>
              </w:rPr>
              <w:t>(GAA)n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BD1057" w14:textId="552C9D9A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FAM</w:t>
            </w:r>
          </w:p>
        </w:tc>
      </w:tr>
      <w:tr w:rsidR="0054117F" w:rsidRPr="0054117F" w14:paraId="24397145" w14:textId="77777777" w:rsidTr="00CA4A1A">
        <w:trPr>
          <w:trHeight w:val="427"/>
          <w:jc w:val="center"/>
        </w:trPr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F6DE2" w14:textId="7A5583CE" w:rsidR="00BB2EEF" w:rsidRPr="0054117F" w:rsidRDefault="00BB2EEF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S182</w:t>
            </w:r>
            <w:r w:rsidRPr="0054117F">
              <w:rPr>
                <w:rFonts w:eastAsia="宋体" w:cs="Times New Roman" w:hint="eastAsia"/>
                <w:sz w:val="18"/>
                <w:szCs w:val="18"/>
                <w:vertAlign w:val="superscript"/>
                <w:lang w:eastAsia="zh-CN"/>
              </w:rPr>
              <w:t>b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75C55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EDEBA3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GGAAGTCCTCAACTGGCTG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5C659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TCAACTATATGCCTACTGCCCAA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12AE0031" w14:textId="19BD0FC9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sz w:val="18"/>
                <w:szCs w:val="18"/>
              </w:rPr>
              <w:t>(TCTT)n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472105" w14:textId="3E425B1B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HEX</w:t>
            </w:r>
          </w:p>
        </w:tc>
      </w:tr>
      <w:tr w:rsidR="0054117F" w:rsidRPr="0054117F" w14:paraId="495B4A61" w14:textId="77777777" w:rsidTr="00CA4A1A">
        <w:trPr>
          <w:trHeight w:val="427"/>
          <w:jc w:val="center"/>
        </w:trPr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BB1A3D" w14:textId="025C05FE" w:rsidR="00BB2EEF" w:rsidRPr="0054117F" w:rsidRDefault="00BB2EEF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S187</w:t>
            </w:r>
            <w:r w:rsidRPr="0054117F">
              <w:rPr>
                <w:rFonts w:eastAsia="宋体" w:cs="Times New Roman" w:hint="eastAsia"/>
                <w:sz w:val="18"/>
                <w:szCs w:val="18"/>
                <w:vertAlign w:val="superscript"/>
                <w:lang w:eastAsia="zh-CN"/>
              </w:rPr>
              <w:t>b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A7C84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B78C12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CCGTTGATGGGATTGCACA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5909D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TGATATTAACCATGGCAGCAGC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0A3DE460" w14:textId="05135F6D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sz w:val="18"/>
                <w:szCs w:val="18"/>
              </w:rPr>
              <w:t>(AAG)n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9BD77" w14:textId="384A0210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ROX</w:t>
            </w:r>
          </w:p>
        </w:tc>
      </w:tr>
      <w:tr w:rsidR="0054117F" w:rsidRPr="0054117F" w14:paraId="53D481F2" w14:textId="77777777" w:rsidTr="00CA4A1A">
        <w:trPr>
          <w:trHeight w:val="427"/>
          <w:jc w:val="center"/>
        </w:trPr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41521D" w14:textId="295E20A2" w:rsidR="00BB2EEF" w:rsidRPr="0054117F" w:rsidRDefault="00BB2EEF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S189</w:t>
            </w:r>
            <w:r w:rsidRPr="0054117F">
              <w:rPr>
                <w:rFonts w:eastAsia="宋体" w:cs="Times New Roman" w:hint="eastAsia"/>
                <w:sz w:val="18"/>
                <w:szCs w:val="18"/>
                <w:vertAlign w:val="superscript"/>
                <w:lang w:eastAsia="zh-CN"/>
              </w:rPr>
              <w:t>b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F80B6F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B868D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CCTTGTAGAACAGCAGTGGTC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5B845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TCCGCCAAGACTGATGCA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5249630C" w14:textId="53407E10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sz w:val="18"/>
                <w:szCs w:val="18"/>
              </w:rPr>
              <w:t>(AAG)n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3B223B" w14:textId="036EF213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FAM</w:t>
            </w:r>
          </w:p>
        </w:tc>
      </w:tr>
      <w:tr w:rsidR="0054117F" w:rsidRPr="0054117F" w14:paraId="04C44C73" w14:textId="77777777" w:rsidTr="00CA4A1A">
        <w:trPr>
          <w:trHeight w:val="427"/>
          <w:jc w:val="center"/>
        </w:trPr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9F68F" w14:textId="5F4E4D07" w:rsidR="00BB2EEF" w:rsidRPr="0054117F" w:rsidRDefault="00BB2EEF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S192</w:t>
            </w:r>
            <w:r w:rsidRPr="0054117F">
              <w:rPr>
                <w:rFonts w:eastAsia="宋体" w:cs="Times New Roman" w:hint="eastAsia"/>
                <w:sz w:val="18"/>
                <w:szCs w:val="18"/>
                <w:vertAlign w:val="superscript"/>
                <w:lang w:eastAsia="zh-CN"/>
              </w:rPr>
              <w:t>b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49707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E2C188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ACTTCTGCATCTGGTGAAGC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75E04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GGTCTGGATTCCCAGGTTG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250643E" w14:textId="6C30FEC1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sz w:val="18"/>
                <w:szCs w:val="18"/>
              </w:rPr>
              <w:t>(ATA)n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4E909A" w14:textId="64699A46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ROX</w:t>
            </w:r>
          </w:p>
        </w:tc>
      </w:tr>
      <w:tr w:rsidR="0054117F" w:rsidRPr="0054117F" w14:paraId="0407C665" w14:textId="77777777" w:rsidTr="00CA4A1A">
        <w:trPr>
          <w:trHeight w:val="427"/>
          <w:jc w:val="center"/>
        </w:trPr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57A8A" w14:textId="351DA6B7" w:rsidR="00BB2EEF" w:rsidRPr="0054117F" w:rsidRDefault="00BB2EEF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S7</w:t>
            </w:r>
            <w:r w:rsidRPr="0054117F">
              <w:rPr>
                <w:rFonts w:eastAsia="宋体" w:cs="Times New Roman" w:hint="eastAsia"/>
                <w:sz w:val="18"/>
                <w:szCs w:val="18"/>
                <w:vertAlign w:val="superscript"/>
                <w:lang w:eastAsia="zh-CN"/>
              </w:rPr>
              <w:t>b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2B0B20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56A25F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GACTGGCTGACCCTGAACTC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FBE85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GACAAAATTACAGGAACTGCAAA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375EDB0" w14:textId="2EAA353D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sz w:val="18"/>
                <w:szCs w:val="18"/>
              </w:rPr>
              <w:t>(CA)n(TC)n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5CF45E" w14:textId="21227F2F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HEX</w:t>
            </w:r>
          </w:p>
        </w:tc>
      </w:tr>
      <w:tr w:rsidR="0054117F" w:rsidRPr="0054117F" w14:paraId="6CCFDE55" w14:textId="77777777" w:rsidTr="00CA4A1A">
        <w:trPr>
          <w:trHeight w:val="427"/>
          <w:jc w:val="center"/>
        </w:trPr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52B3AF" w14:textId="5848E186" w:rsidR="00BB2EEF" w:rsidRPr="0054117F" w:rsidRDefault="00BB2EEF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SSR08337</w:t>
            </w:r>
            <w:r w:rsidRPr="0054117F">
              <w:rPr>
                <w:rFonts w:eastAsia="宋体" w:cs="Times New Roman" w:hint="eastAsia"/>
                <w:sz w:val="18"/>
                <w:szCs w:val="18"/>
                <w:vertAlign w:val="superscript"/>
                <w:lang w:eastAsia="zh-CN"/>
              </w:rPr>
              <w:t>c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C413BF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3651B0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CGTTAAGGAGGAGGAGGAAAA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8BBD4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CCAAATAACGTGTTGAGCCC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6A9BFDF" w14:textId="52C93A0E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sz w:val="18"/>
                <w:szCs w:val="18"/>
              </w:rPr>
              <w:t>(TG)n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7AADA0" w14:textId="1E2C5AF2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TAMRA</w:t>
            </w:r>
          </w:p>
        </w:tc>
      </w:tr>
      <w:tr w:rsidR="0054117F" w:rsidRPr="0054117F" w14:paraId="3B474A42" w14:textId="77777777" w:rsidTr="00CA4A1A">
        <w:trPr>
          <w:trHeight w:val="427"/>
          <w:jc w:val="center"/>
        </w:trPr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158BD" w14:textId="3E8795B6" w:rsidR="00BB2EEF" w:rsidRPr="0054117F" w:rsidRDefault="00BB2EEF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STG0025</w:t>
            </w:r>
            <w:r w:rsidRPr="0054117F">
              <w:rPr>
                <w:rFonts w:eastAsia="宋体" w:cs="Times New Roman" w:hint="eastAsia"/>
                <w:sz w:val="18"/>
                <w:szCs w:val="18"/>
                <w:vertAlign w:val="superscript"/>
                <w:lang w:eastAsia="zh-CN"/>
              </w:rPr>
              <w:t>c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064039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DAA466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TGGAATCCGAATTACGCTCT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E1A0CB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AGGTTTTACCACTCGGGCTT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03397798" w14:textId="0CC4FD36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sz w:val="18"/>
                <w:szCs w:val="18"/>
              </w:rPr>
              <w:t>(AAAC)5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24703" w14:textId="59328C33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HEX</w:t>
            </w:r>
          </w:p>
        </w:tc>
      </w:tr>
      <w:tr w:rsidR="0054117F" w:rsidRPr="0054117F" w14:paraId="249F1CF4" w14:textId="77777777" w:rsidTr="00CA4A1A">
        <w:trPr>
          <w:trHeight w:val="427"/>
          <w:jc w:val="center"/>
        </w:trPr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894CD" w14:textId="4ECB337E" w:rsidR="00BB2EEF" w:rsidRPr="0054117F" w:rsidRDefault="00BB2EEF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STG0026</w:t>
            </w:r>
            <w:r w:rsidRPr="0054117F">
              <w:rPr>
                <w:rFonts w:eastAsia="宋体" w:cs="Times New Roman" w:hint="eastAsia"/>
                <w:sz w:val="18"/>
                <w:szCs w:val="18"/>
                <w:vertAlign w:val="superscript"/>
                <w:lang w:eastAsia="zh-CN"/>
              </w:rPr>
              <w:t>c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1599C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87870C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ACTGCCGCAAAAAGTGAAAA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5494E0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GCCGCTAGGTGGAGTAGATG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76FB3809" w14:textId="7C32B716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sz w:val="18"/>
                <w:szCs w:val="18"/>
              </w:rPr>
              <w:t>(CTCC)n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E03415" w14:textId="4EADA762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TAMRA</w:t>
            </w:r>
          </w:p>
        </w:tc>
      </w:tr>
      <w:tr w:rsidR="0054117F" w:rsidRPr="0054117F" w14:paraId="7D0A0C6F" w14:textId="77777777" w:rsidTr="00CA4A1A">
        <w:trPr>
          <w:trHeight w:val="427"/>
          <w:jc w:val="center"/>
        </w:trPr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67CDC" w14:textId="337F8A0C" w:rsidR="00BB2EEF" w:rsidRPr="0054117F" w:rsidRDefault="00BB2EEF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STI0012</w:t>
            </w:r>
            <w:r w:rsidRPr="0054117F">
              <w:rPr>
                <w:rFonts w:eastAsia="宋体" w:cs="Times New Roman" w:hint="eastAsia"/>
                <w:sz w:val="18"/>
                <w:szCs w:val="18"/>
                <w:vertAlign w:val="superscript"/>
                <w:lang w:eastAsia="zh-CN"/>
              </w:rPr>
              <w:t>c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0AA95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D0BD7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GAAGCGACTTCCAAAATCAGA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EC1EA9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AAAGGGAGGAATAGAAACCAAAA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3CBD79B9" w14:textId="40A6C938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sz w:val="18"/>
                <w:szCs w:val="18"/>
              </w:rPr>
              <w:t>(ATT)n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0EDEC" w14:textId="1EA1B585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TAMRA</w:t>
            </w:r>
          </w:p>
        </w:tc>
      </w:tr>
      <w:tr w:rsidR="0054117F" w:rsidRPr="0054117F" w14:paraId="03233685" w14:textId="77777777" w:rsidTr="00CA4A1A">
        <w:trPr>
          <w:trHeight w:val="427"/>
          <w:jc w:val="center"/>
        </w:trPr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8BEF18" w14:textId="3BBBD152" w:rsidR="00BB2EEF" w:rsidRPr="0054117F" w:rsidRDefault="00BB2EEF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STI017</w:t>
            </w:r>
            <w:r w:rsidRPr="0054117F">
              <w:rPr>
                <w:rFonts w:eastAsia="宋体" w:cs="Times New Roman" w:hint="eastAsia"/>
                <w:sz w:val="18"/>
                <w:szCs w:val="18"/>
                <w:vertAlign w:val="superscript"/>
                <w:lang w:eastAsia="zh-CN"/>
              </w:rPr>
              <w:t>c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602D6E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BBBA43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TATGGAAATTCCGGTGATGG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58C5C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GACGGTGACAAAGAGGAAGG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55168FCD" w14:textId="59823758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sz w:val="18"/>
                <w:szCs w:val="18"/>
              </w:rPr>
              <w:t>(CAT)n(TAG)n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466E1A" w14:textId="4BF36FD8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TAMRA</w:t>
            </w:r>
          </w:p>
        </w:tc>
      </w:tr>
      <w:tr w:rsidR="0054117F" w:rsidRPr="0054117F" w14:paraId="2ADEC670" w14:textId="77777777" w:rsidTr="00CA4A1A">
        <w:trPr>
          <w:trHeight w:val="427"/>
          <w:jc w:val="center"/>
        </w:trPr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EF5179" w14:textId="1CDD4645" w:rsidR="00BB2EEF" w:rsidRPr="0054117F" w:rsidRDefault="00BB2EEF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STI032</w:t>
            </w:r>
            <w:r w:rsidRPr="0054117F">
              <w:rPr>
                <w:rFonts w:eastAsia="宋体" w:cs="Times New Roman" w:hint="eastAsia"/>
                <w:sz w:val="18"/>
                <w:szCs w:val="18"/>
                <w:vertAlign w:val="superscript"/>
                <w:lang w:eastAsia="zh-CN"/>
              </w:rPr>
              <w:t>c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581E7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253763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TGGGAAGAATCCTGAAATGG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CA9AD8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TGCTCTACCAATTAACGGCA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1CD31258" w14:textId="7392082D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sz w:val="18"/>
                <w:szCs w:val="18"/>
              </w:rPr>
              <w:t>(GCA)n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A32E0D" w14:textId="5D979F9C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FAM</w:t>
            </w:r>
          </w:p>
        </w:tc>
      </w:tr>
      <w:tr w:rsidR="0054117F" w:rsidRPr="0054117F" w14:paraId="307BD519" w14:textId="77777777" w:rsidTr="00CA4A1A">
        <w:trPr>
          <w:trHeight w:val="427"/>
          <w:jc w:val="center"/>
        </w:trPr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6F7148" w14:textId="6FDD77F1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STM0037</w:t>
            </w:r>
            <w:r w:rsidRPr="0054117F">
              <w:rPr>
                <w:rFonts w:eastAsia="宋体" w:cs="Times New Roman"/>
                <w:sz w:val="18"/>
                <w:szCs w:val="18"/>
                <w:vertAlign w:val="superscript"/>
                <w:lang w:eastAsia="zh-CN"/>
              </w:rPr>
              <w:t>d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59B2A5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73576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AATTTAACTTAGAAGATTAGTCTC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3AE1AF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ATTTGGTTGGGTATGATA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30DB4D56" w14:textId="4450A50D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sz w:val="18"/>
                <w:szCs w:val="18"/>
              </w:rPr>
              <w:t>(TC)5(AC)6(AA(AC)7(AT)4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0CD0A" w14:textId="6873784F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FAM</w:t>
            </w:r>
          </w:p>
        </w:tc>
      </w:tr>
      <w:tr w:rsidR="0054117F" w:rsidRPr="0054117F" w14:paraId="03EDC3F8" w14:textId="77777777" w:rsidTr="00CA4A1A">
        <w:trPr>
          <w:trHeight w:val="427"/>
          <w:jc w:val="center"/>
        </w:trPr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AAE46B" w14:textId="08328A71" w:rsidR="00BB2EEF" w:rsidRPr="0054117F" w:rsidRDefault="00BB2EEF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STM1049</w:t>
            </w:r>
            <w:r w:rsidRPr="0054117F">
              <w:rPr>
                <w:rFonts w:eastAsia="宋体" w:cs="Times New Roman" w:hint="eastAsia"/>
                <w:sz w:val="18"/>
                <w:szCs w:val="18"/>
                <w:vertAlign w:val="superscript"/>
                <w:lang w:eastAsia="zh-CN"/>
              </w:rPr>
              <w:t>d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09A986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B94C8D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CTACCAGTTTGTTGATTGTGGTG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BA9304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AGGGACTTTAATTTGTTGGACG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791EDC3A" w14:textId="64D8C38E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sz w:val="18"/>
                <w:szCs w:val="18"/>
              </w:rPr>
              <w:t>(ATA)6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A6D978" w14:textId="68329F8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FAM</w:t>
            </w:r>
          </w:p>
        </w:tc>
      </w:tr>
      <w:tr w:rsidR="0054117F" w:rsidRPr="0054117F" w14:paraId="0A86FA46" w14:textId="77777777" w:rsidTr="00CA4A1A">
        <w:trPr>
          <w:trHeight w:val="427"/>
          <w:jc w:val="center"/>
        </w:trPr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3A4D5" w14:textId="2074AD76" w:rsidR="00BB2EEF" w:rsidRPr="0054117F" w:rsidRDefault="00BB2EEF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STM1104</w:t>
            </w:r>
            <w:r w:rsidRPr="0054117F">
              <w:rPr>
                <w:rFonts w:eastAsia="宋体" w:cs="Times New Roman" w:hint="eastAsia"/>
                <w:sz w:val="18"/>
                <w:szCs w:val="18"/>
                <w:vertAlign w:val="superscript"/>
                <w:lang w:eastAsia="zh-CN"/>
              </w:rPr>
              <w:t>d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5771DE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B84078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TGATTCTCTTGCCTACTGTAATCG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8E07F2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CAAAGTGGTGTGAAGCTGTGA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BFFE4FB" w14:textId="6AD304A3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sz w:val="18"/>
                <w:szCs w:val="18"/>
              </w:rPr>
              <w:t>(TCT)5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D3AC46" w14:textId="2FF38346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HEX</w:t>
            </w:r>
          </w:p>
        </w:tc>
      </w:tr>
      <w:tr w:rsidR="0054117F" w:rsidRPr="0054117F" w14:paraId="6C0FDD42" w14:textId="77777777" w:rsidTr="00CA4A1A">
        <w:trPr>
          <w:trHeight w:val="427"/>
          <w:jc w:val="center"/>
        </w:trPr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C08E6" w14:textId="0EA055E8" w:rsidR="00BB2EEF" w:rsidRPr="0054117F" w:rsidRDefault="00BB2EEF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STM1106</w:t>
            </w:r>
            <w:r w:rsidRPr="0054117F">
              <w:rPr>
                <w:rFonts w:eastAsia="宋体" w:cs="Times New Roman" w:hint="eastAsia"/>
                <w:sz w:val="18"/>
                <w:szCs w:val="18"/>
                <w:vertAlign w:val="superscript"/>
                <w:lang w:eastAsia="zh-CN"/>
              </w:rPr>
              <w:t>d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E459B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3448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TCCAGCTGATTGGTTAGGTTG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AF9A5A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ATGCGAATCTACTCGTCATGG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090F479C" w14:textId="3C65CA31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sz w:val="18"/>
                <w:szCs w:val="18"/>
              </w:rPr>
              <w:t>(ATT)13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153A0" w14:textId="13002EC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HEX</w:t>
            </w:r>
          </w:p>
        </w:tc>
      </w:tr>
      <w:tr w:rsidR="0054117F" w:rsidRPr="0054117F" w14:paraId="50454DEE" w14:textId="77777777" w:rsidTr="00CA4A1A">
        <w:trPr>
          <w:trHeight w:val="427"/>
          <w:jc w:val="center"/>
        </w:trPr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A80C49" w14:textId="30E51EC2" w:rsidR="00BB2EEF" w:rsidRPr="0054117F" w:rsidRDefault="00BB2EEF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STM2022</w:t>
            </w:r>
            <w:r w:rsidRPr="0054117F">
              <w:rPr>
                <w:rFonts w:eastAsia="宋体" w:cs="Times New Roman" w:hint="eastAsia"/>
                <w:sz w:val="18"/>
                <w:szCs w:val="18"/>
                <w:vertAlign w:val="superscript"/>
                <w:lang w:eastAsia="zh-CN"/>
              </w:rPr>
              <w:t>d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EC2828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CD65FE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GCGTCAGCGATTTCAGTACTA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CE847D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TTCAGTCAACTCCTGTTGCG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325B4647" w14:textId="35E1D696" w:rsidR="00BB2EEF" w:rsidRPr="0054117F" w:rsidRDefault="009F1B0D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sz w:val="18"/>
                <w:szCs w:val="18"/>
              </w:rPr>
              <w:t>(CAA)3</w:t>
            </w:r>
            <w:r w:rsidR="00BB2EEF" w:rsidRPr="0054117F">
              <w:rPr>
                <w:sz w:val="18"/>
                <w:szCs w:val="18"/>
              </w:rPr>
              <w:t>(CAA)3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BD6043" w14:textId="2A3AF1CE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ROX</w:t>
            </w:r>
          </w:p>
        </w:tc>
      </w:tr>
      <w:tr w:rsidR="0054117F" w:rsidRPr="0054117F" w14:paraId="504270E0" w14:textId="77777777" w:rsidTr="00CA4A1A">
        <w:trPr>
          <w:trHeight w:val="427"/>
          <w:jc w:val="center"/>
        </w:trPr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B8AF1" w14:textId="096DA43C" w:rsidR="00BB2EEF" w:rsidRPr="0054117F" w:rsidRDefault="00BB2EEF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STM3012</w:t>
            </w:r>
            <w:r w:rsidRPr="0054117F">
              <w:rPr>
                <w:rFonts w:eastAsia="宋体" w:cs="Times New Roman" w:hint="eastAsia"/>
                <w:sz w:val="18"/>
                <w:szCs w:val="18"/>
                <w:vertAlign w:val="superscript"/>
                <w:lang w:eastAsia="zh-CN"/>
              </w:rPr>
              <w:t>d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9DED1B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9E0F6E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CAACTCAAACCAGAAGGCAAA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C2DB02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GAGAAATGGGCACAAAAAACA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113549D6" w14:textId="35D22EA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sz w:val="18"/>
                <w:szCs w:val="18"/>
              </w:rPr>
              <w:t>(CT)4(CT)8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8B2B9" w14:textId="72A3CE7B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TAMRA</w:t>
            </w:r>
          </w:p>
        </w:tc>
      </w:tr>
      <w:tr w:rsidR="0054117F" w:rsidRPr="0054117F" w14:paraId="406F8E7A" w14:textId="77777777" w:rsidTr="00CA4A1A">
        <w:trPr>
          <w:trHeight w:val="427"/>
          <w:jc w:val="center"/>
        </w:trPr>
        <w:tc>
          <w:tcPr>
            <w:tcW w:w="106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FF13331" w14:textId="5397DD9F" w:rsidR="00BB2EEF" w:rsidRPr="0054117F" w:rsidRDefault="00BB2EEF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STM5121</w:t>
            </w:r>
            <w:r w:rsidRPr="0054117F">
              <w:rPr>
                <w:rFonts w:eastAsia="宋体" w:cs="Times New Roman" w:hint="eastAsia"/>
                <w:sz w:val="18"/>
                <w:szCs w:val="18"/>
                <w:vertAlign w:val="superscript"/>
                <w:lang w:eastAsia="zh-CN"/>
              </w:rPr>
              <w:t>d</w:t>
            </w:r>
          </w:p>
        </w:tc>
        <w:tc>
          <w:tcPr>
            <w:tcW w:w="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345B546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31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447E312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CACCGGAATAAGCGGATCT</w:t>
            </w:r>
          </w:p>
        </w:tc>
        <w:tc>
          <w:tcPr>
            <w:tcW w:w="3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4DEFC8F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TCTTCCCTTCCATTTGTCA</w:t>
            </w:r>
          </w:p>
        </w:tc>
        <w:tc>
          <w:tcPr>
            <w:tcW w:w="2346" w:type="dxa"/>
            <w:tcBorders>
              <w:top w:val="nil"/>
              <w:left w:val="nil"/>
              <w:right w:val="nil"/>
            </w:tcBorders>
          </w:tcPr>
          <w:p w14:paraId="6F0A66C2" w14:textId="5B5485B9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sz w:val="18"/>
                <w:szCs w:val="18"/>
              </w:rPr>
              <w:t>(TGT)n</w:t>
            </w:r>
          </w:p>
        </w:tc>
        <w:tc>
          <w:tcPr>
            <w:tcW w:w="88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98BF4AF" w14:textId="445E41AD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ROX</w:t>
            </w:r>
          </w:p>
        </w:tc>
      </w:tr>
      <w:tr w:rsidR="0054117F" w:rsidRPr="0054117F" w14:paraId="698AA337" w14:textId="77777777" w:rsidTr="00CA4A1A">
        <w:trPr>
          <w:trHeight w:val="427"/>
          <w:jc w:val="center"/>
        </w:trPr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B9B790" w14:textId="34A832A9" w:rsidR="00BB2EEF" w:rsidRPr="0054117F" w:rsidRDefault="00BB2EEF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STPoAc58</w:t>
            </w:r>
            <w:r w:rsidRPr="0054117F">
              <w:rPr>
                <w:rFonts w:eastAsia="宋体" w:cs="Times New Roman" w:hint="eastAsia"/>
                <w:sz w:val="18"/>
                <w:szCs w:val="18"/>
                <w:vertAlign w:val="superscript"/>
                <w:lang w:eastAsia="zh-CN"/>
              </w:rPr>
              <w:t>d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C3CF99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001AF0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TTGATGAAAGGAATGCAGCTTGTG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165ADA" w14:textId="77777777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ACGTTAAAGAAGTGAGAGTACGAC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2CB7A8" w14:textId="549AE7DE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sz w:val="18"/>
                <w:szCs w:val="18"/>
              </w:rPr>
              <w:t>(TA)n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A84C16" w14:textId="7D15034E" w:rsidR="00BB2EEF" w:rsidRPr="0054117F" w:rsidRDefault="00BB2EEF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HEX</w:t>
            </w:r>
          </w:p>
        </w:tc>
      </w:tr>
    </w:tbl>
    <w:p w14:paraId="06A45FC2" w14:textId="058CF4FC" w:rsidR="00F27E54" w:rsidRPr="0054117F" w:rsidRDefault="00C731B7" w:rsidP="00F27E54">
      <w:pPr>
        <w:rPr>
          <w:sz w:val="18"/>
          <w:szCs w:val="18"/>
          <w:lang w:eastAsia="zh-CN"/>
        </w:rPr>
      </w:pPr>
      <w:r w:rsidRPr="0054117F">
        <w:rPr>
          <w:sz w:val="18"/>
          <w:szCs w:val="18"/>
        </w:rPr>
        <w:t>Note:</w:t>
      </w:r>
      <w:r w:rsidR="00BB2EEF" w:rsidRPr="0054117F">
        <w:rPr>
          <w:rFonts w:hint="eastAsia"/>
          <w:sz w:val="18"/>
          <w:szCs w:val="18"/>
        </w:rPr>
        <w:t xml:space="preserve"> </w:t>
      </w:r>
      <w:r w:rsidR="009F1B0D" w:rsidRPr="0054117F">
        <w:rPr>
          <w:sz w:val="18"/>
          <w:szCs w:val="18"/>
        </w:rPr>
        <w:t>Primer</w:t>
      </w:r>
      <w:r w:rsidR="00BB2EEF" w:rsidRPr="0054117F">
        <w:rPr>
          <w:rFonts w:hint="eastAsia"/>
          <w:sz w:val="18"/>
          <w:szCs w:val="18"/>
        </w:rPr>
        <w:t xml:space="preserve"> </w:t>
      </w:r>
      <w:r w:rsidR="00BB2EEF" w:rsidRPr="0054117F">
        <w:rPr>
          <w:rFonts w:hint="eastAsia"/>
          <w:sz w:val="18"/>
          <w:szCs w:val="18"/>
          <w:lang w:eastAsia="zh-CN"/>
        </w:rPr>
        <w:t>sequences are from the following r</w:t>
      </w:r>
      <w:r w:rsidR="00BB2EEF" w:rsidRPr="0054117F">
        <w:rPr>
          <w:rFonts w:hint="eastAsia"/>
          <w:sz w:val="18"/>
          <w:szCs w:val="18"/>
        </w:rPr>
        <w:t>eference</w:t>
      </w:r>
      <w:r w:rsidR="00BB2EEF" w:rsidRPr="0054117F">
        <w:rPr>
          <w:rFonts w:hint="eastAsia"/>
          <w:sz w:val="18"/>
          <w:szCs w:val="18"/>
          <w:lang w:eastAsia="zh-CN"/>
        </w:rPr>
        <w:t xml:space="preserve">s:  </w:t>
      </w:r>
      <w:r w:rsidR="00F65F0B" w:rsidRPr="0054117F">
        <w:rPr>
          <w:rFonts w:eastAsia="宋体" w:cs="Times New Roman" w:hint="eastAsia"/>
          <w:sz w:val="18"/>
          <w:szCs w:val="18"/>
          <w:lang w:eastAsia="zh-CN"/>
        </w:rPr>
        <w:t>a represent</w:t>
      </w:r>
      <w:r w:rsidR="00F65F0B" w:rsidRPr="0054117F">
        <w:rPr>
          <w:sz w:val="18"/>
          <w:szCs w:val="18"/>
          <w:lang w:eastAsia="zh-CN"/>
        </w:rPr>
        <w:t xml:space="preserve"> Kishine M.</w:t>
      </w:r>
      <w:r w:rsidR="00F65F0B" w:rsidRPr="0054117F">
        <w:rPr>
          <w:rFonts w:hint="eastAsia"/>
          <w:sz w:val="18"/>
          <w:szCs w:val="18"/>
          <w:lang w:eastAsia="zh-CN"/>
        </w:rPr>
        <w:t xml:space="preserve"> </w:t>
      </w:r>
      <w:r w:rsidR="00F65F0B" w:rsidRPr="0054117F">
        <w:rPr>
          <w:sz w:val="18"/>
          <w:szCs w:val="18"/>
          <w:lang w:eastAsia="zh-CN"/>
        </w:rPr>
        <w:t>et al.</w:t>
      </w:r>
      <w:r w:rsidR="00F65F0B" w:rsidRPr="0054117F">
        <w:rPr>
          <w:rFonts w:hint="eastAsia"/>
          <w:sz w:val="18"/>
          <w:szCs w:val="18"/>
          <w:lang w:eastAsia="zh-CN"/>
        </w:rPr>
        <w:t xml:space="preserve"> </w:t>
      </w:r>
      <w:r w:rsidR="00F65F0B" w:rsidRPr="0054117F">
        <w:rPr>
          <w:sz w:val="18"/>
          <w:szCs w:val="18"/>
          <w:lang w:eastAsia="zh-CN"/>
        </w:rPr>
        <w:t>(2017)</w:t>
      </w:r>
      <w:r w:rsidR="00BB2EEF" w:rsidRPr="0054117F">
        <w:rPr>
          <w:sz w:val="18"/>
          <w:szCs w:val="18"/>
          <w:lang w:eastAsia="zh-CN"/>
        </w:rPr>
        <w:t xml:space="preserve">; </w:t>
      </w:r>
      <w:r w:rsidR="00F65F0B" w:rsidRPr="0054117F">
        <w:rPr>
          <w:sz w:val="18"/>
          <w:szCs w:val="18"/>
          <w:lang w:eastAsia="zh-CN"/>
        </w:rPr>
        <w:t>b</w:t>
      </w:r>
      <w:r w:rsidR="00F65F0B" w:rsidRPr="0054117F">
        <w:rPr>
          <w:rFonts w:hint="eastAsia"/>
          <w:sz w:val="18"/>
          <w:szCs w:val="18"/>
          <w:lang w:eastAsia="zh-CN"/>
        </w:rPr>
        <w:t xml:space="preserve"> </w:t>
      </w:r>
      <w:r w:rsidR="00F65F0B" w:rsidRPr="0054117F">
        <w:rPr>
          <w:rFonts w:eastAsia="宋体" w:cs="Times New Roman" w:hint="eastAsia"/>
          <w:sz w:val="18"/>
          <w:szCs w:val="18"/>
          <w:lang w:eastAsia="zh-CN"/>
        </w:rPr>
        <w:t>represent</w:t>
      </w:r>
      <w:r w:rsidR="00F65F0B" w:rsidRPr="0054117F">
        <w:rPr>
          <w:rFonts w:hint="eastAsia"/>
          <w:sz w:val="18"/>
          <w:szCs w:val="18"/>
          <w:lang w:eastAsia="zh-CN"/>
        </w:rPr>
        <w:t xml:space="preserve"> </w:t>
      </w:r>
      <w:r w:rsidR="00F65F0B" w:rsidRPr="0054117F">
        <w:rPr>
          <w:sz w:val="18"/>
          <w:szCs w:val="18"/>
          <w:lang w:eastAsia="zh-CN"/>
        </w:rPr>
        <w:t>Duan Y., et al.</w:t>
      </w:r>
      <w:r w:rsidR="00D41CD9" w:rsidRPr="0054117F">
        <w:rPr>
          <w:rFonts w:hint="eastAsia"/>
          <w:sz w:val="18"/>
          <w:szCs w:val="18"/>
          <w:lang w:eastAsia="zh-CN"/>
        </w:rPr>
        <w:t>(</w:t>
      </w:r>
      <w:r w:rsidR="00F65F0B" w:rsidRPr="0054117F">
        <w:rPr>
          <w:sz w:val="18"/>
          <w:szCs w:val="18"/>
          <w:lang w:eastAsia="zh-CN"/>
        </w:rPr>
        <w:t xml:space="preserve">2019); </w:t>
      </w:r>
      <w:r w:rsidR="00D41CD9" w:rsidRPr="0054117F">
        <w:rPr>
          <w:sz w:val="18"/>
          <w:szCs w:val="18"/>
          <w:lang w:eastAsia="zh-CN"/>
        </w:rPr>
        <w:t>c</w:t>
      </w:r>
      <w:r w:rsidR="00D41CD9" w:rsidRPr="0054117F">
        <w:rPr>
          <w:rFonts w:hint="eastAsia"/>
          <w:sz w:val="18"/>
          <w:szCs w:val="18"/>
          <w:lang w:eastAsia="zh-CN"/>
        </w:rPr>
        <w:t xml:space="preserve"> </w:t>
      </w:r>
      <w:r w:rsidR="00D41CD9" w:rsidRPr="0054117F">
        <w:rPr>
          <w:rFonts w:eastAsia="宋体" w:cs="Times New Roman" w:hint="eastAsia"/>
          <w:sz w:val="18"/>
          <w:szCs w:val="18"/>
          <w:lang w:eastAsia="zh-CN"/>
        </w:rPr>
        <w:t>represent</w:t>
      </w:r>
      <w:r w:rsidR="00F65F0B" w:rsidRPr="0054117F">
        <w:rPr>
          <w:sz w:val="18"/>
          <w:szCs w:val="18"/>
          <w:lang w:eastAsia="zh-CN"/>
        </w:rPr>
        <w:t xml:space="preserve"> Duan Y., et al.</w:t>
      </w:r>
      <w:r w:rsidR="00D41CD9" w:rsidRPr="0054117F">
        <w:rPr>
          <w:rFonts w:hint="eastAsia"/>
          <w:sz w:val="18"/>
          <w:szCs w:val="18"/>
          <w:lang w:eastAsia="zh-CN"/>
        </w:rPr>
        <w:t xml:space="preserve"> (2021);</w:t>
      </w:r>
      <w:r w:rsidR="00F65F0B" w:rsidRPr="0054117F">
        <w:rPr>
          <w:sz w:val="18"/>
          <w:szCs w:val="18"/>
          <w:lang w:eastAsia="zh-CN"/>
        </w:rPr>
        <w:t xml:space="preserve"> </w:t>
      </w:r>
      <w:r w:rsidR="00D41CD9" w:rsidRPr="0054117F">
        <w:rPr>
          <w:sz w:val="18"/>
          <w:szCs w:val="18"/>
          <w:lang w:eastAsia="zh-CN"/>
        </w:rPr>
        <w:t>d</w:t>
      </w:r>
      <w:r w:rsidR="00D41CD9" w:rsidRPr="0054117F">
        <w:rPr>
          <w:rFonts w:hint="eastAsia"/>
          <w:sz w:val="18"/>
          <w:szCs w:val="18"/>
          <w:lang w:eastAsia="zh-CN"/>
        </w:rPr>
        <w:t xml:space="preserve"> </w:t>
      </w:r>
      <w:r w:rsidR="00D41CD9" w:rsidRPr="0054117F">
        <w:rPr>
          <w:rFonts w:eastAsia="宋体" w:cs="Times New Roman" w:hint="eastAsia"/>
          <w:sz w:val="18"/>
          <w:szCs w:val="18"/>
          <w:lang w:eastAsia="zh-CN"/>
        </w:rPr>
        <w:t xml:space="preserve">represent </w:t>
      </w:r>
      <w:r w:rsidR="00F65F0B" w:rsidRPr="0054117F">
        <w:rPr>
          <w:sz w:val="18"/>
          <w:szCs w:val="18"/>
          <w:lang w:eastAsia="zh-CN"/>
        </w:rPr>
        <w:t>Wang Y., et al.</w:t>
      </w:r>
      <w:r w:rsidR="00D41CD9" w:rsidRPr="0054117F">
        <w:rPr>
          <w:rFonts w:hint="eastAsia"/>
          <w:sz w:val="18"/>
          <w:szCs w:val="18"/>
          <w:lang w:eastAsia="zh-CN"/>
        </w:rPr>
        <w:t xml:space="preserve"> (</w:t>
      </w:r>
      <w:r w:rsidR="00F65F0B" w:rsidRPr="0054117F">
        <w:rPr>
          <w:sz w:val="18"/>
          <w:szCs w:val="18"/>
          <w:lang w:eastAsia="zh-CN"/>
        </w:rPr>
        <w:t>2019)</w:t>
      </w:r>
      <w:r w:rsidR="00D41CD9" w:rsidRPr="0054117F">
        <w:rPr>
          <w:rFonts w:hint="eastAsia"/>
          <w:sz w:val="18"/>
          <w:szCs w:val="18"/>
          <w:lang w:eastAsia="zh-CN"/>
        </w:rPr>
        <w:t>.</w:t>
      </w:r>
    </w:p>
    <w:p w14:paraId="6AFA42BB" w14:textId="77777777" w:rsidR="00F27E54" w:rsidRPr="0054117F" w:rsidRDefault="00F27E54" w:rsidP="00F27E54">
      <w:pPr>
        <w:spacing w:before="0" w:after="200" w:line="276" w:lineRule="auto"/>
        <w:rPr>
          <w:szCs w:val="21"/>
          <w:lang w:eastAsia="zh-CN"/>
        </w:rPr>
      </w:pPr>
    </w:p>
    <w:p w14:paraId="1DDEF50D" w14:textId="77777777" w:rsidR="00F27E54" w:rsidRPr="0054117F" w:rsidRDefault="00F27E54" w:rsidP="00F27E54">
      <w:pPr>
        <w:rPr>
          <w:szCs w:val="21"/>
          <w:lang w:eastAsia="zh-CN"/>
        </w:rPr>
      </w:pPr>
    </w:p>
    <w:p w14:paraId="0D6BA39B" w14:textId="77777777" w:rsidR="00F27E54" w:rsidRPr="0054117F" w:rsidRDefault="00F27E54" w:rsidP="00F27E54">
      <w:pPr>
        <w:jc w:val="center"/>
        <w:rPr>
          <w:szCs w:val="21"/>
        </w:rPr>
      </w:pPr>
      <w:r w:rsidRPr="0054117F">
        <w:rPr>
          <w:rFonts w:cs="Times New Roman"/>
          <w:b/>
          <w:szCs w:val="24"/>
        </w:rPr>
        <w:t xml:space="preserve">Supplementary </w:t>
      </w:r>
      <w:r w:rsidRPr="0054117F">
        <w:rPr>
          <w:b/>
          <w:szCs w:val="21"/>
          <w:shd w:val="clear" w:color="auto" w:fill="FFFFFF"/>
          <w:lang w:bidi="ar"/>
        </w:rPr>
        <w:t>Table</w:t>
      </w:r>
      <w:r w:rsidRPr="0054117F">
        <w:rPr>
          <w:rFonts w:hint="eastAsia"/>
          <w:szCs w:val="21"/>
          <w:shd w:val="clear" w:color="auto" w:fill="FFFFFF"/>
          <w:lang w:bidi="ar"/>
        </w:rPr>
        <w:t xml:space="preserve"> </w:t>
      </w:r>
      <w:r w:rsidRPr="0054117F">
        <w:rPr>
          <w:rFonts w:hint="eastAsia"/>
          <w:szCs w:val="21"/>
          <w:shd w:val="clear" w:color="auto" w:fill="FFFFFF"/>
          <w:lang w:eastAsia="zh-CN" w:bidi="ar"/>
        </w:rPr>
        <w:t>S</w:t>
      </w:r>
      <w:r w:rsidRPr="0054117F">
        <w:rPr>
          <w:rFonts w:hint="eastAsia"/>
          <w:b/>
          <w:szCs w:val="21"/>
          <w:lang w:eastAsia="zh-CN"/>
        </w:rPr>
        <w:t>3</w:t>
      </w:r>
      <w:r w:rsidRPr="0054117F">
        <w:rPr>
          <w:szCs w:val="21"/>
        </w:rPr>
        <w:t>. Alleles peak size of 24 SSR markers primers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203"/>
        <w:gridCol w:w="761"/>
        <w:gridCol w:w="927"/>
        <w:gridCol w:w="1135"/>
        <w:gridCol w:w="636"/>
        <w:gridCol w:w="636"/>
        <w:gridCol w:w="636"/>
        <w:gridCol w:w="580"/>
        <w:gridCol w:w="636"/>
        <w:gridCol w:w="636"/>
        <w:gridCol w:w="723"/>
        <w:gridCol w:w="743"/>
        <w:gridCol w:w="741"/>
      </w:tblGrid>
      <w:tr w:rsidR="0054117F" w:rsidRPr="0054117F" w14:paraId="64171517" w14:textId="77777777" w:rsidTr="00F27E54">
        <w:trPr>
          <w:trHeight w:val="676"/>
          <w:jc w:val="center"/>
        </w:trPr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702767" w14:textId="77777777" w:rsidR="00F27E54" w:rsidRPr="0054117F" w:rsidRDefault="00F27E54" w:rsidP="00C731B7">
            <w:pPr>
              <w:jc w:val="center"/>
              <w:rPr>
                <w:sz w:val="20"/>
                <w:szCs w:val="24"/>
              </w:rPr>
            </w:pPr>
            <w:r w:rsidRPr="0054117F">
              <w:rPr>
                <w:sz w:val="20"/>
                <w:szCs w:val="24"/>
              </w:rPr>
              <w:t>Primers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A4A02A" w14:textId="77777777" w:rsidR="00F27E54" w:rsidRPr="0054117F" w:rsidRDefault="00F27E54" w:rsidP="00C731B7">
            <w:pPr>
              <w:jc w:val="center"/>
              <w:rPr>
                <w:sz w:val="20"/>
                <w:szCs w:val="24"/>
              </w:rPr>
            </w:pPr>
            <w:r w:rsidRPr="0054117F">
              <w:rPr>
                <w:sz w:val="20"/>
                <w:szCs w:val="24"/>
              </w:rPr>
              <w:t>Chr.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A14DF0" w14:textId="77777777" w:rsidR="00F27E54" w:rsidRPr="0054117F" w:rsidRDefault="00F27E54" w:rsidP="00C731B7">
            <w:pPr>
              <w:jc w:val="center"/>
              <w:rPr>
                <w:sz w:val="20"/>
                <w:szCs w:val="24"/>
              </w:rPr>
            </w:pPr>
            <w:r w:rsidRPr="0054117F">
              <w:rPr>
                <w:sz w:val="20"/>
                <w:szCs w:val="24"/>
              </w:rPr>
              <w:t>No. of Peaks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37D27E" w14:textId="77777777" w:rsidR="00F27E54" w:rsidRPr="0054117F" w:rsidRDefault="00F27E54" w:rsidP="00C731B7">
            <w:pPr>
              <w:jc w:val="center"/>
              <w:rPr>
                <w:sz w:val="20"/>
                <w:szCs w:val="24"/>
              </w:rPr>
            </w:pPr>
            <w:r w:rsidRPr="0054117F">
              <w:rPr>
                <w:sz w:val="20"/>
                <w:szCs w:val="24"/>
              </w:rPr>
              <w:t>No. of profiles</w:t>
            </w:r>
          </w:p>
        </w:tc>
        <w:tc>
          <w:tcPr>
            <w:tcW w:w="2986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93119A" w14:textId="77777777" w:rsidR="00F27E54" w:rsidRPr="0054117F" w:rsidRDefault="00F27E54" w:rsidP="00C731B7">
            <w:pPr>
              <w:jc w:val="center"/>
              <w:rPr>
                <w:sz w:val="20"/>
                <w:szCs w:val="24"/>
              </w:rPr>
            </w:pPr>
            <w:r w:rsidRPr="0054117F">
              <w:rPr>
                <w:sz w:val="20"/>
                <w:szCs w:val="24"/>
              </w:rPr>
              <w:t>averaged peak size (bp)</w:t>
            </w:r>
          </w:p>
        </w:tc>
      </w:tr>
      <w:tr w:rsidR="0054117F" w:rsidRPr="0054117F" w14:paraId="495EF309" w14:textId="77777777" w:rsidTr="00F27E54">
        <w:trPr>
          <w:trHeight w:val="304"/>
          <w:jc w:val="center"/>
        </w:trPr>
        <w:tc>
          <w:tcPr>
            <w:tcW w:w="60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0EC8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31924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E8A0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0FA1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D81BC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34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AD803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164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1BEA2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214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210BC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219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8FC3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223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700CC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231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A685A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251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3532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7AE5EC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D3834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54117F" w:rsidRPr="0054117F" w14:paraId="67F9D51E" w14:textId="77777777" w:rsidTr="00F27E54">
        <w:trPr>
          <w:trHeight w:val="304"/>
          <w:jc w:val="center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E705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43016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49A6A9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B531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FEC3C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9E59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177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D9971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193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8620E7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197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A905C7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205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4F5E3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209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D286F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221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6511B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233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5D98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6B21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54117F" w:rsidRPr="0054117F" w14:paraId="6E859CEF" w14:textId="77777777" w:rsidTr="00F27E54">
        <w:trPr>
          <w:trHeight w:val="304"/>
          <w:jc w:val="center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71E0C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S118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C8F5F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06C6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9A9DC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A4B62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141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C2F7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143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4A38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149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62ECC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161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1791C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166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00E9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ABEA5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4A6D7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54D5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54117F" w:rsidRPr="0054117F" w14:paraId="23167C1C" w14:textId="77777777" w:rsidTr="00F27E54">
        <w:trPr>
          <w:trHeight w:val="304"/>
          <w:jc w:val="center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E266D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S151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06D9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C8529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15D29C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3D7D7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03336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86D0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91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DAB72C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97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1FDD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103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3AEF7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105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C2AB9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FD1C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5E84B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54117F" w:rsidRPr="0054117F" w14:paraId="659510A4" w14:textId="77777777" w:rsidTr="00F27E54">
        <w:trPr>
          <w:trHeight w:val="304"/>
          <w:jc w:val="center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3FBF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S170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06ED22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C3EB2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1FDFD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DA7A2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105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CA4C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111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9A16C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117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87169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125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3ADE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128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41C57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144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7FF4C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DE082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A964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54117F" w:rsidRPr="0054117F" w14:paraId="70A5504A" w14:textId="77777777" w:rsidTr="00F27E54">
        <w:trPr>
          <w:trHeight w:val="304"/>
          <w:jc w:val="center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AC496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S182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88EED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3FF36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92722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0F1B1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135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F3619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139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1B1069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144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14FE2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153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24C5F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157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E8A5F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4ADB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F8C79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D55E7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54117F" w:rsidRPr="0054117F" w14:paraId="544610A7" w14:textId="77777777" w:rsidTr="00F27E54">
        <w:trPr>
          <w:trHeight w:val="304"/>
          <w:jc w:val="center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060AC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S187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D7B9A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F9005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F2C4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A26062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214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8701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217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1BA37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220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E193F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226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F554B9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C024B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C217F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DC96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1413B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54117F" w:rsidRPr="0054117F" w14:paraId="3EC0F0E8" w14:textId="77777777" w:rsidTr="00F27E54">
        <w:trPr>
          <w:trHeight w:val="304"/>
          <w:jc w:val="center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F9AC17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S189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4BA487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F3B56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2C22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0140F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176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E69E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179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609BD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182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46EB9C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185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9803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191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4773F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194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38FCB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197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42AEA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203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1FCE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206</w:t>
            </w:r>
          </w:p>
        </w:tc>
      </w:tr>
      <w:tr w:rsidR="0054117F" w:rsidRPr="0054117F" w14:paraId="0D82D090" w14:textId="77777777" w:rsidTr="00F27E54">
        <w:trPr>
          <w:trHeight w:val="304"/>
          <w:jc w:val="center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E6C1D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S192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A6E22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E702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118F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07167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157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F6AF0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160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63FF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163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FDF8F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172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0571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F963D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83D8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DE2DF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557BFF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54117F" w:rsidRPr="0054117F" w14:paraId="543FBCD2" w14:textId="77777777" w:rsidTr="00F27E54">
        <w:trPr>
          <w:trHeight w:val="304"/>
          <w:jc w:val="center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87DF9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S7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9249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1E211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E8D7B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81ED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B4AB2C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128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9B3C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132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AB4E5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134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E9886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138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2353C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142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51CA2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152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C4A09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52A98F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54117F" w:rsidRPr="0054117F" w14:paraId="5F33A3AB" w14:textId="77777777" w:rsidTr="00F27E54">
        <w:trPr>
          <w:trHeight w:val="304"/>
          <w:jc w:val="center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3BB76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SSR08337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6DE1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B276F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89AE9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FB31F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183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9A907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187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63D8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189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C2F83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203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B8910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14F0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60A47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915D09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AB283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54117F" w:rsidRPr="0054117F" w14:paraId="17720FEA" w14:textId="77777777" w:rsidTr="00F27E54">
        <w:trPr>
          <w:trHeight w:val="304"/>
          <w:jc w:val="center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ACC7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STG0025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28F9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AE9E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BDAD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68207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198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73B4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202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A12D9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1D292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7E65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B322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50BB2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8604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020B2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54117F" w:rsidRPr="0054117F" w14:paraId="28520F97" w14:textId="77777777" w:rsidTr="00F27E54">
        <w:trPr>
          <w:trHeight w:val="304"/>
          <w:jc w:val="center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D9417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STG0026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0B08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70ACB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9DDBF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0D630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276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9C255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280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5207E7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284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05D55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288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D6AC8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A5477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2FE8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CB7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C994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54117F" w:rsidRPr="0054117F" w14:paraId="2A59C5A5" w14:textId="77777777" w:rsidTr="00F27E54">
        <w:trPr>
          <w:trHeight w:val="304"/>
          <w:jc w:val="center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2CEDE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STI0012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B036F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38D56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EC08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0DEB0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167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DD3B7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170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AFF67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173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EE4AF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175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E7E2E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185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F926F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188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57AFA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191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AC49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447F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54117F" w:rsidRPr="0054117F" w14:paraId="2A1EE28A" w14:textId="77777777" w:rsidTr="00F27E54">
        <w:trPr>
          <w:trHeight w:val="304"/>
          <w:jc w:val="center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00088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STI017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542F1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F251F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0171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61A3F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160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DB3A4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163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88F7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166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83920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169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513CC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174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552E1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D5C59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09927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48E9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54117F" w:rsidRPr="0054117F" w14:paraId="340A4132" w14:textId="77777777" w:rsidTr="00F27E54">
        <w:trPr>
          <w:trHeight w:val="304"/>
          <w:jc w:val="center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E59DFF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STI032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B45F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8A24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532A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956D2F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107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AA49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D8890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116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0D7B0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119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3693AF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122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CCAB5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125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D611B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306B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D5041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54117F" w:rsidRPr="0054117F" w14:paraId="17763496" w14:textId="77777777" w:rsidTr="00F27E54">
        <w:trPr>
          <w:trHeight w:val="304"/>
          <w:jc w:val="center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73E20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STM0037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B3B9C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EA0152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418952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39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DE32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40639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71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39DE4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75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10AFF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77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3A973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C779E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9BC4B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D5A23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BD627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54117F" w:rsidRPr="0054117F" w14:paraId="7536959F" w14:textId="77777777" w:rsidTr="00F27E54">
        <w:trPr>
          <w:trHeight w:val="304"/>
          <w:jc w:val="center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CC266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STM1049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AE57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71ACBF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FCDCC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AF6DE7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179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8110F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186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5333A2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189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F096C2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199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4603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B688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66FC3C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E74BCF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41F0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54117F" w:rsidRPr="0054117F" w14:paraId="278FECEA" w14:textId="77777777" w:rsidTr="00F27E54">
        <w:trPr>
          <w:trHeight w:val="304"/>
          <w:jc w:val="center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6E54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STM1104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7B46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81CAA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48820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B1D93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163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E7823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165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BDB17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168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90CA1C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172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67C52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175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FC420F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177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F255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8906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803A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54117F" w:rsidRPr="0054117F" w14:paraId="34C9A1EA" w14:textId="77777777" w:rsidTr="00F27E54">
        <w:trPr>
          <w:trHeight w:val="304"/>
          <w:jc w:val="center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80940A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STM1106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BC24F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E2EFB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262F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AAB3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122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82E62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137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5853AC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140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EC0C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7781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153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6578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156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29B69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159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4E3D5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192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94B3F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54117F" w:rsidRPr="0054117F" w14:paraId="775EB42C" w14:textId="77777777" w:rsidTr="00F27E54">
        <w:trPr>
          <w:trHeight w:val="304"/>
          <w:jc w:val="center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555FE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STM2022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D0F37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4D72D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3B9559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DD38B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172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D6C0D2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175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FEC1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181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000F5C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187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A055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228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8B373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243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D3033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2E351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74F0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54117F" w:rsidRPr="0054117F" w14:paraId="606E4805" w14:textId="77777777" w:rsidTr="00F27E54">
        <w:trPr>
          <w:trHeight w:val="304"/>
          <w:jc w:val="center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301E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STM3012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C055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C64E1F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FE1D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77C23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166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62419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194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A617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196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FA13D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89B8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D3D4F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9D43A0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8005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7180F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54117F" w:rsidRPr="0054117F" w14:paraId="04E4D575" w14:textId="77777777" w:rsidTr="00F27E54">
        <w:trPr>
          <w:trHeight w:val="304"/>
          <w:jc w:val="center"/>
        </w:trPr>
        <w:tc>
          <w:tcPr>
            <w:tcW w:w="60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1CDC70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STM5121</w:t>
            </w:r>
          </w:p>
        </w:tc>
        <w:tc>
          <w:tcPr>
            <w:tcW w:w="38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E5A126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08069E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568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96BE97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318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BE90BCC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283</w:t>
            </w:r>
          </w:p>
        </w:tc>
        <w:tc>
          <w:tcPr>
            <w:tcW w:w="318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6764B1C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286</w:t>
            </w:r>
          </w:p>
        </w:tc>
        <w:tc>
          <w:tcPr>
            <w:tcW w:w="318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32C14E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289</w:t>
            </w:r>
          </w:p>
        </w:tc>
        <w:tc>
          <w:tcPr>
            <w:tcW w:w="29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D2B2122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292</w:t>
            </w:r>
          </w:p>
        </w:tc>
        <w:tc>
          <w:tcPr>
            <w:tcW w:w="318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AA3042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18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AE3EF4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6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55ED108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185E4C4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8A60A4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54117F" w:rsidRPr="0054117F" w14:paraId="55BC8B67" w14:textId="77777777" w:rsidTr="00F27E54">
        <w:trPr>
          <w:trHeight w:val="304"/>
          <w:jc w:val="center"/>
        </w:trPr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DD9B8E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STPoAc58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A57D51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C54106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5C70A7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5A789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228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D1A627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232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E009D2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240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E5AD75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246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83C3833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44B612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09BD8F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B9FBCD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FDD40B" w14:textId="77777777" w:rsidR="00F27E54" w:rsidRPr="0054117F" w:rsidRDefault="00F27E54" w:rsidP="00C731B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</w:tbl>
    <w:p w14:paraId="3D3CCD5A" w14:textId="77777777" w:rsidR="00F27E54" w:rsidRPr="0054117F" w:rsidRDefault="00F27E54" w:rsidP="00F27E54">
      <w:pPr>
        <w:rPr>
          <w:szCs w:val="21"/>
          <w:lang w:eastAsia="zh-CN"/>
        </w:rPr>
      </w:pPr>
    </w:p>
    <w:p w14:paraId="0E2044E1" w14:textId="77777777" w:rsidR="00144B79" w:rsidRPr="0054117F" w:rsidRDefault="00144B79" w:rsidP="00654E8F">
      <w:pPr>
        <w:spacing w:before="240"/>
        <w:rPr>
          <w:szCs w:val="24"/>
          <w:lang w:eastAsia="zh-CN"/>
        </w:rPr>
        <w:sectPr w:rsidR="00144B79" w:rsidRPr="0054117F" w:rsidSect="0093429D">
          <w:headerReference w:type="even" r:id="rId12"/>
          <w:footerReference w:type="even" r:id="rId13"/>
          <w:footerReference w:type="default" r:id="rId14"/>
          <w:headerReference w:type="first" r:id="rId15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tbl>
      <w:tblPr>
        <w:tblpPr w:leftFromText="180" w:rightFromText="180" w:vertAnchor="text" w:horzAnchor="page" w:tblpXSpec="center" w:tblpY="575"/>
        <w:tblW w:w="4468" w:type="pct"/>
        <w:tblLook w:val="04A0" w:firstRow="1" w:lastRow="0" w:firstColumn="1" w:lastColumn="0" w:noHBand="0" w:noVBand="1"/>
      </w:tblPr>
      <w:tblGrid>
        <w:gridCol w:w="2019"/>
        <w:gridCol w:w="779"/>
        <w:gridCol w:w="798"/>
        <w:gridCol w:w="754"/>
        <w:gridCol w:w="754"/>
        <w:gridCol w:w="965"/>
        <w:gridCol w:w="1038"/>
        <w:gridCol w:w="1394"/>
        <w:gridCol w:w="798"/>
        <w:gridCol w:w="754"/>
        <w:gridCol w:w="666"/>
        <w:gridCol w:w="1055"/>
      </w:tblGrid>
      <w:tr w:rsidR="0054117F" w:rsidRPr="0054117F" w14:paraId="2829F143" w14:textId="77777777" w:rsidTr="00B03B99">
        <w:trPr>
          <w:trHeight w:val="57"/>
        </w:trPr>
        <w:tc>
          <w:tcPr>
            <w:tcW w:w="8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4F9E0C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6F06BB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54117F">
              <w:rPr>
                <w:rFonts w:cs="Times New Roman"/>
                <w:sz w:val="18"/>
                <w:szCs w:val="18"/>
              </w:rPr>
              <w:t xml:space="preserve">Growth </w:t>
            </w:r>
          </w:p>
          <w:p w14:paraId="4861FBA4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Period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FF95E5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54117F">
              <w:rPr>
                <w:rFonts w:cs="Times New Roman"/>
                <w:sz w:val="18"/>
                <w:szCs w:val="18"/>
              </w:rPr>
              <w:t xml:space="preserve">Starch </w:t>
            </w:r>
          </w:p>
          <w:p w14:paraId="752671CB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Content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E85F79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54117F">
              <w:rPr>
                <w:rFonts w:cs="Times New Roman"/>
                <w:sz w:val="18"/>
                <w:szCs w:val="18"/>
              </w:rPr>
              <w:t xml:space="preserve">Flower </w:t>
            </w:r>
          </w:p>
          <w:p w14:paraId="13A37FFF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Color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7227B7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54117F">
              <w:rPr>
                <w:rFonts w:cs="Times New Roman"/>
                <w:sz w:val="18"/>
                <w:szCs w:val="18"/>
              </w:rPr>
              <w:t xml:space="preserve">Plant </w:t>
            </w:r>
          </w:p>
          <w:p w14:paraId="706A554B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Height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5718D5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 xml:space="preserve">Vc </w:t>
            </w:r>
            <w:r w:rsidRPr="0054117F">
              <w:rPr>
                <w:rFonts w:cs="Times New Roman"/>
                <w:sz w:val="18"/>
                <w:szCs w:val="18"/>
                <w:lang w:eastAsia="zh-CN"/>
              </w:rPr>
              <w:t>C</w:t>
            </w:r>
            <w:r w:rsidRPr="0054117F">
              <w:rPr>
                <w:rFonts w:cs="Times New Roman"/>
                <w:sz w:val="18"/>
                <w:szCs w:val="18"/>
              </w:rPr>
              <w:t>otent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607414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54117F">
              <w:rPr>
                <w:rFonts w:cs="Times New Roman"/>
                <w:sz w:val="18"/>
                <w:szCs w:val="18"/>
              </w:rPr>
              <w:t xml:space="preserve">Dry Matter </w:t>
            </w:r>
          </w:p>
          <w:p w14:paraId="2151EECC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Content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42BF2E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54117F">
              <w:rPr>
                <w:rFonts w:cs="Times New Roman"/>
                <w:sz w:val="18"/>
                <w:szCs w:val="18"/>
              </w:rPr>
              <w:t xml:space="preserve">Reducing Sugar </w:t>
            </w:r>
          </w:p>
          <w:p w14:paraId="1EAD34F5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Content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5D56E65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54117F">
              <w:rPr>
                <w:rFonts w:cs="Times New Roman"/>
                <w:sz w:val="18"/>
                <w:szCs w:val="18"/>
              </w:rPr>
              <w:t xml:space="preserve">Protein </w:t>
            </w:r>
          </w:p>
          <w:p w14:paraId="17F91F44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Content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312FDF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54117F">
              <w:rPr>
                <w:rFonts w:cs="Times New Roman"/>
                <w:sz w:val="18"/>
                <w:szCs w:val="18"/>
              </w:rPr>
              <w:t xml:space="preserve">Tuber </w:t>
            </w:r>
          </w:p>
          <w:p w14:paraId="39065262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Shape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93414F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54117F">
              <w:rPr>
                <w:rFonts w:cs="Times New Roman"/>
                <w:sz w:val="18"/>
                <w:szCs w:val="18"/>
              </w:rPr>
              <w:t xml:space="preserve">Eye </w:t>
            </w:r>
          </w:p>
          <w:p w14:paraId="263D4705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Depth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7DA640F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54117F">
              <w:rPr>
                <w:rFonts w:cs="Times New Roman"/>
                <w:sz w:val="18"/>
                <w:szCs w:val="18"/>
              </w:rPr>
              <w:t>Tuber Skin</w:t>
            </w:r>
          </w:p>
          <w:p w14:paraId="303D53BD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 xml:space="preserve"> color</w:t>
            </w:r>
          </w:p>
        </w:tc>
      </w:tr>
      <w:tr w:rsidR="0054117F" w:rsidRPr="0054117F" w14:paraId="66E21804" w14:textId="77777777" w:rsidTr="00B03B99">
        <w:trPr>
          <w:trHeight w:val="57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958E6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Starch Content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46D49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0.447</w:t>
            </w:r>
            <w:r w:rsidRPr="0054117F">
              <w:rPr>
                <w:rFonts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15B6B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CDFCE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2A3B3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ED6E8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743B2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CCD19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4EBDB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91E1B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4BAB7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BCE34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54117F" w:rsidRPr="0054117F" w14:paraId="75AB921D" w14:textId="77777777" w:rsidTr="00B03B99">
        <w:trPr>
          <w:trHeight w:val="57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039D5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Flower Color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754D5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0.128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E288C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0.032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67366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60983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7D14A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4D088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0EAA5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E66B5E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1F487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EB0CA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115BE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54117F" w:rsidRPr="0054117F" w14:paraId="7A0D8196" w14:textId="77777777" w:rsidTr="00B03B99">
        <w:trPr>
          <w:trHeight w:val="57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1515A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Plant Height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6ADC68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0.299</w:t>
            </w:r>
            <w:r w:rsidRPr="0054117F">
              <w:rPr>
                <w:rFonts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68582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0.348</w:t>
            </w:r>
            <w:r w:rsidRPr="0054117F">
              <w:rPr>
                <w:rFonts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C8C24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0.099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91899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15F0E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85BC6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5A3E8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DC131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93A56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FBE4C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44746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54117F" w:rsidRPr="0054117F" w14:paraId="654BD1DF" w14:textId="77777777" w:rsidTr="00B03B99">
        <w:trPr>
          <w:trHeight w:val="57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15F2F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Vc cotent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D8C7A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-0.099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30EA5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-0.026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5A01D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0.191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C6004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-0.028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C2715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44238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D4644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D9C6E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72038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BF2A4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83F71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54117F" w:rsidRPr="0054117F" w14:paraId="61E0C645" w14:textId="77777777" w:rsidTr="00B03B99">
        <w:trPr>
          <w:trHeight w:val="57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F47CE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Dry Matter Content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283F9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0.272</w:t>
            </w:r>
            <w:r w:rsidRPr="0054117F">
              <w:rPr>
                <w:rFonts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DD501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0.564</w:t>
            </w:r>
            <w:r w:rsidRPr="0054117F">
              <w:rPr>
                <w:rFonts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15045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0.034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136C9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0.214</w:t>
            </w:r>
            <w:r w:rsidRPr="0054117F">
              <w:rPr>
                <w:rFonts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FC76A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0.006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1F3DD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554A0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C7B2E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E73B2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9415D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D747D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54117F" w:rsidRPr="0054117F" w14:paraId="0EA64E10" w14:textId="77777777" w:rsidTr="00B03B99">
        <w:trPr>
          <w:trHeight w:val="57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3323E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Reducing Sugar Content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B1A96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0.086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7D0D3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-0.115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2EA86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0.010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BCF2D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-0.130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97C98B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-0.123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B84F4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-0.097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86BF8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2CF14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EFEC4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09081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45C8A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54117F" w:rsidRPr="0054117F" w14:paraId="40A9981B" w14:textId="77777777" w:rsidTr="00B03B99">
        <w:trPr>
          <w:trHeight w:val="57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D78A8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Protein Content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A8B64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0.242</w:t>
            </w:r>
            <w:r w:rsidRPr="0054117F">
              <w:rPr>
                <w:rFonts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2444E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0.132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36164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0.019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C193C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-0.054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0FFD1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0.140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2D9DB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0.178</w:t>
            </w:r>
            <w:r w:rsidRPr="0054117F">
              <w:rPr>
                <w:rFonts w:cs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0C73BD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-0.107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0D096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EC371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C7B54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3FE9C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54117F" w:rsidRPr="0054117F" w14:paraId="358AF198" w14:textId="77777777" w:rsidTr="00B03B99">
        <w:trPr>
          <w:trHeight w:val="57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D07C5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Tuber Shape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FE0BD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-0.008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D9A22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-0.158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4F04A2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0.045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1A579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-0.033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5FF02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-0.034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4A05A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-0.092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8987A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0.096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E5CDC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-0.147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D23E9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78021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B4DB4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54117F" w:rsidRPr="0054117F" w14:paraId="6563AEAB" w14:textId="77777777" w:rsidTr="00B03B99">
        <w:trPr>
          <w:trHeight w:val="57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32BD0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Eye Depth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4A201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-0.118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7D93B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-0.099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5703E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0.095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FE320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-0.085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90BFB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0.014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D6F5B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-0.022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5C15C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0.035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7D551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0.102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F57AD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0.225</w:t>
            </w:r>
            <w:r w:rsidRPr="0054117F">
              <w:rPr>
                <w:rFonts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333C2" w14:textId="219C8ED5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55DE2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54117F" w:rsidRPr="0054117F" w14:paraId="3D23E1E9" w14:textId="77777777" w:rsidTr="00B03B99">
        <w:trPr>
          <w:trHeight w:val="57"/>
        </w:trPr>
        <w:tc>
          <w:tcPr>
            <w:tcW w:w="85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C30C29E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Tuber Skin color</w:t>
            </w: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5A701D6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-0.038</w:t>
            </w:r>
          </w:p>
        </w:tc>
        <w:tc>
          <w:tcPr>
            <w:tcW w:w="33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2FE51CC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0.083</w:t>
            </w:r>
          </w:p>
        </w:tc>
        <w:tc>
          <w:tcPr>
            <w:tcW w:w="32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194DDE5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0.292</w:t>
            </w:r>
            <w:r w:rsidRPr="0054117F">
              <w:rPr>
                <w:rFonts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7116B6A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-0.084</w:t>
            </w:r>
          </w:p>
        </w:tc>
        <w:tc>
          <w:tcPr>
            <w:tcW w:w="4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2529773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0.168</w:t>
            </w:r>
            <w:r w:rsidRPr="0054117F">
              <w:rPr>
                <w:rFonts w:cs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4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588FDBB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-0.003</w:t>
            </w:r>
          </w:p>
        </w:tc>
        <w:tc>
          <w:tcPr>
            <w:tcW w:w="59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37AB870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-0.034</w:t>
            </w:r>
          </w:p>
        </w:tc>
        <w:tc>
          <w:tcPr>
            <w:tcW w:w="33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60281CC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0.077</w:t>
            </w:r>
          </w:p>
        </w:tc>
        <w:tc>
          <w:tcPr>
            <w:tcW w:w="32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93A322C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0.089</w:t>
            </w:r>
          </w:p>
        </w:tc>
        <w:tc>
          <w:tcPr>
            <w:tcW w:w="28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8A38B44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0.027</w:t>
            </w:r>
          </w:p>
        </w:tc>
        <w:tc>
          <w:tcPr>
            <w:tcW w:w="4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5227BE7" w14:textId="0E203B8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54117F" w:rsidRPr="0054117F" w14:paraId="7BECA8C5" w14:textId="77777777" w:rsidTr="00B03B99">
        <w:trPr>
          <w:trHeight w:val="57"/>
        </w:trPr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49E7E6A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Tuber Flesh color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646905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-0.062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1DCDB6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-0.051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69CAB5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0.121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926AE1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-0.039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11B0D83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5E210E9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-0.166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CAFAEEF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-0.017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D6DD11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-0.045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FEBB1A2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0.161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0A999A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0.162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B36544" w14:textId="77777777" w:rsidR="00761EA3" w:rsidRPr="0054117F" w:rsidRDefault="00761EA3" w:rsidP="00761EA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>0.531</w:t>
            </w:r>
            <w:r w:rsidRPr="0054117F">
              <w:rPr>
                <w:rFonts w:cs="Times New Roman"/>
                <w:sz w:val="18"/>
                <w:szCs w:val="18"/>
                <w:vertAlign w:val="superscript"/>
              </w:rPr>
              <w:t>**</w:t>
            </w:r>
          </w:p>
        </w:tc>
      </w:tr>
      <w:tr w:rsidR="0054117F" w:rsidRPr="0054117F" w14:paraId="7AE28CD4" w14:textId="77777777" w:rsidTr="00A947C3">
        <w:trPr>
          <w:trHeight w:val="496"/>
        </w:trPr>
        <w:tc>
          <w:tcPr>
            <w:tcW w:w="5000" w:type="pct"/>
            <w:gridSpan w:val="1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7F554C8" w14:textId="53484028" w:rsidR="00761EA3" w:rsidRPr="0054117F" w:rsidRDefault="00761EA3" w:rsidP="00761EA3">
            <w:pPr>
              <w:rPr>
                <w:rFonts w:cs="Times New Roman"/>
                <w:sz w:val="18"/>
                <w:szCs w:val="18"/>
              </w:rPr>
            </w:pPr>
            <w:r w:rsidRPr="0054117F">
              <w:rPr>
                <w:rFonts w:cs="Times New Roman"/>
                <w:sz w:val="18"/>
                <w:szCs w:val="18"/>
              </w:rPr>
              <w:t xml:space="preserve">**: </w:t>
            </w:r>
            <w:r w:rsidRPr="0054117F">
              <w:rPr>
                <w:rFonts w:cs="Times New Roman"/>
                <w:i/>
                <w:iCs/>
                <w:sz w:val="18"/>
                <w:szCs w:val="18"/>
              </w:rPr>
              <w:t>P</w:t>
            </w:r>
            <w:r w:rsidRPr="0054117F">
              <w:rPr>
                <w:rFonts w:cs="Times New Roman"/>
                <w:sz w:val="18"/>
                <w:szCs w:val="18"/>
              </w:rPr>
              <w:t>&lt;0.01</w:t>
            </w:r>
            <w:r w:rsidRPr="0054117F">
              <w:rPr>
                <w:rFonts w:cs="Times New Roman"/>
                <w:sz w:val="18"/>
                <w:szCs w:val="18"/>
              </w:rPr>
              <w:t>；</w:t>
            </w:r>
            <w:r w:rsidRPr="0054117F">
              <w:rPr>
                <w:rFonts w:cs="Times New Roman"/>
                <w:sz w:val="18"/>
                <w:szCs w:val="18"/>
              </w:rPr>
              <w:t xml:space="preserve">*: </w:t>
            </w:r>
            <w:r w:rsidRPr="0054117F">
              <w:rPr>
                <w:rFonts w:cs="Times New Roman"/>
                <w:i/>
                <w:iCs/>
                <w:sz w:val="18"/>
                <w:szCs w:val="18"/>
              </w:rPr>
              <w:t>P</w:t>
            </w:r>
            <w:r w:rsidRPr="0054117F">
              <w:rPr>
                <w:rFonts w:cs="Times New Roman"/>
                <w:sz w:val="18"/>
                <w:szCs w:val="18"/>
              </w:rPr>
              <w:t>&lt;0.05</w:t>
            </w:r>
          </w:p>
        </w:tc>
      </w:tr>
    </w:tbl>
    <w:p w14:paraId="07684F9C" w14:textId="194AB4DC" w:rsidR="00144B79" w:rsidRPr="0054117F" w:rsidRDefault="005A103A" w:rsidP="00144B79">
      <w:pPr>
        <w:jc w:val="center"/>
        <w:rPr>
          <w:szCs w:val="21"/>
          <w:shd w:val="clear" w:color="auto" w:fill="FFFFFF"/>
          <w:lang w:bidi="ar"/>
        </w:rPr>
      </w:pPr>
      <w:r w:rsidRPr="0054117F">
        <w:rPr>
          <w:rFonts w:cs="Times New Roman"/>
          <w:b/>
          <w:szCs w:val="24"/>
        </w:rPr>
        <w:t xml:space="preserve">Supplementary </w:t>
      </w:r>
      <w:r w:rsidR="00144B79" w:rsidRPr="0054117F">
        <w:rPr>
          <w:b/>
          <w:szCs w:val="21"/>
          <w:shd w:val="clear" w:color="auto" w:fill="FFFFFF"/>
          <w:lang w:bidi="ar"/>
        </w:rPr>
        <w:t xml:space="preserve">Table </w:t>
      </w:r>
      <w:r w:rsidR="00FC65C5" w:rsidRPr="0054117F">
        <w:rPr>
          <w:rFonts w:hint="eastAsia"/>
          <w:b/>
          <w:szCs w:val="21"/>
          <w:shd w:val="clear" w:color="auto" w:fill="FFFFFF"/>
          <w:lang w:eastAsia="zh-CN" w:bidi="ar"/>
        </w:rPr>
        <w:t>S4</w:t>
      </w:r>
      <w:r w:rsidR="00144B79" w:rsidRPr="0054117F">
        <w:rPr>
          <w:szCs w:val="21"/>
          <w:shd w:val="clear" w:color="auto" w:fill="FFFFFF"/>
          <w:lang w:bidi="ar"/>
        </w:rPr>
        <w:t>. The correlation analysis of 12 traits of the 149 potato cultivars</w:t>
      </w:r>
      <w:r w:rsidR="00144B79" w:rsidRPr="0054117F">
        <w:rPr>
          <w:rFonts w:hint="eastAsia"/>
          <w:szCs w:val="21"/>
          <w:shd w:val="clear" w:color="auto" w:fill="FFFFFF"/>
          <w:lang w:bidi="ar"/>
        </w:rPr>
        <w:t>.</w:t>
      </w:r>
    </w:p>
    <w:p w14:paraId="4ABE46FF" w14:textId="02B83A2F" w:rsidR="002C5C5F" w:rsidRPr="0054117F" w:rsidRDefault="002C5C5F" w:rsidP="00AC38FA">
      <w:pPr>
        <w:jc w:val="center"/>
        <w:rPr>
          <w:szCs w:val="21"/>
          <w:shd w:val="clear" w:color="auto" w:fill="FFFFFF"/>
          <w:lang w:eastAsia="zh-CN" w:bidi="ar"/>
        </w:rPr>
      </w:pPr>
      <w:r w:rsidRPr="0054117F">
        <w:rPr>
          <w:szCs w:val="24"/>
          <w:lang w:eastAsia="zh-CN"/>
        </w:rPr>
        <w:br w:type="page"/>
      </w:r>
      <w:r w:rsidR="00CA666C" w:rsidRPr="0054117F">
        <w:rPr>
          <w:rFonts w:cs="Times New Roman"/>
          <w:b/>
          <w:szCs w:val="24"/>
        </w:rPr>
        <w:lastRenderedPageBreak/>
        <w:t xml:space="preserve">Supplementary </w:t>
      </w:r>
      <w:r w:rsidR="00CA666C" w:rsidRPr="0054117F">
        <w:rPr>
          <w:b/>
          <w:szCs w:val="21"/>
          <w:shd w:val="clear" w:color="auto" w:fill="FFFFFF"/>
          <w:lang w:bidi="ar"/>
        </w:rPr>
        <w:t>Table</w:t>
      </w:r>
      <w:r w:rsidR="00CA666C" w:rsidRPr="0054117F">
        <w:rPr>
          <w:rFonts w:hint="eastAsia"/>
          <w:szCs w:val="21"/>
          <w:shd w:val="clear" w:color="auto" w:fill="FFFFFF"/>
          <w:lang w:bidi="ar"/>
        </w:rPr>
        <w:t xml:space="preserve"> </w:t>
      </w:r>
      <w:r w:rsidR="00FC65C5" w:rsidRPr="0054117F">
        <w:rPr>
          <w:rFonts w:hint="eastAsia"/>
          <w:b/>
          <w:szCs w:val="21"/>
          <w:shd w:val="clear" w:color="auto" w:fill="FFFFFF"/>
          <w:lang w:eastAsia="zh-CN" w:bidi="ar"/>
        </w:rPr>
        <w:t>S5</w:t>
      </w:r>
      <w:r w:rsidRPr="0054117F">
        <w:rPr>
          <w:rFonts w:hint="eastAsia"/>
          <w:szCs w:val="21"/>
          <w:shd w:val="clear" w:color="auto" w:fill="FFFFFF"/>
          <w:lang w:bidi="ar"/>
        </w:rPr>
        <w:t xml:space="preserve">. </w:t>
      </w:r>
      <w:r w:rsidRPr="0054117F">
        <w:rPr>
          <w:szCs w:val="21"/>
          <w:shd w:val="clear" w:color="auto" w:fill="FFFFFF"/>
          <w:lang w:bidi="ar"/>
        </w:rPr>
        <w:t>Eigenvalues, contribution rate and loading matrix of principal component of 149 potato genotypes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73"/>
        <w:gridCol w:w="876"/>
        <w:gridCol w:w="876"/>
        <w:gridCol w:w="876"/>
        <w:gridCol w:w="875"/>
        <w:gridCol w:w="875"/>
        <w:gridCol w:w="875"/>
        <w:gridCol w:w="875"/>
        <w:gridCol w:w="875"/>
        <w:gridCol w:w="875"/>
        <w:gridCol w:w="975"/>
        <w:gridCol w:w="975"/>
        <w:gridCol w:w="975"/>
      </w:tblGrid>
      <w:tr w:rsidR="0054117F" w:rsidRPr="0054117F" w14:paraId="290FFB72" w14:textId="77777777" w:rsidTr="00D16D03">
        <w:trPr>
          <w:trHeight w:val="313"/>
        </w:trPr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38A645" w14:textId="77777777" w:rsidR="00AC38FA" w:rsidRPr="0054117F" w:rsidRDefault="00AC38FA" w:rsidP="008C1F64">
            <w:pPr>
              <w:rPr>
                <w:sz w:val="18"/>
                <w:szCs w:val="18"/>
              </w:rPr>
            </w:pPr>
            <w:r w:rsidRPr="0054117F">
              <w:rPr>
                <w:sz w:val="18"/>
                <w:szCs w:val="18"/>
              </w:rPr>
              <w:t>Importance of components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4F8725" w14:textId="77777777" w:rsidR="00AC38FA" w:rsidRPr="0054117F" w:rsidRDefault="00AC38FA" w:rsidP="008C1F64">
            <w:pPr>
              <w:rPr>
                <w:sz w:val="18"/>
                <w:szCs w:val="18"/>
              </w:rPr>
            </w:pPr>
            <w:r w:rsidRPr="0054117F">
              <w:rPr>
                <w:sz w:val="18"/>
                <w:szCs w:val="18"/>
              </w:rPr>
              <w:t>Comp.1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008DBB" w14:textId="77777777" w:rsidR="00AC38FA" w:rsidRPr="0054117F" w:rsidRDefault="00AC38FA" w:rsidP="008C1F64">
            <w:pPr>
              <w:rPr>
                <w:sz w:val="18"/>
                <w:szCs w:val="18"/>
              </w:rPr>
            </w:pPr>
            <w:r w:rsidRPr="0054117F">
              <w:rPr>
                <w:sz w:val="18"/>
                <w:szCs w:val="18"/>
              </w:rPr>
              <w:t>Comp.2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49F902" w14:textId="77777777" w:rsidR="00AC38FA" w:rsidRPr="0054117F" w:rsidRDefault="00AC38FA" w:rsidP="008C1F64">
            <w:pPr>
              <w:rPr>
                <w:sz w:val="18"/>
                <w:szCs w:val="18"/>
              </w:rPr>
            </w:pPr>
            <w:r w:rsidRPr="0054117F">
              <w:rPr>
                <w:sz w:val="18"/>
                <w:szCs w:val="18"/>
              </w:rPr>
              <w:t>Comp.3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E26C70" w14:textId="77777777" w:rsidR="00AC38FA" w:rsidRPr="0054117F" w:rsidRDefault="00AC38FA" w:rsidP="008C1F64">
            <w:pPr>
              <w:rPr>
                <w:sz w:val="18"/>
                <w:szCs w:val="18"/>
              </w:rPr>
            </w:pPr>
            <w:r w:rsidRPr="0054117F">
              <w:rPr>
                <w:sz w:val="18"/>
                <w:szCs w:val="18"/>
              </w:rPr>
              <w:t>Comp.4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66CCB2" w14:textId="77777777" w:rsidR="00AC38FA" w:rsidRPr="0054117F" w:rsidRDefault="00AC38FA" w:rsidP="008C1F64">
            <w:pPr>
              <w:rPr>
                <w:sz w:val="18"/>
                <w:szCs w:val="18"/>
              </w:rPr>
            </w:pPr>
            <w:r w:rsidRPr="0054117F">
              <w:rPr>
                <w:sz w:val="18"/>
                <w:szCs w:val="18"/>
              </w:rPr>
              <w:t>Comp.5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C7917E" w14:textId="77777777" w:rsidR="00AC38FA" w:rsidRPr="0054117F" w:rsidRDefault="00AC38FA" w:rsidP="008C1F64">
            <w:pPr>
              <w:rPr>
                <w:sz w:val="18"/>
                <w:szCs w:val="18"/>
              </w:rPr>
            </w:pPr>
            <w:r w:rsidRPr="0054117F">
              <w:rPr>
                <w:sz w:val="18"/>
                <w:szCs w:val="18"/>
              </w:rPr>
              <w:t>Comp.6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257DE5" w14:textId="77777777" w:rsidR="00AC38FA" w:rsidRPr="0054117F" w:rsidRDefault="00AC38FA" w:rsidP="008C1F64">
            <w:pPr>
              <w:rPr>
                <w:sz w:val="18"/>
                <w:szCs w:val="18"/>
              </w:rPr>
            </w:pPr>
            <w:r w:rsidRPr="0054117F">
              <w:rPr>
                <w:sz w:val="18"/>
                <w:szCs w:val="18"/>
              </w:rPr>
              <w:t>Comp.7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5B7BFB" w14:textId="77777777" w:rsidR="00AC38FA" w:rsidRPr="0054117F" w:rsidRDefault="00AC38FA" w:rsidP="008C1F64">
            <w:pPr>
              <w:rPr>
                <w:sz w:val="18"/>
                <w:szCs w:val="18"/>
              </w:rPr>
            </w:pPr>
            <w:r w:rsidRPr="0054117F">
              <w:rPr>
                <w:sz w:val="18"/>
                <w:szCs w:val="18"/>
              </w:rPr>
              <w:t>Comp.8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B01217" w14:textId="77777777" w:rsidR="00AC38FA" w:rsidRPr="0054117F" w:rsidRDefault="00AC38FA" w:rsidP="008C1F64">
            <w:pPr>
              <w:rPr>
                <w:sz w:val="18"/>
                <w:szCs w:val="18"/>
              </w:rPr>
            </w:pPr>
            <w:r w:rsidRPr="0054117F">
              <w:rPr>
                <w:sz w:val="18"/>
                <w:szCs w:val="18"/>
              </w:rPr>
              <w:t>Comp.9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B2E840" w14:textId="77777777" w:rsidR="00AC38FA" w:rsidRPr="0054117F" w:rsidRDefault="00AC38FA" w:rsidP="008C1F64">
            <w:pPr>
              <w:rPr>
                <w:sz w:val="18"/>
                <w:szCs w:val="18"/>
              </w:rPr>
            </w:pPr>
            <w:r w:rsidRPr="0054117F">
              <w:rPr>
                <w:sz w:val="18"/>
                <w:szCs w:val="18"/>
              </w:rPr>
              <w:t>Comp.10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84CEAB" w14:textId="77777777" w:rsidR="00AC38FA" w:rsidRPr="0054117F" w:rsidRDefault="00AC38FA" w:rsidP="008C1F64">
            <w:pPr>
              <w:rPr>
                <w:sz w:val="18"/>
                <w:szCs w:val="18"/>
              </w:rPr>
            </w:pPr>
            <w:r w:rsidRPr="0054117F">
              <w:rPr>
                <w:sz w:val="18"/>
                <w:szCs w:val="18"/>
              </w:rPr>
              <w:t>Comp.11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F953C8" w14:textId="77777777" w:rsidR="00AC38FA" w:rsidRPr="0054117F" w:rsidRDefault="00AC38FA" w:rsidP="008C1F64">
            <w:pPr>
              <w:rPr>
                <w:sz w:val="18"/>
                <w:szCs w:val="18"/>
              </w:rPr>
            </w:pPr>
            <w:r w:rsidRPr="0054117F">
              <w:rPr>
                <w:sz w:val="18"/>
                <w:szCs w:val="18"/>
              </w:rPr>
              <w:t>Comp.12</w:t>
            </w:r>
          </w:p>
        </w:tc>
      </w:tr>
      <w:tr w:rsidR="0054117F" w:rsidRPr="0054117F" w14:paraId="3FC14B01" w14:textId="77777777" w:rsidTr="00D16D03">
        <w:trPr>
          <w:trHeight w:val="313"/>
        </w:trPr>
        <w:tc>
          <w:tcPr>
            <w:tcW w:w="9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E0B72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Eigenvalues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9F5BF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1.504 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5785B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1.334 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6F7FA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1.140 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3FF25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1.062 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019A9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1.010 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565D3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1.003 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02C0A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0.899 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6540C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0.873 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33716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0.816 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52208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0.700 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75AFC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0.619 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A335C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0.564 </w:t>
            </w:r>
          </w:p>
        </w:tc>
      </w:tr>
      <w:tr w:rsidR="0054117F" w:rsidRPr="0054117F" w14:paraId="0F29E5BB" w14:textId="77777777" w:rsidTr="00D16D03">
        <w:trPr>
          <w:trHeight w:val="313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7457E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Proportion of Variance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1F4B4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0.190 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54F85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0.149 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7868A5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0.109 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37F26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0.095 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19C49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0.086 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5814D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0.084 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E2636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0.068 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CCB26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0.064 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A2900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0.056 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3C7AF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0.041 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04084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0.032 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7EDC8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0.027 </w:t>
            </w:r>
          </w:p>
        </w:tc>
      </w:tr>
      <w:tr w:rsidR="0054117F" w:rsidRPr="0054117F" w14:paraId="50192739" w14:textId="77777777" w:rsidTr="00D16D03">
        <w:trPr>
          <w:trHeight w:val="313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EE2C4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Cumulative Proportion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E5D02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0.190 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2ED77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0.339 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CE2F7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0.448 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C1DC9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0.543 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F6BD5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0.628 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88C9E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0.713 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752C1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0.780 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E8949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0.844 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580D3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0.900 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BE72E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0.941 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C0C952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0.973 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82110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1.000 </w:t>
            </w:r>
          </w:p>
        </w:tc>
      </w:tr>
      <w:tr w:rsidR="0054117F" w:rsidRPr="0054117F" w14:paraId="5EC86CC8" w14:textId="77777777" w:rsidTr="00D16D03">
        <w:trPr>
          <w:trHeight w:val="313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28953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 w:hint="eastAsia"/>
                <w:sz w:val="18"/>
                <w:szCs w:val="18"/>
                <w:lang w:eastAsia="zh-CN"/>
              </w:rPr>
              <w:t>Growth Period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B2A44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0.437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148F2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84860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0.289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D6A42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0.153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24896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0.269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75777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0.105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35A2D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0.364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76A67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0.239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9ED94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BF97D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0.496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F2F7D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DAAA6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0.405</w:t>
            </w:r>
          </w:p>
        </w:tc>
      </w:tr>
      <w:tr w:rsidR="0054117F" w:rsidRPr="0054117F" w14:paraId="61CC0C55" w14:textId="77777777" w:rsidTr="00D16D03">
        <w:trPr>
          <w:trHeight w:val="313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223A0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Starch Content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D8B57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0.534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756C2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0.134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81542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47B71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05845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72E13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-0.171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F7508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-0.271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97D7C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2FE61F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C18A5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0.285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A1C34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-0.396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8BB73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-0.579</w:t>
            </w:r>
          </w:p>
        </w:tc>
      </w:tr>
      <w:tr w:rsidR="0054117F" w:rsidRPr="0054117F" w14:paraId="3670107B" w14:textId="77777777" w:rsidTr="00D16D03">
        <w:trPr>
          <w:trHeight w:val="313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205BF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Flower Color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36DAB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30793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0.426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64CB2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92EA5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F2BA9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AC352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0.607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3DADD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FFAFE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-0.392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CD0A5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0.467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D12C5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5FEAF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0.108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867B9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-0.222</w:t>
            </w:r>
          </w:p>
        </w:tc>
      </w:tr>
      <w:tr w:rsidR="0054117F" w:rsidRPr="0054117F" w14:paraId="7FE697CC" w14:textId="77777777" w:rsidTr="00D16D03">
        <w:trPr>
          <w:trHeight w:val="313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50439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Plant Height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FA167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0.361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FA3B8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87F44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0.233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74C99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-0.301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27999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-0.362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FD1A1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0.216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9C84F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0.354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648BB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0F319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-0.443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AAC4C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-0.456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0AB83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0B182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54117F" w:rsidRPr="0054117F" w14:paraId="57DD9A7C" w14:textId="77777777" w:rsidTr="00D16D03">
        <w:trPr>
          <w:trHeight w:val="313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A6991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Vitamin C</w:t>
            </w:r>
            <w:r w:rsidRPr="0054117F">
              <w:rPr>
                <w:rFonts w:eastAsia="宋体" w:cs="Times New Roman" w:hint="eastAsia"/>
                <w:sz w:val="18"/>
                <w:szCs w:val="18"/>
                <w:lang w:eastAsia="zh-CN"/>
              </w:rPr>
              <w:t xml:space="preserve"> </w:t>
            </w: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contentr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0AE47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AA207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0.252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69DEB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-0.519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4FCC3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1AE1C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1703D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0.466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BCEF8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-0.223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FCEC4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0.359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C2AC4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-0.452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17AE5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0.219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6466EC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D73BC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54117F" w:rsidRPr="0054117F" w14:paraId="33613F42" w14:textId="77777777" w:rsidTr="00D16D03">
        <w:trPr>
          <w:trHeight w:val="313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C60CF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 xml:space="preserve">Dry </w:t>
            </w:r>
            <w:r w:rsidRPr="0054117F">
              <w:rPr>
                <w:rFonts w:eastAsia="宋体" w:cs="Times New Roman" w:hint="eastAsia"/>
                <w:sz w:val="18"/>
                <w:szCs w:val="18"/>
                <w:lang w:eastAsia="zh-CN"/>
              </w:rPr>
              <w:t>M</w:t>
            </w: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atte contentr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AD645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0.472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ACC4A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C07B4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04F8C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0.152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86873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-0.131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C05A0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-0.121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0C316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-0.572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8F57E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E95B9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0.147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2C7D4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-0.262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8DFF7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0.471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4D94D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0.276</w:t>
            </w:r>
          </w:p>
        </w:tc>
      </w:tr>
      <w:tr w:rsidR="0054117F" w:rsidRPr="0054117F" w14:paraId="304A7623" w14:textId="77777777" w:rsidTr="00D16D03">
        <w:trPr>
          <w:trHeight w:val="313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48A1D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Reducing Sugar Content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34AC8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-0.122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8C919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7BA3E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0.434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0C799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0.243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601C9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0.594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F679D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0.263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6EBF1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-0.283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66AC5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AE8D3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-0.405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2B7A6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-0.219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4C42B4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7E6B4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54117F" w:rsidRPr="0054117F" w14:paraId="21B2BCAE" w14:textId="77777777" w:rsidTr="00D16D03">
        <w:trPr>
          <w:trHeight w:val="313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2E206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Protein Content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5DAB2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0.21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3A253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0.154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724D2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-0.368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C3786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0.553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AE219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0.219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0E02E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-0.193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50B5F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0.391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1FA00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0.154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0BE92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BC886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-0.416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87C38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24B62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-0.237</w:t>
            </w:r>
          </w:p>
        </w:tc>
      </w:tr>
      <w:tr w:rsidR="0054117F" w:rsidRPr="0054117F" w14:paraId="5E0B584D" w14:textId="77777777" w:rsidTr="00D16D03">
        <w:trPr>
          <w:trHeight w:val="313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D1D06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Tuber</w:t>
            </w:r>
            <w:r w:rsidRPr="0054117F">
              <w:rPr>
                <w:rFonts w:eastAsia="宋体" w:cs="Times New Roman" w:hint="eastAsia"/>
                <w:sz w:val="18"/>
                <w:szCs w:val="18"/>
                <w:lang w:eastAsia="zh-CN"/>
              </w:rPr>
              <w:t xml:space="preserve"> </w:t>
            </w: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Shape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F69C3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-0.202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993DFA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0.167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B5505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0.46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9794E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0.213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F9307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-0.357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870C0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0.112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A3D4E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EC515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0.645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B981D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0.247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75012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-0.142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7C3F1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4C2A0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-0.165</w:t>
            </w:r>
          </w:p>
        </w:tc>
      </w:tr>
      <w:tr w:rsidR="0054117F" w:rsidRPr="0054117F" w14:paraId="15FE1144" w14:textId="77777777" w:rsidTr="00D16D03">
        <w:trPr>
          <w:trHeight w:val="313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77C8D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Eye</w:t>
            </w:r>
            <w:r w:rsidRPr="0054117F">
              <w:rPr>
                <w:rFonts w:eastAsia="宋体" w:cs="Times New Roman" w:hint="eastAsia"/>
                <w:sz w:val="18"/>
                <w:szCs w:val="18"/>
                <w:lang w:eastAsia="zh-CN"/>
              </w:rPr>
              <w:t xml:space="preserve"> </w:t>
            </w: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Depth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233B7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-0.159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6F57C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0.209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44F37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0.127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FE185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0.604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BA4C7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-0.428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D2AA1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92F25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24AF3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-0.449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22211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-0.239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1E58E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0.217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04A56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-0.162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07F3D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0.173</w:t>
            </w:r>
          </w:p>
        </w:tc>
      </w:tr>
      <w:tr w:rsidR="0054117F" w:rsidRPr="0054117F" w14:paraId="6A26ABAA" w14:textId="77777777" w:rsidTr="00D16D03">
        <w:trPr>
          <w:trHeight w:val="313"/>
        </w:trPr>
        <w:tc>
          <w:tcPr>
            <w:tcW w:w="9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EE929D4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 w:hint="eastAsia"/>
                <w:sz w:val="18"/>
                <w:szCs w:val="18"/>
                <w:lang w:eastAsia="zh-CN"/>
              </w:rPr>
              <w:t xml:space="preserve">Tuber </w:t>
            </w: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Skin Color</w:t>
            </w:r>
          </w:p>
        </w:tc>
        <w:tc>
          <w:tcPr>
            <w:tcW w:w="3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1F698D5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C521605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0.602</w:t>
            </w:r>
          </w:p>
        </w:tc>
        <w:tc>
          <w:tcPr>
            <w:tcW w:w="3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4239436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3F99FA6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-0.202</w:t>
            </w:r>
          </w:p>
        </w:tc>
        <w:tc>
          <w:tcPr>
            <w:tcW w:w="3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6EA0CE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0.225</w:t>
            </w:r>
          </w:p>
        </w:tc>
        <w:tc>
          <w:tcPr>
            <w:tcW w:w="3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11C088F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-0.196</w:t>
            </w:r>
          </w:p>
        </w:tc>
        <w:tc>
          <w:tcPr>
            <w:tcW w:w="3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B8103E2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-0.155</w:t>
            </w:r>
          </w:p>
        </w:tc>
        <w:tc>
          <w:tcPr>
            <w:tcW w:w="3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F7EB5D8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B12DC0D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7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909FDF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-0.207</w:t>
            </w:r>
          </w:p>
        </w:tc>
        <w:tc>
          <w:tcPr>
            <w:tcW w:w="37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521898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-0.494</w:t>
            </w:r>
          </w:p>
        </w:tc>
        <w:tc>
          <w:tcPr>
            <w:tcW w:w="37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8867AED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0.428</w:t>
            </w:r>
          </w:p>
        </w:tc>
      </w:tr>
      <w:tr w:rsidR="0054117F" w:rsidRPr="0054117F" w14:paraId="114BDC84" w14:textId="77777777" w:rsidTr="00D16D03">
        <w:trPr>
          <w:trHeight w:val="313"/>
        </w:trPr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94833B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 w:hint="eastAsia"/>
                <w:sz w:val="18"/>
                <w:szCs w:val="18"/>
                <w:lang w:eastAsia="zh-CN"/>
              </w:rPr>
              <w:t xml:space="preserve">Tuber </w:t>
            </w: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Flesh Color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47B4C8C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-0.195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9344FBB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0.508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E38D9A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0.174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BC3086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-0.203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9E6DE1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EA2B7A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-0.389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92BFE3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0.137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D835C3" w14:textId="77777777" w:rsidR="00AC38FA" w:rsidRPr="0054117F" w:rsidRDefault="00AC38FA" w:rsidP="00D16D03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9372EC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-0.254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ACB5F5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0.125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CD32FA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0.562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29526D" w14:textId="77777777" w:rsidR="00AC38FA" w:rsidRPr="0054117F" w:rsidRDefault="00AC38FA" w:rsidP="00D16D03">
            <w:pPr>
              <w:spacing w:before="0" w:after="0"/>
              <w:jc w:val="right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54117F">
              <w:rPr>
                <w:rFonts w:eastAsia="宋体" w:cs="Times New Roman"/>
                <w:sz w:val="18"/>
                <w:szCs w:val="18"/>
                <w:lang w:eastAsia="zh-CN"/>
              </w:rPr>
              <w:t>-0.25</w:t>
            </w:r>
          </w:p>
        </w:tc>
      </w:tr>
    </w:tbl>
    <w:p w14:paraId="6DF4B7B6" w14:textId="77777777" w:rsidR="00AC38FA" w:rsidRPr="0054117F" w:rsidRDefault="00AC38FA" w:rsidP="00AC38FA">
      <w:pPr>
        <w:rPr>
          <w:b/>
          <w:bCs/>
          <w:sz w:val="19"/>
          <w:szCs w:val="19"/>
          <w:lang w:eastAsia="zh-CN"/>
        </w:rPr>
        <w:sectPr w:rsidR="00AC38FA" w:rsidRPr="0054117F" w:rsidSect="008C1F64">
          <w:pgSz w:w="15840" w:h="12240" w:orient="landscape"/>
          <w:pgMar w:top="1800" w:right="1440" w:bottom="1800" w:left="1440" w:header="720" w:footer="720" w:gutter="0"/>
          <w:cols w:space="720"/>
          <w:docGrid w:type="lines" w:linePitch="312"/>
        </w:sectPr>
      </w:pPr>
    </w:p>
    <w:p w14:paraId="1A8AEB63" w14:textId="61B91322" w:rsidR="00173082" w:rsidRPr="0054117F" w:rsidRDefault="00764182" w:rsidP="00173082">
      <w:pPr>
        <w:rPr>
          <w:szCs w:val="21"/>
          <w:shd w:val="clear" w:color="auto" w:fill="FFFFFF"/>
          <w:lang w:bidi="ar"/>
        </w:rPr>
      </w:pPr>
      <w:r w:rsidRPr="0054117F">
        <w:rPr>
          <w:rFonts w:cs="Times New Roman"/>
          <w:b/>
          <w:szCs w:val="24"/>
        </w:rPr>
        <w:lastRenderedPageBreak/>
        <w:t xml:space="preserve">Supplementary </w:t>
      </w:r>
      <w:r w:rsidRPr="0054117F">
        <w:rPr>
          <w:b/>
          <w:szCs w:val="21"/>
          <w:shd w:val="clear" w:color="auto" w:fill="FFFFFF"/>
          <w:lang w:bidi="ar"/>
        </w:rPr>
        <w:t>Table</w:t>
      </w:r>
      <w:r w:rsidRPr="0054117F">
        <w:rPr>
          <w:rFonts w:hint="eastAsia"/>
          <w:b/>
          <w:szCs w:val="21"/>
          <w:shd w:val="clear" w:color="auto" w:fill="FFFFFF"/>
          <w:lang w:bidi="ar"/>
        </w:rPr>
        <w:t xml:space="preserve"> </w:t>
      </w:r>
      <w:r w:rsidR="00F56551" w:rsidRPr="0054117F">
        <w:rPr>
          <w:rFonts w:hint="eastAsia"/>
          <w:b/>
          <w:szCs w:val="21"/>
          <w:shd w:val="clear" w:color="auto" w:fill="FFFFFF"/>
          <w:lang w:eastAsia="zh-CN" w:bidi="ar"/>
        </w:rPr>
        <w:t>S6</w:t>
      </w:r>
      <w:r w:rsidR="00173082" w:rsidRPr="0054117F">
        <w:rPr>
          <w:szCs w:val="21"/>
          <w:shd w:val="clear" w:color="auto" w:fill="FFFFFF"/>
          <w:lang w:bidi="ar"/>
        </w:rPr>
        <w:t>. Analysis of molecular variance (AMOVA) for the partitioning of microsatellite diversity</w:t>
      </w:r>
    </w:p>
    <w:tbl>
      <w:tblPr>
        <w:tblpPr w:leftFromText="180" w:rightFromText="180" w:vertAnchor="text" w:tblpXSpec="center" w:tblpY="1"/>
        <w:tblOverlap w:val="never"/>
        <w:tblW w:w="63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6"/>
        <w:gridCol w:w="393"/>
        <w:gridCol w:w="808"/>
        <w:gridCol w:w="690"/>
        <w:gridCol w:w="874"/>
        <w:gridCol w:w="1755"/>
      </w:tblGrid>
      <w:tr w:rsidR="0054117F" w:rsidRPr="0054117F" w14:paraId="062608FD" w14:textId="77777777" w:rsidTr="00693F3A">
        <w:trPr>
          <w:trHeight w:val="32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E750656" w14:textId="77777777" w:rsidR="00173082" w:rsidRPr="0054117F" w:rsidRDefault="00173082" w:rsidP="008C1F64">
            <w:pPr>
              <w:jc w:val="center"/>
              <w:rPr>
                <w:bCs/>
                <w:sz w:val="19"/>
                <w:szCs w:val="19"/>
              </w:rPr>
            </w:pPr>
            <w:r w:rsidRPr="0054117F">
              <w:rPr>
                <w:bCs/>
                <w:sz w:val="19"/>
                <w:szCs w:val="19"/>
              </w:rPr>
              <w:t>Source of variance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A80F51F" w14:textId="77777777" w:rsidR="00173082" w:rsidRPr="0054117F" w:rsidRDefault="00173082" w:rsidP="008C1F64">
            <w:pPr>
              <w:jc w:val="center"/>
              <w:rPr>
                <w:bCs/>
                <w:sz w:val="19"/>
                <w:szCs w:val="19"/>
              </w:rPr>
            </w:pPr>
            <w:r w:rsidRPr="0054117F">
              <w:rPr>
                <w:bCs/>
                <w:sz w:val="19"/>
                <w:szCs w:val="19"/>
              </w:rPr>
              <w:t>df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4884F8" w14:textId="77777777" w:rsidR="00173082" w:rsidRPr="0054117F" w:rsidRDefault="00173082" w:rsidP="008C1F64">
            <w:pPr>
              <w:jc w:val="center"/>
              <w:rPr>
                <w:bCs/>
                <w:sz w:val="19"/>
                <w:szCs w:val="19"/>
              </w:rPr>
            </w:pPr>
            <w:r w:rsidRPr="0054117F">
              <w:rPr>
                <w:bCs/>
                <w:sz w:val="19"/>
                <w:szCs w:val="19"/>
              </w:rPr>
              <w:t>SS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9220EB7" w14:textId="77777777" w:rsidR="00173082" w:rsidRPr="0054117F" w:rsidRDefault="00173082" w:rsidP="008C1F64">
            <w:pPr>
              <w:jc w:val="center"/>
              <w:rPr>
                <w:bCs/>
                <w:sz w:val="19"/>
                <w:szCs w:val="19"/>
              </w:rPr>
            </w:pPr>
            <w:r w:rsidRPr="0054117F">
              <w:rPr>
                <w:bCs/>
                <w:sz w:val="19"/>
                <w:szCs w:val="19"/>
              </w:rPr>
              <w:t>MS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A9B362E" w14:textId="77777777" w:rsidR="00173082" w:rsidRPr="0054117F" w:rsidRDefault="00173082" w:rsidP="008C1F64">
            <w:pPr>
              <w:jc w:val="center"/>
              <w:rPr>
                <w:bCs/>
                <w:sz w:val="19"/>
                <w:szCs w:val="19"/>
              </w:rPr>
            </w:pPr>
            <w:r w:rsidRPr="0054117F">
              <w:rPr>
                <w:bCs/>
                <w:sz w:val="19"/>
                <w:szCs w:val="19"/>
              </w:rPr>
              <w:t>Est. Var.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F7A694A" w14:textId="77777777" w:rsidR="00173082" w:rsidRPr="0054117F" w:rsidRDefault="00173082" w:rsidP="008C1F64">
            <w:pPr>
              <w:jc w:val="center"/>
              <w:rPr>
                <w:bCs/>
                <w:sz w:val="19"/>
                <w:szCs w:val="19"/>
              </w:rPr>
            </w:pPr>
            <w:r w:rsidRPr="0054117F">
              <w:rPr>
                <w:bCs/>
                <w:sz w:val="19"/>
                <w:szCs w:val="19"/>
              </w:rPr>
              <w:t>Total variance(%)</w:t>
            </w:r>
          </w:p>
        </w:tc>
      </w:tr>
      <w:tr w:rsidR="0054117F" w:rsidRPr="0054117F" w14:paraId="477EEEE5" w14:textId="77777777" w:rsidTr="00693F3A">
        <w:trPr>
          <w:trHeight w:val="327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C3381DC" w14:textId="77777777" w:rsidR="00173082" w:rsidRPr="0054117F" w:rsidRDefault="00173082" w:rsidP="008C1F64">
            <w:pPr>
              <w:jc w:val="center"/>
              <w:rPr>
                <w:sz w:val="19"/>
                <w:szCs w:val="19"/>
              </w:rPr>
            </w:pPr>
            <w:r w:rsidRPr="0054117F">
              <w:rPr>
                <w:sz w:val="19"/>
                <w:szCs w:val="19"/>
              </w:rPr>
              <w:t>Between Groups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F09DEB7" w14:textId="77777777" w:rsidR="00173082" w:rsidRPr="0054117F" w:rsidRDefault="00173082" w:rsidP="008C1F64">
            <w:pPr>
              <w:jc w:val="center"/>
              <w:rPr>
                <w:sz w:val="19"/>
                <w:szCs w:val="19"/>
              </w:rPr>
            </w:pPr>
            <w:r w:rsidRPr="0054117F">
              <w:rPr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8B1EDD2" w14:textId="77777777" w:rsidR="00173082" w:rsidRPr="0054117F" w:rsidRDefault="00173082" w:rsidP="008C1F64">
            <w:pPr>
              <w:jc w:val="center"/>
              <w:rPr>
                <w:sz w:val="19"/>
                <w:szCs w:val="19"/>
              </w:rPr>
            </w:pPr>
            <w:r w:rsidRPr="0054117F">
              <w:rPr>
                <w:sz w:val="19"/>
                <w:szCs w:val="19"/>
              </w:rPr>
              <w:t>210.0</w:t>
            </w:r>
            <w:r w:rsidRPr="0054117F">
              <w:rPr>
                <w:rFonts w:hint="eastAsia"/>
                <w:sz w:val="19"/>
                <w:szCs w:val="19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CFD54DF" w14:textId="77777777" w:rsidR="00173082" w:rsidRPr="0054117F" w:rsidRDefault="00173082" w:rsidP="008C1F64">
            <w:pPr>
              <w:jc w:val="center"/>
              <w:rPr>
                <w:sz w:val="19"/>
                <w:szCs w:val="19"/>
              </w:rPr>
            </w:pPr>
            <w:r w:rsidRPr="0054117F">
              <w:rPr>
                <w:sz w:val="19"/>
                <w:szCs w:val="19"/>
              </w:rPr>
              <w:t>105.03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DADE913" w14:textId="77777777" w:rsidR="00173082" w:rsidRPr="0054117F" w:rsidRDefault="00173082" w:rsidP="008C1F64">
            <w:pPr>
              <w:jc w:val="center"/>
              <w:rPr>
                <w:sz w:val="19"/>
                <w:szCs w:val="19"/>
              </w:rPr>
            </w:pPr>
            <w:r w:rsidRPr="0054117F">
              <w:rPr>
                <w:sz w:val="19"/>
                <w:szCs w:val="19"/>
              </w:rPr>
              <w:t>2.13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3D32D55" w14:textId="77777777" w:rsidR="00173082" w:rsidRPr="0054117F" w:rsidRDefault="00173082" w:rsidP="008C1F64">
            <w:pPr>
              <w:jc w:val="center"/>
              <w:rPr>
                <w:sz w:val="19"/>
                <w:szCs w:val="19"/>
              </w:rPr>
            </w:pPr>
            <w:r w:rsidRPr="0054117F">
              <w:rPr>
                <w:sz w:val="19"/>
                <w:szCs w:val="19"/>
              </w:rPr>
              <w:t>10%</w:t>
            </w:r>
          </w:p>
        </w:tc>
      </w:tr>
      <w:tr w:rsidR="0054117F" w:rsidRPr="0054117F" w14:paraId="7DA73158" w14:textId="77777777" w:rsidTr="00693F3A">
        <w:trPr>
          <w:trHeight w:val="327"/>
        </w:trPr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B9F98F0" w14:textId="77777777" w:rsidR="00173082" w:rsidRPr="0054117F" w:rsidRDefault="00173082" w:rsidP="008C1F64">
            <w:pPr>
              <w:jc w:val="center"/>
              <w:rPr>
                <w:sz w:val="19"/>
                <w:szCs w:val="19"/>
              </w:rPr>
            </w:pPr>
            <w:r w:rsidRPr="0054117F">
              <w:rPr>
                <w:sz w:val="19"/>
                <w:szCs w:val="19"/>
              </w:rPr>
              <w:t>Within Goups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4BB0F8B" w14:textId="77777777" w:rsidR="00173082" w:rsidRPr="0054117F" w:rsidRDefault="00173082" w:rsidP="008C1F64">
            <w:pPr>
              <w:jc w:val="center"/>
              <w:rPr>
                <w:sz w:val="19"/>
                <w:szCs w:val="19"/>
              </w:rPr>
            </w:pPr>
            <w:r w:rsidRPr="0054117F">
              <w:rPr>
                <w:sz w:val="19"/>
                <w:szCs w:val="19"/>
              </w:rPr>
              <w:t>146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75037F6" w14:textId="77777777" w:rsidR="00173082" w:rsidRPr="0054117F" w:rsidRDefault="00173082" w:rsidP="008C1F64">
            <w:pPr>
              <w:jc w:val="center"/>
              <w:rPr>
                <w:sz w:val="19"/>
                <w:szCs w:val="19"/>
              </w:rPr>
            </w:pPr>
            <w:r w:rsidRPr="0054117F">
              <w:rPr>
                <w:sz w:val="19"/>
                <w:szCs w:val="19"/>
              </w:rPr>
              <w:t>2668.6</w:t>
            </w:r>
            <w:r w:rsidRPr="0054117F">
              <w:rPr>
                <w:rFonts w:hint="eastAsia"/>
                <w:sz w:val="19"/>
                <w:szCs w:val="19"/>
              </w:rPr>
              <w:t>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B7FCADB" w14:textId="77777777" w:rsidR="00173082" w:rsidRPr="0054117F" w:rsidRDefault="00173082" w:rsidP="008C1F64">
            <w:pPr>
              <w:jc w:val="center"/>
              <w:rPr>
                <w:sz w:val="19"/>
                <w:szCs w:val="19"/>
              </w:rPr>
            </w:pPr>
            <w:r w:rsidRPr="0054117F">
              <w:rPr>
                <w:sz w:val="19"/>
                <w:szCs w:val="19"/>
              </w:rPr>
              <w:t>18.2</w:t>
            </w:r>
            <w:r w:rsidRPr="0054117F">
              <w:rPr>
                <w:rFonts w:hint="eastAsia"/>
                <w:sz w:val="19"/>
                <w:szCs w:val="19"/>
              </w:rPr>
              <w:t>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962260" w14:textId="77777777" w:rsidR="00173082" w:rsidRPr="0054117F" w:rsidRDefault="00173082" w:rsidP="008C1F64">
            <w:pPr>
              <w:jc w:val="center"/>
              <w:rPr>
                <w:sz w:val="19"/>
                <w:szCs w:val="19"/>
              </w:rPr>
            </w:pPr>
            <w:r w:rsidRPr="0054117F">
              <w:rPr>
                <w:sz w:val="19"/>
                <w:szCs w:val="19"/>
              </w:rPr>
              <w:t>18.2</w:t>
            </w:r>
            <w:r w:rsidRPr="0054117F">
              <w:rPr>
                <w:rFonts w:hint="eastAsia"/>
                <w:sz w:val="19"/>
                <w:szCs w:val="19"/>
              </w:rPr>
              <w:t>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AB1AF84" w14:textId="77777777" w:rsidR="00173082" w:rsidRPr="0054117F" w:rsidRDefault="00173082" w:rsidP="008C1F64">
            <w:pPr>
              <w:jc w:val="center"/>
              <w:rPr>
                <w:sz w:val="19"/>
                <w:szCs w:val="19"/>
              </w:rPr>
            </w:pPr>
            <w:r w:rsidRPr="0054117F">
              <w:rPr>
                <w:sz w:val="19"/>
                <w:szCs w:val="19"/>
              </w:rPr>
              <w:t>90%</w:t>
            </w:r>
          </w:p>
        </w:tc>
      </w:tr>
      <w:tr w:rsidR="0054117F" w:rsidRPr="0054117F" w14:paraId="2DA11499" w14:textId="77777777" w:rsidTr="00693F3A">
        <w:trPr>
          <w:trHeight w:val="327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21CE75F" w14:textId="77777777" w:rsidR="00173082" w:rsidRPr="0054117F" w:rsidRDefault="00173082" w:rsidP="008C1F64">
            <w:pPr>
              <w:jc w:val="center"/>
              <w:rPr>
                <w:sz w:val="19"/>
                <w:szCs w:val="19"/>
              </w:rPr>
            </w:pPr>
            <w:r w:rsidRPr="0054117F">
              <w:rPr>
                <w:sz w:val="19"/>
                <w:szCs w:val="19"/>
              </w:rPr>
              <w:t>Total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E4D849" w14:textId="77777777" w:rsidR="00173082" w:rsidRPr="0054117F" w:rsidRDefault="00173082" w:rsidP="008C1F64">
            <w:pPr>
              <w:jc w:val="center"/>
              <w:rPr>
                <w:sz w:val="19"/>
                <w:szCs w:val="19"/>
              </w:rPr>
            </w:pPr>
            <w:r w:rsidRPr="0054117F">
              <w:rPr>
                <w:sz w:val="19"/>
                <w:szCs w:val="19"/>
              </w:rPr>
              <w:t>148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B4A723D" w14:textId="77777777" w:rsidR="00173082" w:rsidRPr="0054117F" w:rsidRDefault="00173082" w:rsidP="008C1F64">
            <w:pPr>
              <w:jc w:val="center"/>
              <w:rPr>
                <w:sz w:val="19"/>
                <w:szCs w:val="19"/>
              </w:rPr>
            </w:pPr>
            <w:r w:rsidRPr="0054117F">
              <w:rPr>
                <w:sz w:val="19"/>
                <w:szCs w:val="19"/>
              </w:rPr>
              <w:t>2878.75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20D6274" w14:textId="77777777" w:rsidR="00173082" w:rsidRPr="0054117F" w:rsidRDefault="00173082" w:rsidP="008C1F64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686E33D" w14:textId="77777777" w:rsidR="00173082" w:rsidRPr="0054117F" w:rsidRDefault="00173082" w:rsidP="008C1F64">
            <w:pPr>
              <w:jc w:val="center"/>
              <w:rPr>
                <w:sz w:val="19"/>
                <w:szCs w:val="19"/>
              </w:rPr>
            </w:pPr>
            <w:r w:rsidRPr="0054117F">
              <w:rPr>
                <w:sz w:val="19"/>
                <w:szCs w:val="19"/>
              </w:rPr>
              <w:t>20.4</w:t>
            </w:r>
            <w:r w:rsidRPr="0054117F">
              <w:rPr>
                <w:rFonts w:hint="eastAsia"/>
                <w:sz w:val="19"/>
                <w:szCs w:val="19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FC898F7" w14:textId="77777777" w:rsidR="00173082" w:rsidRPr="0054117F" w:rsidRDefault="00173082" w:rsidP="008C1F64">
            <w:pPr>
              <w:jc w:val="center"/>
              <w:rPr>
                <w:sz w:val="19"/>
                <w:szCs w:val="19"/>
              </w:rPr>
            </w:pPr>
            <w:r w:rsidRPr="0054117F">
              <w:rPr>
                <w:sz w:val="19"/>
                <w:szCs w:val="19"/>
              </w:rPr>
              <w:t>100%</w:t>
            </w:r>
          </w:p>
        </w:tc>
      </w:tr>
      <w:tr w:rsidR="0054117F" w:rsidRPr="0054117F" w14:paraId="6E95E5ED" w14:textId="77777777" w:rsidTr="00693F3A">
        <w:trPr>
          <w:trHeight w:val="380"/>
        </w:trPr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9FF565" w14:textId="77777777" w:rsidR="00173082" w:rsidRPr="0054117F" w:rsidRDefault="00173082" w:rsidP="008C1F64">
            <w:pPr>
              <w:rPr>
                <w:sz w:val="19"/>
                <w:szCs w:val="19"/>
              </w:rPr>
            </w:pPr>
            <w:r w:rsidRPr="0054117F">
              <w:rPr>
                <w:sz w:val="19"/>
                <w:szCs w:val="19"/>
              </w:rPr>
              <w:t>SS, sum of squares; MS, mean squares.</w:t>
            </w:r>
          </w:p>
        </w:tc>
      </w:tr>
    </w:tbl>
    <w:p w14:paraId="553EE801" w14:textId="2DB86110" w:rsidR="00144B79" w:rsidRPr="0054117F" w:rsidRDefault="00173082" w:rsidP="002557B6">
      <w:pPr>
        <w:rPr>
          <w:szCs w:val="24"/>
          <w:lang w:eastAsia="zh-CN"/>
        </w:rPr>
      </w:pPr>
      <w:r w:rsidRPr="0054117F">
        <w:rPr>
          <w:szCs w:val="21"/>
        </w:rPr>
        <w:br w:type="textWrapping" w:clear="all"/>
      </w:r>
    </w:p>
    <w:sectPr w:rsidR="00144B79" w:rsidRPr="0054117F" w:rsidSect="00144B79">
      <w:pgSz w:w="15840" w:h="12240" w:orient="landscape"/>
      <w:pgMar w:top="1181" w:right="1138" w:bottom="1282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8955F3" w14:textId="77777777" w:rsidR="00906FFF" w:rsidRDefault="00906FFF" w:rsidP="00117666">
      <w:pPr>
        <w:spacing w:after="0"/>
      </w:pPr>
      <w:r>
        <w:separator/>
      </w:r>
    </w:p>
  </w:endnote>
  <w:endnote w:type="continuationSeparator" w:id="0">
    <w:p w14:paraId="33E8BE78" w14:textId="77777777" w:rsidR="00906FFF" w:rsidRDefault="00906FF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6835E7" w:rsidRPr="00577C4C" w:rsidRDefault="006835E7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6835E7" w:rsidRPr="00577C4C" w:rsidRDefault="006835E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4117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6835E7" w:rsidRPr="00577C4C" w:rsidRDefault="006835E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4117F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6835E7" w:rsidRPr="00577C4C" w:rsidRDefault="006835E7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6835E7" w:rsidRPr="00577C4C" w:rsidRDefault="006835E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4117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6835E7" w:rsidRPr="00577C4C" w:rsidRDefault="006835E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4117F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B7DE4" w14:textId="77777777" w:rsidR="00906FFF" w:rsidRDefault="00906FFF" w:rsidP="00117666">
      <w:pPr>
        <w:spacing w:after="0"/>
      </w:pPr>
      <w:r>
        <w:separator/>
      </w:r>
    </w:p>
  </w:footnote>
  <w:footnote w:type="continuationSeparator" w:id="0">
    <w:p w14:paraId="345A77A7" w14:textId="77777777" w:rsidR="00906FFF" w:rsidRDefault="00906FF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6835E7" w:rsidRPr="009151AA" w:rsidRDefault="006835E7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6835E7" w:rsidRDefault="006835E7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18AD"/>
    <w:rsid w:val="0001436A"/>
    <w:rsid w:val="00030999"/>
    <w:rsid w:val="00034304"/>
    <w:rsid w:val="00035434"/>
    <w:rsid w:val="000424CC"/>
    <w:rsid w:val="00052A14"/>
    <w:rsid w:val="00077D53"/>
    <w:rsid w:val="00093D1D"/>
    <w:rsid w:val="000953C1"/>
    <w:rsid w:val="000A6EA5"/>
    <w:rsid w:val="000E2C05"/>
    <w:rsid w:val="00105FD9"/>
    <w:rsid w:val="00117666"/>
    <w:rsid w:val="00144B79"/>
    <w:rsid w:val="001549D3"/>
    <w:rsid w:val="00160065"/>
    <w:rsid w:val="00173082"/>
    <w:rsid w:val="00173724"/>
    <w:rsid w:val="00177D84"/>
    <w:rsid w:val="002557B6"/>
    <w:rsid w:val="00267D18"/>
    <w:rsid w:val="00274347"/>
    <w:rsid w:val="002868E2"/>
    <w:rsid w:val="002869C3"/>
    <w:rsid w:val="002936E4"/>
    <w:rsid w:val="002B4A57"/>
    <w:rsid w:val="002C5C5F"/>
    <w:rsid w:val="002C74CA"/>
    <w:rsid w:val="003123F4"/>
    <w:rsid w:val="003544FB"/>
    <w:rsid w:val="003A11B4"/>
    <w:rsid w:val="003C553A"/>
    <w:rsid w:val="003D2F2D"/>
    <w:rsid w:val="00401590"/>
    <w:rsid w:val="00411A89"/>
    <w:rsid w:val="00447801"/>
    <w:rsid w:val="00452E9C"/>
    <w:rsid w:val="004735C8"/>
    <w:rsid w:val="00491791"/>
    <w:rsid w:val="004947A6"/>
    <w:rsid w:val="004961FF"/>
    <w:rsid w:val="004E1CA5"/>
    <w:rsid w:val="00517A89"/>
    <w:rsid w:val="005250F2"/>
    <w:rsid w:val="0054117F"/>
    <w:rsid w:val="00593EEA"/>
    <w:rsid w:val="005948FC"/>
    <w:rsid w:val="00596DC9"/>
    <w:rsid w:val="005A103A"/>
    <w:rsid w:val="005A5EEE"/>
    <w:rsid w:val="005F11CB"/>
    <w:rsid w:val="005F232C"/>
    <w:rsid w:val="005F52EB"/>
    <w:rsid w:val="00605428"/>
    <w:rsid w:val="00606D93"/>
    <w:rsid w:val="00622B96"/>
    <w:rsid w:val="006375C7"/>
    <w:rsid w:val="00641DC5"/>
    <w:rsid w:val="0065413C"/>
    <w:rsid w:val="00654E8F"/>
    <w:rsid w:val="00660D05"/>
    <w:rsid w:val="00660EA5"/>
    <w:rsid w:val="00672341"/>
    <w:rsid w:val="006820B1"/>
    <w:rsid w:val="006835E7"/>
    <w:rsid w:val="00690697"/>
    <w:rsid w:val="00693F3A"/>
    <w:rsid w:val="006A7B77"/>
    <w:rsid w:val="006B7D14"/>
    <w:rsid w:val="00701727"/>
    <w:rsid w:val="0070566C"/>
    <w:rsid w:val="00714C50"/>
    <w:rsid w:val="00725A7D"/>
    <w:rsid w:val="007501BE"/>
    <w:rsid w:val="00761EA3"/>
    <w:rsid w:val="00764182"/>
    <w:rsid w:val="00790BB3"/>
    <w:rsid w:val="007C206C"/>
    <w:rsid w:val="007C4D9F"/>
    <w:rsid w:val="00817DD6"/>
    <w:rsid w:val="00823B39"/>
    <w:rsid w:val="0083759F"/>
    <w:rsid w:val="00885156"/>
    <w:rsid w:val="00894F9F"/>
    <w:rsid w:val="008B6F25"/>
    <w:rsid w:val="008C1F64"/>
    <w:rsid w:val="00906FFF"/>
    <w:rsid w:val="009151AA"/>
    <w:rsid w:val="009310BB"/>
    <w:rsid w:val="0093429D"/>
    <w:rsid w:val="00943573"/>
    <w:rsid w:val="00964134"/>
    <w:rsid w:val="00970F7D"/>
    <w:rsid w:val="00994A3D"/>
    <w:rsid w:val="00994E6F"/>
    <w:rsid w:val="009B0004"/>
    <w:rsid w:val="009C2B12"/>
    <w:rsid w:val="009E4A51"/>
    <w:rsid w:val="009F1B0D"/>
    <w:rsid w:val="00A174D9"/>
    <w:rsid w:val="00A3312E"/>
    <w:rsid w:val="00A947C3"/>
    <w:rsid w:val="00AA4D24"/>
    <w:rsid w:val="00AB6715"/>
    <w:rsid w:val="00AC1439"/>
    <w:rsid w:val="00AC38FA"/>
    <w:rsid w:val="00AC774C"/>
    <w:rsid w:val="00B03B99"/>
    <w:rsid w:val="00B1671E"/>
    <w:rsid w:val="00B25EB8"/>
    <w:rsid w:val="00B37F4D"/>
    <w:rsid w:val="00B5374F"/>
    <w:rsid w:val="00B64D74"/>
    <w:rsid w:val="00B84F59"/>
    <w:rsid w:val="00BB2EEF"/>
    <w:rsid w:val="00BD7878"/>
    <w:rsid w:val="00C26FB9"/>
    <w:rsid w:val="00C30525"/>
    <w:rsid w:val="00C52A7B"/>
    <w:rsid w:val="00C56BAF"/>
    <w:rsid w:val="00C679AA"/>
    <w:rsid w:val="00C731B7"/>
    <w:rsid w:val="00C75972"/>
    <w:rsid w:val="00C9272B"/>
    <w:rsid w:val="00CA4A1A"/>
    <w:rsid w:val="00CA666C"/>
    <w:rsid w:val="00CC4E63"/>
    <w:rsid w:val="00CD066B"/>
    <w:rsid w:val="00CE4FEE"/>
    <w:rsid w:val="00CF188C"/>
    <w:rsid w:val="00D060CF"/>
    <w:rsid w:val="00D16D03"/>
    <w:rsid w:val="00D20914"/>
    <w:rsid w:val="00D41CD9"/>
    <w:rsid w:val="00D7337F"/>
    <w:rsid w:val="00D8154D"/>
    <w:rsid w:val="00DB59C3"/>
    <w:rsid w:val="00DC259A"/>
    <w:rsid w:val="00DE23E8"/>
    <w:rsid w:val="00DF04AF"/>
    <w:rsid w:val="00E52377"/>
    <w:rsid w:val="00E537AD"/>
    <w:rsid w:val="00E64E17"/>
    <w:rsid w:val="00E830C7"/>
    <w:rsid w:val="00E866C9"/>
    <w:rsid w:val="00EA3D3C"/>
    <w:rsid w:val="00EC090A"/>
    <w:rsid w:val="00ED20B5"/>
    <w:rsid w:val="00F115F0"/>
    <w:rsid w:val="00F17EDE"/>
    <w:rsid w:val="00F20D40"/>
    <w:rsid w:val="00F27E54"/>
    <w:rsid w:val="00F42881"/>
    <w:rsid w:val="00F428CA"/>
    <w:rsid w:val="00F46900"/>
    <w:rsid w:val="00F56551"/>
    <w:rsid w:val="00F61D89"/>
    <w:rsid w:val="00F65F0B"/>
    <w:rsid w:val="00F95FEC"/>
    <w:rsid w:val="00FA3281"/>
    <w:rsid w:val="00FC65C5"/>
    <w:rsid w:val="00FE2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F828B46-C4A4-4980-883E-D5406DD00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1</Pages>
  <Words>3362</Words>
  <Characters>19168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hj</cp:lastModifiedBy>
  <cp:revision>4</cp:revision>
  <cp:lastPrinted>2013-10-03T12:51:00Z</cp:lastPrinted>
  <dcterms:created xsi:type="dcterms:W3CDTF">2022-09-02T15:04:00Z</dcterms:created>
  <dcterms:modified xsi:type="dcterms:W3CDTF">2022-09-13T22:24:00Z</dcterms:modified>
</cp:coreProperties>
</file>